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234" w:rsidRPr="00557E6C" w:rsidRDefault="00752234" w:rsidP="00752234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jc w:val="center"/>
        <w:rPr>
          <w:b/>
          <w:szCs w:val="28"/>
        </w:rPr>
      </w:pPr>
      <w:r w:rsidRPr="00557E6C">
        <w:rPr>
          <w:b/>
          <w:szCs w:val="28"/>
        </w:rPr>
        <w:t>Отчет</w:t>
      </w:r>
    </w:p>
    <w:p w:rsidR="00752234" w:rsidRPr="00557E6C" w:rsidRDefault="00752234" w:rsidP="00752234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jc w:val="center"/>
        <w:rPr>
          <w:b/>
        </w:rPr>
      </w:pPr>
      <w:r w:rsidRPr="00557E6C">
        <w:rPr>
          <w:b/>
        </w:rPr>
        <w:t>о реализации мероприятий муниципальных программ ЗАТО</w:t>
      </w:r>
    </w:p>
    <w:p w:rsidR="00752234" w:rsidRPr="00557E6C" w:rsidRDefault="00752234" w:rsidP="00752234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jc w:val="center"/>
        <w:rPr>
          <w:b/>
        </w:rPr>
      </w:pPr>
      <w:r w:rsidRPr="00557E6C">
        <w:rPr>
          <w:b/>
        </w:rPr>
        <w:t>г</w:t>
      </w:r>
      <w:proofErr w:type="gramStart"/>
      <w:r w:rsidRPr="00557E6C">
        <w:rPr>
          <w:b/>
        </w:rPr>
        <w:t>.С</w:t>
      </w:r>
      <w:proofErr w:type="gramEnd"/>
      <w:r w:rsidRPr="00557E6C">
        <w:rPr>
          <w:b/>
        </w:rPr>
        <w:t xml:space="preserve">евероморск </w:t>
      </w:r>
      <w:r w:rsidRPr="00557E6C">
        <w:rPr>
          <w:b/>
          <w:szCs w:val="28"/>
        </w:rPr>
        <w:t>за январь-декабрь 2017 года</w:t>
      </w:r>
    </w:p>
    <w:p w:rsidR="00752234" w:rsidRPr="00557E6C" w:rsidRDefault="00752234" w:rsidP="00752234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</w:pPr>
    </w:p>
    <w:p w:rsidR="00752234" w:rsidRPr="00557E6C" w:rsidRDefault="00752234" w:rsidP="00752234">
      <w:pPr>
        <w:pStyle w:val="a6"/>
        <w:widowControl w:val="0"/>
        <w:tabs>
          <w:tab w:val="left" w:pos="709"/>
        </w:tabs>
        <w:suppressAutoHyphens/>
        <w:spacing w:line="240" w:lineRule="auto"/>
        <w:ind w:firstLine="851"/>
        <w:rPr>
          <w:sz w:val="24"/>
          <w:szCs w:val="24"/>
        </w:rPr>
      </w:pPr>
      <w:r w:rsidRPr="00557E6C">
        <w:rPr>
          <w:sz w:val="24"/>
          <w:szCs w:val="24"/>
        </w:rPr>
        <w:t>Настоящий отчет за январь-декабрь 2017 года подготовлен на основе отчетов заказчиков-координаторов муниципальных программ в соответствии с Порядком разработки, реализации и оценки эффективности муниципальных программ ЗАТО г</w:t>
      </w:r>
      <w:proofErr w:type="gramStart"/>
      <w:r w:rsidRPr="00557E6C">
        <w:rPr>
          <w:sz w:val="24"/>
          <w:szCs w:val="24"/>
        </w:rPr>
        <w:t>.С</w:t>
      </w:r>
      <w:proofErr w:type="gramEnd"/>
      <w:r w:rsidRPr="00557E6C">
        <w:rPr>
          <w:sz w:val="24"/>
          <w:szCs w:val="24"/>
        </w:rPr>
        <w:t>евероморск, утвержденным постановлением администрации ЗАТО г.Североморск от 28.08.2013 № 870.</w:t>
      </w:r>
    </w:p>
    <w:p w:rsidR="00752234" w:rsidRPr="00557E6C" w:rsidRDefault="00752234" w:rsidP="00752234">
      <w:pPr>
        <w:pStyle w:val="a6"/>
        <w:widowControl w:val="0"/>
        <w:tabs>
          <w:tab w:val="left" w:pos="709"/>
        </w:tabs>
        <w:suppressAutoHyphens/>
        <w:spacing w:line="240" w:lineRule="auto"/>
        <w:ind w:firstLine="851"/>
        <w:rPr>
          <w:sz w:val="24"/>
          <w:szCs w:val="24"/>
        </w:rPr>
      </w:pPr>
      <w:r w:rsidRPr="00557E6C">
        <w:rPr>
          <w:sz w:val="24"/>
          <w:szCs w:val="24"/>
        </w:rPr>
        <w:t>Решением Совета депутатов ЗАТО г</w:t>
      </w:r>
      <w:proofErr w:type="gramStart"/>
      <w:r w:rsidRPr="00557E6C">
        <w:rPr>
          <w:sz w:val="24"/>
          <w:szCs w:val="24"/>
        </w:rPr>
        <w:t>.С</w:t>
      </w:r>
      <w:proofErr w:type="gramEnd"/>
      <w:r w:rsidRPr="00557E6C">
        <w:rPr>
          <w:sz w:val="24"/>
          <w:szCs w:val="24"/>
        </w:rPr>
        <w:t>евероморск от 27.12.2016 № 176 «О бюджете муниципального образования ЗАТО г.Североморск на 2017 год и на плановый период 2018 и 2019 годов» (с внесенными изменениями) утвержден перечень муниципальных программ, финансируемых из бюджета в текущем году.</w:t>
      </w:r>
    </w:p>
    <w:p w:rsidR="00752234" w:rsidRPr="00557E6C" w:rsidRDefault="00752234" w:rsidP="00752234">
      <w:pPr>
        <w:pStyle w:val="a6"/>
        <w:widowControl w:val="0"/>
        <w:tabs>
          <w:tab w:val="left" w:pos="709"/>
        </w:tabs>
        <w:suppressAutoHyphens/>
        <w:spacing w:line="240" w:lineRule="auto"/>
        <w:ind w:firstLine="851"/>
        <w:rPr>
          <w:sz w:val="24"/>
          <w:szCs w:val="24"/>
        </w:rPr>
      </w:pPr>
      <w:r w:rsidRPr="00557E6C">
        <w:rPr>
          <w:sz w:val="24"/>
          <w:szCs w:val="24"/>
        </w:rPr>
        <w:t xml:space="preserve">В данный перечень вошло 7 муниципальных программ, в т.ч. 33 подпрограммы, с общим утвержденным объемом финансирования (по уточненной бюджетной росписи) </w:t>
      </w:r>
      <w:r w:rsidRPr="00557E6C">
        <w:rPr>
          <w:b/>
          <w:sz w:val="24"/>
          <w:szCs w:val="24"/>
        </w:rPr>
        <w:t>2 318 574,29</w:t>
      </w:r>
      <w:r w:rsidRPr="00557E6C">
        <w:rPr>
          <w:b/>
          <w:sz w:val="23"/>
          <w:szCs w:val="23"/>
        </w:rPr>
        <w:t xml:space="preserve"> </w:t>
      </w:r>
      <w:r w:rsidRPr="00557E6C">
        <w:rPr>
          <w:b/>
          <w:sz w:val="24"/>
          <w:szCs w:val="24"/>
        </w:rPr>
        <w:t>тыс. руб.</w:t>
      </w:r>
      <w:r w:rsidRPr="00557E6C">
        <w:rPr>
          <w:sz w:val="24"/>
          <w:szCs w:val="24"/>
        </w:rPr>
        <w:t>,</w:t>
      </w:r>
      <w:r w:rsidRPr="00557E6C">
        <w:rPr>
          <w:b/>
          <w:sz w:val="24"/>
          <w:szCs w:val="24"/>
        </w:rPr>
        <w:t xml:space="preserve"> </w:t>
      </w:r>
      <w:r w:rsidRPr="00557E6C">
        <w:rPr>
          <w:sz w:val="24"/>
          <w:szCs w:val="24"/>
        </w:rPr>
        <w:t>что составляет</w:t>
      </w:r>
      <w:r w:rsidRPr="00557E6C">
        <w:rPr>
          <w:b/>
          <w:sz w:val="24"/>
          <w:szCs w:val="24"/>
        </w:rPr>
        <w:t xml:space="preserve"> 88,</w:t>
      </w:r>
      <w:r>
        <w:rPr>
          <w:b/>
          <w:sz w:val="24"/>
          <w:szCs w:val="24"/>
        </w:rPr>
        <w:t>3</w:t>
      </w:r>
      <w:r w:rsidRPr="00557E6C">
        <w:rPr>
          <w:b/>
          <w:sz w:val="24"/>
          <w:szCs w:val="24"/>
        </w:rPr>
        <w:t xml:space="preserve"> %</w:t>
      </w:r>
      <w:r w:rsidRPr="00557E6C">
        <w:rPr>
          <w:sz w:val="24"/>
          <w:szCs w:val="24"/>
        </w:rPr>
        <w:t xml:space="preserve"> от общего объема расходов </w:t>
      </w:r>
      <w:proofErr w:type="gramStart"/>
      <w:r w:rsidRPr="00557E6C">
        <w:rPr>
          <w:sz w:val="24"/>
          <w:szCs w:val="24"/>
        </w:rPr>
        <w:t>бюджета</w:t>
      </w:r>
      <w:proofErr w:type="gramEnd"/>
      <w:r w:rsidRPr="00557E6C">
        <w:rPr>
          <w:sz w:val="24"/>
          <w:szCs w:val="24"/>
        </w:rPr>
        <w:t xml:space="preserve"> ЗАТО г. Североморск. </w:t>
      </w:r>
    </w:p>
    <w:p w:rsidR="00752234" w:rsidRPr="00557E6C" w:rsidRDefault="00752234" w:rsidP="00752234">
      <w:pPr>
        <w:pStyle w:val="a6"/>
        <w:widowControl w:val="0"/>
        <w:tabs>
          <w:tab w:val="left" w:pos="709"/>
        </w:tabs>
        <w:suppressAutoHyphens/>
        <w:spacing w:line="240" w:lineRule="auto"/>
        <w:ind w:firstLine="851"/>
        <w:rPr>
          <w:sz w:val="24"/>
          <w:szCs w:val="24"/>
        </w:rPr>
      </w:pPr>
      <w:r w:rsidRPr="00557E6C">
        <w:rPr>
          <w:sz w:val="24"/>
          <w:szCs w:val="24"/>
        </w:rPr>
        <w:t xml:space="preserve">В целом на реализацию муниципальных </w:t>
      </w:r>
      <w:proofErr w:type="gramStart"/>
      <w:r w:rsidRPr="00557E6C">
        <w:rPr>
          <w:sz w:val="24"/>
          <w:szCs w:val="24"/>
        </w:rPr>
        <w:t>программ</w:t>
      </w:r>
      <w:proofErr w:type="gramEnd"/>
      <w:r w:rsidRPr="00557E6C">
        <w:rPr>
          <w:sz w:val="24"/>
          <w:szCs w:val="24"/>
        </w:rPr>
        <w:t xml:space="preserve"> ЗАТО г. Североморск в 2017 году было израсходовано </w:t>
      </w:r>
      <w:r w:rsidRPr="00557E6C">
        <w:rPr>
          <w:b/>
          <w:sz w:val="24"/>
          <w:szCs w:val="24"/>
        </w:rPr>
        <w:t>2 260 453,</w:t>
      </w:r>
      <w:r w:rsidRPr="0025699D">
        <w:rPr>
          <w:b/>
          <w:sz w:val="24"/>
          <w:szCs w:val="24"/>
        </w:rPr>
        <w:t>46 тыс. руб</w:t>
      </w:r>
      <w:r w:rsidRPr="00557E6C">
        <w:rPr>
          <w:b/>
          <w:sz w:val="24"/>
          <w:szCs w:val="24"/>
        </w:rPr>
        <w:t>.</w:t>
      </w:r>
      <w:r w:rsidRPr="00557E6C">
        <w:rPr>
          <w:sz w:val="24"/>
          <w:szCs w:val="24"/>
        </w:rPr>
        <w:t xml:space="preserve"> средств бюджетов различных уровней, что составляет </w:t>
      </w:r>
      <w:r w:rsidRPr="00557E6C">
        <w:rPr>
          <w:b/>
          <w:sz w:val="23"/>
          <w:szCs w:val="23"/>
        </w:rPr>
        <w:t xml:space="preserve">97,5% </w:t>
      </w:r>
      <w:r w:rsidRPr="00557E6C">
        <w:rPr>
          <w:sz w:val="24"/>
          <w:szCs w:val="24"/>
        </w:rPr>
        <w:t>от утвержденного на год объема финансирования.</w:t>
      </w:r>
    </w:p>
    <w:p w:rsidR="00752234" w:rsidRPr="00557E6C" w:rsidRDefault="00752234" w:rsidP="00752234">
      <w:pPr>
        <w:pStyle w:val="a6"/>
        <w:widowControl w:val="0"/>
        <w:tabs>
          <w:tab w:val="left" w:pos="709"/>
        </w:tabs>
        <w:suppressAutoHyphens/>
        <w:spacing w:line="240" w:lineRule="auto"/>
        <w:ind w:firstLine="709"/>
        <w:rPr>
          <w:sz w:val="24"/>
          <w:szCs w:val="24"/>
        </w:rPr>
      </w:pPr>
    </w:p>
    <w:tbl>
      <w:tblPr>
        <w:tblW w:w="9989" w:type="dxa"/>
        <w:jc w:val="center"/>
        <w:tblInd w:w="1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9"/>
        <w:gridCol w:w="5098"/>
        <w:gridCol w:w="1443"/>
        <w:gridCol w:w="1433"/>
        <w:gridCol w:w="1269"/>
        <w:gridCol w:w="7"/>
      </w:tblGrid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i/>
                <w:sz w:val="23"/>
                <w:szCs w:val="23"/>
              </w:rPr>
            </w:pPr>
            <w:r w:rsidRPr="00557E6C">
              <w:rPr>
                <w:i/>
                <w:sz w:val="23"/>
                <w:szCs w:val="23"/>
              </w:rPr>
              <w:t xml:space="preserve">№ </w:t>
            </w:r>
            <w:proofErr w:type="spellStart"/>
            <w:proofErr w:type="gramStart"/>
            <w:r w:rsidRPr="00557E6C">
              <w:rPr>
                <w:i/>
                <w:sz w:val="23"/>
                <w:szCs w:val="23"/>
              </w:rPr>
              <w:t>п</w:t>
            </w:r>
            <w:proofErr w:type="spellEnd"/>
            <w:proofErr w:type="gramEnd"/>
            <w:r w:rsidRPr="00557E6C">
              <w:rPr>
                <w:i/>
                <w:sz w:val="23"/>
                <w:szCs w:val="23"/>
              </w:rPr>
              <w:t>/</w:t>
            </w:r>
            <w:proofErr w:type="spellStart"/>
            <w:r w:rsidRPr="00557E6C">
              <w:rPr>
                <w:i/>
                <w:sz w:val="23"/>
                <w:szCs w:val="23"/>
              </w:rPr>
              <w:t>п</w:t>
            </w:r>
            <w:proofErr w:type="spellEnd"/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jc w:val="center"/>
              <w:rPr>
                <w:i/>
                <w:sz w:val="23"/>
                <w:szCs w:val="23"/>
              </w:rPr>
            </w:pPr>
            <w:r w:rsidRPr="00557E6C">
              <w:rPr>
                <w:i/>
                <w:sz w:val="23"/>
                <w:szCs w:val="23"/>
              </w:rPr>
              <w:t>Наименование</w:t>
            </w:r>
          </w:p>
          <w:p w:rsidR="00752234" w:rsidRPr="00557E6C" w:rsidRDefault="00752234" w:rsidP="00FB0CFE">
            <w:pPr>
              <w:jc w:val="center"/>
              <w:rPr>
                <w:i/>
                <w:sz w:val="23"/>
                <w:szCs w:val="23"/>
              </w:rPr>
            </w:pPr>
            <w:r w:rsidRPr="00557E6C">
              <w:rPr>
                <w:i/>
                <w:sz w:val="23"/>
                <w:szCs w:val="23"/>
              </w:rPr>
              <w:t>программы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i/>
                <w:sz w:val="23"/>
                <w:szCs w:val="23"/>
              </w:rPr>
            </w:pPr>
            <w:r w:rsidRPr="00557E6C">
              <w:rPr>
                <w:i/>
                <w:sz w:val="23"/>
                <w:szCs w:val="23"/>
              </w:rPr>
              <w:t>Утвержденный объем финансирования на 2017 год</w:t>
            </w:r>
          </w:p>
          <w:p w:rsidR="00752234" w:rsidRPr="00557E6C" w:rsidRDefault="00752234" w:rsidP="00FB0CFE">
            <w:pPr>
              <w:jc w:val="center"/>
              <w:rPr>
                <w:i/>
                <w:sz w:val="23"/>
                <w:szCs w:val="23"/>
              </w:rPr>
            </w:pPr>
            <w:r w:rsidRPr="00557E6C">
              <w:rPr>
                <w:i/>
                <w:sz w:val="23"/>
                <w:szCs w:val="23"/>
              </w:rPr>
              <w:t>(тыс. руб.)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i/>
                <w:sz w:val="23"/>
                <w:szCs w:val="23"/>
              </w:rPr>
            </w:pPr>
            <w:r w:rsidRPr="00557E6C">
              <w:rPr>
                <w:i/>
                <w:sz w:val="23"/>
                <w:szCs w:val="23"/>
              </w:rPr>
              <w:t>Израсходовано средств</w:t>
            </w:r>
          </w:p>
          <w:p w:rsidR="00752234" w:rsidRPr="00557E6C" w:rsidRDefault="00752234" w:rsidP="00FB0CFE">
            <w:pPr>
              <w:jc w:val="center"/>
              <w:rPr>
                <w:i/>
                <w:sz w:val="23"/>
                <w:szCs w:val="23"/>
              </w:rPr>
            </w:pPr>
            <w:r w:rsidRPr="00557E6C">
              <w:rPr>
                <w:i/>
                <w:sz w:val="23"/>
                <w:szCs w:val="23"/>
              </w:rPr>
              <w:t>за январь-декабрь 2017 года</w:t>
            </w:r>
          </w:p>
          <w:p w:rsidR="00752234" w:rsidRPr="00557E6C" w:rsidRDefault="00752234" w:rsidP="00FB0CFE">
            <w:pPr>
              <w:jc w:val="center"/>
              <w:rPr>
                <w:i/>
                <w:sz w:val="23"/>
                <w:szCs w:val="23"/>
              </w:rPr>
            </w:pPr>
            <w:r w:rsidRPr="00557E6C">
              <w:rPr>
                <w:i/>
                <w:sz w:val="23"/>
                <w:szCs w:val="23"/>
              </w:rPr>
              <w:t>(тыс. руб.)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rPr>
                <w:i/>
                <w:sz w:val="23"/>
                <w:szCs w:val="23"/>
              </w:rPr>
            </w:pPr>
            <w:r w:rsidRPr="00557E6C">
              <w:rPr>
                <w:i/>
                <w:sz w:val="23"/>
                <w:szCs w:val="23"/>
              </w:rPr>
              <w:t>В %</w:t>
            </w:r>
          </w:p>
          <w:p w:rsidR="00752234" w:rsidRPr="00557E6C" w:rsidRDefault="00752234" w:rsidP="00FB0CFE">
            <w:pPr>
              <w:jc w:val="center"/>
              <w:rPr>
                <w:i/>
                <w:sz w:val="23"/>
                <w:szCs w:val="23"/>
              </w:rPr>
            </w:pPr>
            <w:r w:rsidRPr="00557E6C">
              <w:rPr>
                <w:i/>
                <w:sz w:val="23"/>
                <w:szCs w:val="23"/>
              </w:rPr>
              <w:t>от утвержденного объема на 2017 год</w:t>
            </w:r>
          </w:p>
        </w:tc>
      </w:tr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b/>
                <w:sz w:val="23"/>
                <w:szCs w:val="23"/>
              </w:rPr>
            </w:pPr>
            <w:r w:rsidRPr="00557E6C">
              <w:rPr>
                <w:b/>
                <w:sz w:val="23"/>
                <w:szCs w:val="23"/>
              </w:rPr>
              <w:t>1.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jc w:val="both"/>
              <w:rPr>
                <w:b/>
                <w:sz w:val="23"/>
                <w:szCs w:val="23"/>
              </w:rPr>
            </w:pPr>
            <w:r w:rsidRPr="00557E6C">
              <w:rPr>
                <w:b/>
                <w:sz w:val="23"/>
                <w:szCs w:val="23"/>
              </w:rPr>
              <w:t>Муниципальная программа «Улучшение качества и безопасности жизни населения»</w:t>
            </w:r>
            <w:r w:rsidRPr="00557E6C">
              <w:rPr>
                <w:b/>
                <w:bCs/>
                <w:sz w:val="23"/>
                <w:szCs w:val="23"/>
              </w:rPr>
              <w:t xml:space="preserve"> на 2014-2020 годы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b/>
                <w:sz w:val="23"/>
                <w:szCs w:val="23"/>
              </w:rPr>
            </w:pPr>
            <w:r w:rsidRPr="00557E6C">
              <w:rPr>
                <w:b/>
                <w:sz w:val="23"/>
                <w:szCs w:val="23"/>
              </w:rPr>
              <w:t>14 855,44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b/>
                <w:sz w:val="23"/>
                <w:szCs w:val="23"/>
              </w:rPr>
            </w:pPr>
            <w:r w:rsidRPr="00557E6C">
              <w:rPr>
                <w:b/>
                <w:sz w:val="23"/>
                <w:szCs w:val="23"/>
              </w:rPr>
              <w:t>14 278,72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outlineLvl w:val="0"/>
              <w:rPr>
                <w:b/>
                <w:sz w:val="23"/>
                <w:szCs w:val="23"/>
              </w:rPr>
            </w:pPr>
            <w:r w:rsidRPr="00557E6C">
              <w:rPr>
                <w:b/>
                <w:sz w:val="23"/>
                <w:szCs w:val="23"/>
              </w:rPr>
              <w:t>96,1%</w:t>
            </w:r>
          </w:p>
        </w:tc>
      </w:tr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1.1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jc w:val="both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 xml:space="preserve">Подпрограмма </w:t>
            </w:r>
            <w:r w:rsidRPr="00557E6C">
              <w:rPr>
                <w:bCs/>
                <w:sz w:val="23"/>
                <w:szCs w:val="23"/>
              </w:rPr>
              <w:t>«Молодежь Североморска» на 2016-2020 годы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500,0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499,44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57E6C">
              <w:rPr>
                <w:bCs/>
                <w:color w:val="000000"/>
                <w:sz w:val="23"/>
                <w:szCs w:val="23"/>
              </w:rPr>
              <w:t>99,9%</w:t>
            </w:r>
          </w:p>
        </w:tc>
      </w:tr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1.2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jc w:val="both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 xml:space="preserve">Подпрограмма </w:t>
            </w:r>
            <w:r w:rsidRPr="00557E6C">
              <w:rPr>
                <w:bCs/>
                <w:sz w:val="23"/>
                <w:szCs w:val="23"/>
              </w:rPr>
              <w:t>«Развитие физической культуры и спорта и формирование здорового образа жизни в ЗАТО г</w:t>
            </w:r>
            <w:proofErr w:type="gramStart"/>
            <w:r w:rsidRPr="00557E6C">
              <w:rPr>
                <w:bCs/>
                <w:sz w:val="23"/>
                <w:szCs w:val="23"/>
              </w:rPr>
              <w:t>.С</w:t>
            </w:r>
            <w:proofErr w:type="gramEnd"/>
            <w:r w:rsidRPr="00557E6C">
              <w:rPr>
                <w:bCs/>
                <w:sz w:val="23"/>
                <w:szCs w:val="23"/>
              </w:rPr>
              <w:t>евероморск» на 2016-2020 годы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1 700,0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1 694,17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57E6C">
              <w:rPr>
                <w:bCs/>
                <w:color w:val="000000"/>
                <w:sz w:val="23"/>
                <w:szCs w:val="23"/>
              </w:rPr>
              <w:t>99,7%</w:t>
            </w:r>
          </w:p>
        </w:tc>
      </w:tr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1.3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jc w:val="both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Подпрограмма «Профилактика наркомании, алкоголизма и токсикомании в ЗАТО г</w:t>
            </w:r>
            <w:proofErr w:type="gramStart"/>
            <w:r w:rsidRPr="00557E6C">
              <w:rPr>
                <w:sz w:val="23"/>
                <w:szCs w:val="23"/>
              </w:rPr>
              <w:t>.С</w:t>
            </w:r>
            <w:proofErr w:type="gramEnd"/>
            <w:r w:rsidRPr="00557E6C">
              <w:rPr>
                <w:sz w:val="23"/>
                <w:szCs w:val="23"/>
              </w:rPr>
              <w:t>евероморск» на 2016-2020 годы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270,0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269,43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57E6C">
              <w:rPr>
                <w:bCs/>
                <w:color w:val="000000"/>
                <w:sz w:val="23"/>
                <w:szCs w:val="23"/>
              </w:rPr>
              <w:t>99,8%</w:t>
            </w:r>
          </w:p>
        </w:tc>
      </w:tr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1.4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jc w:val="both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Подпрограмма «Дополнительные меры с</w:t>
            </w:r>
            <w:r w:rsidRPr="00557E6C">
              <w:rPr>
                <w:bCs/>
                <w:sz w:val="23"/>
                <w:szCs w:val="23"/>
              </w:rPr>
              <w:t xml:space="preserve">оциальной поддержки отдельных категорий </w:t>
            </w:r>
            <w:proofErr w:type="gramStart"/>
            <w:r w:rsidRPr="00557E6C">
              <w:rPr>
                <w:bCs/>
                <w:sz w:val="23"/>
                <w:szCs w:val="23"/>
              </w:rPr>
              <w:t>граждан</w:t>
            </w:r>
            <w:proofErr w:type="gramEnd"/>
            <w:r w:rsidRPr="00557E6C">
              <w:rPr>
                <w:bCs/>
                <w:sz w:val="23"/>
                <w:szCs w:val="23"/>
              </w:rPr>
              <w:t xml:space="preserve"> ЗАТО г. Североморск» на 2014-2020 годы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7 002,44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6 505,68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57E6C">
              <w:rPr>
                <w:bCs/>
                <w:color w:val="000000"/>
                <w:sz w:val="23"/>
                <w:szCs w:val="23"/>
              </w:rPr>
              <w:t>92,9%</w:t>
            </w:r>
          </w:p>
        </w:tc>
      </w:tr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1.5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jc w:val="both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Подпрограмма «Доступная среда в ЗАТО г</w:t>
            </w:r>
            <w:proofErr w:type="gramStart"/>
            <w:r w:rsidRPr="00557E6C">
              <w:rPr>
                <w:sz w:val="23"/>
                <w:szCs w:val="23"/>
              </w:rPr>
              <w:t>.С</w:t>
            </w:r>
            <w:proofErr w:type="gramEnd"/>
            <w:r w:rsidRPr="00557E6C">
              <w:rPr>
                <w:sz w:val="23"/>
                <w:szCs w:val="23"/>
              </w:rPr>
              <w:t>евероморск» на 2014-2020 годы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1 625,5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1 625,5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57E6C">
              <w:rPr>
                <w:bCs/>
                <w:color w:val="000000"/>
                <w:sz w:val="23"/>
                <w:szCs w:val="23"/>
              </w:rPr>
              <w:t>100,0%</w:t>
            </w:r>
          </w:p>
        </w:tc>
      </w:tr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1.6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jc w:val="both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Подпрограмма «</w:t>
            </w:r>
            <w:r w:rsidRPr="00557E6C">
              <w:rPr>
                <w:bCs/>
                <w:sz w:val="23"/>
                <w:szCs w:val="23"/>
              </w:rPr>
              <w:t xml:space="preserve">Охрана окружающей </w:t>
            </w:r>
            <w:proofErr w:type="gramStart"/>
            <w:r w:rsidRPr="00557E6C">
              <w:rPr>
                <w:bCs/>
                <w:sz w:val="23"/>
                <w:szCs w:val="23"/>
              </w:rPr>
              <w:t>среды</w:t>
            </w:r>
            <w:proofErr w:type="gramEnd"/>
            <w:r w:rsidRPr="00557E6C">
              <w:rPr>
                <w:bCs/>
                <w:sz w:val="23"/>
                <w:szCs w:val="23"/>
              </w:rPr>
              <w:t xml:space="preserve"> ЗАТО г. Североморск» на 2014-2020 годы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1 467,5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1 467,5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57E6C">
              <w:rPr>
                <w:bCs/>
                <w:color w:val="000000"/>
                <w:sz w:val="23"/>
                <w:szCs w:val="23"/>
              </w:rPr>
              <w:t>100,0%</w:t>
            </w:r>
          </w:p>
        </w:tc>
      </w:tr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1.7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jc w:val="both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Подпрограмма «Профилактика правонарушений в ЗАТО г</w:t>
            </w:r>
            <w:proofErr w:type="gramStart"/>
            <w:r w:rsidRPr="00557E6C">
              <w:rPr>
                <w:sz w:val="23"/>
                <w:szCs w:val="23"/>
              </w:rPr>
              <w:t>.С</w:t>
            </w:r>
            <w:proofErr w:type="gramEnd"/>
            <w:r w:rsidRPr="00557E6C">
              <w:rPr>
                <w:sz w:val="23"/>
                <w:szCs w:val="23"/>
              </w:rPr>
              <w:t>евероморск» на 2014-2020 годы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750,0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739,12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57E6C">
              <w:rPr>
                <w:bCs/>
                <w:color w:val="000000"/>
                <w:sz w:val="23"/>
                <w:szCs w:val="23"/>
              </w:rPr>
              <w:t>98,5%</w:t>
            </w:r>
          </w:p>
        </w:tc>
      </w:tr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1.8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jc w:val="both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 xml:space="preserve">Подпрограмма «Повышение безопасности дорожного движения и снижение </w:t>
            </w:r>
            <w:proofErr w:type="spellStart"/>
            <w:r w:rsidRPr="00557E6C">
              <w:rPr>
                <w:sz w:val="23"/>
                <w:szCs w:val="23"/>
              </w:rPr>
              <w:t>дорожно</w:t>
            </w:r>
            <w:proofErr w:type="spellEnd"/>
            <w:r w:rsidRPr="00557E6C">
              <w:rPr>
                <w:sz w:val="23"/>
                <w:szCs w:val="23"/>
              </w:rPr>
              <w:t>- транспортного травматизма в ЗАТО г</w:t>
            </w:r>
            <w:proofErr w:type="gramStart"/>
            <w:r w:rsidRPr="00557E6C">
              <w:rPr>
                <w:sz w:val="23"/>
                <w:szCs w:val="23"/>
              </w:rPr>
              <w:t>.С</w:t>
            </w:r>
            <w:proofErr w:type="gramEnd"/>
            <w:r w:rsidRPr="00557E6C">
              <w:rPr>
                <w:sz w:val="23"/>
                <w:szCs w:val="23"/>
              </w:rPr>
              <w:t>евероморск» на 2014-2020 годы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1 540,0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1 477,87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57E6C">
              <w:rPr>
                <w:bCs/>
                <w:color w:val="000000"/>
                <w:sz w:val="23"/>
                <w:szCs w:val="23"/>
              </w:rPr>
              <w:t>96,0%</w:t>
            </w:r>
          </w:p>
        </w:tc>
      </w:tr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b/>
                <w:sz w:val="23"/>
                <w:szCs w:val="23"/>
              </w:rPr>
            </w:pPr>
            <w:r w:rsidRPr="00557E6C">
              <w:rPr>
                <w:b/>
                <w:sz w:val="23"/>
                <w:szCs w:val="23"/>
              </w:rPr>
              <w:t>2.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jc w:val="both"/>
              <w:rPr>
                <w:b/>
                <w:sz w:val="23"/>
                <w:szCs w:val="23"/>
              </w:rPr>
            </w:pPr>
            <w:r w:rsidRPr="00557E6C">
              <w:rPr>
                <w:b/>
                <w:sz w:val="23"/>
                <w:szCs w:val="23"/>
              </w:rPr>
              <w:t xml:space="preserve">Муниципальная программа «Развитие </w:t>
            </w:r>
            <w:proofErr w:type="spellStart"/>
            <w:r w:rsidRPr="00557E6C">
              <w:rPr>
                <w:b/>
                <w:sz w:val="23"/>
                <w:szCs w:val="23"/>
              </w:rPr>
              <w:lastRenderedPageBreak/>
              <w:t>конкурентноспособной</w:t>
            </w:r>
            <w:proofErr w:type="spellEnd"/>
            <w:r w:rsidRPr="00557E6C">
              <w:rPr>
                <w:b/>
                <w:sz w:val="23"/>
                <w:szCs w:val="23"/>
              </w:rPr>
              <w:t xml:space="preserve"> </w:t>
            </w:r>
            <w:proofErr w:type="gramStart"/>
            <w:r w:rsidRPr="00557E6C">
              <w:rPr>
                <w:b/>
                <w:sz w:val="23"/>
                <w:szCs w:val="23"/>
              </w:rPr>
              <w:t>экономики</w:t>
            </w:r>
            <w:proofErr w:type="gramEnd"/>
            <w:r w:rsidRPr="00557E6C">
              <w:rPr>
                <w:b/>
                <w:sz w:val="23"/>
                <w:szCs w:val="23"/>
              </w:rPr>
              <w:t xml:space="preserve"> ЗАТО г. Североморск» на 2014-2020 годы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b/>
                <w:sz w:val="23"/>
                <w:szCs w:val="23"/>
              </w:rPr>
            </w:pPr>
            <w:r w:rsidRPr="00557E6C">
              <w:rPr>
                <w:b/>
                <w:sz w:val="23"/>
                <w:szCs w:val="23"/>
              </w:rPr>
              <w:lastRenderedPageBreak/>
              <w:t>150,0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b/>
                <w:sz w:val="23"/>
                <w:szCs w:val="23"/>
              </w:rPr>
            </w:pPr>
            <w:r w:rsidRPr="00557E6C">
              <w:rPr>
                <w:b/>
                <w:sz w:val="23"/>
                <w:szCs w:val="23"/>
              </w:rPr>
              <w:t>150,0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outlineLvl w:val="0"/>
              <w:rPr>
                <w:b/>
                <w:sz w:val="23"/>
                <w:szCs w:val="23"/>
              </w:rPr>
            </w:pPr>
            <w:r w:rsidRPr="00557E6C">
              <w:rPr>
                <w:b/>
                <w:sz w:val="23"/>
                <w:szCs w:val="23"/>
              </w:rPr>
              <w:t>100,0%</w:t>
            </w:r>
          </w:p>
        </w:tc>
      </w:tr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lastRenderedPageBreak/>
              <w:t>2.1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jc w:val="both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Подпрограмма «Развитие малого и среднего предпринимательства и стимулирование инвестиционной деятельности в ЗАТО  г</w:t>
            </w:r>
            <w:proofErr w:type="gramStart"/>
            <w:r w:rsidRPr="00557E6C">
              <w:rPr>
                <w:sz w:val="23"/>
                <w:szCs w:val="23"/>
              </w:rPr>
              <w:t>.С</w:t>
            </w:r>
            <w:proofErr w:type="gramEnd"/>
            <w:r w:rsidRPr="00557E6C">
              <w:rPr>
                <w:sz w:val="23"/>
                <w:szCs w:val="23"/>
              </w:rPr>
              <w:t>евероморск»  на 2014-2020 годы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90,0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90,0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57E6C">
              <w:rPr>
                <w:bCs/>
                <w:color w:val="000000"/>
                <w:sz w:val="23"/>
                <w:szCs w:val="23"/>
              </w:rPr>
              <w:t>100,0%</w:t>
            </w:r>
          </w:p>
        </w:tc>
      </w:tr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2.2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jc w:val="both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 xml:space="preserve">Подпрограмма «Развитие потребительского </w:t>
            </w:r>
            <w:proofErr w:type="gramStart"/>
            <w:r w:rsidRPr="00557E6C">
              <w:rPr>
                <w:sz w:val="23"/>
                <w:szCs w:val="23"/>
              </w:rPr>
              <w:t>рынка</w:t>
            </w:r>
            <w:proofErr w:type="gramEnd"/>
            <w:r w:rsidRPr="00557E6C">
              <w:rPr>
                <w:sz w:val="23"/>
                <w:szCs w:val="23"/>
              </w:rPr>
              <w:t xml:space="preserve"> ЗАТО г. Североморск» на 2014-2020 годы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60,0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60,0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57E6C">
              <w:rPr>
                <w:bCs/>
                <w:color w:val="000000"/>
                <w:sz w:val="23"/>
                <w:szCs w:val="23"/>
              </w:rPr>
              <w:t>100,0%</w:t>
            </w:r>
          </w:p>
        </w:tc>
      </w:tr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b/>
                <w:sz w:val="23"/>
                <w:szCs w:val="23"/>
              </w:rPr>
            </w:pPr>
            <w:r w:rsidRPr="00557E6C">
              <w:rPr>
                <w:b/>
                <w:sz w:val="23"/>
                <w:szCs w:val="23"/>
              </w:rPr>
              <w:t>3.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jc w:val="both"/>
              <w:rPr>
                <w:sz w:val="23"/>
                <w:szCs w:val="23"/>
              </w:rPr>
            </w:pPr>
            <w:r w:rsidRPr="00557E6C">
              <w:rPr>
                <w:b/>
                <w:sz w:val="23"/>
                <w:szCs w:val="23"/>
              </w:rPr>
              <w:t>Муниципальная программа «Развитие муниципального управления и</w:t>
            </w:r>
            <w:r w:rsidRPr="00557E6C">
              <w:rPr>
                <w:b/>
                <w:bCs/>
                <w:sz w:val="23"/>
                <w:szCs w:val="23"/>
              </w:rPr>
              <w:t xml:space="preserve"> гражданского общества в ЗАТО г</w:t>
            </w:r>
            <w:proofErr w:type="gramStart"/>
            <w:r w:rsidRPr="00557E6C">
              <w:rPr>
                <w:b/>
                <w:bCs/>
                <w:sz w:val="23"/>
                <w:szCs w:val="23"/>
              </w:rPr>
              <w:t>.С</w:t>
            </w:r>
            <w:proofErr w:type="gramEnd"/>
            <w:r w:rsidRPr="00557E6C">
              <w:rPr>
                <w:b/>
                <w:bCs/>
                <w:sz w:val="23"/>
                <w:szCs w:val="23"/>
              </w:rPr>
              <w:t>евероморск» на 2014-2020</w:t>
            </w:r>
            <w:r w:rsidRPr="00557E6C">
              <w:rPr>
                <w:bCs/>
                <w:sz w:val="23"/>
                <w:szCs w:val="23"/>
              </w:rPr>
              <w:t xml:space="preserve"> годы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b/>
                <w:sz w:val="23"/>
                <w:szCs w:val="23"/>
              </w:rPr>
            </w:pPr>
            <w:r w:rsidRPr="00557E6C">
              <w:rPr>
                <w:b/>
                <w:sz w:val="23"/>
                <w:szCs w:val="23"/>
              </w:rPr>
              <w:t>49 703,4</w:t>
            </w:r>
            <w:r>
              <w:rPr>
                <w:b/>
                <w:sz w:val="23"/>
                <w:szCs w:val="23"/>
              </w:rPr>
              <w:t>7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b/>
                <w:sz w:val="23"/>
                <w:szCs w:val="23"/>
              </w:rPr>
            </w:pPr>
            <w:r w:rsidRPr="00557E6C">
              <w:rPr>
                <w:b/>
                <w:sz w:val="23"/>
                <w:szCs w:val="23"/>
              </w:rPr>
              <w:t>48 682,89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outlineLvl w:val="0"/>
              <w:rPr>
                <w:b/>
                <w:sz w:val="23"/>
                <w:szCs w:val="23"/>
              </w:rPr>
            </w:pPr>
            <w:r w:rsidRPr="00557E6C">
              <w:rPr>
                <w:b/>
                <w:sz w:val="23"/>
                <w:szCs w:val="23"/>
              </w:rPr>
              <w:t>97,9%</w:t>
            </w:r>
          </w:p>
        </w:tc>
      </w:tr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3.1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jc w:val="both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Подпрограмма «Создание условий для эффективного использования муниципального имущества ЗАТО г</w:t>
            </w:r>
            <w:proofErr w:type="gramStart"/>
            <w:r w:rsidRPr="00557E6C">
              <w:rPr>
                <w:sz w:val="23"/>
                <w:szCs w:val="23"/>
              </w:rPr>
              <w:t>.С</w:t>
            </w:r>
            <w:proofErr w:type="gramEnd"/>
            <w:r w:rsidRPr="00557E6C">
              <w:rPr>
                <w:sz w:val="23"/>
                <w:szCs w:val="23"/>
              </w:rPr>
              <w:t>евероморск» на 2014-2020 годы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37 673,6</w:t>
            </w:r>
            <w:r>
              <w:rPr>
                <w:sz w:val="23"/>
                <w:szCs w:val="23"/>
              </w:rPr>
              <w:t>4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37 550,20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57E6C">
              <w:rPr>
                <w:bCs/>
                <w:color w:val="000000"/>
                <w:sz w:val="23"/>
                <w:szCs w:val="23"/>
              </w:rPr>
              <w:t>99,7%</w:t>
            </w:r>
          </w:p>
        </w:tc>
      </w:tr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3.2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jc w:val="both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 xml:space="preserve">Подпрограмма </w:t>
            </w:r>
            <w:r w:rsidRPr="00557E6C">
              <w:rPr>
                <w:bCs/>
                <w:sz w:val="23"/>
                <w:szCs w:val="23"/>
              </w:rPr>
              <w:t>«Развитие информационного общества и системы «Электронный муниципалитет» в ЗАТО г</w:t>
            </w:r>
            <w:proofErr w:type="gramStart"/>
            <w:r w:rsidRPr="00557E6C">
              <w:rPr>
                <w:bCs/>
                <w:sz w:val="23"/>
                <w:szCs w:val="23"/>
              </w:rPr>
              <w:t>.С</w:t>
            </w:r>
            <w:proofErr w:type="gramEnd"/>
            <w:r w:rsidRPr="00557E6C">
              <w:rPr>
                <w:bCs/>
                <w:sz w:val="23"/>
                <w:szCs w:val="23"/>
              </w:rPr>
              <w:t>евероморск» на 2016-2020 годы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6 365,2</w:t>
            </w:r>
            <w:r>
              <w:rPr>
                <w:sz w:val="23"/>
                <w:szCs w:val="23"/>
              </w:rPr>
              <w:t>5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6 087,50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57E6C">
              <w:rPr>
                <w:bCs/>
                <w:color w:val="000000"/>
                <w:sz w:val="23"/>
                <w:szCs w:val="23"/>
              </w:rPr>
              <w:t>95,6%</w:t>
            </w:r>
          </w:p>
        </w:tc>
      </w:tr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3.3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jc w:val="both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 xml:space="preserve">Подпрограмма </w:t>
            </w:r>
            <w:r w:rsidRPr="00557E6C">
              <w:rPr>
                <w:bCs/>
                <w:sz w:val="23"/>
                <w:szCs w:val="23"/>
              </w:rPr>
              <w:t>«Развитие муниципальной службы в муниципальном образовании ЗАТО г</w:t>
            </w:r>
            <w:proofErr w:type="gramStart"/>
            <w:r w:rsidRPr="00557E6C">
              <w:rPr>
                <w:bCs/>
                <w:sz w:val="23"/>
                <w:szCs w:val="23"/>
              </w:rPr>
              <w:t>.С</w:t>
            </w:r>
            <w:proofErr w:type="gramEnd"/>
            <w:r w:rsidRPr="00557E6C">
              <w:rPr>
                <w:bCs/>
                <w:sz w:val="23"/>
                <w:szCs w:val="23"/>
              </w:rPr>
              <w:t>евероморск» на 2014-2020 годы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5 664,5</w:t>
            </w:r>
            <w:r>
              <w:rPr>
                <w:sz w:val="23"/>
                <w:szCs w:val="23"/>
              </w:rPr>
              <w:t>8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5 045,19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57E6C">
              <w:rPr>
                <w:bCs/>
                <w:color w:val="000000"/>
                <w:sz w:val="23"/>
                <w:szCs w:val="23"/>
              </w:rPr>
              <w:t>89,1%</w:t>
            </w:r>
          </w:p>
        </w:tc>
      </w:tr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3.4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jc w:val="both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Подпрограмма «Поддержка общественных объединений и организаций в ЗАТО Североморск» на 2016-2020 годы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0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0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57E6C">
              <w:rPr>
                <w:bCs/>
                <w:color w:val="000000"/>
                <w:sz w:val="23"/>
                <w:szCs w:val="23"/>
              </w:rPr>
              <w:t>0</w:t>
            </w:r>
          </w:p>
        </w:tc>
      </w:tr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b/>
                <w:sz w:val="23"/>
                <w:szCs w:val="23"/>
              </w:rPr>
            </w:pPr>
            <w:r w:rsidRPr="00557E6C">
              <w:rPr>
                <w:b/>
                <w:sz w:val="23"/>
                <w:szCs w:val="23"/>
              </w:rPr>
              <w:t>4.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jc w:val="both"/>
              <w:rPr>
                <w:b/>
                <w:sz w:val="23"/>
                <w:szCs w:val="23"/>
              </w:rPr>
            </w:pPr>
            <w:r w:rsidRPr="00557E6C">
              <w:rPr>
                <w:b/>
                <w:sz w:val="23"/>
                <w:szCs w:val="23"/>
              </w:rPr>
              <w:t>Муниципальная программа «Развитие образования ЗАТО г</w:t>
            </w:r>
            <w:proofErr w:type="gramStart"/>
            <w:r w:rsidRPr="00557E6C">
              <w:rPr>
                <w:b/>
                <w:sz w:val="23"/>
                <w:szCs w:val="23"/>
              </w:rPr>
              <w:t>.С</w:t>
            </w:r>
            <w:proofErr w:type="gramEnd"/>
            <w:r w:rsidRPr="00557E6C">
              <w:rPr>
                <w:b/>
                <w:sz w:val="23"/>
                <w:szCs w:val="23"/>
              </w:rPr>
              <w:t>евероморск» на 2014-2020 годы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b/>
                <w:sz w:val="23"/>
                <w:szCs w:val="23"/>
              </w:rPr>
              <w:t>1 610 428,17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b/>
                <w:sz w:val="23"/>
                <w:szCs w:val="23"/>
              </w:rPr>
            </w:pPr>
            <w:r w:rsidRPr="00557E6C">
              <w:rPr>
                <w:b/>
                <w:sz w:val="23"/>
                <w:szCs w:val="23"/>
              </w:rPr>
              <w:t>1 599 493,93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outlineLvl w:val="0"/>
              <w:rPr>
                <w:b/>
                <w:sz w:val="23"/>
                <w:szCs w:val="23"/>
              </w:rPr>
            </w:pPr>
            <w:r w:rsidRPr="00557E6C">
              <w:rPr>
                <w:b/>
                <w:sz w:val="23"/>
                <w:szCs w:val="23"/>
              </w:rPr>
              <w:t>99,3%</w:t>
            </w:r>
          </w:p>
        </w:tc>
      </w:tr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4.1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jc w:val="both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Подпрограмма «Развитие дошкольного, общего и дополнительного образования детей» на 2014-2020 годы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1 514 930,</w:t>
            </w:r>
            <w:r>
              <w:rPr>
                <w:sz w:val="23"/>
                <w:szCs w:val="23"/>
              </w:rPr>
              <w:t>10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1 505 498,49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57E6C">
              <w:rPr>
                <w:bCs/>
                <w:color w:val="000000"/>
                <w:sz w:val="23"/>
                <w:szCs w:val="23"/>
              </w:rPr>
              <w:t>99,4%</w:t>
            </w:r>
          </w:p>
        </w:tc>
      </w:tr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4.2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jc w:val="both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Подпрограмма «Школьное питание» на 2014-2020 годы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60 462,45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60 299,56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57E6C">
              <w:rPr>
                <w:bCs/>
                <w:color w:val="000000"/>
                <w:sz w:val="23"/>
                <w:szCs w:val="23"/>
              </w:rPr>
              <w:t>99,7%</w:t>
            </w:r>
          </w:p>
        </w:tc>
      </w:tr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4.3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jc w:val="both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Подпрограмма</w:t>
            </w:r>
            <w:r w:rsidRPr="00557E6C">
              <w:rPr>
                <w:bCs/>
                <w:sz w:val="23"/>
                <w:szCs w:val="23"/>
              </w:rPr>
              <w:t xml:space="preserve"> «Североморск - город без сирот» </w:t>
            </w:r>
            <w:r w:rsidRPr="00557E6C">
              <w:rPr>
                <w:sz w:val="23"/>
                <w:szCs w:val="23"/>
              </w:rPr>
              <w:t>на 2014-2020 годы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30 216,90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28 894,49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57E6C">
              <w:rPr>
                <w:bCs/>
                <w:color w:val="000000"/>
                <w:sz w:val="23"/>
                <w:szCs w:val="23"/>
              </w:rPr>
              <w:t>95,6%</w:t>
            </w:r>
          </w:p>
        </w:tc>
      </w:tr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4.4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jc w:val="both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Подпрограмма</w:t>
            </w:r>
            <w:r w:rsidRPr="00557E6C">
              <w:rPr>
                <w:bCs/>
                <w:sz w:val="23"/>
                <w:szCs w:val="23"/>
              </w:rPr>
              <w:t xml:space="preserve"> «Отдых и оздоровление детей» </w:t>
            </w:r>
            <w:r w:rsidRPr="00557E6C">
              <w:rPr>
                <w:sz w:val="23"/>
                <w:szCs w:val="23"/>
              </w:rPr>
              <w:t>на 2014-2020 годы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4 818,72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4 801,40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57E6C">
              <w:rPr>
                <w:bCs/>
                <w:color w:val="000000"/>
                <w:sz w:val="23"/>
                <w:szCs w:val="23"/>
              </w:rPr>
              <w:t>99,6%</w:t>
            </w:r>
          </w:p>
        </w:tc>
      </w:tr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b/>
                <w:sz w:val="23"/>
                <w:szCs w:val="23"/>
              </w:rPr>
            </w:pPr>
            <w:r w:rsidRPr="00557E6C">
              <w:rPr>
                <w:b/>
                <w:sz w:val="23"/>
                <w:szCs w:val="23"/>
              </w:rPr>
              <w:t>5.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jc w:val="both"/>
              <w:rPr>
                <w:b/>
                <w:sz w:val="23"/>
                <w:szCs w:val="23"/>
              </w:rPr>
            </w:pPr>
            <w:r w:rsidRPr="00557E6C">
              <w:rPr>
                <w:b/>
                <w:sz w:val="23"/>
                <w:szCs w:val="23"/>
              </w:rPr>
              <w:t>Муниципальная программа «Культура ЗАТО г</w:t>
            </w:r>
            <w:proofErr w:type="gramStart"/>
            <w:r w:rsidRPr="00557E6C">
              <w:rPr>
                <w:b/>
                <w:sz w:val="23"/>
                <w:szCs w:val="23"/>
              </w:rPr>
              <w:t>.С</w:t>
            </w:r>
            <w:proofErr w:type="gramEnd"/>
            <w:r w:rsidRPr="00557E6C">
              <w:rPr>
                <w:b/>
                <w:sz w:val="23"/>
                <w:szCs w:val="23"/>
              </w:rPr>
              <w:t>евероморск» на 2016-2020 годы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b/>
                <w:sz w:val="23"/>
                <w:szCs w:val="23"/>
              </w:rPr>
            </w:pPr>
            <w:r w:rsidRPr="00557E6C">
              <w:rPr>
                <w:b/>
                <w:sz w:val="23"/>
                <w:szCs w:val="23"/>
              </w:rPr>
              <w:t>311 899,1</w:t>
            </w:r>
            <w:r>
              <w:rPr>
                <w:b/>
                <w:sz w:val="23"/>
                <w:szCs w:val="23"/>
              </w:rPr>
              <w:t>7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b/>
                <w:sz w:val="23"/>
                <w:szCs w:val="23"/>
              </w:rPr>
            </w:pPr>
            <w:r w:rsidRPr="00557E6C">
              <w:rPr>
                <w:b/>
                <w:sz w:val="23"/>
                <w:szCs w:val="23"/>
              </w:rPr>
              <w:t>311 895,16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outlineLvl w:val="0"/>
              <w:rPr>
                <w:b/>
                <w:sz w:val="23"/>
                <w:szCs w:val="23"/>
              </w:rPr>
            </w:pPr>
            <w:r w:rsidRPr="00557E6C">
              <w:rPr>
                <w:b/>
                <w:sz w:val="23"/>
                <w:szCs w:val="23"/>
              </w:rPr>
              <w:t>100,0%</w:t>
            </w:r>
          </w:p>
        </w:tc>
      </w:tr>
      <w:tr w:rsidR="00752234" w:rsidRPr="00557E6C" w:rsidTr="00FB0CFE">
        <w:trPr>
          <w:gridAfter w:val="1"/>
          <w:wAfter w:w="7" w:type="dxa"/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5.1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jc w:val="both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Подпрограмма «Совершенствование предоставления дополнительного образования детям в сфере культуры» на 2016-2020 годы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99 680,25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99 680,25</w:t>
            </w:r>
          </w:p>
        </w:tc>
        <w:tc>
          <w:tcPr>
            <w:tcW w:w="1269" w:type="dxa"/>
            <w:vAlign w:val="center"/>
          </w:tcPr>
          <w:p w:rsidR="00752234" w:rsidRPr="00557E6C" w:rsidRDefault="00752234" w:rsidP="00FB0CFE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57E6C">
              <w:rPr>
                <w:bCs/>
                <w:color w:val="000000"/>
                <w:sz w:val="23"/>
                <w:szCs w:val="23"/>
              </w:rPr>
              <w:t>100,0%</w:t>
            </w:r>
          </w:p>
        </w:tc>
      </w:tr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5.2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jc w:val="both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Подпрограмма «Совершенствование библиотечного, библиографического и информационного обслуживания пользователей» на 2016-2020 годы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68 097,5</w:t>
            </w:r>
            <w:r>
              <w:rPr>
                <w:sz w:val="23"/>
                <w:szCs w:val="23"/>
              </w:rPr>
              <w:t>2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68 097,53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57E6C">
              <w:rPr>
                <w:bCs/>
                <w:color w:val="000000"/>
                <w:sz w:val="23"/>
                <w:szCs w:val="23"/>
              </w:rPr>
              <w:t>100,0%</w:t>
            </w:r>
          </w:p>
        </w:tc>
      </w:tr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5.3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jc w:val="both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Подпрограмма «Совершенствование организации досуга и развитие творческих способностей граждан» на 2016-2020 годы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109 578,12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109 574,12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57E6C">
              <w:rPr>
                <w:bCs/>
                <w:color w:val="000000"/>
                <w:sz w:val="23"/>
                <w:szCs w:val="23"/>
              </w:rPr>
              <w:t>100,0%</w:t>
            </w:r>
          </w:p>
        </w:tc>
      </w:tr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5.4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jc w:val="both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Подпрограмма «Совершенствование музейного обслуживания граждан» на 2016-2020 годы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14 829,49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14 829,49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57E6C">
              <w:rPr>
                <w:bCs/>
                <w:color w:val="000000"/>
                <w:sz w:val="23"/>
                <w:szCs w:val="23"/>
              </w:rPr>
              <w:t>100,0%</w:t>
            </w:r>
          </w:p>
        </w:tc>
      </w:tr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5.5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jc w:val="both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 xml:space="preserve">Подпрограмма «Сохранение, использование, популяризация и охрана объектов культурного </w:t>
            </w:r>
            <w:r w:rsidRPr="00557E6C">
              <w:rPr>
                <w:sz w:val="23"/>
                <w:szCs w:val="23"/>
              </w:rPr>
              <w:lastRenderedPageBreak/>
              <w:t>наследия (памятников истории и культуры) ЗАТО г</w:t>
            </w:r>
            <w:proofErr w:type="gramStart"/>
            <w:r w:rsidRPr="00557E6C">
              <w:rPr>
                <w:sz w:val="23"/>
                <w:szCs w:val="23"/>
              </w:rPr>
              <w:t>.С</w:t>
            </w:r>
            <w:proofErr w:type="gramEnd"/>
            <w:r w:rsidRPr="00557E6C">
              <w:rPr>
                <w:sz w:val="23"/>
                <w:szCs w:val="23"/>
              </w:rPr>
              <w:t>евероморск» на 2016-2020 годы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lastRenderedPageBreak/>
              <w:t>1 256,12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1 256,12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57E6C">
              <w:rPr>
                <w:bCs/>
                <w:color w:val="000000"/>
                <w:sz w:val="23"/>
                <w:szCs w:val="23"/>
              </w:rPr>
              <w:t>100,0%</w:t>
            </w:r>
          </w:p>
        </w:tc>
      </w:tr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lastRenderedPageBreak/>
              <w:t>5.6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jc w:val="both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Подпрограмма «Финансовое обеспечение деятельности муниципальных учреждений, подведомственных Управлению культуры и международных связей администрации ЗАТО г</w:t>
            </w:r>
            <w:proofErr w:type="gramStart"/>
            <w:r w:rsidRPr="00557E6C">
              <w:rPr>
                <w:sz w:val="23"/>
                <w:szCs w:val="23"/>
              </w:rPr>
              <w:t>.С</w:t>
            </w:r>
            <w:proofErr w:type="gramEnd"/>
            <w:r w:rsidRPr="00557E6C">
              <w:rPr>
                <w:sz w:val="23"/>
                <w:szCs w:val="23"/>
              </w:rPr>
              <w:t>евероморск» на 2016-2020 годы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18 457,67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18 457,67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57E6C">
              <w:rPr>
                <w:bCs/>
                <w:color w:val="000000"/>
                <w:sz w:val="23"/>
                <w:szCs w:val="23"/>
              </w:rPr>
              <w:t>100,0%</w:t>
            </w:r>
          </w:p>
        </w:tc>
      </w:tr>
      <w:tr w:rsidR="00752234" w:rsidRPr="00557E6C" w:rsidTr="00FB0CFE">
        <w:trPr>
          <w:trHeight w:val="817"/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b/>
                <w:sz w:val="23"/>
                <w:szCs w:val="23"/>
              </w:rPr>
            </w:pPr>
            <w:r w:rsidRPr="00557E6C">
              <w:rPr>
                <w:b/>
                <w:sz w:val="23"/>
                <w:szCs w:val="23"/>
              </w:rPr>
              <w:t>6.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jc w:val="both"/>
              <w:rPr>
                <w:b/>
                <w:sz w:val="23"/>
                <w:szCs w:val="23"/>
              </w:rPr>
            </w:pPr>
            <w:r w:rsidRPr="00557E6C">
              <w:rPr>
                <w:b/>
                <w:bCs/>
                <w:sz w:val="23"/>
                <w:szCs w:val="23"/>
              </w:rPr>
              <w:t xml:space="preserve">Муниципальная программа </w:t>
            </w:r>
            <w:r w:rsidRPr="00557E6C">
              <w:rPr>
                <w:b/>
                <w:sz w:val="23"/>
                <w:szCs w:val="23"/>
              </w:rPr>
              <w:t>«Обеспечение комфортной городской среды» на 2016-2020 годы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b/>
                <w:sz w:val="23"/>
                <w:szCs w:val="23"/>
              </w:rPr>
            </w:pPr>
            <w:r w:rsidRPr="00557E6C">
              <w:rPr>
                <w:b/>
                <w:sz w:val="23"/>
                <w:szCs w:val="23"/>
              </w:rPr>
              <w:t>318 647,28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b/>
                <w:sz w:val="23"/>
                <w:szCs w:val="23"/>
              </w:rPr>
            </w:pPr>
            <w:r w:rsidRPr="00557E6C">
              <w:rPr>
                <w:b/>
                <w:sz w:val="23"/>
                <w:szCs w:val="23"/>
              </w:rPr>
              <w:t>273 316,54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outlineLvl w:val="0"/>
              <w:rPr>
                <w:b/>
                <w:sz w:val="23"/>
                <w:szCs w:val="23"/>
              </w:rPr>
            </w:pPr>
            <w:r w:rsidRPr="00557E6C">
              <w:rPr>
                <w:b/>
                <w:sz w:val="23"/>
                <w:szCs w:val="23"/>
              </w:rPr>
              <w:t>85,8%</w:t>
            </w:r>
          </w:p>
        </w:tc>
      </w:tr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6.1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jc w:val="both"/>
              <w:rPr>
                <w:bCs/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Подпрограмма «Автомобильные дороги и проезды ЗАТО г</w:t>
            </w:r>
            <w:proofErr w:type="gramStart"/>
            <w:r w:rsidRPr="00557E6C">
              <w:rPr>
                <w:sz w:val="23"/>
                <w:szCs w:val="23"/>
              </w:rPr>
              <w:t>.С</w:t>
            </w:r>
            <w:proofErr w:type="gramEnd"/>
            <w:r w:rsidRPr="00557E6C">
              <w:rPr>
                <w:sz w:val="23"/>
                <w:szCs w:val="23"/>
              </w:rPr>
              <w:t>евероморск» на 2016-2020 годы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177 924,96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141 008,83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outlineLvl w:val="1"/>
              <w:rPr>
                <w:sz w:val="23"/>
                <w:szCs w:val="23"/>
              </w:rPr>
            </w:pPr>
            <w:r w:rsidRPr="00557E6C">
              <w:rPr>
                <w:bCs/>
                <w:color w:val="000000"/>
                <w:sz w:val="23"/>
                <w:szCs w:val="23"/>
              </w:rPr>
              <w:t>79,3%</w:t>
            </w:r>
          </w:p>
        </w:tc>
      </w:tr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6.2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jc w:val="both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Подпрограмма «Муниципальный жилищный фонд ЗАТО г</w:t>
            </w:r>
            <w:proofErr w:type="gramStart"/>
            <w:r w:rsidRPr="00557E6C">
              <w:rPr>
                <w:sz w:val="23"/>
                <w:szCs w:val="23"/>
              </w:rPr>
              <w:t>.С</w:t>
            </w:r>
            <w:proofErr w:type="gramEnd"/>
            <w:r w:rsidRPr="00557E6C">
              <w:rPr>
                <w:sz w:val="23"/>
                <w:szCs w:val="23"/>
              </w:rPr>
              <w:t>евероморск» на 2016-2020 годы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49 191,91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48 655,95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outlineLvl w:val="1"/>
              <w:rPr>
                <w:sz w:val="23"/>
                <w:szCs w:val="23"/>
              </w:rPr>
            </w:pPr>
            <w:r w:rsidRPr="00557E6C">
              <w:rPr>
                <w:bCs/>
                <w:color w:val="000000"/>
                <w:sz w:val="23"/>
                <w:szCs w:val="23"/>
              </w:rPr>
              <w:t>98,9%</w:t>
            </w:r>
          </w:p>
        </w:tc>
      </w:tr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6.3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jc w:val="both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Подпрограмма «Подготовка объектов и систем жизнеобеспечения ЗАТО г</w:t>
            </w:r>
            <w:proofErr w:type="gramStart"/>
            <w:r w:rsidRPr="00557E6C">
              <w:rPr>
                <w:sz w:val="23"/>
                <w:szCs w:val="23"/>
              </w:rPr>
              <w:t>.С</w:t>
            </w:r>
            <w:proofErr w:type="gramEnd"/>
            <w:r w:rsidRPr="00557E6C">
              <w:rPr>
                <w:sz w:val="23"/>
                <w:szCs w:val="23"/>
              </w:rPr>
              <w:t>евероморск к работе в отопительный период» на 2016-2020 годы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3 500,0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3499,90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outlineLvl w:val="1"/>
              <w:rPr>
                <w:sz w:val="23"/>
                <w:szCs w:val="23"/>
              </w:rPr>
            </w:pPr>
            <w:r w:rsidRPr="00557E6C">
              <w:rPr>
                <w:bCs/>
                <w:color w:val="000000"/>
                <w:sz w:val="23"/>
                <w:szCs w:val="23"/>
              </w:rPr>
              <w:t>100,0%</w:t>
            </w:r>
          </w:p>
        </w:tc>
      </w:tr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6.4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jc w:val="both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Подпрограмма «Энергосбережение и повышение энергоэффективности на территории ЗАТО г</w:t>
            </w:r>
            <w:proofErr w:type="gramStart"/>
            <w:r w:rsidRPr="00557E6C">
              <w:rPr>
                <w:sz w:val="23"/>
                <w:szCs w:val="23"/>
              </w:rPr>
              <w:t>.С</w:t>
            </w:r>
            <w:proofErr w:type="gramEnd"/>
            <w:r w:rsidRPr="00557E6C">
              <w:rPr>
                <w:sz w:val="23"/>
                <w:szCs w:val="23"/>
              </w:rPr>
              <w:t>евероморск» на 2016-2020 годы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2 671,08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283,78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outlineLvl w:val="1"/>
              <w:rPr>
                <w:sz w:val="23"/>
                <w:szCs w:val="23"/>
              </w:rPr>
            </w:pPr>
            <w:r w:rsidRPr="00557E6C">
              <w:rPr>
                <w:bCs/>
                <w:color w:val="000000"/>
                <w:sz w:val="23"/>
                <w:szCs w:val="23"/>
              </w:rPr>
              <w:t>10,6%</w:t>
            </w:r>
          </w:p>
        </w:tc>
      </w:tr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6.5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jc w:val="both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Подпрограмма «Комплексная эксплуатация муниципальных объектов уличного (наружного) освещения» на 2016-2020 годы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22 377,56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19 687,25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outlineLvl w:val="1"/>
              <w:rPr>
                <w:sz w:val="23"/>
                <w:szCs w:val="23"/>
              </w:rPr>
            </w:pPr>
            <w:r w:rsidRPr="00557E6C">
              <w:rPr>
                <w:bCs/>
                <w:color w:val="000000"/>
                <w:sz w:val="23"/>
                <w:szCs w:val="23"/>
              </w:rPr>
              <w:t>88,0%</w:t>
            </w:r>
          </w:p>
        </w:tc>
      </w:tr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6.6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jc w:val="both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Подпрограмма «Городские парки и скверы-центры отдыха североморцев» на 2016-2020 годы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10 343,16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10 343,16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outlineLvl w:val="1"/>
              <w:rPr>
                <w:sz w:val="23"/>
                <w:szCs w:val="23"/>
              </w:rPr>
            </w:pPr>
            <w:r w:rsidRPr="00557E6C">
              <w:rPr>
                <w:bCs/>
                <w:color w:val="000000"/>
                <w:sz w:val="23"/>
                <w:szCs w:val="23"/>
              </w:rPr>
              <w:t>100,0%</w:t>
            </w:r>
          </w:p>
        </w:tc>
      </w:tr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6.7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jc w:val="both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Подпрограмма «Осуществление прочих мероприятий по благоустройству в ЗАТО г</w:t>
            </w:r>
            <w:proofErr w:type="gramStart"/>
            <w:r w:rsidRPr="00557E6C">
              <w:rPr>
                <w:sz w:val="23"/>
                <w:szCs w:val="23"/>
              </w:rPr>
              <w:t>.С</w:t>
            </w:r>
            <w:proofErr w:type="gramEnd"/>
            <w:r w:rsidRPr="00557E6C">
              <w:rPr>
                <w:sz w:val="23"/>
                <w:szCs w:val="23"/>
              </w:rPr>
              <w:t>евероморск» на 2016-2020 годы.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39 681,61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36 880,67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outlineLvl w:val="1"/>
              <w:rPr>
                <w:sz w:val="23"/>
                <w:szCs w:val="23"/>
              </w:rPr>
            </w:pPr>
            <w:r w:rsidRPr="00557E6C">
              <w:rPr>
                <w:bCs/>
                <w:color w:val="000000"/>
                <w:sz w:val="23"/>
                <w:szCs w:val="23"/>
              </w:rPr>
              <w:t>92,9%</w:t>
            </w:r>
          </w:p>
        </w:tc>
      </w:tr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6.8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tabs>
                <w:tab w:val="left" w:pos="709"/>
              </w:tabs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 xml:space="preserve">Подпрограмма </w:t>
            </w:r>
            <w:r w:rsidRPr="00557E6C">
              <w:rPr>
                <w:rFonts w:eastAsia="Calibri"/>
                <w:bCs/>
              </w:rPr>
              <w:t>«Реализация приоритетного проекта по формированию комфортной городской среды на территории ЗАТО г</w:t>
            </w:r>
            <w:proofErr w:type="gramStart"/>
            <w:r w:rsidRPr="00557E6C">
              <w:rPr>
                <w:rFonts w:eastAsia="Calibri"/>
                <w:bCs/>
              </w:rPr>
              <w:t>.С</w:t>
            </w:r>
            <w:proofErr w:type="gramEnd"/>
            <w:r w:rsidRPr="00557E6C">
              <w:rPr>
                <w:rFonts w:eastAsia="Calibri"/>
                <w:bCs/>
              </w:rPr>
              <w:t>евероморск» на 2017 год</w:t>
            </w:r>
            <w:r w:rsidRPr="00557E6C">
              <w:rPr>
                <w:rFonts w:eastAsia="Calibri"/>
                <w:b/>
                <w:bCs/>
              </w:rPr>
              <w:t>.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12 957,0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12 957,0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bCs/>
                <w:color w:val="000000"/>
                <w:sz w:val="23"/>
                <w:szCs w:val="23"/>
              </w:rPr>
              <w:t>100,0%</w:t>
            </w:r>
          </w:p>
        </w:tc>
      </w:tr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b/>
                <w:sz w:val="23"/>
                <w:szCs w:val="23"/>
              </w:rPr>
            </w:pPr>
            <w:r w:rsidRPr="00557E6C">
              <w:rPr>
                <w:b/>
                <w:sz w:val="23"/>
                <w:szCs w:val="23"/>
              </w:rPr>
              <w:t>7.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rPr>
                <w:b/>
                <w:sz w:val="23"/>
                <w:szCs w:val="23"/>
              </w:rPr>
            </w:pPr>
            <w:r w:rsidRPr="00557E6C">
              <w:rPr>
                <w:b/>
                <w:sz w:val="23"/>
                <w:szCs w:val="23"/>
              </w:rPr>
              <w:t>Муниципальная программа</w:t>
            </w:r>
          </w:p>
          <w:p w:rsidR="00752234" w:rsidRPr="00557E6C" w:rsidRDefault="00752234" w:rsidP="00FB0CFE">
            <w:pPr>
              <w:rPr>
                <w:b/>
                <w:sz w:val="23"/>
                <w:szCs w:val="23"/>
              </w:rPr>
            </w:pPr>
            <w:r w:rsidRPr="00557E6C">
              <w:rPr>
                <w:b/>
                <w:sz w:val="23"/>
                <w:szCs w:val="23"/>
              </w:rPr>
              <w:t>«Создание условий для эффективного и ответственного управления муниципальными финансами, повышения устойчивости бюджета муниципального образования ЗАТО г</w:t>
            </w:r>
            <w:proofErr w:type="gramStart"/>
            <w:r w:rsidRPr="00557E6C">
              <w:rPr>
                <w:b/>
                <w:sz w:val="23"/>
                <w:szCs w:val="23"/>
              </w:rPr>
              <w:t>.С</w:t>
            </w:r>
            <w:proofErr w:type="gramEnd"/>
            <w:r w:rsidRPr="00557E6C">
              <w:rPr>
                <w:b/>
                <w:sz w:val="23"/>
                <w:szCs w:val="23"/>
              </w:rPr>
              <w:t>евероморск» на 2016-2020 годы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b/>
                <w:sz w:val="23"/>
                <w:szCs w:val="23"/>
              </w:rPr>
            </w:pPr>
            <w:r w:rsidRPr="00557E6C">
              <w:rPr>
                <w:b/>
                <w:sz w:val="23"/>
                <w:szCs w:val="23"/>
              </w:rPr>
              <w:t>12 890,76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b/>
                <w:sz w:val="23"/>
                <w:szCs w:val="23"/>
                <w:lang w:val="en-US"/>
              </w:rPr>
            </w:pPr>
            <w:r w:rsidRPr="00557E6C">
              <w:rPr>
                <w:b/>
                <w:sz w:val="23"/>
                <w:szCs w:val="23"/>
              </w:rPr>
              <w:t>12 636,30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outlineLvl w:val="0"/>
              <w:rPr>
                <w:b/>
                <w:sz w:val="23"/>
                <w:szCs w:val="23"/>
                <w:lang w:val="en-US"/>
              </w:rPr>
            </w:pPr>
            <w:r w:rsidRPr="00557E6C">
              <w:rPr>
                <w:b/>
                <w:sz w:val="23"/>
                <w:szCs w:val="23"/>
              </w:rPr>
              <w:t>98,0%</w:t>
            </w:r>
          </w:p>
        </w:tc>
      </w:tr>
      <w:tr w:rsidR="00752234" w:rsidRPr="00557E6C" w:rsidTr="00FB0CFE">
        <w:trPr>
          <w:jc w:val="center"/>
        </w:trPr>
        <w:tc>
          <w:tcPr>
            <w:tcW w:w="739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7.1</w:t>
            </w:r>
          </w:p>
        </w:tc>
        <w:tc>
          <w:tcPr>
            <w:tcW w:w="5098" w:type="dxa"/>
            <w:vAlign w:val="center"/>
          </w:tcPr>
          <w:p w:rsidR="00752234" w:rsidRPr="00557E6C" w:rsidRDefault="00752234" w:rsidP="00FB0CFE">
            <w:pPr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«Управление муниципальными финансами» на 2016-2020 годы</w:t>
            </w:r>
          </w:p>
          <w:p w:rsidR="00752234" w:rsidRPr="00557E6C" w:rsidRDefault="00752234" w:rsidP="00FB0CFE">
            <w:pPr>
              <w:rPr>
                <w:sz w:val="23"/>
                <w:szCs w:val="23"/>
              </w:rPr>
            </w:pP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</w:rPr>
            </w:pPr>
            <w:r w:rsidRPr="00557E6C">
              <w:rPr>
                <w:sz w:val="23"/>
                <w:szCs w:val="23"/>
              </w:rPr>
              <w:t>12 890,76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sz w:val="23"/>
                <w:szCs w:val="23"/>
                <w:lang w:val="en-US"/>
              </w:rPr>
            </w:pPr>
            <w:r w:rsidRPr="00557E6C">
              <w:rPr>
                <w:sz w:val="23"/>
                <w:szCs w:val="23"/>
              </w:rPr>
              <w:t>12 636,30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57E6C">
              <w:rPr>
                <w:bCs/>
                <w:color w:val="000000"/>
                <w:sz w:val="23"/>
                <w:szCs w:val="23"/>
              </w:rPr>
              <w:t>98,0%</w:t>
            </w:r>
          </w:p>
        </w:tc>
      </w:tr>
      <w:tr w:rsidR="00752234" w:rsidRPr="00557E6C" w:rsidTr="00FB0CFE">
        <w:trPr>
          <w:jc w:val="center"/>
        </w:trPr>
        <w:tc>
          <w:tcPr>
            <w:tcW w:w="5837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rPr>
                <w:b/>
                <w:sz w:val="23"/>
                <w:szCs w:val="23"/>
              </w:rPr>
            </w:pPr>
            <w:r w:rsidRPr="00557E6C">
              <w:rPr>
                <w:b/>
                <w:sz w:val="23"/>
                <w:szCs w:val="23"/>
              </w:rPr>
              <w:t>Всего</w:t>
            </w:r>
          </w:p>
        </w:tc>
        <w:tc>
          <w:tcPr>
            <w:tcW w:w="1443" w:type="dxa"/>
            <w:vAlign w:val="center"/>
          </w:tcPr>
          <w:p w:rsidR="00752234" w:rsidRPr="00557E6C" w:rsidRDefault="00752234" w:rsidP="00FB0CFE">
            <w:pPr>
              <w:jc w:val="center"/>
              <w:rPr>
                <w:b/>
                <w:sz w:val="23"/>
                <w:szCs w:val="23"/>
              </w:rPr>
            </w:pPr>
            <w:r w:rsidRPr="00557E6C">
              <w:rPr>
                <w:b/>
                <w:sz w:val="23"/>
                <w:szCs w:val="23"/>
              </w:rPr>
              <w:t>2 318 574,29</w:t>
            </w:r>
          </w:p>
        </w:tc>
        <w:tc>
          <w:tcPr>
            <w:tcW w:w="1433" w:type="dxa"/>
            <w:vAlign w:val="center"/>
          </w:tcPr>
          <w:p w:rsidR="00752234" w:rsidRPr="00557E6C" w:rsidRDefault="00752234" w:rsidP="00FB0CFE">
            <w:pPr>
              <w:jc w:val="center"/>
              <w:rPr>
                <w:b/>
                <w:sz w:val="23"/>
                <w:szCs w:val="23"/>
              </w:rPr>
            </w:pPr>
            <w:r w:rsidRPr="00557E6C">
              <w:rPr>
                <w:b/>
                <w:sz w:val="23"/>
                <w:szCs w:val="23"/>
              </w:rPr>
              <w:t>2 260 453,46</w:t>
            </w:r>
          </w:p>
        </w:tc>
        <w:tc>
          <w:tcPr>
            <w:tcW w:w="1276" w:type="dxa"/>
            <w:gridSpan w:val="2"/>
            <w:vAlign w:val="center"/>
          </w:tcPr>
          <w:p w:rsidR="00752234" w:rsidRPr="00557E6C" w:rsidRDefault="00752234" w:rsidP="00FB0CFE">
            <w:pPr>
              <w:jc w:val="center"/>
              <w:outlineLvl w:val="0"/>
              <w:rPr>
                <w:b/>
                <w:sz w:val="23"/>
                <w:szCs w:val="23"/>
              </w:rPr>
            </w:pPr>
            <w:r w:rsidRPr="00557E6C">
              <w:rPr>
                <w:b/>
                <w:sz w:val="23"/>
                <w:szCs w:val="23"/>
              </w:rPr>
              <w:t>97,5%</w:t>
            </w:r>
          </w:p>
        </w:tc>
      </w:tr>
    </w:tbl>
    <w:p w:rsidR="00752234" w:rsidRDefault="00752234" w:rsidP="00752234">
      <w:pPr>
        <w:ind w:firstLine="851"/>
        <w:jc w:val="both"/>
      </w:pPr>
    </w:p>
    <w:p w:rsidR="00752234" w:rsidRDefault="00752234" w:rsidP="00752234">
      <w:pPr>
        <w:ind w:firstLine="851"/>
        <w:jc w:val="both"/>
      </w:pPr>
      <w:r>
        <w:t xml:space="preserve">Оценка эффективности реализации муниципальных программ (подпрограмм) проведена в соответствии с приложением №5 к Методическим указаниям по разработке, реализации и оценке эффективности муниципальных программ ЗАТО г. Североморск, </w:t>
      </w:r>
      <w:r w:rsidRPr="000D0129">
        <w:t>утвержденным постановлением администрации ЗАТО г</w:t>
      </w:r>
      <w:proofErr w:type="gramStart"/>
      <w:r w:rsidRPr="000D0129">
        <w:t>.С</w:t>
      </w:r>
      <w:proofErr w:type="gramEnd"/>
      <w:r w:rsidRPr="000D0129">
        <w:t>евероморск от 28.08.2013 № 870</w:t>
      </w:r>
      <w:r>
        <w:t>.</w:t>
      </w:r>
    </w:p>
    <w:p w:rsidR="00752234" w:rsidRPr="002C4E79" w:rsidRDefault="00752234" w:rsidP="00752234">
      <w:pPr>
        <w:ind w:firstLine="851"/>
        <w:jc w:val="both"/>
        <w:rPr>
          <w:sz w:val="28"/>
          <w:szCs w:val="28"/>
        </w:rPr>
      </w:pPr>
      <w:r w:rsidRPr="000D0129">
        <w:t xml:space="preserve">Результаты реализации муниципальных программ и входящих в них подпрограмм </w:t>
      </w:r>
      <w:r>
        <w:t xml:space="preserve">и оценки эффективности их реализации </w:t>
      </w:r>
      <w:r w:rsidRPr="000D0129">
        <w:t>представлены ниже по каждой из программ (подпрограмм)</w:t>
      </w:r>
      <w:r>
        <w:t>.</w:t>
      </w:r>
    </w:p>
    <w:p w:rsidR="00752234" w:rsidRDefault="00752234">
      <w:pPr>
        <w:rPr>
          <w:b/>
        </w:rPr>
      </w:pPr>
      <w:r>
        <w:rPr>
          <w:b/>
        </w:rPr>
        <w:br w:type="page"/>
      </w:r>
    </w:p>
    <w:p w:rsidR="00E87B3C" w:rsidRPr="0041109F" w:rsidRDefault="006310A1" w:rsidP="00E700DE">
      <w:pPr>
        <w:ind w:firstLine="709"/>
        <w:jc w:val="center"/>
        <w:rPr>
          <w:b/>
          <w:sz w:val="28"/>
          <w:szCs w:val="28"/>
        </w:rPr>
      </w:pPr>
      <w:r w:rsidRPr="0041109F">
        <w:rPr>
          <w:b/>
        </w:rPr>
        <w:lastRenderedPageBreak/>
        <w:t xml:space="preserve">1. </w:t>
      </w:r>
      <w:r w:rsidR="00E87B3C" w:rsidRPr="0041109F">
        <w:rPr>
          <w:b/>
          <w:sz w:val="28"/>
          <w:szCs w:val="28"/>
        </w:rPr>
        <w:t xml:space="preserve">Отчет о реализации </w:t>
      </w:r>
      <w:r w:rsidR="00E4743B" w:rsidRPr="0041109F">
        <w:rPr>
          <w:b/>
          <w:sz w:val="28"/>
          <w:szCs w:val="28"/>
        </w:rPr>
        <w:t>муниципальной</w:t>
      </w:r>
      <w:r w:rsidR="00E87B3C" w:rsidRPr="0041109F">
        <w:rPr>
          <w:b/>
          <w:sz w:val="28"/>
          <w:szCs w:val="28"/>
        </w:rPr>
        <w:t xml:space="preserve"> программы</w:t>
      </w:r>
    </w:p>
    <w:p w:rsidR="00F41344" w:rsidRPr="0041109F" w:rsidRDefault="00E87B3C" w:rsidP="00E700DE">
      <w:pPr>
        <w:ind w:firstLine="709"/>
        <w:jc w:val="center"/>
        <w:rPr>
          <w:b/>
          <w:bCs/>
          <w:sz w:val="28"/>
          <w:szCs w:val="28"/>
          <w:u w:val="single"/>
        </w:rPr>
      </w:pPr>
      <w:r w:rsidRPr="0041109F">
        <w:rPr>
          <w:b/>
          <w:sz w:val="28"/>
          <w:szCs w:val="28"/>
          <w:u w:val="single"/>
        </w:rPr>
        <w:t>«</w:t>
      </w:r>
      <w:r w:rsidR="00B14867" w:rsidRPr="0041109F">
        <w:rPr>
          <w:b/>
          <w:sz w:val="28"/>
          <w:szCs w:val="28"/>
          <w:u w:val="single"/>
        </w:rPr>
        <w:t>Улучшение кач</w:t>
      </w:r>
      <w:r w:rsidR="004005D5" w:rsidRPr="0041109F">
        <w:rPr>
          <w:b/>
          <w:sz w:val="28"/>
          <w:szCs w:val="28"/>
          <w:u w:val="single"/>
        </w:rPr>
        <w:t>е</w:t>
      </w:r>
      <w:r w:rsidR="00B14867" w:rsidRPr="0041109F">
        <w:rPr>
          <w:b/>
          <w:sz w:val="28"/>
          <w:szCs w:val="28"/>
          <w:u w:val="single"/>
        </w:rPr>
        <w:t xml:space="preserve">ства и безопасности жизни </w:t>
      </w:r>
      <w:r w:rsidR="005E2B4E" w:rsidRPr="0041109F">
        <w:rPr>
          <w:b/>
          <w:sz w:val="28"/>
          <w:szCs w:val="28"/>
          <w:u w:val="single"/>
        </w:rPr>
        <w:t>населения»</w:t>
      </w:r>
    </w:p>
    <w:p w:rsidR="00E87B3C" w:rsidRPr="0041109F" w:rsidRDefault="00E87B3C" w:rsidP="00E700DE">
      <w:pPr>
        <w:ind w:firstLine="709"/>
        <w:jc w:val="center"/>
        <w:rPr>
          <w:b/>
          <w:bCs/>
          <w:sz w:val="28"/>
          <w:szCs w:val="28"/>
          <w:u w:val="single"/>
        </w:rPr>
      </w:pPr>
      <w:r w:rsidRPr="0041109F">
        <w:rPr>
          <w:b/>
          <w:bCs/>
          <w:sz w:val="28"/>
          <w:szCs w:val="28"/>
          <w:u w:val="single"/>
        </w:rPr>
        <w:t>на 20</w:t>
      </w:r>
      <w:r w:rsidR="00E40E95" w:rsidRPr="0041109F">
        <w:rPr>
          <w:b/>
          <w:bCs/>
          <w:sz w:val="28"/>
          <w:szCs w:val="28"/>
          <w:u w:val="single"/>
        </w:rPr>
        <w:t>1</w:t>
      </w:r>
      <w:r w:rsidR="005E2B4E" w:rsidRPr="0041109F">
        <w:rPr>
          <w:b/>
          <w:bCs/>
          <w:sz w:val="28"/>
          <w:szCs w:val="28"/>
          <w:u w:val="single"/>
        </w:rPr>
        <w:t>4</w:t>
      </w:r>
      <w:r w:rsidRPr="0041109F">
        <w:rPr>
          <w:b/>
          <w:bCs/>
          <w:sz w:val="28"/>
          <w:szCs w:val="28"/>
          <w:u w:val="single"/>
        </w:rPr>
        <w:t>-20</w:t>
      </w:r>
      <w:r w:rsidR="00DE2DD4" w:rsidRPr="0041109F">
        <w:rPr>
          <w:b/>
          <w:bCs/>
          <w:sz w:val="28"/>
          <w:szCs w:val="28"/>
          <w:u w:val="single"/>
        </w:rPr>
        <w:t>20</w:t>
      </w:r>
      <w:r w:rsidR="00B36B5A" w:rsidRPr="0041109F">
        <w:rPr>
          <w:b/>
          <w:bCs/>
          <w:sz w:val="28"/>
          <w:szCs w:val="28"/>
          <w:u w:val="single"/>
        </w:rPr>
        <w:t xml:space="preserve"> </w:t>
      </w:r>
      <w:r w:rsidR="005E2B4E" w:rsidRPr="0041109F">
        <w:rPr>
          <w:b/>
          <w:bCs/>
          <w:sz w:val="28"/>
          <w:szCs w:val="28"/>
          <w:u w:val="single"/>
        </w:rPr>
        <w:t>годы.</w:t>
      </w:r>
    </w:p>
    <w:p w:rsidR="006F01E0" w:rsidRPr="0041109F" w:rsidRDefault="006F01E0" w:rsidP="006F01E0">
      <w:pPr>
        <w:pStyle w:val="a6"/>
        <w:widowControl w:val="0"/>
        <w:tabs>
          <w:tab w:val="left" w:pos="709"/>
        </w:tabs>
        <w:suppressAutoHyphens/>
        <w:spacing w:line="240" w:lineRule="auto"/>
        <w:ind w:firstLine="709"/>
        <w:rPr>
          <w:i/>
          <w:sz w:val="24"/>
          <w:szCs w:val="24"/>
        </w:rPr>
      </w:pPr>
    </w:p>
    <w:p w:rsidR="006F01E0" w:rsidRPr="0041109F" w:rsidRDefault="006F01E0" w:rsidP="005A40D9">
      <w:pPr>
        <w:pStyle w:val="a6"/>
        <w:widowControl w:val="0"/>
        <w:tabs>
          <w:tab w:val="left" w:pos="709"/>
        </w:tabs>
        <w:suppressAutoHyphens/>
        <w:spacing w:line="240" w:lineRule="auto"/>
        <w:ind w:firstLine="709"/>
        <w:rPr>
          <w:sz w:val="24"/>
          <w:szCs w:val="24"/>
        </w:rPr>
      </w:pPr>
      <w:r w:rsidRPr="0041109F">
        <w:rPr>
          <w:i/>
          <w:sz w:val="24"/>
          <w:szCs w:val="24"/>
        </w:rPr>
        <w:t>Цель Программы:</w:t>
      </w:r>
      <w:r w:rsidRPr="0041109F">
        <w:rPr>
          <w:sz w:val="24"/>
          <w:szCs w:val="24"/>
        </w:rPr>
        <w:t xml:space="preserve"> </w:t>
      </w:r>
      <w:r w:rsidR="005E2B4E" w:rsidRPr="0041109F">
        <w:rPr>
          <w:sz w:val="24"/>
          <w:szCs w:val="24"/>
        </w:rPr>
        <w:t>формирование условий, способствующих улучшению качества и безопасности жизни населения, повышени</w:t>
      </w:r>
      <w:r w:rsidR="00E700DE" w:rsidRPr="0041109F">
        <w:rPr>
          <w:sz w:val="24"/>
          <w:szCs w:val="24"/>
        </w:rPr>
        <w:t>е</w:t>
      </w:r>
      <w:r w:rsidR="005E2B4E" w:rsidRPr="0041109F">
        <w:rPr>
          <w:sz w:val="24"/>
          <w:szCs w:val="24"/>
        </w:rPr>
        <w:t xml:space="preserve"> уровня экологической безопасности, снижени</w:t>
      </w:r>
      <w:r w:rsidR="00E700DE" w:rsidRPr="0041109F">
        <w:rPr>
          <w:sz w:val="24"/>
          <w:szCs w:val="24"/>
        </w:rPr>
        <w:t>е</w:t>
      </w:r>
      <w:r w:rsidR="005E2B4E" w:rsidRPr="0041109F">
        <w:rPr>
          <w:sz w:val="24"/>
          <w:szCs w:val="24"/>
        </w:rPr>
        <w:t xml:space="preserve"> уровня преступности, </w:t>
      </w:r>
      <w:r w:rsidR="001C71DB" w:rsidRPr="0041109F">
        <w:rPr>
          <w:sz w:val="24"/>
          <w:szCs w:val="24"/>
        </w:rPr>
        <w:t>обеспечение мер социальной защиты граждан,</w:t>
      </w:r>
      <w:r w:rsidR="005E2B4E" w:rsidRPr="0041109F">
        <w:rPr>
          <w:sz w:val="24"/>
          <w:szCs w:val="24"/>
        </w:rPr>
        <w:t xml:space="preserve"> развити</w:t>
      </w:r>
      <w:r w:rsidR="00E700DE" w:rsidRPr="0041109F">
        <w:rPr>
          <w:sz w:val="24"/>
          <w:szCs w:val="24"/>
        </w:rPr>
        <w:t>е</w:t>
      </w:r>
      <w:r w:rsidR="005E2B4E" w:rsidRPr="0041109F">
        <w:rPr>
          <w:sz w:val="24"/>
          <w:szCs w:val="24"/>
        </w:rPr>
        <w:t xml:space="preserve"> </w:t>
      </w:r>
      <w:r w:rsidR="001C71DB" w:rsidRPr="0041109F">
        <w:rPr>
          <w:sz w:val="24"/>
          <w:szCs w:val="24"/>
        </w:rPr>
        <w:t xml:space="preserve">их </w:t>
      </w:r>
      <w:r w:rsidR="005E2B4E" w:rsidRPr="0041109F">
        <w:rPr>
          <w:sz w:val="24"/>
          <w:szCs w:val="24"/>
        </w:rPr>
        <w:t>творческого</w:t>
      </w:r>
      <w:r w:rsidR="001C71DB" w:rsidRPr="0041109F">
        <w:rPr>
          <w:sz w:val="24"/>
          <w:szCs w:val="24"/>
        </w:rPr>
        <w:t xml:space="preserve"> и интеллектуального потенциала</w:t>
      </w:r>
      <w:r w:rsidR="005E2B4E" w:rsidRPr="0041109F">
        <w:rPr>
          <w:sz w:val="24"/>
          <w:szCs w:val="24"/>
        </w:rPr>
        <w:t>, улучшени</w:t>
      </w:r>
      <w:r w:rsidR="00E700DE" w:rsidRPr="0041109F">
        <w:rPr>
          <w:sz w:val="24"/>
          <w:szCs w:val="24"/>
        </w:rPr>
        <w:t>е</w:t>
      </w:r>
      <w:r w:rsidR="005E2B4E" w:rsidRPr="0041109F">
        <w:rPr>
          <w:sz w:val="24"/>
          <w:szCs w:val="24"/>
        </w:rPr>
        <w:t xml:space="preserve"> жилищных условий граждан</w:t>
      </w:r>
      <w:r w:rsidRPr="0041109F">
        <w:rPr>
          <w:sz w:val="24"/>
          <w:szCs w:val="24"/>
        </w:rPr>
        <w:t xml:space="preserve"> ЗАТО г</w:t>
      </w:r>
      <w:proofErr w:type="gramStart"/>
      <w:r w:rsidRPr="0041109F">
        <w:rPr>
          <w:sz w:val="24"/>
          <w:szCs w:val="24"/>
        </w:rPr>
        <w:t>.С</w:t>
      </w:r>
      <w:proofErr w:type="gramEnd"/>
      <w:r w:rsidRPr="0041109F">
        <w:rPr>
          <w:sz w:val="24"/>
          <w:szCs w:val="24"/>
        </w:rPr>
        <w:t>евероморск.</w:t>
      </w:r>
    </w:p>
    <w:p w:rsidR="0045277F" w:rsidRPr="0041109F" w:rsidRDefault="0045277F" w:rsidP="005A40D9">
      <w:pPr>
        <w:pStyle w:val="a6"/>
        <w:widowControl w:val="0"/>
        <w:tabs>
          <w:tab w:val="left" w:pos="709"/>
        </w:tabs>
        <w:suppressAutoHyphens/>
        <w:spacing w:line="240" w:lineRule="auto"/>
        <w:ind w:firstLine="709"/>
        <w:rPr>
          <w:b/>
          <w:sz w:val="24"/>
          <w:szCs w:val="24"/>
        </w:rPr>
      </w:pPr>
      <w:r w:rsidRPr="0041109F">
        <w:rPr>
          <w:b/>
          <w:sz w:val="24"/>
          <w:szCs w:val="24"/>
        </w:rPr>
        <w:t xml:space="preserve">Заказчиком - координатором Программы является </w:t>
      </w:r>
      <w:r w:rsidR="005E2B4E" w:rsidRPr="0041109F">
        <w:rPr>
          <w:b/>
          <w:sz w:val="24"/>
          <w:szCs w:val="24"/>
        </w:rPr>
        <w:t>Администрация ЗАТО г</w:t>
      </w:r>
      <w:proofErr w:type="gramStart"/>
      <w:r w:rsidR="005E2B4E" w:rsidRPr="0041109F">
        <w:rPr>
          <w:b/>
          <w:sz w:val="24"/>
          <w:szCs w:val="24"/>
        </w:rPr>
        <w:t>.С</w:t>
      </w:r>
      <w:proofErr w:type="gramEnd"/>
      <w:r w:rsidR="005E2B4E" w:rsidRPr="0041109F">
        <w:rPr>
          <w:b/>
          <w:sz w:val="24"/>
          <w:szCs w:val="24"/>
        </w:rPr>
        <w:t>евероморск</w:t>
      </w:r>
      <w:r w:rsidRPr="0041109F">
        <w:rPr>
          <w:b/>
          <w:sz w:val="24"/>
          <w:szCs w:val="24"/>
        </w:rPr>
        <w:t>, заказчик</w:t>
      </w:r>
      <w:r w:rsidR="001C7B01" w:rsidRPr="0041109F">
        <w:rPr>
          <w:b/>
          <w:sz w:val="24"/>
          <w:szCs w:val="24"/>
        </w:rPr>
        <w:t>а</w:t>
      </w:r>
      <w:r w:rsidRPr="0041109F">
        <w:rPr>
          <w:b/>
          <w:sz w:val="24"/>
          <w:szCs w:val="24"/>
        </w:rPr>
        <w:t>м</w:t>
      </w:r>
      <w:r w:rsidR="001C7B01" w:rsidRPr="0041109F">
        <w:rPr>
          <w:b/>
          <w:sz w:val="24"/>
          <w:szCs w:val="24"/>
        </w:rPr>
        <w:t>и</w:t>
      </w:r>
      <w:r w:rsidR="00243104" w:rsidRPr="0041109F">
        <w:rPr>
          <w:b/>
          <w:sz w:val="24"/>
          <w:szCs w:val="24"/>
        </w:rPr>
        <w:t xml:space="preserve"> </w:t>
      </w:r>
      <w:r w:rsidR="001C7B01" w:rsidRPr="0041109F">
        <w:rPr>
          <w:b/>
          <w:sz w:val="24"/>
          <w:szCs w:val="24"/>
        </w:rPr>
        <w:t>–</w:t>
      </w:r>
      <w:r w:rsidR="008A0C35" w:rsidRPr="0041109F">
        <w:rPr>
          <w:b/>
          <w:sz w:val="24"/>
          <w:szCs w:val="24"/>
        </w:rPr>
        <w:t xml:space="preserve"> </w:t>
      </w:r>
      <w:r w:rsidR="00E700DE" w:rsidRPr="0041109F">
        <w:rPr>
          <w:b/>
          <w:sz w:val="24"/>
          <w:szCs w:val="24"/>
        </w:rPr>
        <w:t>Администрация ЗАТО г.</w:t>
      </w:r>
      <w:r w:rsidR="005E2B4E" w:rsidRPr="0041109F">
        <w:rPr>
          <w:b/>
          <w:sz w:val="24"/>
          <w:szCs w:val="24"/>
        </w:rPr>
        <w:t>Североморск в лице отдел</w:t>
      </w:r>
      <w:r w:rsidR="00175437" w:rsidRPr="0041109F">
        <w:rPr>
          <w:b/>
          <w:sz w:val="24"/>
          <w:szCs w:val="24"/>
        </w:rPr>
        <w:t>а</w:t>
      </w:r>
      <w:r w:rsidR="005E2B4E" w:rsidRPr="0041109F">
        <w:rPr>
          <w:b/>
          <w:sz w:val="24"/>
          <w:szCs w:val="24"/>
        </w:rPr>
        <w:t xml:space="preserve"> по</w:t>
      </w:r>
      <w:r w:rsidR="001C71DB" w:rsidRPr="0041109F">
        <w:rPr>
          <w:b/>
          <w:sz w:val="24"/>
          <w:szCs w:val="24"/>
        </w:rPr>
        <w:t xml:space="preserve"> работе с отдельными категориями граждан, отдела по делам молодежи, физической культуры и спорта, </w:t>
      </w:r>
      <w:r w:rsidR="00F4409E" w:rsidRPr="0041109F">
        <w:rPr>
          <w:b/>
          <w:sz w:val="24"/>
          <w:szCs w:val="24"/>
        </w:rPr>
        <w:t>отдела административных и организационных вопросов</w:t>
      </w:r>
      <w:r w:rsidR="00175437" w:rsidRPr="0041109F">
        <w:rPr>
          <w:b/>
          <w:sz w:val="24"/>
          <w:szCs w:val="24"/>
        </w:rPr>
        <w:t xml:space="preserve">, а также </w:t>
      </w:r>
      <w:r w:rsidR="001C7B01" w:rsidRPr="0041109F">
        <w:rPr>
          <w:b/>
          <w:sz w:val="24"/>
          <w:szCs w:val="24"/>
        </w:rPr>
        <w:t>К</w:t>
      </w:r>
      <w:r w:rsidR="00E700DE" w:rsidRPr="0041109F">
        <w:rPr>
          <w:b/>
          <w:sz w:val="24"/>
          <w:szCs w:val="24"/>
        </w:rPr>
        <w:t>омитет по развитию городского хозяйства</w:t>
      </w:r>
      <w:r w:rsidR="001C7B01" w:rsidRPr="0041109F">
        <w:rPr>
          <w:b/>
          <w:sz w:val="24"/>
          <w:szCs w:val="24"/>
        </w:rPr>
        <w:t xml:space="preserve">, </w:t>
      </w:r>
      <w:r w:rsidR="008A0C35" w:rsidRPr="0041109F">
        <w:rPr>
          <w:b/>
          <w:sz w:val="24"/>
          <w:szCs w:val="24"/>
        </w:rPr>
        <w:t xml:space="preserve">Управление </w:t>
      </w:r>
      <w:r w:rsidR="00175437" w:rsidRPr="0041109F">
        <w:rPr>
          <w:b/>
          <w:sz w:val="24"/>
          <w:szCs w:val="24"/>
        </w:rPr>
        <w:t>культуры и международных связей</w:t>
      </w:r>
      <w:r w:rsidR="008A0C35" w:rsidRPr="0041109F">
        <w:rPr>
          <w:b/>
          <w:sz w:val="24"/>
          <w:szCs w:val="24"/>
        </w:rPr>
        <w:t>.</w:t>
      </w:r>
    </w:p>
    <w:p w:rsidR="00175437" w:rsidRPr="0041109F" w:rsidRDefault="00175437" w:rsidP="005A40D9">
      <w:pPr>
        <w:pStyle w:val="a6"/>
        <w:widowControl w:val="0"/>
        <w:tabs>
          <w:tab w:val="left" w:pos="709"/>
        </w:tabs>
        <w:suppressAutoHyphens/>
        <w:spacing w:line="240" w:lineRule="auto"/>
        <w:ind w:firstLine="709"/>
        <w:rPr>
          <w:b/>
          <w:sz w:val="24"/>
          <w:szCs w:val="24"/>
        </w:rPr>
      </w:pPr>
      <w:r w:rsidRPr="0041109F">
        <w:rPr>
          <w:b/>
          <w:sz w:val="24"/>
          <w:szCs w:val="24"/>
        </w:rPr>
        <w:t xml:space="preserve">В состав муниципальной программы входят </w:t>
      </w:r>
      <w:r w:rsidR="00574001" w:rsidRPr="0041109F">
        <w:rPr>
          <w:b/>
          <w:sz w:val="24"/>
          <w:szCs w:val="24"/>
        </w:rPr>
        <w:t>восемь</w:t>
      </w:r>
      <w:r w:rsidRPr="0041109F">
        <w:rPr>
          <w:b/>
          <w:sz w:val="24"/>
          <w:szCs w:val="24"/>
        </w:rPr>
        <w:t xml:space="preserve"> подпрограмм:</w:t>
      </w:r>
    </w:p>
    <w:p w:rsidR="00175437" w:rsidRPr="0041109F" w:rsidRDefault="00175437" w:rsidP="00DA15EA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rPr>
          <w:bCs/>
          <w:sz w:val="24"/>
          <w:szCs w:val="24"/>
        </w:rPr>
      </w:pPr>
      <w:r w:rsidRPr="0041109F">
        <w:rPr>
          <w:b/>
          <w:sz w:val="24"/>
          <w:szCs w:val="24"/>
        </w:rPr>
        <w:t xml:space="preserve">- </w:t>
      </w:r>
      <w:r w:rsidRPr="0041109F">
        <w:rPr>
          <w:sz w:val="24"/>
          <w:szCs w:val="24"/>
        </w:rPr>
        <w:t xml:space="preserve">Подпрограмма </w:t>
      </w:r>
      <w:r w:rsidRPr="0041109F">
        <w:rPr>
          <w:bCs/>
          <w:sz w:val="24"/>
          <w:szCs w:val="24"/>
        </w:rPr>
        <w:t>«Молодежь Североморска» на 201</w:t>
      </w:r>
      <w:r w:rsidR="00430A8D" w:rsidRPr="0041109F">
        <w:rPr>
          <w:bCs/>
          <w:sz w:val="24"/>
          <w:szCs w:val="24"/>
        </w:rPr>
        <w:t>6</w:t>
      </w:r>
      <w:r w:rsidRPr="0041109F">
        <w:rPr>
          <w:bCs/>
          <w:sz w:val="24"/>
          <w:szCs w:val="24"/>
        </w:rPr>
        <w:t>-20</w:t>
      </w:r>
      <w:r w:rsidR="00DE2DD4" w:rsidRPr="0041109F">
        <w:rPr>
          <w:bCs/>
          <w:sz w:val="24"/>
          <w:szCs w:val="24"/>
        </w:rPr>
        <w:t>20</w:t>
      </w:r>
      <w:r w:rsidRPr="0041109F">
        <w:rPr>
          <w:bCs/>
          <w:sz w:val="24"/>
          <w:szCs w:val="24"/>
        </w:rPr>
        <w:t xml:space="preserve"> годы</w:t>
      </w:r>
      <w:r w:rsidR="00B40E6C" w:rsidRPr="0041109F">
        <w:rPr>
          <w:bCs/>
          <w:sz w:val="24"/>
          <w:szCs w:val="24"/>
        </w:rPr>
        <w:t>;</w:t>
      </w:r>
    </w:p>
    <w:p w:rsidR="00175437" w:rsidRPr="0041109F" w:rsidRDefault="00175437" w:rsidP="00DA15EA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rPr>
          <w:bCs/>
          <w:sz w:val="24"/>
          <w:szCs w:val="24"/>
        </w:rPr>
      </w:pPr>
      <w:r w:rsidRPr="0041109F">
        <w:rPr>
          <w:b/>
          <w:sz w:val="24"/>
          <w:szCs w:val="24"/>
        </w:rPr>
        <w:t xml:space="preserve">- </w:t>
      </w:r>
      <w:r w:rsidR="00796144" w:rsidRPr="0041109F">
        <w:rPr>
          <w:sz w:val="24"/>
          <w:szCs w:val="24"/>
        </w:rPr>
        <w:t xml:space="preserve">Подпрограмма </w:t>
      </w:r>
      <w:r w:rsidRPr="0041109F">
        <w:rPr>
          <w:bCs/>
          <w:sz w:val="24"/>
          <w:szCs w:val="24"/>
        </w:rPr>
        <w:t>«Развитие физической культуры и спорта и формирование здорового образа жизни в ЗАТО г</w:t>
      </w:r>
      <w:proofErr w:type="gramStart"/>
      <w:r w:rsidRPr="0041109F">
        <w:rPr>
          <w:bCs/>
          <w:sz w:val="24"/>
          <w:szCs w:val="24"/>
        </w:rPr>
        <w:t>.С</w:t>
      </w:r>
      <w:proofErr w:type="gramEnd"/>
      <w:r w:rsidRPr="0041109F">
        <w:rPr>
          <w:bCs/>
          <w:sz w:val="24"/>
          <w:szCs w:val="24"/>
        </w:rPr>
        <w:t>евероморск» на 201</w:t>
      </w:r>
      <w:r w:rsidR="00430A8D" w:rsidRPr="0041109F">
        <w:rPr>
          <w:bCs/>
          <w:sz w:val="24"/>
          <w:szCs w:val="24"/>
        </w:rPr>
        <w:t>6</w:t>
      </w:r>
      <w:r w:rsidRPr="0041109F">
        <w:rPr>
          <w:bCs/>
          <w:sz w:val="24"/>
          <w:szCs w:val="24"/>
        </w:rPr>
        <w:t>-20</w:t>
      </w:r>
      <w:r w:rsidR="00DE2DD4" w:rsidRPr="0041109F">
        <w:rPr>
          <w:bCs/>
          <w:sz w:val="24"/>
          <w:szCs w:val="24"/>
        </w:rPr>
        <w:t>20</w:t>
      </w:r>
      <w:r w:rsidRPr="0041109F">
        <w:rPr>
          <w:bCs/>
          <w:sz w:val="24"/>
          <w:szCs w:val="24"/>
        </w:rPr>
        <w:t xml:space="preserve"> годы</w:t>
      </w:r>
      <w:r w:rsidR="00B40E6C" w:rsidRPr="0041109F">
        <w:rPr>
          <w:bCs/>
          <w:sz w:val="24"/>
          <w:szCs w:val="24"/>
        </w:rPr>
        <w:t>;</w:t>
      </w:r>
    </w:p>
    <w:p w:rsidR="00DE2DD4" w:rsidRPr="0041109F" w:rsidRDefault="00796144" w:rsidP="00DA15EA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rPr>
          <w:sz w:val="24"/>
          <w:szCs w:val="24"/>
        </w:rPr>
      </w:pPr>
      <w:r w:rsidRPr="0041109F">
        <w:rPr>
          <w:bCs/>
          <w:sz w:val="24"/>
          <w:szCs w:val="24"/>
        </w:rPr>
        <w:t xml:space="preserve">- </w:t>
      </w:r>
      <w:r w:rsidRPr="0041109F">
        <w:rPr>
          <w:sz w:val="24"/>
          <w:szCs w:val="24"/>
        </w:rPr>
        <w:t>Подпрограмма «Профилактика наркомании, алког</w:t>
      </w:r>
      <w:r w:rsidR="00E700DE" w:rsidRPr="0041109F">
        <w:rPr>
          <w:sz w:val="24"/>
          <w:szCs w:val="24"/>
        </w:rPr>
        <w:t xml:space="preserve">олизма и </w:t>
      </w:r>
      <w:r w:rsidR="008240E8" w:rsidRPr="0041109F">
        <w:rPr>
          <w:sz w:val="24"/>
          <w:szCs w:val="24"/>
        </w:rPr>
        <w:t>токсикомании</w:t>
      </w:r>
      <w:r w:rsidR="00E700DE" w:rsidRPr="0041109F">
        <w:rPr>
          <w:sz w:val="24"/>
          <w:szCs w:val="24"/>
        </w:rPr>
        <w:t xml:space="preserve"> в ЗАТО г</w:t>
      </w:r>
      <w:proofErr w:type="gramStart"/>
      <w:r w:rsidR="00E700DE" w:rsidRPr="0041109F">
        <w:rPr>
          <w:sz w:val="24"/>
          <w:szCs w:val="24"/>
        </w:rPr>
        <w:t>.</w:t>
      </w:r>
      <w:r w:rsidRPr="0041109F">
        <w:rPr>
          <w:sz w:val="24"/>
          <w:szCs w:val="24"/>
        </w:rPr>
        <w:t>С</w:t>
      </w:r>
      <w:proofErr w:type="gramEnd"/>
      <w:r w:rsidRPr="0041109F">
        <w:rPr>
          <w:sz w:val="24"/>
          <w:szCs w:val="24"/>
        </w:rPr>
        <w:t>евероморск</w:t>
      </w:r>
      <w:r w:rsidR="00A74A25" w:rsidRPr="0041109F">
        <w:rPr>
          <w:sz w:val="24"/>
          <w:szCs w:val="24"/>
        </w:rPr>
        <w:t xml:space="preserve">» </w:t>
      </w:r>
      <w:r w:rsidRPr="0041109F">
        <w:rPr>
          <w:sz w:val="24"/>
          <w:szCs w:val="24"/>
        </w:rPr>
        <w:t>на 201</w:t>
      </w:r>
      <w:r w:rsidR="00430A8D" w:rsidRPr="0041109F">
        <w:rPr>
          <w:sz w:val="24"/>
          <w:szCs w:val="24"/>
        </w:rPr>
        <w:t>6</w:t>
      </w:r>
      <w:r w:rsidRPr="0041109F">
        <w:rPr>
          <w:sz w:val="24"/>
          <w:szCs w:val="24"/>
        </w:rPr>
        <w:t>-20</w:t>
      </w:r>
      <w:r w:rsidR="00DE2DD4" w:rsidRPr="0041109F">
        <w:rPr>
          <w:sz w:val="24"/>
          <w:szCs w:val="24"/>
        </w:rPr>
        <w:t xml:space="preserve">20 </w:t>
      </w:r>
      <w:r w:rsidRPr="0041109F">
        <w:rPr>
          <w:sz w:val="24"/>
          <w:szCs w:val="24"/>
        </w:rPr>
        <w:t>годы</w:t>
      </w:r>
      <w:r w:rsidR="00B40E6C" w:rsidRPr="0041109F">
        <w:rPr>
          <w:sz w:val="24"/>
          <w:szCs w:val="24"/>
        </w:rPr>
        <w:t>;</w:t>
      </w:r>
    </w:p>
    <w:p w:rsidR="00796144" w:rsidRPr="0041109F" w:rsidRDefault="00DE2DD4" w:rsidP="00DA15EA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rPr>
          <w:bCs/>
          <w:sz w:val="24"/>
          <w:szCs w:val="24"/>
        </w:rPr>
      </w:pPr>
      <w:r w:rsidRPr="0041109F">
        <w:rPr>
          <w:sz w:val="24"/>
          <w:szCs w:val="24"/>
        </w:rPr>
        <w:t xml:space="preserve">- </w:t>
      </w:r>
      <w:r w:rsidR="00796144" w:rsidRPr="0041109F">
        <w:rPr>
          <w:sz w:val="24"/>
          <w:szCs w:val="24"/>
        </w:rPr>
        <w:t>Подпрограмма «Дополнительные меры с</w:t>
      </w:r>
      <w:r w:rsidR="00796144" w:rsidRPr="0041109F">
        <w:rPr>
          <w:bCs/>
          <w:sz w:val="24"/>
          <w:szCs w:val="24"/>
        </w:rPr>
        <w:t>оциальной поддержки отдельных категорий граждан ЗАТО г</w:t>
      </w:r>
      <w:proofErr w:type="gramStart"/>
      <w:r w:rsidR="00796144" w:rsidRPr="0041109F">
        <w:rPr>
          <w:bCs/>
          <w:sz w:val="24"/>
          <w:szCs w:val="24"/>
        </w:rPr>
        <w:t>.С</w:t>
      </w:r>
      <w:proofErr w:type="gramEnd"/>
      <w:r w:rsidR="00796144" w:rsidRPr="0041109F">
        <w:rPr>
          <w:bCs/>
          <w:sz w:val="24"/>
          <w:szCs w:val="24"/>
        </w:rPr>
        <w:t>евероморск» на 2014-20</w:t>
      </w:r>
      <w:r w:rsidRPr="0041109F">
        <w:rPr>
          <w:bCs/>
          <w:sz w:val="24"/>
          <w:szCs w:val="24"/>
        </w:rPr>
        <w:t>20</w:t>
      </w:r>
      <w:r w:rsidR="00796144" w:rsidRPr="0041109F">
        <w:rPr>
          <w:bCs/>
          <w:sz w:val="24"/>
          <w:szCs w:val="24"/>
        </w:rPr>
        <w:t xml:space="preserve"> годы</w:t>
      </w:r>
      <w:r w:rsidR="00B40E6C" w:rsidRPr="0041109F">
        <w:rPr>
          <w:bCs/>
          <w:sz w:val="24"/>
          <w:szCs w:val="24"/>
        </w:rPr>
        <w:t>;</w:t>
      </w:r>
    </w:p>
    <w:p w:rsidR="00796144" w:rsidRPr="0041109F" w:rsidRDefault="00796144" w:rsidP="00DA15EA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rPr>
          <w:sz w:val="24"/>
          <w:szCs w:val="24"/>
        </w:rPr>
      </w:pPr>
      <w:r w:rsidRPr="0041109F">
        <w:rPr>
          <w:bCs/>
          <w:sz w:val="24"/>
          <w:szCs w:val="24"/>
        </w:rPr>
        <w:t>-</w:t>
      </w:r>
      <w:r w:rsidR="00562E3D" w:rsidRPr="0041109F">
        <w:rPr>
          <w:sz w:val="24"/>
          <w:szCs w:val="24"/>
        </w:rPr>
        <w:t xml:space="preserve"> Подпрогра</w:t>
      </w:r>
      <w:r w:rsidR="00B40E6C" w:rsidRPr="0041109F">
        <w:rPr>
          <w:sz w:val="24"/>
          <w:szCs w:val="24"/>
        </w:rPr>
        <w:t>мма «Доступная среда в ЗАТО г</w:t>
      </w:r>
      <w:proofErr w:type="gramStart"/>
      <w:r w:rsidR="00B40E6C" w:rsidRPr="0041109F">
        <w:rPr>
          <w:sz w:val="24"/>
          <w:szCs w:val="24"/>
        </w:rPr>
        <w:t>.</w:t>
      </w:r>
      <w:r w:rsidR="00562E3D" w:rsidRPr="0041109F">
        <w:rPr>
          <w:sz w:val="24"/>
          <w:szCs w:val="24"/>
        </w:rPr>
        <w:t>С</w:t>
      </w:r>
      <w:proofErr w:type="gramEnd"/>
      <w:r w:rsidR="00562E3D" w:rsidRPr="0041109F">
        <w:rPr>
          <w:sz w:val="24"/>
          <w:szCs w:val="24"/>
        </w:rPr>
        <w:t>евероморск» на 2014-20</w:t>
      </w:r>
      <w:r w:rsidR="00DE2DD4" w:rsidRPr="0041109F">
        <w:rPr>
          <w:sz w:val="24"/>
          <w:szCs w:val="24"/>
        </w:rPr>
        <w:t>20</w:t>
      </w:r>
      <w:r w:rsidR="00562E3D" w:rsidRPr="0041109F">
        <w:rPr>
          <w:sz w:val="24"/>
          <w:szCs w:val="24"/>
        </w:rPr>
        <w:t xml:space="preserve"> годы</w:t>
      </w:r>
      <w:r w:rsidR="00B40E6C" w:rsidRPr="0041109F">
        <w:rPr>
          <w:sz w:val="24"/>
          <w:szCs w:val="24"/>
        </w:rPr>
        <w:t>;</w:t>
      </w:r>
    </w:p>
    <w:p w:rsidR="00562E3D" w:rsidRPr="0041109F" w:rsidRDefault="00562E3D" w:rsidP="00DA15EA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rPr>
          <w:bCs/>
          <w:sz w:val="24"/>
          <w:szCs w:val="24"/>
        </w:rPr>
      </w:pPr>
      <w:r w:rsidRPr="0041109F">
        <w:rPr>
          <w:sz w:val="24"/>
          <w:szCs w:val="24"/>
        </w:rPr>
        <w:t>- Подпрограмма «</w:t>
      </w:r>
      <w:r w:rsidR="00E700DE" w:rsidRPr="0041109F">
        <w:rPr>
          <w:bCs/>
          <w:sz w:val="24"/>
          <w:szCs w:val="24"/>
        </w:rPr>
        <w:t>Охрана окружающей среды ЗАТО г</w:t>
      </w:r>
      <w:proofErr w:type="gramStart"/>
      <w:r w:rsidR="00E700DE" w:rsidRPr="0041109F">
        <w:rPr>
          <w:bCs/>
          <w:sz w:val="24"/>
          <w:szCs w:val="24"/>
        </w:rPr>
        <w:t>.</w:t>
      </w:r>
      <w:r w:rsidRPr="0041109F">
        <w:rPr>
          <w:bCs/>
          <w:sz w:val="24"/>
          <w:szCs w:val="24"/>
        </w:rPr>
        <w:t>С</w:t>
      </w:r>
      <w:proofErr w:type="gramEnd"/>
      <w:r w:rsidRPr="0041109F">
        <w:rPr>
          <w:bCs/>
          <w:sz w:val="24"/>
          <w:szCs w:val="24"/>
        </w:rPr>
        <w:t xml:space="preserve">евероморск» на 2014 </w:t>
      </w:r>
      <w:r w:rsidR="00DE2DD4" w:rsidRPr="0041109F">
        <w:rPr>
          <w:bCs/>
          <w:sz w:val="24"/>
          <w:szCs w:val="24"/>
        </w:rPr>
        <w:t xml:space="preserve">-2020 </w:t>
      </w:r>
      <w:r w:rsidRPr="0041109F">
        <w:rPr>
          <w:bCs/>
          <w:sz w:val="24"/>
          <w:szCs w:val="24"/>
        </w:rPr>
        <w:t>год</w:t>
      </w:r>
      <w:r w:rsidR="00DE2DD4" w:rsidRPr="0041109F">
        <w:rPr>
          <w:bCs/>
          <w:sz w:val="24"/>
          <w:szCs w:val="24"/>
        </w:rPr>
        <w:t>ы</w:t>
      </w:r>
      <w:r w:rsidR="00B40E6C" w:rsidRPr="0041109F">
        <w:rPr>
          <w:bCs/>
          <w:sz w:val="24"/>
          <w:szCs w:val="24"/>
        </w:rPr>
        <w:t>;</w:t>
      </w:r>
    </w:p>
    <w:p w:rsidR="00562E3D" w:rsidRPr="0041109F" w:rsidRDefault="00562E3D" w:rsidP="00DA15EA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rPr>
          <w:sz w:val="24"/>
          <w:szCs w:val="24"/>
        </w:rPr>
      </w:pPr>
      <w:r w:rsidRPr="0041109F">
        <w:rPr>
          <w:bCs/>
          <w:sz w:val="24"/>
          <w:szCs w:val="24"/>
        </w:rPr>
        <w:t xml:space="preserve">- </w:t>
      </w:r>
      <w:r w:rsidRPr="0041109F">
        <w:rPr>
          <w:sz w:val="24"/>
          <w:szCs w:val="24"/>
        </w:rPr>
        <w:t>Подпрограмма «Профилактика правонарушений в ЗАТО г</w:t>
      </w:r>
      <w:proofErr w:type="gramStart"/>
      <w:r w:rsidRPr="0041109F">
        <w:rPr>
          <w:sz w:val="24"/>
          <w:szCs w:val="24"/>
        </w:rPr>
        <w:t>.С</w:t>
      </w:r>
      <w:proofErr w:type="gramEnd"/>
      <w:r w:rsidRPr="0041109F">
        <w:rPr>
          <w:sz w:val="24"/>
          <w:szCs w:val="24"/>
        </w:rPr>
        <w:t>евероморск» на 2014-20</w:t>
      </w:r>
      <w:r w:rsidR="00DE2DD4" w:rsidRPr="0041109F">
        <w:rPr>
          <w:sz w:val="24"/>
          <w:szCs w:val="24"/>
        </w:rPr>
        <w:t>20</w:t>
      </w:r>
      <w:r w:rsidRPr="0041109F">
        <w:rPr>
          <w:sz w:val="24"/>
          <w:szCs w:val="24"/>
        </w:rPr>
        <w:t xml:space="preserve"> годы</w:t>
      </w:r>
      <w:r w:rsidR="00B40E6C" w:rsidRPr="0041109F">
        <w:rPr>
          <w:sz w:val="24"/>
          <w:szCs w:val="24"/>
        </w:rPr>
        <w:t>;</w:t>
      </w:r>
    </w:p>
    <w:p w:rsidR="00562E3D" w:rsidRPr="0041109F" w:rsidRDefault="00562E3D" w:rsidP="00DA15EA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rPr>
          <w:sz w:val="24"/>
          <w:szCs w:val="24"/>
        </w:rPr>
      </w:pPr>
      <w:r w:rsidRPr="0041109F">
        <w:rPr>
          <w:sz w:val="24"/>
          <w:szCs w:val="24"/>
        </w:rPr>
        <w:t xml:space="preserve">- Подпрограмма «Повышение безопасности дорожного движения и снижение </w:t>
      </w:r>
      <w:proofErr w:type="spellStart"/>
      <w:r w:rsidRPr="0041109F">
        <w:rPr>
          <w:sz w:val="24"/>
          <w:szCs w:val="24"/>
        </w:rPr>
        <w:t>дорожно</w:t>
      </w:r>
      <w:proofErr w:type="spellEnd"/>
      <w:r w:rsidRPr="0041109F">
        <w:rPr>
          <w:sz w:val="24"/>
          <w:szCs w:val="24"/>
        </w:rPr>
        <w:t>- транспортного травматизма в ЗАТО г</w:t>
      </w:r>
      <w:proofErr w:type="gramStart"/>
      <w:r w:rsidRPr="0041109F">
        <w:rPr>
          <w:sz w:val="24"/>
          <w:szCs w:val="24"/>
        </w:rPr>
        <w:t>.С</w:t>
      </w:r>
      <w:proofErr w:type="gramEnd"/>
      <w:r w:rsidRPr="0041109F">
        <w:rPr>
          <w:sz w:val="24"/>
          <w:szCs w:val="24"/>
        </w:rPr>
        <w:t>евероморск» на 2014-20</w:t>
      </w:r>
      <w:r w:rsidR="00D66295" w:rsidRPr="0041109F">
        <w:rPr>
          <w:sz w:val="24"/>
          <w:szCs w:val="24"/>
        </w:rPr>
        <w:t>17</w:t>
      </w:r>
      <w:r w:rsidRPr="0041109F">
        <w:rPr>
          <w:sz w:val="24"/>
          <w:szCs w:val="24"/>
        </w:rPr>
        <w:t xml:space="preserve"> годы</w:t>
      </w:r>
      <w:r w:rsidR="009350F7" w:rsidRPr="0041109F">
        <w:rPr>
          <w:sz w:val="24"/>
          <w:szCs w:val="24"/>
        </w:rPr>
        <w:t>.</w:t>
      </w:r>
    </w:p>
    <w:p w:rsidR="006310A1" w:rsidRPr="0041109F" w:rsidRDefault="00EB57C6" w:rsidP="00A74A25">
      <w:pPr>
        <w:pStyle w:val="a6"/>
        <w:widowControl w:val="0"/>
        <w:tabs>
          <w:tab w:val="left" w:pos="709"/>
        </w:tabs>
        <w:suppressAutoHyphens/>
        <w:spacing w:line="240" w:lineRule="auto"/>
        <w:ind w:firstLine="709"/>
        <w:rPr>
          <w:b/>
          <w:sz w:val="24"/>
          <w:szCs w:val="24"/>
        </w:rPr>
      </w:pPr>
      <w:r w:rsidRPr="0041109F">
        <w:rPr>
          <w:b/>
          <w:sz w:val="24"/>
          <w:szCs w:val="24"/>
        </w:rPr>
        <w:t>За</w:t>
      </w:r>
      <w:r w:rsidR="006310A1" w:rsidRPr="0041109F">
        <w:rPr>
          <w:b/>
          <w:sz w:val="24"/>
          <w:szCs w:val="24"/>
        </w:rPr>
        <w:t xml:space="preserve"> январь-</w:t>
      </w:r>
      <w:r w:rsidR="000062EC" w:rsidRPr="0041109F">
        <w:rPr>
          <w:b/>
          <w:sz w:val="24"/>
          <w:szCs w:val="24"/>
        </w:rPr>
        <w:t>декабрь</w:t>
      </w:r>
      <w:r w:rsidR="006310A1" w:rsidRPr="0041109F">
        <w:rPr>
          <w:b/>
          <w:sz w:val="24"/>
          <w:szCs w:val="24"/>
        </w:rPr>
        <w:t xml:space="preserve"> 201</w:t>
      </w:r>
      <w:r w:rsidR="003434F8" w:rsidRPr="0041109F">
        <w:rPr>
          <w:b/>
          <w:sz w:val="24"/>
          <w:szCs w:val="24"/>
        </w:rPr>
        <w:t>7</w:t>
      </w:r>
      <w:r w:rsidR="006310A1" w:rsidRPr="0041109F">
        <w:rPr>
          <w:b/>
          <w:sz w:val="24"/>
          <w:szCs w:val="24"/>
        </w:rPr>
        <w:t xml:space="preserve"> года</w:t>
      </w:r>
      <w:r w:rsidR="00A74A25" w:rsidRPr="0041109F">
        <w:rPr>
          <w:sz w:val="24"/>
          <w:szCs w:val="24"/>
        </w:rPr>
        <w:t xml:space="preserve"> из</w:t>
      </w:r>
      <w:r w:rsidR="00D560E4" w:rsidRPr="0041109F">
        <w:rPr>
          <w:sz w:val="24"/>
          <w:szCs w:val="24"/>
        </w:rPr>
        <w:t xml:space="preserve"> </w:t>
      </w:r>
      <w:r w:rsidR="00681759" w:rsidRPr="0041109F">
        <w:rPr>
          <w:b/>
          <w:sz w:val="23"/>
          <w:szCs w:val="23"/>
        </w:rPr>
        <w:t xml:space="preserve">14 855,44 </w:t>
      </w:r>
      <w:r w:rsidR="00D560E4" w:rsidRPr="0041109F">
        <w:rPr>
          <w:b/>
          <w:sz w:val="24"/>
          <w:szCs w:val="24"/>
        </w:rPr>
        <w:t>тыс</w:t>
      </w:r>
      <w:proofErr w:type="gramStart"/>
      <w:r w:rsidR="00D560E4" w:rsidRPr="0041109F">
        <w:rPr>
          <w:b/>
          <w:sz w:val="24"/>
          <w:szCs w:val="24"/>
        </w:rPr>
        <w:t>.р</w:t>
      </w:r>
      <w:proofErr w:type="gramEnd"/>
      <w:r w:rsidR="00D560E4" w:rsidRPr="0041109F">
        <w:rPr>
          <w:b/>
          <w:sz w:val="24"/>
          <w:szCs w:val="24"/>
        </w:rPr>
        <w:t>уб.</w:t>
      </w:r>
      <w:r w:rsidR="00D560E4" w:rsidRPr="0041109F">
        <w:rPr>
          <w:sz w:val="24"/>
          <w:szCs w:val="24"/>
        </w:rPr>
        <w:t>,</w:t>
      </w:r>
      <w:r w:rsidR="00A74A25" w:rsidRPr="0041109F">
        <w:rPr>
          <w:sz w:val="24"/>
          <w:szCs w:val="24"/>
        </w:rPr>
        <w:t xml:space="preserve"> предусмотренных на муниципальную программу</w:t>
      </w:r>
      <w:r w:rsidR="008F15E4" w:rsidRPr="0041109F">
        <w:rPr>
          <w:sz w:val="24"/>
          <w:szCs w:val="24"/>
        </w:rPr>
        <w:t>.</w:t>
      </w:r>
      <w:r w:rsidR="00A74A25" w:rsidRPr="0041109F">
        <w:rPr>
          <w:sz w:val="24"/>
          <w:szCs w:val="24"/>
        </w:rPr>
        <w:t xml:space="preserve"> было освоено </w:t>
      </w:r>
      <w:r w:rsidR="002A32F0" w:rsidRPr="0041109F">
        <w:rPr>
          <w:b/>
          <w:sz w:val="23"/>
          <w:szCs w:val="23"/>
        </w:rPr>
        <w:t xml:space="preserve">14 278,72 </w:t>
      </w:r>
      <w:r w:rsidR="00A74A25" w:rsidRPr="0041109F">
        <w:rPr>
          <w:b/>
          <w:sz w:val="24"/>
          <w:szCs w:val="24"/>
        </w:rPr>
        <w:t>тыс. руб</w:t>
      </w:r>
      <w:r w:rsidR="00A74A25" w:rsidRPr="0041109F">
        <w:rPr>
          <w:sz w:val="24"/>
          <w:szCs w:val="24"/>
        </w:rPr>
        <w:t xml:space="preserve">., т.е. </w:t>
      </w:r>
      <w:r w:rsidR="002A32F0" w:rsidRPr="0041109F">
        <w:rPr>
          <w:b/>
          <w:sz w:val="24"/>
          <w:szCs w:val="24"/>
        </w:rPr>
        <w:t>96</w:t>
      </w:r>
      <w:r w:rsidR="00E2335A" w:rsidRPr="0041109F">
        <w:rPr>
          <w:b/>
          <w:sz w:val="24"/>
          <w:szCs w:val="24"/>
        </w:rPr>
        <w:t>,</w:t>
      </w:r>
      <w:r w:rsidR="002A32F0" w:rsidRPr="0041109F">
        <w:rPr>
          <w:b/>
          <w:sz w:val="24"/>
          <w:szCs w:val="24"/>
        </w:rPr>
        <w:t>1</w:t>
      </w:r>
      <w:r w:rsidR="00A74A25" w:rsidRPr="0041109F">
        <w:rPr>
          <w:b/>
          <w:sz w:val="24"/>
          <w:szCs w:val="24"/>
        </w:rPr>
        <w:t>%.</w:t>
      </w:r>
    </w:p>
    <w:p w:rsidR="00EA5804" w:rsidRPr="0041109F" w:rsidRDefault="008C4EE4" w:rsidP="004F4A73">
      <w:pPr>
        <w:pStyle w:val="a6"/>
        <w:widowControl w:val="0"/>
        <w:tabs>
          <w:tab w:val="left" w:pos="709"/>
        </w:tabs>
        <w:suppressAutoHyphens/>
        <w:spacing w:line="240" w:lineRule="auto"/>
        <w:ind w:firstLine="709"/>
        <w:rPr>
          <w:sz w:val="24"/>
          <w:szCs w:val="24"/>
        </w:rPr>
      </w:pPr>
      <w:r w:rsidRPr="0041109F">
        <w:rPr>
          <w:sz w:val="24"/>
          <w:szCs w:val="24"/>
        </w:rPr>
        <w:t>По итогам года освоение средств</w:t>
      </w:r>
      <w:r w:rsidR="00042307" w:rsidRPr="0041109F">
        <w:rPr>
          <w:sz w:val="24"/>
          <w:szCs w:val="24"/>
        </w:rPr>
        <w:t>,</w:t>
      </w:r>
      <w:r w:rsidRPr="0041109F">
        <w:rPr>
          <w:sz w:val="24"/>
          <w:szCs w:val="24"/>
        </w:rPr>
        <w:t xml:space="preserve"> входящих в состав муниципальной программы подпрограмм сложилось на высоком и приемлемом уровне от </w:t>
      </w:r>
      <w:r w:rsidR="003F6B1D" w:rsidRPr="0041109F">
        <w:rPr>
          <w:sz w:val="24"/>
          <w:szCs w:val="24"/>
        </w:rPr>
        <w:t>92</w:t>
      </w:r>
      <w:r w:rsidRPr="0041109F">
        <w:rPr>
          <w:sz w:val="24"/>
          <w:szCs w:val="24"/>
        </w:rPr>
        <w:t>,</w:t>
      </w:r>
      <w:r w:rsidR="003F6B1D" w:rsidRPr="0041109F">
        <w:rPr>
          <w:sz w:val="24"/>
          <w:szCs w:val="24"/>
        </w:rPr>
        <w:t>9</w:t>
      </w:r>
      <w:r w:rsidRPr="0041109F">
        <w:rPr>
          <w:sz w:val="24"/>
          <w:szCs w:val="24"/>
        </w:rPr>
        <w:t xml:space="preserve">% до 100%. </w:t>
      </w:r>
      <w:r w:rsidR="004F4A73" w:rsidRPr="0041109F">
        <w:rPr>
          <w:sz w:val="24"/>
          <w:szCs w:val="24"/>
        </w:rPr>
        <w:t xml:space="preserve">Значения запланированных целевых индикаторов, в основном, достигнуты. </w:t>
      </w:r>
    </w:p>
    <w:p w:rsidR="00042307" w:rsidRPr="0041109F" w:rsidRDefault="00EA5804" w:rsidP="004F4A73">
      <w:pPr>
        <w:pStyle w:val="a6"/>
        <w:widowControl w:val="0"/>
        <w:tabs>
          <w:tab w:val="left" w:pos="709"/>
        </w:tabs>
        <w:suppressAutoHyphens/>
        <w:spacing w:line="240" w:lineRule="auto"/>
        <w:ind w:firstLine="709"/>
        <w:rPr>
          <w:sz w:val="24"/>
          <w:szCs w:val="24"/>
        </w:rPr>
      </w:pPr>
      <w:r w:rsidRPr="0041109F">
        <w:rPr>
          <w:sz w:val="24"/>
          <w:szCs w:val="24"/>
        </w:rPr>
        <w:t>П</w:t>
      </w:r>
      <w:r w:rsidR="004F4A73" w:rsidRPr="0041109F">
        <w:rPr>
          <w:sz w:val="24"/>
          <w:szCs w:val="24"/>
        </w:rPr>
        <w:t xml:space="preserve">одпрограмма </w:t>
      </w:r>
      <w:r w:rsidRPr="0041109F">
        <w:rPr>
          <w:sz w:val="24"/>
          <w:szCs w:val="24"/>
        </w:rPr>
        <w:t>«Повышение безопасности дорожного движения и снижение дорожно-транспортного травматизма в ЗАТО г</w:t>
      </w:r>
      <w:proofErr w:type="gramStart"/>
      <w:r w:rsidRPr="0041109F">
        <w:rPr>
          <w:sz w:val="24"/>
          <w:szCs w:val="24"/>
        </w:rPr>
        <w:t>.С</w:t>
      </w:r>
      <w:proofErr w:type="gramEnd"/>
      <w:r w:rsidRPr="0041109F">
        <w:rPr>
          <w:sz w:val="24"/>
          <w:szCs w:val="24"/>
        </w:rPr>
        <w:t>евероморск» на 2014 - 2017 годы</w:t>
      </w:r>
      <w:r w:rsidR="004F4A73" w:rsidRPr="0041109F">
        <w:rPr>
          <w:sz w:val="24"/>
          <w:szCs w:val="24"/>
        </w:rPr>
        <w:t xml:space="preserve"> </w:t>
      </w:r>
      <w:r w:rsidRPr="0041109F">
        <w:rPr>
          <w:sz w:val="24"/>
          <w:szCs w:val="24"/>
        </w:rPr>
        <w:t xml:space="preserve">в 2017 году реализована на среднем </w:t>
      </w:r>
      <w:r w:rsidR="004F4A73" w:rsidRPr="0041109F">
        <w:rPr>
          <w:sz w:val="24"/>
          <w:szCs w:val="24"/>
        </w:rPr>
        <w:t>уровне</w:t>
      </w:r>
      <w:r w:rsidRPr="0041109F">
        <w:rPr>
          <w:sz w:val="24"/>
          <w:szCs w:val="24"/>
        </w:rPr>
        <w:t xml:space="preserve"> эффективности</w:t>
      </w:r>
      <w:r w:rsidR="00593F7C" w:rsidRPr="0041109F">
        <w:rPr>
          <w:sz w:val="24"/>
          <w:szCs w:val="24"/>
        </w:rPr>
        <w:t>. В связи с окончанием</w:t>
      </w:r>
      <w:r w:rsidRPr="0041109F">
        <w:rPr>
          <w:sz w:val="24"/>
          <w:szCs w:val="24"/>
        </w:rPr>
        <w:t xml:space="preserve"> срок</w:t>
      </w:r>
      <w:r w:rsidR="00593F7C" w:rsidRPr="0041109F">
        <w:rPr>
          <w:sz w:val="24"/>
          <w:szCs w:val="24"/>
        </w:rPr>
        <w:t>а</w:t>
      </w:r>
      <w:r w:rsidRPr="0041109F">
        <w:rPr>
          <w:sz w:val="24"/>
          <w:szCs w:val="24"/>
        </w:rPr>
        <w:t xml:space="preserve"> действия </w:t>
      </w:r>
      <w:r w:rsidR="00593F7C" w:rsidRPr="0041109F">
        <w:rPr>
          <w:sz w:val="24"/>
          <w:szCs w:val="24"/>
        </w:rPr>
        <w:t xml:space="preserve">данной </w:t>
      </w:r>
      <w:r w:rsidRPr="0041109F">
        <w:rPr>
          <w:sz w:val="24"/>
          <w:szCs w:val="24"/>
        </w:rPr>
        <w:t>подпрограммы</w:t>
      </w:r>
      <w:r w:rsidR="00593F7C" w:rsidRPr="0041109F">
        <w:rPr>
          <w:sz w:val="24"/>
          <w:szCs w:val="24"/>
        </w:rPr>
        <w:t>, осуществлен расчет эффективности ее реализации за весь период</w:t>
      </w:r>
      <w:r w:rsidRPr="0041109F">
        <w:rPr>
          <w:sz w:val="24"/>
          <w:szCs w:val="24"/>
        </w:rPr>
        <w:t xml:space="preserve"> </w:t>
      </w:r>
      <w:r w:rsidR="00593F7C" w:rsidRPr="0041109F">
        <w:rPr>
          <w:sz w:val="24"/>
          <w:szCs w:val="24"/>
        </w:rPr>
        <w:t>с 2014 по 2017 годы. Результат: программа реализована с высоким уровнем эффективности.</w:t>
      </w:r>
      <w:r w:rsidR="004F4A73" w:rsidRPr="0041109F">
        <w:rPr>
          <w:sz w:val="24"/>
          <w:szCs w:val="24"/>
        </w:rPr>
        <w:t xml:space="preserve"> </w:t>
      </w:r>
    </w:p>
    <w:p w:rsidR="004F4A73" w:rsidRPr="0041109F" w:rsidRDefault="00593F7C" w:rsidP="004F4A73">
      <w:pPr>
        <w:pStyle w:val="a6"/>
        <w:widowControl w:val="0"/>
        <w:tabs>
          <w:tab w:val="left" w:pos="709"/>
        </w:tabs>
        <w:suppressAutoHyphens/>
        <w:spacing w:line="240" w:lineRule="auto"/>
        <w:ind w:firstLine="709"/>
        <w:rPr>
          <w:sz w:val="24"/>
          <w:szCs w:val="24"/>
        </w:rPr>
      </w:pPr>
      <w:r w:rsidRPr="0041109F">
        <w:rPr>
          <w:sz w:val="24"/>
          <w:szCs w:val="24"/>
        </w:rPr>
        <w:t>О</w:t>
      </w:r>
      <w:r w:rsidR="004F4A73" w:rsidRPr="0041109F">
        <w:rPr>
          <w:sz w:val="24"/>
          <w:szCs w:val="24"/>
        </w:rPr>
        <w:t xml:space="preserve">стальные подпрограммы </w:t>
      </w:r>
      <w:r w:rsidRPr="0041109F">
        <w:rPr>
          <w:sz w:val="24"/>
          <w:szCs w:val="24"/>
        </w:rPr>
        <w:t xml:space="preserve">реализованы на высоком и приемлемом </w:t>
      </w:r>
      <w:r w:rsidR="004F4A73" w:rsidRPr="0041109F">
        <w:rPr>
          <w:sz w:val="24"/>
          <w:szCs w:val="24"/>
        </w:rPr>
        <w:t xml:space="preserve">уровне эффективности. </w:t>
      </w:r>
      <w:r w:rsidR="008240E8" w:rsidRPr="0041109F">
        <w:rPr>
          <w:sz w:val="24"/>
          <w:szCs w:val="24"/>
        </w:rPr>
        <w:t>Подпрограммы с низким уровнем эффективности отсутствуют.</w:t>
      </w:r>
    </w:p>
    <w:p w:rsidR="006005E3" w:rsidRPr="0041109F" w:rsidRDefault="00827F01" w:rsidP="00EB57C6">
      <w:pPr>
        <w:pStyle w:val="a6"/>
        <w:widowControl w:val="0"/>
        <w:tabs>
          <w:tab w:val="left" w:pos="709"/>
        </w:tabs>
        <w:suppressAutoHyphens/>
        <w:spacing w:line="240" w:lineRule="auto"/>
        <w:ind w:firstLine="709"/>
        <w:rPr>
          <w:sz w:val="24"/>
          <w:szCs w:val="24"/>
        </w:rPr>
      </w:pPr>
      <w:r w:rsidRPr="0041109F">
        <w:rPr>
          <w:sz w:val="24"/>
          <w:szCs w:val="24"/>
        </w:rPr>
        <w:t>Подробный переч</w:t>
      </w:r>
      <w:r w:rsidR="009F4724" w:rsidRPr="0041109F">
        <w:rPr>
          <w:sz w:val="24"/>
          <w:szCs w:val="24"/>
        </w:rPr>
        <w:t>е</w:t>
      </w:r>
      <w:r w:rsidRPr="0041109F">
        <w:rPr>
          <w:sz w:val="24"/>
          <w:szCs w:val="24"/>
        </w:rPr>
        <w:t>н</w:t>
      </w:r>
      <w:r w:rsidR="00F471CF" w:rsidRPr="0041109F">
        <w:rPr>
          <w:sz w:val="24"/>
          <w:szCs w:val="24"/>
        </w:rPr>
        <w:t>ь</w:t>
      </w:r>
      <w:r w:rsidRPr="0041109F">
        <w:rPr>
          <w:sz w:val="24"/>
          <w:szCs w:val="24"/>
        </w:rPr>
        <w:t xml:space="preserve"> мероприятий подпрограмм, </w:t>
      </w:r>
      <w:r w:rsidR="006F048A" w:rsidRPr="0041109F">
        <w:rPr>
          <w:sz w:val="24"/>
          <w:szCs w:val="24"/>
        </w:rPr>
        <w:t xml:space="preserve">входящих в состав муниципальной программы, сведения об </w:t>
      </w:r>
      <w:r w:rsidRPr="0041109F">
        <w:rPr>
          <w:sz w:val="24"/>
          <w:szCs w:val="24"/>
        </w:rPr>
        <w:t>освоени</w:t>
      </w:r>
      <w:r w:rsidR="00F471CF" w:rsidRPr="0041109F">
        <w:rPr>
          <w:sz w:val="24"/>
          <w:szCs w:val="24"/>
        </w:rPr>
        <w:t>и</w:t>
      </w:r>
      <w:r w:rsidRPr="0041109F">
        <w:rPr>
          <w:sz w:val="24"/>
          <w:szCs w:val="24"/>
        </w:rPr>
        <w:t xml:space="preserve"> объемов финансирования и достижени</w:t>
      </w:r>
      <w:r w:rsidR="006F048A" w:rsidRPr="0041109F">
        <w:rPr>
          <w:sz w:val="24"/>
          <w:szCs w:val="24"/>
        </w:rPr>
        <w:t>и</w:t>
      </w:r>
      <w:r w:rsidRPr="0041109F">
        <w:rPr>
          <w:sz w:val="24"/>
          <w:szCs w:val="24"/>
        </w:rPr>
        <w:t xml:space="preserve"> установленных значений целевых индикаторов</w:t>
      </w:r>
      <w:r w:rsidR="00DF6542" w:rsidRPr="0041109F">
        <w:rPr>
          <w:sz w:val="24"/>
          <w:szCs w:val="24"/>
        </w:rPr>
        <w:t xml:space="preserve"> каждой из подпрограмм </w:t>
      </w:r>
      <w:r w:rsidRPr="0041109F">
        <w:rPr>
          <w:sz w:val="24"/>
          <w:szCs w:val="24"/>
        </w:rPr>
        <w:t>представлены в нижеследующих</w:t>
      </w:r>
      <w:r w:rsidR="00A425D6" w:rsidRPr="0041109F">
        <w:rPr>
          <w:sz w:val="24"/>
          <w:szCs w:val="24"/>
        </w:rPr>
        <w:t xml:space="preserve"> </w:t>
      </w:r>
      <w:r w:rsidRPr="0041109F">
        <w:rPr>
          <w:sz w:val="24"/>
          <w:szCs w:val="24"/>
        </w:rPr>
        <w:t>таблицах.</w:t>
      </w:r>
    </w:p>
    <w:p w:rsidR="00E87315" w:rsidRPr="0041109F" w:rsidRDefault="00E87315" w:rsidP="00EB57C6">
      <w:pPr>
        <w:pStyle w:val="a6"/>
        <w:widowControl w:val="0"/>
        <w:tabs>
          <w:tab w:val="left" w:pos="709"/>
        </w:tabs>
        <w:suppressAutoHyphens/>
        <w:spacing w:line="240" w:lineRule="auto"/>
        <w:ind w:firstLine="709"/>
        <w:rPr>
          <w:sz w:val="24"/>
          <w:szCs w:val="24"/>
        </w:rPr>
        <w:sectPr w:rsidR="00E87315" w:rsidRPr="0041109F" w:rsidSect="00DF2664">
          <w:footerReference w:type="even" r:id="rId8"/>
          <w:footerReference w:type="default" r:id="rId9"/>
          <w:pgSz w:w="11906" w:h="16838"/>
          <w:pgMar w:top="851" w:right="1134" w:bottom="1276" w:left="1134" w:header="709" w:footer="709" w:gutter="0"/>
          <w:cols w:space="708"/>
          <w:docGrid w:linePitch="360"/>
        </w:sectPr>
      </w:pPr>
    </w:p>
    <w:p w:rsidR="006B083A" w:rsidRPr="0041109F" w:rsidRDefault="006B083A" w:rsidP="006F3B36">
      <w:pPr>
        <w:pStyle w:val="a6"/>
        <w:widowControl w:val="0"/>
        <w:tabs>
          <w:tab w:val="left" w:pos="709"/>
        </w:tabs>
        <w:suppressAutoHyphens/>
        <w:spacing w:line="240" w:lineRule="auto"/>
        <w:ind w:firstLine="900"/>
        <w:jc w:val="center"/>
        <w:rPr>
          <w:b/>
          <w:sz w:val="24"/>
          <w:szCs w:val="24"/>
        </w:rPr>
      </w:pPr>
    </w:p>
    <w:p w:rsidR="006B083A" w:rsidRPr="0041109F" w:rsidRDefault="006B083A" w:rsidP="006F3B36">
      <w:pPr>
        <w:pStyle w:val="a6"/>
        <w:widowControl w:val="0"/>
        <w:tabs>
          <w:tab w:val="left" w:pos="709"/>
        </w:tabs>
        <w:suppressAutoHyphens/>
        <w:spacing w:line="240" w:lineRule="auto"/>
        <w:ind w:firstLine="900"/>
        <w:jc w:val="center"/>
        <w:rPr>
          <w:b/>
          <w:sz w:val="24"/>
          <w:szCs w:val="24"/>
        </w:rPr>
      </w:pPr>
    </w:p>
    <w:p w:rsidR="00356C9C" w:rsidRPr="0041109F" w:rsidRDefault="000A5AFA" w:rsidP="006F3B36">
      <w:pPr>
        <w:pStyle w:val="a6"/>
        <w:widowControl w:val="0"/>
        <w:tabs>
          <w:tab w:val="left" w:pos="709"/>
        </w:tabs>
        <w:suppressAutoHyphens/>
        <w:spacing w:line="240" w:lineRule="auto"/>
        <w:ind w:firstLine="900"/>
        <w:jc w:val="center"/>
        <w:rPr>
          <w:b/>
          <w:sz w:val="24"/>
          <w:szCs w:val="24"/>
        </w:rPr>
      </w:pPr>
      <w:r w:rsidRPr="0041109F">
        <w:rPr>
          <w:b/>
          <w:sz w:val="24"/>
          <w:szCs w:val="24"/>
        </w:rPr>
        <w:t>1</w:t>
      </w:r>
      <w:r w:rsidR="002139DA" w:rsidRPr="0041109F">
        <w:rPr>
          <w:b/>
          <w:sz w:val="24"/>
          <w:szCs w:val="24"/>
        </w:rPr>
        <w:t>.</w:t>
      </w:r>
      <w:r w:rsidRPr="0041109F">
        <w:rPr>
          <w:b/>
          <w:sz w:val="24"/>
          <w:szCs w:val="24"/>
        </w:rPr>
        <w:t xml:space="preserve"> </w:t>
      </w:r>
      <w:r w:rsidR="00C22057" w:rsidRPr="0041109F">
        <w:rPr>
          <w:b/>
          <w:sz w:val="24"/>
          <w:szCs w:val="24"/>
        </w:rPr>
        <w:t xml:space="preserve">Подпрограмма </w:t>
      </w:r>
      <w:r w:rsidR="00015EF6" w:rsidRPr="0041109F">
        <w:rPr>
          <w:b/>
          <w:bCs/>
          <w:sz w:val="24"/>
          <w:szCs w:val="24"/>
        </w:rPr>
        <w:t>«Молодежь Североморска» на 201</w:t>
      </w:r>
      <w:r w:rsidR="00196F50" w:rsidRPr="0041109F">
        <w:rPr>
          <w:b/>
          <w:bCs/>
          <w:sz w:val="24"/>
          <w:szCs w:val="24"/>
        </w:rPr>
        <w:t>6</w:t>
      </w:r>
      <w:r w:rsidR="00015EF6" w:rsidRPr="0041109F">
        <w:rPr>
          <w:b/>
          <w:bCs/>
          <w:sz w:val="24"/>
          <w:szCs w:val="24"/>
        </w:rPr>
        <w:t>-20</w:t>
      </w:r>
      <w:r w:rsidR="0007743F" w:rsidRPr="0041109F">
        <w:rPr>
          <w:b/>
          <w:bCs/>
          <w:sz w:val="24"/>
          <w:szCs w:val="24"/>
        </w:rPr>
        <w:t>20</w:t>
      </w:r>
      <w:r w:rsidR="00015EF6" w:rsidRPr="0041109F">
        <w:rPr>
          <w:b/>
          <w:bCs/>
          <w:sz w:val="24"/>
          <w:szCs w:val="24"/>
        </w:rPr>
        <w:t xml:space="preserve"> годы</w:t>
      </w:r>
    </w:p>
    <w:tbl>
      <w:tblPr>
        <w:tblW w:w="1567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2977"/>
        <w:gridCol w:w="709"/>
        <w:gridCol w:w="1559"/>
        <w:gridCol w:w="992"/>
        <w:gridCol w:w="992"/>
        <w:gridCol w:w="1027"/>
        <w:gridCol w:w="1349"/>
        <w:gridCol w:w="743"/>
        <w:gridCol w:w="1031"/>
        <w:gridCol w:w="850"/>
        <w:gridCol w:w="2731"/>
      </w:tblGrid>
      <w:tr w:rsidR="0088021C" w:rsidRPr="0041109F" w:rsidTr="009579DC">
        <w:tc>
          <w:tcPr>
            <w:tcW w:w="710" w:type="dxa"/>
            <w:vMerge w:val="restart"/>
            <w:vAlign w:val="center"/>
          </w:tcPr>
          <w:p w:rsidR="0088021C" w:rsidRPr="0041109F" w:rsidRDefault="0088021C" w:rsidP="0088021C">
            <w:pPr>
              <w:ind w:right="34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№</w:t>
            </w:r>
          </w:p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п.п.</w:t>
            </w:r>
          </w:p>
        </w:tc>
        <w:tc>
          <w:tcPr>
            <w:tcW w:w="2977" w:type="dxa"/>
            <w:vMerge w:val="restart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Цель, задачи</w:t>
            </w:r>
          </w:p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мероприятия</w:t>
            </w:r>
          </w:p>
        </w:tc>
        <w:tc>
          <w:tcPr>
            <w:tcW w:w="709" w:type="dxa"/>
            <w:vMerge w:val="restart"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Срок</w:t>
            </w:r>
          </w:p>
          <w:p w:rsidR="0088021C" w:rsidRPr="0041109F" w:rsidRDefault="0088021C" w:rsidP="00B21E45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выполнения</w:t>
            </w:r>
          </w:p>
        </w:tc>
        <w:tc>
          <w:tcPr>
            <w:tcW w:w="1559" w:type="dxa"/>
            <w:vMerge w:val="restart"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84" w:type="dxa"/>
            <w:gridSpan w:val="2"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 xml:space="preserve">Объемы финансирования, тыс. </w:t>
            </w:r>
            <w:proofErr w:type="spellStart"/>
            <w:r w:rsidRPr="0041109F">
              <w:rPr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1027" w:type="dxa"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Процент</w:t>
            </w:r>
          </w:p>
          <w:p w:rsidR="0088021C" w:rsidRPr="0041109F" w:rsidRDefault="0088021C" w:rsidP="00B21E45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освоения</w:t>
            </w:r>
          </w:p>
        </w:tc>
        <w:tc>
          <w:tcPr>
            <w:tcW w:w="3973" w:type="dxa"/>
            <w:gridSpan w:val="4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Показатели (индикаторы)</w:t>
            </w:r>
          </w:p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Результативности выполнения</w:t>
            </w:r>
          </w:p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мероприятий</w:t>
            </w:r>
          </w:p>
        </w:tc>
        <w:tc>
          <w:tcPr>
            <w:tcW w:w="2731" w:type="dxa"/>
            <w:vMerge w:val="restart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Исполнители,</w:t>
            </w:r>
          </w:p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перечень организаций,</w:t>
            </w:r>
          </w:p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участвующих в реализации мероприятий</w:t>
            </w:r>
          </w:p>
        </w:tc>
      </w:tr>
      <w:tr w:rsidR="0088021C" w:rsidRPr="0041109F" w:rsidTr="009579DC">
        <w:tc>
          <w:tcPr>
            <w:tcW w:w="710" w:type="dxa"/>
            <w:vMerge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Уточненные</w:t>
            </w:r>
          </w:p>
          <w:p w:rsidR="0088021C" w:rsidRPr="0041109F" w:rsidRDefault="0088021C" w:rsidP="00B21E45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бюджетные ассигнования</w:t>
            </w:r>
          </w:p>
        </w:tc>
        <w:tc>
          <w:tcPr>
            <w:tcW w:w="992" w:type="dxa"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Кассовый</w:t>
            </w:r>
          </w:p>
          <w:p w:rsidR="0088021C" w:rsidRPr="0041109F" w:rsidRDefault="0088021C" w:rsidP="00B21E45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расход</w:t>
            </w:r>
          </w:p>
        </w:tc>
        <w:tc>
          <w:tcPr>
            <w:tcW w:w="1027" w:type="dxa"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 xml:space="preserve">Наименование, </w:t>
            </w:r>
          </w:p>
          <w:p w:rsidR="0088021C" w:rsidRPr="0041109F" w:rsidRDefault="0088021C" w:rsidP="00B21E45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 xml:space="preserve">ед. </w:t>
            </w:r>
            <w:proofErr w:type="spellStart"/>
            <w:r w:rsidRPr="0041109F">
              <w:rPr>
                <w:sz w:val="22"/>
                <w:szCs w:val="22"/>
              </w:rPr>
              <w:t>изм</w:t>
            </w:r>
            <w:proofErr w:type="spellEnd"/>
            <w:r w:rsidRPr="0041109F">
              <w:rPr>
                <w:sz w:val="22"/>
                <w:szCs w:val="22"/>
              </w:rPr>
              <w:t>.</w:t>
            </w:r>
          </w:p>
        </w:tc>
        <w:tc>
          <w:tcPr>
            <w:tcW w:w="743" w:type="dxa"/>
            <w:vAlign w:val="center"/>
          </w:tcPr>
          <w:p w:rsidR="0088021C" w:rsidRPr="0041109F" w:rsidRDefault="0088021C" w:rsidP="00B21E45">
            <w:pPr>
              <w:ind w:left="-57" w:right="-57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План</w:t>
            </w:r>
          </w:p>
        </w:tc>
        <w:tc>
          <w:tcPr>
            <w:tcW w:w="1031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Факт</w:t>
            </w:r>
          </w:p>
        </w:tc>
        <w:tc>
          <w:tcPr>
            <w:tcW w:w="850" w:type="dxa"/>
            <w:vAlign w:val="center"/>
          </w:tcPr>
          <w:p w:rsidR="0088021C" w:rsidRPr="0041109F" w:rsidRDefault="0088021C" w:rsidP="00B21E45">
            <w:pPr>
              <w:spacing w:after="100" w:afterAutospacing="1"/>
              <w:ind w:left="-113" w:right="-113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Процент исполнения</w:t>
            </w:r>
          </w:p>
        </w:tc>
        <w:tc>
          <w:tcPr>
            <w:tcW w:w="2731" w:type="dxa"/>
            <w:vMerge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</w:p>
        </w:tc>
      </w:tr>
      <w:tr w:rsidR="0088021C" w:rsidRPr="0041109F" w:rsidTr="009579DC">
        <w:tc>
          <w:tcPr>
            <w:tcW w:w="710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</w:t>
            </w:r>
          </w:p>
        </w:tc>
        <w:tc>
          <w:tcPr>
            <w:tcW w:w="2977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6</w:t>
            </w:r>
          </w:p>
        </w:tc>
        <w:tc>
          <w:tcPr>
            <w:tcW w:w="1027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7</w:t>
            </w:r>
          </w:p>
        </w:tc>
        <w:tc>
          <w:tcPr>
            <w:tcW w:w="134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8</w:t>
            </w:r>
          </w:p>
        </w:tc>
        <w:tc>
          <w:tcPr>
            <w:tcW w:w="743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9</w:t>
            </w:r>
          </w:p>
        </w:tc>
        <w:tc>
          <w:tcPr>
            <w:tcW w:w="1031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11</w:t>
            </w:r>
          </w:p>
        </w:tc>
        <w:tc>
          <w:tcPr>
            <w:tcW w:w="2731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12</w:t>
            </w:r>
          </w:p>
        </w:tc>
      </w:tr>
      <w:tr w:rsidR="0088021C" w:rsidRPr="0041109F" w:rsidTr="009579DC">
        <w:tc>
          <w:tcPr>
            <w:tcW w:w="710" w:type="dxa"/>
            <w:vAlign w:val="center"/>
          </w:tcPr>
          <w:p w:rsidR="0088021C" w:rsidRPr="0041109F" w:rsidRDefault="0088021C" w:rsidP="00B21E45">
            <w:pPr>
              <w:jc w:val="center"/>
              <w:rPr>
                <w:b/>
                <w:sz w:val="22"/>
                <w:szCs w:val="22"/>
              </w:rPr>
            </w:pPr>
            <w:r w:rsidRPr="0041109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2229" w:type="dxa"/>
            <w:gridSpan w:val="10"/>
            <w:vAlign w:val="center"/>
          </w:tcPr>
          <w:p w:rsidR="0088021C" w:rsidRPr="0041109F" w:rsidRDefault="0088021C" w:rsidP="00B21E45">
            <w:pPr>
              <w:ind w:left="-57" w:right="-57"/>
              <w:rPr>
                <w:sz w:val="22"/>
                <w:szCs w:val="22"/>
              </w:rPr>
            </w:pPr>
            <w:r w:rsidRPr="0041109F">
              <w:rPr>
                <w:b/>
                <w:bCs/>
                <w:sz w:val="22"/>
                <w:szCs w:val="22"/>
              </w:rPr>
              <w:t>Прочие направления расходов муниципальной программы</w:t>
            </w:r>
          </w:p>
        </w:tc>
        <w:tc>
          <w:tcPr>
            <w:tcW w:w="2731" w:type="dxa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</w:p>
        </w:tc>
      </w:tr>
      <w:tr w:rsidR="000D00D0" w:rsidRPr="0041109F" w:rsidTr="009579DC">
        <w:trPr>
          <w:trHeight w:val="227"/>
        </w:trPr>
        <w:tc>
          <w:tcPr>
            <w:tcW w:w="710" w:type="dxa"/>
          </w:tcPr>
          <w:p w:rsidR="000D00D0" w:rsidRPr="0041109F" w:rsidRDefault="000D00D0" w:rsidP="00B21E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29" w:type="dxa"/>
            <w:gridSpan w:val="10"/>
          </w:tcPr>
          <w:p w:rsidR="000D00D0" w:rsidRPr="0041109F" w:rsidRDefault="000D00D0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b/>
                <w:sz w:val="22"/>
                <w:szCs w:val="22"/>
              </w:rPr>
              <w:t>Задача 1: поддержка деятельности детских и молодёжных общественных объединений.</w:t>
            </w:r>
          </w:p>
        </w:tc>
        <w:tc>
          <w:tcPr>
            <w:tcW w:w="2731" w:type="dxa"/>
          </w:tcPr>
          <w:p w:rsidR="000D00D0" w:rsidRPr="0041109F" w:rsidRDefault="000D00D0" w:rsidP="00B21E45">
            <w:pPr>
              <w:jc w:val="center"/>
              <w:rPr>
                <w:sz w:val="22"/>
                <w:szCs w:val="22"/>
              </w:rPr>
            </w:pPr>
          </w:p>
        </w:tc>
      </w:tr>
      <w:tr w:rsidR="0088021C" w:rsidRPr="0041109F" w:rsidTr="009579DC">
        <w:tc>
          <w:tcPr>
            <w:tcW w:w="710" w:type="dxa"/>
            <w:vAlign w:val="center"/>
          </w:tcPr>
          <w:p w:rsidR="0088021C" w:rsidRPr="0041109F" w:rsidRDefault="0088021C" w:rsidP="00B21E45">
            <w:pPr>
              <w:jc w:val="center"/>
              <w:rPr>
                <w:b/>
                <w:sz w:val="22"/>
                <w:szCs w:val="22"/>
              </w:rPr>
            </w:pPr>
            <w:r w:rsidRPr="0041109F">
              <w:rPr>
                <w:b/>
                <w:sz w:val="22"/>
                <w:szCs w:val="22"/>
              </w:rPr>
              <w:t>1.1.</w:t>
            </w:r>
          </w:p>
        </w:tc>
        <w:tc>
          <w:tcPr>
            <w:tcW w:w="2977" w:type="dxa"/>
          </w:tcPr>
          <w:p w:rsidR="0088021C" w:rsidRPr="0041109F" w:rsidRDefault="0088021C" w:rsidP="0088021C">
            <w:pPr>
              <w:rPr>
                <w:sz w:val="22"/>
                <w:szCs w:val="22"/>
              </w:rPr>
            </w:pPr>
            <w:r w:rsidRPr="0041109F">
              <w:rPr>
                <w:bCs/>
                <w:sz w:val="22"/>
                <w:szCs w:val="22"/>
              </w:rPr>
              <w:t>Поддержка детских, молодёжных и студенческих общественных объединений:</w:t>
            </w:r>
            <w:r w:rsidRPr="0041109F">
              <w:rPr>
                <w:sz w:val="22"/>
                <w:szCs w:val="22"/>
              </w:rPr>
              <w:t xml:space="preserve"> подготовка специалистов, поддержка в проведении городских мероприятий силами объединений, содействие в участии в мероприятиях, связанных с реализацией молодежной политики в РФ</w:t>
            </w: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2"/>
                <w:szCs w:val="22"/>
              </w:rPr>
            </w:pPr>
          </w:p>
          <w:p w:rsidR="0088021C" w:rsidRPr="0041109F" w:rsidRDefault="0088021C" w:rsidP="00B21E45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2017 г.</w:t>
            </w:r>
          </w:p>
        </w:tc>
        <w:tc>
          <w:tcPr>
            <w:tcW w:w="1559" w:type="dxa"/>
            <w:vAlign w:val="center"/>
          </w:tcPr>
          <w:p w:rsidR="0088021C" w:rsidRPr="0041109F" w:rsidRDefault="0088021C" w:rsidP="00B21E45">
            <w:pPr>
              <w:ind w:left="-155" w:right="-108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Бюджет</w:t>
            </w:r>
          </w:p>
          <w:p w:rsidR="0088021C" w:rsidRPr="0041109F" w:rsidRDefault="0088021C" w:rsidP="00B21E45">
            <w:pPr>
              <w:ind w:left="-57" w:right="-57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ЗАТО г</w:t>
            </w:r>
            <w:proofErr w:type="gramStart"/>
            <w:r w:rsidRPr="0041109F">
              <w:rPr>
                <w:sz w:val="22"/>
                <w:szCs w:val="22"/>
              </w:rPr>
              <w:t>.С</w:t>
            </w:r>
            <w:proofErr w:type="gramEnd"/>
            <w:r w:rsidRPr="0041109F">
              <w:rPr>
                <w:sz w:val="22"/>
                <w:szCs w:val="22"/>
              </w:rPr>
              <w:t>евероморск</w:t>
            </w:r>
          </w:p>
        </w:tc>
        <w:tc>
          <w:tcPr>
            <w:tcW w:w="992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86,0</w:t>
            </w:r>
          </w:p>
        </w:tc>
        <w:tc>
          <w:tcPr>
            <w:tcW w:w="992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86,0</w:t>
            </w:r>
          </w:p>
        </w:tc>
        <w:tc>
          <w:tcPr>
            <w:tcW w:w="1027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100,0</w:t>
            </w:r>
          </w:p>
        </w:tc>
        <w:tc>
          <w:tcPr>
            <w:tcW w:w="1349" w:type="dxa"/>
            <w:vAlign w:val="center"/>
          </w:tcPr>
          <w:p w:rsidR="0088021C" w:rsidRPr="0041109F" w:rsidRDefault="0088021C" w:rsidP="00B21E45">
            <w:pPr>
              <w:pStyle w:val="ConsPlusNormal"/>
              <w:widowControl/>
              <w:ind w:left="-57" w:right="-113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1109F">
              <w:rPr>
                <w:rFonts w:ascii="Times New Roman" w:hAnsi="Times New Roman" w:cs="Times New Roman"/>
                <w:sz w:val="22"/>
                <w:szCs w:val="22"/>
              </w:rPr>
              <w:t>Кол-во детских и обществ</w:t>
            </w:r>
            <w:proofErr w:type="gramStart"/>
            <w:r w:rsidRPr="0041109F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proofErr w:type="gramEnd"/>
            <w:r w:rsidRPr="0041109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1109F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proofErr w:type="gramEnd"/>
            <w:r w:rsidRPr="0041109F">
              <w:rPr>
                <w:rFonts w:ascii="Times New Roman" w:hAnsi="Times New Roman" w:cs="Times New Roman"/>
                <w:sz w:val="22"/>
                <w:szCs w:val="22"/>
              </w:rPr>
              <w:t>рганизаций.</w:t>
            </w:r>
          </w:p>
        </w:tc>
        <w:tc>
          <w:tcPr>
            <w:tcW w:w="743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15</w:t>
            </w:r>
          </w:p>
        </w:tc>
        <w:tc>
          <w:tcPr>
            <w:tcW w:w="1031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15</w:t>
            </w:r>
          </w:p>
        </w:tc>
        <w:tc>
          <w:tcPr>
            <w:tcW w:w="850" w:type="dxa"/>
            <w:vAlign w:val="center"/>
          </w:tcPr>
          <w:p w:rsidR="0088021C" w:rsidRPr="0041109F" w:rsidRDefault="0088021C" w:rsidP="00B21E45">
            <w:pPr>
              <w:ind w:left="-57" w:right="-57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100</w:t>
            </w:r>
          </w:p>
        </w:tc>
        <w:tc>
          <w:tcPr>
            <w:tcW w:w="2731" w:type="dxa"/>
            <w:vAlign w:val="center"/>
          </w:tcPr>
          <w:p w:rsidR="0088021C" w:rsidRPr="0041109F" w:rsidRDefault="0088021C" w:rsidP="00B21E45">
            <w:pPr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 xml:space="preserve">- Отдел молодежи, физической культуры и спорта </w:t>
            </w:r>
            <w:proofErr w:type="gramStart"/>
            <w:r w:rsidRPr="0041109F">
              <w:rPr>
                <w:sz w:val="22"/>
                <w:szCs w:val="22"/>
              </w:rPr>
              <w:t>администрации</w:t>
            </w:r>
            <w:proofErr w:type="gramEnd"/>
            <w:r w:rsidRPr="0041109F">
              <w:rPr>
                <w:sz w:val="22"/>
                <w:szCs w:val="22"/>
              </w:rPr>
              <w:t xml:space="preserve"> ЗАТО г. Североморск;</w:t>
            </w:r>
          </w:p>
          <w:p w:rsidR="0088021C" w:rsidRPr="0041109F" w:rsidRDefault="0088021C" w:rsidP="00B21E45">
            <w:pPr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 xml:space="preserve">-Управление </w:t>
            </w:r>
            <w:proofErr w:type="gramStart"/>
            <w:r w:rsidRPr="0041109F">
              <w:rPr>
                <w:sz w:val="22"/>
                <w:szCs w:val="22"/>
              </w:rPr>
              <w:t>образования</w:t>
            </w:r>
            <w:proofErr w:type="gramEnd"/>
            <w:r w:rsidRPr="0041109F">
              <w:rPr>
                <w:sz w:val="22"/>
                <w:szCs w:val="22"/>
              </w:rPr>
              <w:t xml:space="preserve"> ЗАТО г. Североморск;</w:t>
            </w:r>
          </w:p>
          <w:p w:rsidR="0088021C" w:rsidRPr="0041109F" w:rsidRDefault="0088021C" w:rsidP="00B21E45">
            <w:pPr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- Управление культуры и международных связей;</w:t>
            </w:r>
          </w:p>
          <w:p w:rsidR="0088021C" w:rsidRPr="0041109F" w:rsidRDefault="0088021C" w:rsidP="00B21E45">
            <w:pPr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 xml:space="preserve">- Общественные </w:t>
            </w:r>
            <w:proofErr w:type="gramStart"/>
            <w:r w:rsidRPr="0041109F">
              <w:rPr>
                <w:sz w:val="22"/>
                <w:szCs w:val="22"/>
              </w:rPr>
              <w:t>организации</w:t>
            </w:r>
            <w:proofErr w:type="gramEnd"/>
            <w:r w:rsidRPr="0041109F">
              <w:rPr>
                <w:sz w:val="22"/>
                <w:szCs w:val="22"/>
              </w:rPr>
              <w:t xml:space="preserve"> ЗАТО г. Североморск </w:t>
            </w:r>
          </w:p>
        </w:tc>
      </w:tr>
      <w:tr w:rsidR="000D00D0" w:rsidRPr="0041109F" w:rsidTr="009579DC">
        <w:tc>
          <w:tcPr>
            <w:tcW w:w="710" w:type="dxa"/>
            <w:vAlign w:val="center"/>
          </w:tcPr>
          <w:p w:rsidR="000D00D0" w:rsidRPr="0041109F" w:rsidRDefault="000D00D0" w:rsidP="00B21E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60" w:type="dxa"/>
            <w:gridSpan w:val="11"/>
            <w:vAlign w:val="center"/>
          </w:tcPr>
          <w:p w:rsidR="000D00D0" w:rsidRPr="0041109F" w:rsidRDefault="000D00D0" w:rsidP="00B21E45">
            <w:pPr>
              <w:rPr>
                <w:sz w:val="22"/>
                <w:szCs w:val="22"/>
              </w:rPr>
            </w:pPr>
            <w:r w:rsidRPr="0041109F">
              <w:rPr>
                <w:b/>
                <w:sz w:val="22"/>
                <w:szCs w:val="22"/>
              </w:rPr>
              <w:t>Задача 2: Формирование у молодёжи активной жизненной  позиции, готовности к участию в общественно-политической жизни страны.</w:t>
            </w:r>
          </w:p>
        </w:tc>
      </w:tr>
      <w:tr w:rsidR="0088021C" w:rsidRPr="0041109F" w:rsidTr="009579DC">
        <w:tc>
          <w:tcPr>
            <w:tcW w:w="710" w:type="dxa"/>
            <w:vAlign w:val="center"/>
          </w:tcPr>
          <w:p w:rsidR="0088021C" w:rsidRPr="0041109F" w:rsidRDefault="0088021C" w:rsidP="00B21E45">
            <w:pPr>
              <w:jc w:val="center"/>
              <w:rPr>
                <w:b/>
                <w:sz w:val="22"/>
                <w:szCs w:val="22"/>
              </w:rPr>
            </w:pPr>
            <w:r w:rsidRPr="0041109F">
              <w:rPr>
                <w:b/>
                <w:sz w:val="22"/>
                <w:szCs w:val="22"/>
              </w:rPr>
              <w:t>1.2</w:t>
            </w:r>
          </w:p>
        </w:tc>
        <w:tc>
          <w:tcPr>
            <w:tcW w:w="2977" w:type="dxa"/>
          </w:tcPr>
          <w:p w:rsidR="0088021C" w:rsidRPr="0041109F" w:rsidRDefault="0088021C" w:rsidP="0088021C">
            <w:pPr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Поддержка и развитие форм и методов воспитания, способствующих формированию у молодёжи активной жизненной  позиции. Пропаганда здорового образа жизни и готовности к участию в общественно-политической жизни страны.</w:t>
            </w:r>
            <w:r w:rsidRPr="0041109F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2017 г.</w:t>
            </w:r>
          </w:p>
        </w:tc>
        <w:tc>
          <w:tcPr>
            <w:tcW w:w="1559" w:type="dxa"/>
            <w:vAlign w:val="center"/>
          </w:tcPr>
          <w:p w:rsidR="0088021C" w:rsidRPr="0041109F" w:rsidRDefault="0088021C" w:rsidP="00B21E45">
            <w:pPr>
              <w:ind w:left="-155" w:right="-108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Бюджет</w:t>
            </w:r>
          </w:p>
          <w:p w:rsidR="0088021C" w:rsidRPr="0041109F" w:rsidRDefault="0088021C" w:rsidP="00B21E45">
            <w:pPr>
              <w:ind w:left="-57" w:right="-57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ЗАТО г</w:t>
            </w:r>
            <w:proofErr w:type="gramStart"/>
            <w:r w:rsidRPr="0041109F">
              <w:rPr>
                <w:sz w:val="22"/>
                <w:szCs w:val="22"/>
              </w:rPr>
              <w:t>.С</w:t>
            </w:r>
            <w:proofErr w:type="gramEnd"/>
            <w:r w:rsidRPr="0041109F">
              <w:rPr>
                <w:sz w:val="22"/>
                <w:szCs w:val="22"/>
              </w:rPr>
              <w:t>евероморск</w:t>
            </w:r>
          </w:p>
        </w:tc>
        <w:tc>
          <w:tcPr>
            <w:tcW w:w="992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199,8</w:t>
            </w:r>
          </w:p>
        </w:tc>
        <w:tc>
          <w:tcPr>
            <w:tcW w:w="992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199,8</w:t>
            </w:r>
          </w:p>
        </w:tc>
        <w:tc>
          <w:tcPr>
            <w:tcW w:w="1027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100</w:t>
            </w:r>
          </w:p>
        </w:tc>
        <w:tc>
          <w:tcPr>
            <w:tcW w:w="1349" w:type="dxa"/>
            <w:vAlign w:val="center"/>
          </w:tcPr>
          <w:p w:rsidR="0088021C" w:rsidRPr="0041109F" w:rsidRDefault="0088021C" w:rsidP="00B21E45">
            <w:pPr>
              <w:ind w:left="-57" w:right="-57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число молодых людей - участников мероприятий</w:t>
            </w:r>
          </w:p>
        </w:tc>
        <w:tc>
          <w:tcPr>
            <w:tcW w:w="743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600</w:t>
            </w:r>
          </w:p>
        </w:tc>
        <w:tc>
          <w:tcPr>
            <w:tcW w:w="1031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600</w:t>
            </w:r>
          </w:p>
        </w:tc>
        <w:tc>
          <w:tcPr>
            <w:tcW w:w="850" w:type="dxa"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100</w:t>
            </w:r>
          </w:p>
        </w:tc>
        <w:tc>
          <w:tcPr>
            <w:tcW w:w="2731" w:type="dxa"/>
            <w:vAlign w:val="center"/>
          </w:tcPr>
          <w:p w:rsidR="0088021C" w:rsidRPr="0041109F" w:rsidRDefault="0088021C" w:rsidP="00B21E45">
            <w:pPr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 xml:space="preserve">- Отдел молодежи, физической культуры и спорта </w:t>
            </w:r>
            <w:proofErr w:type="gramStart"/>
            <w:r w:rsidRPr="0041109F">
              <w:rPr>
                <w:sz w:val="22"/>
                <w:szCs w:val="22"/>
              </w:rPr>
              <w:t>администрации</w:t>
            </w:r>
            <w:proofErr w:type="gramEnd"/>
            <w:r w:rsidRPr="0041109F">
              <w:rPr>
                <w:sz w:val="22"/>
                <w:szCs w:val="22"/>
              </w:rPr>
              <w:t xml:space="preserve"> ЗАТО г. Североморск;</w:t>
            </w:r>
          </w:p>
          <w:p w:rsidR="0088021C" w:rsidRPr="0041109F" w:rsidRDefault="0088021C" w:rsidP="00B21E45">
            <w:pPr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 xml:space="preserve">-Управление </w:t>
            </w:r>
            <w:proofErr w:type="gramStart"/>
            <w:r w:rsidRPr="0041109F">
              <w:rPr>
                <w:sz w:val="22"/>
                <w:szCs w:val="22"/>
              </w:rPr>
              <w:t>образования</w:t>
            </w:r>
            <w:proofErr w:type="gramEnd"/>
            <w:r w:rsidRPr="0041109F">
              <w:rPr>
                <w:sz w:val="22"/>
                <w:szCs w:val="22"/>
              </w:rPr>
              <w:t xml:space="preserve"> ЗАТО г. Североморск;</w:t>
            </w:r>
          </w:p>
          <w:p w:rsidR="0088021C" w:rsidRPr="0041109F" w:rsidRDefault="0088021C" w:rsidP="00B21E45">
            <w:pPr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- Управление культуры и международных связей;</w:t>
            </w:r>
          </w:p>
          <w:p w:rsidR="0088021C" w:rsidRPr="0041109F" w:rsidRDefault="0088021C" w:rsidP="00B21E45">
            <w:pPr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 xml:space="preserve">- Общественные </w:t>
            </w:r>
            <w:proofErr w:type="gramStart"/>
            <w:r w:rsidRPr="0041109F">
              <w:rPr>
                <w:sz w:val="22"/>
                <w:szCs w:val="22"/>
              </w:rPr>
              <w:t>организации</w:t>
            </w:r>
            <w:proofErr w:type="gramEnd"/>
            <w:r w:rsidRPr="0041109F">
              <w:rPr>
                <w:sz w:val="22"/>
                <w:szCs w:val="22"/>
              </w:rPr>
              <w:t xml:space="preserve"> ЗАТО г. Североморск</w:t>
            </w:r>
          </w:p>
        </w:tc>
      </w:tr>
      <w:tr w:rsidR="0088021C" w:rsidRPr="0041109F" w:rsidTr="009579DC">
        <w:tc>
          <w:tcPr>
            <w:tcW w:w="710" w:type="dxa"/>
            <w:vAlign w:val="center"/>
          </w:tcPr>
          <w:p w:rsidR="0088021C" w:rsidRPr="0041109F" w:rsidRDefault="0088021C" w:rsidP="00B21E4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256" w:type="dxa"/>
            <w:gridSpan w:val="6"/>
            <w:vAlign w:val="center"/>
          </w:tcPr>
          <w:p w:rsidR="0088021C" w:rsidRPr="0041109F" w:rsidRDefault="0088021C" w:rsidP="00B21E45">
            <w:pPr>
              <w:rPr>
                <w:sz w:val="22"/>
                <w:szCs w:val="22"/>
              </w:rPr>
            </w:pPr>
            <w:r w:rsidRPr="0041109F">
              <w:rPr>
                <w:b/>
                <w:sz w:val="22"/>
                <w:szCs w:val="22"/>
              </w:rPr>
              <w:t>Задача 3: Гражданско-патриотическое воспитание молодежи</w:t>
            </w:r>
            <w:r w:rsidRPr="0041109F">
              <w:rPr>
                <w:sz w:val="22"/>
                <w:szCs w:val="22"/>
              </w:rPr>
              <w:t>.</w:t>
            </w:r>
          </w:p>
        </w:tc>
        <w:tc>
          <w:tcPr>
            <w:tcW w:w="1349" w:type="dxa"/>
            <w:vAlign w:val="center"/>
          </w:tcPr>
          <w:p w:rsidR="0088021C" w:rsidRPr="0041109F" w:rsidRDefault="0088021C" w:rsidP="00B21E45">
            <w:pPr>
              <w:pStyle w:val="ConsPlusNormal"/>
              <w:widowControl/>
              <w:ind w:left="-57" w:right="-57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1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2731" w:type="dxa"/>
            <w:vAlign w:val="center"/>
          </w:tcPr>
          <w:p w:rsidR="0088021C" w:rsidRPr="0041109F" w:rsidRDefault="0088021C" w:rsidP="00B21E45">
            <w:pPr>
              <w:rPr>
                <w:sz w:val="22"/>
                <w:szCs w:val="22"/>
              </w:rPr>
            </w:pPr>
          </w:p>
        </w:tc>
      </w:tr>
      <w:tr w:rsidR="0088021C" w:rsidRPr="0041109F" w:rsidTr="009579DC">
        <w:trPr>
          <w:trHeight w:val="652"/>
        </w:trPr>
        <w:tc>
          <w:tcPr>
            <w:tcW w:w="710" w:type="dxa"/>
            <w:vAlign w:val="center"/>
          </w:tcPr>
          <w:p w:rsidR="0088021C" w:rsidRPr="0041109F" w:rsidRDefault="0088021C" w:rsidP="00B21E45">
            <w:pPr>
              <w:jc w:val="center"/>
              <w:rPr>
                <w:b/>
                <w:sz w:val="22"/>
                <w:szCs w:val="22"/>
              </w:rPr>
            </w:pPr>
            <w:r w:rsidRPr="0041109F">
              <w:rPr>
                <w:b/>
                <w:sz w:val="22"/>
                <w:szCs w:val="22"/>
              </w:rPr>
              <w:lastRenderedPageBreak/>
              <w:t>1.3</w:t>
            </w:r>
          </w:p>
        </w:tc>
        <w:tc>
          <w:tcPr>
            <w:tcW w:w="2977" w:type="dxa"/>
            <w:vAlign w:val="center"/>
          </w:tcPr>
          <w:p w:rsidR="0088021C" w:rsidRPr="0041109F" w:rsidRDefault="0088021C" w:rsidP="00B21E45">
            <w:pPr>
              <w:jc w:val="both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Гражданско-патриотическое воспитание молодежи.</w:t>
            </w: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2017 г.</w:t>
            </w:r>
          </w:p>
        </w:tc>
        <w:tc>
          <w:tcPr>
            <w:tcW w:w="1559" w:type="dxa"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Бюджет</w:t>
            </w:r>
          </w:p>
          <w:p w:rsidR="0088021C" w:rsidRPr="0041109F" w:rsidRDefault="0088021C" w:rsidP="00B21E45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ЗАТО г</w:t>
            </w:r>
            <w:proofErr w:type="gramStart"/>
            <w:r w:rsidRPr="0041109F">
              <w:rPr>
                <w:sz w:val="22"/>
                <w:szCs w:val="22"/>
              </w:rPr>
              <w:t>.С</w:t>
            </w:r>
            <w:proofErr w:type="gramEnd"/>
            <w:r w:rsidRPr="0041109F">
              <w:rPr>
                <w:sz w:val="22"/>
                <w:szCs w:val="22"/>
              </w:rPr>
              <w:t>евероморск</w:t>
            </w:r>
          </w:p>
        </w:tc>
        <w:tc>
          <w:tcPr>
            <w:tcW w:w="992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214,2</w:t>
            </w:r>
          </w:p>
        </w:tc>
        <w:tc>
          <w:tcPr>
            <w:tcW w:w="992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213,64</w:t>
            </w:r>
          </w:p>
        </w:tc>
        <w:tc>
          <w:tcPr>
            <w:tcW w:w="1027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99,74</w:t>
            </w:r>
          </w:p>
        </w:tc>
        <w:tc>
          <w:tcPr>
            <w:tcW w:w="134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Количество мероприятий</w:t>
            </w:r>
          </w:p>
        </w:tc>
        <w:tc>
          <w:tcPr>
            <w:tcW w:w="743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7</w:t>
            </w:r>
          </w:p>
        </w:tc>
        <w:tc>
          <w:tcPr>
            <w:tcW w:w="1031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7</w:t>
            </w:r>
          </w:p>
        </w:tc>
        <w:tc>
          <w:tcPr>
            <w:tcW w:w="850" w:type="dxa"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100</w:t>
            </w:r>
          </w:p>
        </w:tc>
        <w:tc>
          <w:tcPr>
            <w:tcW w:w="2731" w:type="dxa"/>
            <w:vAlign w:val="center"/>
          </w:tcPr>
          <w:p w:rsidR="0088021C" w:rsidRPr="0041109F" w:rsidRDefault="0088021C" w:rsidP="00B21E45">
            <w:pPr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 xml:space="preserve">Отдел молодежи, физической культуры и спорта </w:t>
            </w:r>
            <w:proofErr w:type="gramStart"/>
            <w:r w:rsidRPr="0041109F">
              <w:rPr>
                <w:sz w:val="22"/>
                <w:szCs w:val="22"/>
              </w:rPr>
              <w:t>администрации</w:t>
            </w:r>
            <w:proofErr w:type="gramEnd"/>
            <w:r w:rsidRPr="0041109F">
              <w:rPr>
                <w:sz w:val="22"/>
                <w:szCs w:val="22"/>
              </w:rPr>
              <w:t xml:space="preserve"> ЗАТО г. Североморск;</w:t>
            </w:r>
          </w:p>
        </w:tc>
      </w:tr>
      <w:tr w:rsidR="0088021C" w:rsidRPr="0041109F" w:rsidTr="009579DC">
        <w:tc>
          <w:tcPr>
            <w:tcW w:w="710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:rsidR="0088021C" w:rsidRPr="0041109F" w:rsidRDefault="0088021C" w:rsidP="00B21E45">
            <w:pPr>
              <w:ind w:left="-57" w:right="-57"/>
              <w:jc w:val="right"/>
              <w:rPr>
                <w:b/>
                <w:sz w:val="22"/>
                <w:szCs w:val="22"/>
              </w:rPr>
            </w:pPr>
            <w:r w:rsidRPr="0041109F">
              <w:rPr>
                <w:b/>
                <w:sz w:val="22"/>
                <w:szCs w:val="22"/>
              </w:rPr>
              <w:t>Итого по задаче 1:</w:t>
            </w: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Всего:</w:t>
            </w:r>
          </w:p>
          <w:p w:rsidR="0088021C" w:rsidRPr="0041109F" w:rsidRDefault="0088021C" w:rsidP="00B21E45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МБ:</w:t>
            </w:r>
          </w:p>
        </w:tc>
        <w:tc>
          <w:tcPr>
            <w:tcW w:w="992" w:type="dxa"/>
            <w:vAlign w:val="center"/>
          </w:tcPr>
          <w:p w:rsidR="0088021C" w:rsidRPr="0041109F" w:rsidRDefault="0088021C" w:rsidP="00443EDF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500,0</w:t>
            </w:r>
          </w:p>
        </w:tc>
        <w:tc>
          <w:tcPr>
            <w:tcW w:w="992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499,44</w:t>
            </w:r>
          </w:p>
        </w:tc>
        <w:tc>
          <w:tcPr>
            <w:tcW w:w="1027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99,89</w:t>
            </w:r>
          </w:p>
        </w:tc>
        <w:tc>
          <w:tcPr>
            <w:tcW w:w="1349" w:type="dxa"/>
            <w:vAlign w:val="center"/>
          </w:tcPr>
          <w:p w:rsidR="0088021C" w:rsidRPr="0041109F" w:rsidRDefault="0088021C" w:rsidP="00B21E45">
            <w:pPr>
              <w:pStyle w:val="ConsPlusNormal"/>
              <w:widowControl/>
              <w:ind w:left="-57" w:right="-57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1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31" w:type="dxa"/>
            <w:vAlign w:val="center"/>
          </w:tcPr>
          <w:p w:rsidR="0088021C" w:rsidRPr="0041109F" w:rsidRDefault="0088021C" w:rsidP="00B21E45">
            <w:pPr>
              <w:rPr>
                <w:sz w:val="22"/>
                <w:szCs w:val="22"/>
              </w:rPr>
            </w:pPr>
          </w:p>
        </w:tc>
      </w:tr>
      <w:tr w:rsidR="0088021C" w:rsidRPr="0041109F" w:rsidTr="009579DC">
        <w:tc>
          <w:tcPr>
            <w:tcW w:w="710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:rsidR="0088021C" w:rsidRPr="0041109F" w:rsidRDefault="0088021C" w:rsidP="00B21E45">
            <w:pPr>
              <w:ind w:left="-57" w:right="-57"/>
              <w:jc w:val="right"/>
              <w:rPr>
                <w:b/>
                <w:sz w:val="22"/>
                <w:szCs w:val="22"/>
              </w:rPr>
            </w:pPr>
            <w:r w:rsidRPr="0041109F">
              <w:rPr>
                <w:b/>
                <w:sz w:val="22"/>
                <w:szCs w:val="22"/>
              </w:rPr>
              <w:t>Всего:</w:t>
            </w: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Всего:</w:t>
            </w:r>
          </w:p>
          <w:p w:rsidR="0088021C" w:rsidRPr="0041109F" w:rsidRDefault="0088021C" w:rsidP="00B21E45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МБ:</w:t>
            </w:r>
          </w:p>
        </w:tc>
        <w:tc>
          <w:tcPr>
            <w:tcW w:w="992" w:type="dxa"/>
            <w:vAlign w:val="center"/>
          </w:tcPr>
          <w:p w:rsidR="0088021C" w:rsidRPr="0041109F" w:rsidRDefault="0088021C" w:rsidP="00443EDF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500,0</w:t>
            </w:r>
          </w:p>
        </w:tc>
        <w:tc>
          <w:tcPr>
            <w:tcW w:w="992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499,44</w:t>
            </w:r>
          </w:p>
        </w:tc>
        <w:tc>
          <w:tcPr>
            <w:tcW w:w="1027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99,89</w:t>
            </w:r>
          </w:p>
        </w:tc>
        <w:tc>
          <w:tcPr>
            <w:tcW w:w="1349" w:type="dxa"/>
            <w:vAlign w:val="center"/>
          </w:tcPr>
          <w:p w:rsidR="0088021C" w:rsidRPr="0041109F" w:rsidRDefault="0088021C" w:rsidP="00B21E45">
            <w:pPr>
              <w:ind w:left="-57"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1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31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2"/>
                <w:szCs w:val="22"/>
              </w:rPr>
            </w:pPr>
          </w:p>
        </w:tc>
      </w:tr>
    </w:tbl>
    <w:p w:rsidR="006B083A" w:rsidRPr="0041109F" w:rsidRDefault="006B083A" w:rsidP="006B083A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эффективности реализации подпрограммы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6B083A" w:rsidRPr="0041109F" w:rsidRDefault="006B083A" w:rsidP="005473B1">
      <w:pPr>
        <w:pStyle w:val="ConsPlusNonformat"/>
        <w:widowControl/>
        <w:numPr>
          <w:ilvl w:val="0"/>
          <w:numId w:val="5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достижения плановых значений индикаторов</w:t>
      </w:r>
    </w:p>
    <w:tbl>
      <w:tblPr>
        <w:tblW w:w="8129" w:type="dxa"/>
        <w:tblInd w:w="3461" w:type="dxa"/>
        <w:tblLook w:val="04A0"/>
      </w:tblPr>
      <w:tblGrid>
        <w:gridCol w:w="960"/>
        <w:gridCol w:w="3164"/>
        <w:gridCol w:w="461"/>
        <w:gridCol w:w="3544"/>
      </w:tblGrid>
      <w:tr w:rsidR="00782CA8" w:rsidRPr="0041109F" w:rsidTr="00782CA8">
        <w:trPr>
          <w:trHeight w:val="315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782CA8" w:rsidRPr="0041109F" w:rsidRDefault="00782CA8" w:rsidP="00782CA8">
            <w:pPr>
              <w:jc w:val="center"/>
              <w:rPr>
                <w:rFonts w:ascii="Calibri" w:hAnsi="Calibri"/>
                <w:color w:val="000000"/>
              </w:rPr>
            </w:pPr>
            <w:proofErr w:type="gramStart"/>
            <w:r w:rsidRPr="0041109F">
              <w:t>ДИП</w:t>
            </w:r>
            <w:proofErr w:type="gramEnd"/>
            <w:r w:rsidRPr="0041109F">
              <w:t xml:space="preserve"> =</w:t>
            </w:r>
          </w:p>
        </w:tc>
        <w:tc>
          <w:tcPr>
            <w:tcW w:w="316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A8" w:rsidRPr="0041109F" w:rsidRDefault="00782CA8" w:rsidP="00782CA8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>3 (степень решения задач)</w:t>
            </w:r>
          </w:p>
        </w:tc>
        <w:tc>
          <w:tcPr>
            <w:tcW w:w="461" w:type="dxa"/>
            <w:vMerge w:val="restart"/>
            <w:shd w:val="clear" w:color="auto" w:fill="auto"/>
            <w:noWrap/>
            <w:vAlign w:val="center"/>
            <w:hideMark/>
          </w:tcPr>
          <w:p w:rsidR="00782CA8" w:rsidRPr="0041109F" w:rsidRDefault="00782CA8" w:rsidP="00782CA8">
            <w:pPr>
              <w:jc w:val="center"/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=</w:t>
            </w:r>
          </w:p>
        </w:tc>
        <w:tc>
          <w:tcPr>
            <w:tcW w:w="3544" w:type="dxa"/>
            <w:vMerge w:val="restart"/>
            <w:shd w:val="clear" w:color="auto" w:fill="auto"/>
            <w:noWrap/>
            <w:vAlign w:val="center"/>
            <w:hideMark/>
          </w:tcPr>
          <w:p w:rsidR="00782CA8" w:rsidRPr="0041109F" w:rsidRDefault="00782CA8" w:rsidP="00CF24E4">
            <w:pPr>
              <w:jc w:val="center"/>
              <w:rPr>
                <w:rFonts w:ascii="Calibri" w:hAnsi="Calibri"/>
                <w:color w:val="000000"/>
              </w:rPr>
            </w:pPr>
            <w:r w:rsidRPr="0041109F">
              <w:rPr>
                <w:b/>
                <w:color w:val="000000"/>
              </w:rPr>
              <w:t>1</w:t>
            </w:r>
            <w:r w:rsidR="00CF24E4" w:rsidRPr="0041109F">
              <w:rPr>
                <w:b/>
                <w:color w:val="000000"/>
              </w:rPr>
              <w:t>,0</w:t>
            </w:r>
            <w:r w:rsidRPr="0041109F">
              <w:rPr>
                <w:b/>
                <w:color w:val="000000"/>
              </w:rPr>
              <w:t xml:space="preserve"> </w:t>
            </w:r>
            <w:r w:rsidR="00CF24E4" w:rsidRPr="0041109F">
              <w:rPr>
                <w:b/>
                <w:color w:val="000000"/>
              </w:rPr>
              <w:t>в</w:t>
            </w:r>
            <w:r w:rsidRPr="0041109F">
              <w:rPr>
                <w:b/>
                <w:color w:val="000000"/>
              </w:rPr>
              <w:t>ысокая результативность</w:t>
            </w:r>
          </w:p>
        </w:tc>
      </w:tr>
      <w:tr w:rsidR="00782CA8" w:rsidRPr="0041109F" w:rsidTr="00782CA8">
        <w:trPr>
          <w:trHeight w:val="300"/>
        </w:trPr>
        <w:tc>
          <w:tcPr>
            <w:tcW w:w="960" w:type="dxa"/>
            <w:vMerge/>
            <w:vAlign w:val="center"/>
            <w:hideMark/>
          </w:tcPr>
          <w:p w:rsidR="00782CA8" w:rsidRPr="0041109F" w:rsidRDefault="00782CA8" w:rsidP="00782CA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16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A8" w:rsidRPr="0041109F" w:rsidRDefault="00782CA8" w:rsidP="00782CA8">
            <w:pPr>
              <w:jc w:val="center"/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3</w:t>
            </w:r>
          </w:p>
        </w:tc>
        <w:tc>
          <w:tcPr>
            <w:tcW w:w="461" w:type="dxa"/>
            <w:vMerge/>
            <w:vAlign w:val="center"/>
            <w:hideMark/>
          </w:tcPr>
          <w:p w:rsidR="00782CA8" w:rsidRPr="0041109F" w:rsidRDefault="00782CA8" w:rsidP="00782CA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782CA8" w:rsidRPr="0041109F" w:rsidRDefault="00782CA8" w:rsidP="00782CA8">
            <w:pPr>
              <w:rPr>
                <w:rFonts w:ascii="Calibri" w:hAnsi="Calibri"/>
                <w:color w:val="000000"/>
              </w:rPr>
            </w:pPr>
          </w:p>
        </w:tc>
      </w:tr>
    </w:tbl>
    <w:p w:rsidR="00782CA8" w:rsidRPr="0041109F" w:rsidRDefault="00782CA8" w:rsidP="00782CA8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B083A" w:rsidRPr="0041109F" w:rsidRDefault="006B083A" w:rsidP="005473B1">
      <w:pPr>
        <w:pStyle w:val="ConsPlusNonformat"/>
        <w:widowControl/>
        <w:numPr>
          <w:ilvl w:val="0"/>
          <w:numId w:val="5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полноты финансирования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B083A" w:rsidRPr="0041109F" w:rsidRDefault="006B083A" w:rsidP="006B083A">
      <w:pPr>
        <w:pStyle w:val="ConsPlusNonformat"/>
        <w:widowControl/>
        <w:tabs>
          <w:tab w:val="left" w:pos="432"/>
        </w:tabs>
        <w:ind w:left="21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6B083A" w:rsidRPr="0041109F" w:rsidRDefault="006B083A" w:rsidP="006B083A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          ПФ = 1,0 - </w:t>
      </w:r>
      <w:r w:rsidRPr="0041109F">
        <w:rPr>
          <w:rFonts w:ascii="Times New Roman" w:hAnsi="Times New Roman" w:cs="Times New Roman"/>
          <w:b/>
          <w:sz w:val="24"/>
          <w:szCs w:val="24"/>
        </w:rPr>
        <w:t>полное финансирование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B083A" w:rsidRPr="0041109F" w:rsidRDefault="006B083A" w:rsidP="006B083A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6963A1" w:rsidRPr="0041109F" w:rsidRDefault="006B083A" w:rsidP="006B083A">
      <w:pPr>
        <w:rPr>
          <w:b/>
          <w:iCs/>
          <w:color w:val="000000"/>
        </w:rPr>
      </w:pPr>
      <w:r w:rsidRPr="0041109F">
        <w:t xml:space="preserve"> </w:t>
      </w:r>
      <w:r w:rsidRPr="0041109F">
        <w:rPr>
          <w:b/>
        </w:rPr>
        <w:t>Общая оценка эффективности реализации подпрограммы- 5 высокий уровень эффективности.</w:t>
      </w:r>
      <w:r w:rsidR="006963A1" w:rsidRPr="0041109F">
        <w:rPr>
          <w:b/>
          <w:iCs/>
          <w:color w:val="000000"/>
        </w:rPr>
        <w:br w:type="page"/>
      </w:r>
    </w:p>
    <w:p w:rsidR="0088021C" w:rsidRPr="0041109F" w:rsidRDefault="0088021C" w:rsidP="00D339F0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jc w:val="center"/>
        <w:rPr>
          <w:b/>
          <w:iCs/>
          <w:color w:val="000000"/>
          <w:sz w:val="24"/>
          <w:szCs w:val="24"/>
        </w:rPr>
      </w:pPr>
    </w:p>
    <w:p w:rsidR="00324532" w:rsidRPr="0041109F" w:rsidRDefault="001D0807" w:rsidP="00D339F0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jc w:val="center"/>
        <w:rPr>
          <w:b/>
          <w:bCs/>
          <w:sz w:val="24"/>
          <w:szCs w:val="24"/>
        </w:rPr>
      </w:pPr>
      <w:r w:rsidRPr="0041109F">
        <w:rPr>
          <w:b/>
          <w:iCs/>
          <w:color w:val="000000"/>
          <w:sz w:val="24"/>
          <w:szCs w:val="24"/>
        </w:rPr>
        <w:t>2</w:t>
      </w:r>
      <w:r w:rsidR="002139DA" w:rsidRPr="0041109F">
        <w:rPr>
          <w:b/>
          <w:iCs/>
          <w:color w:val="000000"/>
          <w:sz w:val="24"/>
          <w:szCs w:val="24"/>
        </w:rPr>
        <w:t>.</w:t>
      </w:r>
      <w:r w:rsidR="000A5AFA" w:rsidRPr="0041109F">
        <w:rPr>
          <w:b/>
          <w:iCs/>
          <w:color w:val="000000"/>
          <w:sz w:val="24"/>
          <w:szCs w:val="24"/>
        </w:rPr>
        <w:t xml:space="preserve"> </w:t>
      </w:r>
      <w:r w:rsidR="003B130C" w:rsidRPr="0041109F">
        <w:rPr>
          <w:b/>
          <w:iCs/>
          <w:color w:val="000000"/>
          <w:sz w:val="24"/>
          <w:szCs w:val="24"/>
        </w:rPr>
        <w:t xml:space="preserve">Подпрограмма </w:t>
      </w:r>
      <w:r w:rsidR="003B130C" w:rsidRPr="0041109F">
        <w:rPr>
          <w:b/>
          <w:bCs/>
          <w:sz w:val="24"/>
          <w:szCs w:val="24"/>
        </w:rPr>
        <w:t>«Развитие физической культуры и спорта</w:t>
      </w:r>
    </w:p>
    <w:p w:rsidR="006310A1" w:rsidRPr="0041109F" w:rsidRDefault="003B130C" w:rsidP="0088021C">
      <w:pPr>
        <w:pStyle w:val="a6"/>
        <w:widowControl w:val="0"/>
        <w:tabs>
          <w:tab w:val="left" w:pos="709"/>
        </w:tabs>
        <w:suppressAutoHyphens/>
        <w:spacing w:line="240" w:lineRule="auto"/>
        <w:ind w:firstLine="709"/>
        <w:contextualSpacing/>
        <w:jc w:val="center"/>
        <w:rPr>
          <w:b/>
          <w:iCs/>
          <w:color w:val="000000"/>
          <w:sz w:val="24"/>
          <w:szCs w:val="24"/>
        </w:rPr>
      </w:pPr>
      <w:r w:rsidRPr="0041109F">
        <w:rPr>
          <w:b/>
          <w:bCs/>
          <w:sz w:val="24"/>
          <w:szCs w:val="24"/>
        </w:rPr>
        <w:t xml:space="preserve"> и формирование</w:t>
      </w:r>
      <w:r w:rsidR="00324532" w:rsidRPr="0041109F">
        <w:rPr>
          <w:b/>
          <w:bCs/>
          <w:sz w:val="24"/>
          <w:szCs w:val="24"/>
        </w:rPr>
        <w:t xml:space="preserve"> </w:t>
      </w:r>
      <w:r w:rsidRPr="0041109F">
        <w:rPr>
          <w:b/>
          <w:bCs/>
          <w:sz w:val="24"/>
          <w:szCs w:val="24"/>
        </w:rPr>
        <w:t>здорового образа жизни</w:t>
      </w:r>
      <w:r w:rsidR="00324532" w:rsidRPr="0041109F">
        <w:rPr>
          <w:b/>
          <w:bCs/>
          <w:sz w:val="24"/>
          <w:szCs w:val="24"/>
        </w:rPr>
        <w:t xml:space="preserve"> </w:t>
      </w:r>
      <w:r w:rsidRPr="0041109F">
        <w:rPr>
          <w:b/>
          <w:bCs/>
          <w:sz w:val="24"/>
          <w:szCs w:val="24"/>
        </w:rPr>
        <w:t>в ЗАТО г</w:t>
      </w:r>
      <w:proofErr w:type="gramStart"/>
      <w:r w:rsidRPr="0041109F">
        <w:rPr>
          <w:b/>
          <w:bCs/>
          <w:sz w:val="24"/>
          <w:szCs w:val="24"/>
        </w:rPr>
        <w:t>.С</w:t>
      </w:r>
      <w:proofErr w:type="gramEnd"/>
      <w:r w:rsidRPr="0041109F">
        <w:rPr>
          <w:b/>
          <w:bCs/>
          <w:sz w:val="24"/>
          <w:szCs w:val="24"/>
        </w:rPr>
        <w:t>евероморск» на 201</w:t>
      </w:r>
      <w:r w:rsidR="00196F50" w:rsidRPr="0041109F">
        <w:rPr>
          <w:b/>
          <w:bCs/>
          <w:sz w:val="24"/>
          <w:szCs w:val="24"/>
        </w:rPr>
        <w:t>6</w:t>
      </w:r>
      <w:r w:rsidRPr="0041109F">
        <w:rPr>
          <w:b/>
          <w:bCs/>
          <w:sz w:val="24"/>
          <w:szCs w:val="24"/>
        </w:rPr>
        <w:t>-20</w:t>
      </w:r>
      <w:r w:rsidR="0007743F" w:rsidRPr="0041109F">
        <w:rPr>
          <w:b/>
          <w:bCs/>
          <w:sz w:val="24"/>
          <w:szCs w:val="24"/>
        </w:rPr>
        <w:t>20</w:t>
      </w:r>
      <w:r w:rsidRPr="0041109F">
        <w:rPr>
          <w:b/>
          <w:bCs/>
          <w:sz w:val="24"/>
          <w:szCs w:val="24"/>
        </w:rPr>
        <w:t xml:space="preserve"> годы</w:t>
      </w:r>
    </w:p>
    <w:tbl>
      <w:tblPr>
        <w:tblpPr w:leftFromText="180" w:rightFromText="180" w:vertAnchor="page" w:horzAnchor="margin" w:tblpXSpec="center" w:tblpY="2465"/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3827"/>
        <w:gridCol w:w="425"/>
        <w:gridCol w:w="851"/>
        <w:gridCol w:w="992"/>
        <w:gridCol w:w="1134"/>
        <w:gridCol w:w="992"/>
        <w:gridCol w:w="2126"/>
        <w:gridCol w:w="709"/>
        <w:gridCol w:w="709"/>
        <w:gridCol w:w="709"/>
        <w:gridCol w:w="2551"/>
      </w:tblGrid>
      <w:tr w:rsidR="0088021C" w:rsidRPr="0041109F" w:rsidTr="00260DEE">
        <w:trPr>
          <w:trHeight w:val="275"/>
        </w:trPr>
        <w:tc>
          <w:tcPr>
            <w:tcW w:w="534" w:type="dxa"/>
            <w:vMerge w:val="restart"/>
            <w:vAlign w:val="center"/>
          </w:tcPr>
          <w:p w:rsidR="0088021C" w:rsidRPr="0041109F" w:rsidRDefault="0088021C" w:rsidP="0088021C">
            <w:pPr>
              <w:contextualSpacing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№</w:t>
            </w:r>
          </w:p>
          <w:p w:rsidR="0088021C" w:rsidRPr="0041109F" w:rsidRDefault="0088021C" w:rsidP="0088021C">
            <w:pPr>
              <w:contextualSpacing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п.п.</w:t>
            </w:r>
          </w:p>
        </w:tc>
        <w:tc>
          <w:tcPr>
            <w:tcW w:w="3827" w:type="dxa"/>
            <w:vMerge w:val="restart"/>
            <w:vAlign w:val="center"/>
          </w:tcPr>
          <w:p w:rsidR="0088021C" w:rsidRPr="0041109F" w:rsidRDefault="0088021C" w:rsidP="0088021C">
            <w:pPr>
              <w:contextualSpacing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Цель, задачи</w:t>
            </w:r>
          </w:p>
          <w:p w:rsidR="0088021C" w:rsidRPr="0041109F" w:rsidRDefault="0088021C" w:rsidP="0088021C">
            <w:pPr>
              <w:contextualSpacing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мероприятия</w:t>
            </w:r>
          </w:p>
        </w:tc>
        <w:tc>
          <w:tcPr>
            <w:tcW w:w="425" w:type="dxa"/>
            <w:vMerge w:val="restart"/>
            <w:vAlign w:val="center"/>
          </w:tcPr>
          <w:p w:rsidR="0088021C" w:rsidRPr="0041109F" w:rsidRDefault="0088021C" w:rsidP="0088021C">
            <w:pPr>
              <w:ind w:left="-113" w:right="-113"/>
              <w:contextualSpacing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Срок</w:t>
            </w:r>
          </w:p>
          <w:p w:rsidR="0088021C" w:rsidRPr="0041109F" w:rsidRDefault="0088021C" w:rsidP="0088021C">
            <w:pPr>
              <w:ind w:left="-113" w:right="-113"/>
              <w:contextualSpacing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выполнения</w:t>
            </w:r>
          </w:p>
        </w:tc>
        <w:tc>
          <w:tcPr>
            <w:tcW w:w="851" w:type="dxa"/>
            <w:vMerge w:val="restart"/>
            <w:vAlign w:val="center"/>
          </w:tcPr>
          <w:p w:rsidR="0088021C" w:rsidRPr="0041109F" w:rsidRDefault="0088021C" w:rsidP="0088021C">
            <w:pPr>
              <w:ind w:left="-113" w:right="-113"/>
              <w:contextualSpacing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2126" w:type="dxa"/>
            <w:gridSpan w:val="2"/>
            <w:vAlign w:val="center"/>
          </w:tcPr>
          <w:p w:rsidR="0088021C" w:rsidRPr="0041109F" w:rsidRDefault="0088021C" w:rsidP="0088021C">
            <w:pPr>
              <w:ind w:left="-113" w:right="-113"/>
              <w:contextualSpacing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Объемы финансирования, тыс. руб.</w:t>
            </w:r>
          </w:p>
        </w:tc>
        <w:tc>
          <w:tcPr>
            <w:tcW w:w="992" w:type="dxa"/>
            <w:vAlign w:val="center"/>
          </w:tcPr>
          <w:p w:rsidR="0088021C" w:rsidRPr="0041109F" w:rsidRDefault="0088021C" w:rsidP="0088021C">
            <w:pPr>
              <w:ind w:left="-113" w:right="-113"/>
              <w:contextualSpacing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Процент</w:t>
            </w:r>
          </w:p>
          <w:p w:rsidR="0088021C" w:rsidRPr="0041109F" w:rsidRDefault="0088021C" w:rsidP="0088021C">
            <w:pPr>
              <w:ind w:left="-113" w:right="-113"/>
              <w:contextualSpacing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освоения</w:t>
            </w:r>
          </w:p>
        </w:tc>
        <w:tc>
          <w:tcPr>
            <w:tcW w:w="4253" w:type="dxa"/>
            <w:gridSpan w:val="4"/>
            <w:vAlign w:val="center"/>
          </w:tcPr>
          <w:p w:rsidR="0088021C" w:rsidRPr="0041109F" w:rsidRDefault="0088021C" w:rsidP="0088021C">
            <w:pPr>
              <w:contextualSpacing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Показатели (индикаторы)</w:t>
            </w:r>
          </w:p>
          <w:p w:rsidR="0088021C" w:rsidRPr="0041109F" w:rsidRDefault="0088021C" w:rsidP="0088021C">
            <w:pPr>
              <w:contextualSpacing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Результативности выполнения</w:t>
            </w:r>
          </w:p>
          <w:p w:rsidR="0088021C" w:rsidRPr="0041109F" w:rsidRDefault="0088021C" w:rsidP="0088021C">
            <w:pPr>
              <w:contextualSpacing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мероприятий</w:t>
            </w:r>
          </w:p>
        </w:tc>
        <w:tc>
          <w:tcPr>
            <w:tcW w:w="2551" w:type="dxa"/>
            <w:vMerge w:val="restart"/>
            <w:vAlign w:val="center"/>
          </w:tcPr>
          <w:p w:rsidR="0088021C" w:rsidRPr="0041109F" w:rsidRDefault="0088021C" w:rsidP="0088021C">
            <w:pPr>
              <w:contextualSpacing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Исполнители,</w:t>
            </w:r>
          </w:p>
          <w:p w:rsidR="0088021C" w:rsidRPr="0041109F" w:rsidRDefault="0088021C" w:rsidP="0088021C">
            <w:pPr>
              <w:contextualSpacing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перечень организаций,</w:t>
            </w:r>
          </w:p>
          <w:p w:rsidR="0088021C" w:rsidRPr="0041109F" w:rsidRDefault="0088021C" w:rsidP="0088021C">
            <w:pPr>
              <w:contextualSpacing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участвующих в реализации мероприятий</w:t>
            </w:r>
          </w:p>
        </w:tc>
      </w:tr>
      <w:tr w:rsidR="0088021C" w:rsidRPr="0041109F" w:rsidTr="00260DEE">
        <w:tc>
          <w:tcPr>
            <w:tcW w:w="534" w:type="dxa"/>
            <w:vMerge/>
            <w:vAlign w:val="center"/>
          </w:tcPr>
          <w:p w:rsidR="0088021C" w:rsidRPr="0041109F" w:rsidRDefault="0088021C" w:rsidP="00B21E45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827" w:type="dxa"/>
            <w:vMerge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Бюджетные ассигнования</w:t>
            </w:r>
          </w:p>
        </w:tc>
        <w:tc>
          <w:tcPr>
            <w:tcW w:w="1134" w:type="dxa"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Кассовый</w:t>
            </w:r>
          </w:p>
          <w:p w:rsidR="0088021C" w:rsidRPr="0041109F" w:rsidRDefault="0088021C" w:rsidP="00B21E45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расход</w:t>
            </w:r>
          </w:p>
        </w:tc>
        <w:tc>
          <w:tcPr>
            <w:tcW w:w="992" w:type="dxa"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%</w:t>
            </w:r>
          </w:p>
        </w:tc>
        <w:tc>
          <w:tcPr>
            <w:tcW w:w="2126" w:type="dxa"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Наименование, </w:t>
            </w:r>
          </w:p>
          <w:p w:rsidR="0088021C" w:rsidRPr="0041109F" w:rsidRDefault="0088021C" w:rsidP="00B21E45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ед. </w:t>
            </w:r>
            <w:proofErr w:type="spellStart"/>
            <w:r w:rsidRPr="0041109F">
              <w:rPr>
                <w:sz w:val="20"/>
                <w:szCs w:val="20"/>
              </w:rPr>
              <w:t>изм</w:t>
            </w:r>
            <w:proofErr w:type="spellEnd"/>
            <w:r w:rsidRPr="0041109F">
              <w:rPr>
                <w:sz w:val="20"/>
                <w:szCs w:val="20"/>
              </w:rPr>
              <w:t>.</w:t>
            </w: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План</w:t>
            </w: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Факт</w:t>
            </w: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Процент исполнения</w:t>
            </w:r>
          </w:p>
        </w:tc>
        <w:tc>
          <w:tcPr>
            <w:tcW w:w="2551" w:type="dxa"/>
            <w:vMerge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</w:tr>
      <w:tr w:rsidR="0088021C" w:rsidRPr="0041109F" w:rsidTr="00260DEE">
        <w:tc>
          <w:tcPr>
            <w:tcW w:w="534" w:type="dxa"/>
            <w:vAlign w:val="center"/>
          </w:tcPr>
          <w:p w:rsidR="0088021C" w:rsidRPr="0041109F" w:rsidRDefault="0088021C" w:rsidP="00B21E45">
            <w:pPr>
              <w:jc w:val="center"/>
              <w:rPr>
                <w:i/>
                <w:sz w:val="20"/>
                <w:szCs w:val="20"/>
              </w:rPr>
            </w:pPr>
            <w:r w:rsidRPr="0041109F">
              <w:rPr>
                <w:i/>
                <w:sz w:val="20"/>
                <w:szCs w:val="20"/>
              </w:rPr>
              <w:t>1</w:t>
            </w:r>
          </w:p>
        </w:tc>
        <w:tc>
          <w:tcPr>
            <w:tcW w:w="3827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3</w:t>
            </w:r>
          </w:p>
        </w:tc>
        <w:tc>
          <w:tcPr>
            <w:tcW w:w="851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7</w:t>
            </w:r>
          </w:p>
        </w:tc>
        <w:tc>
          <w:tcPr>
            <w:tcW w:w="2126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8</w:t>
            </w: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11</w:t>
            </w:r>
          </w:p>
        </w:tc>
        <w:tc>
          <w:tcPr>
            <w:tcW w:w="2551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12</w:t>
            </w:r>
          </w:p>
        </w:tc>
      </w:tr>
      <w:tr w:rsidR="0088021C" w:rsidRPr="0041109F" w:rsidTr="00260DEE">
        <w:tc>
          <w:tcPr>
            <w:tcW w:w="534" w:type="dxa"/>
          </w:tcPr>
          <w:p w:rsidR="0088021C" w:rsidRPr="0041109F" w:rsidRDefault="0088021C" w:rsidP="00B21E45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8221" w:type="dxa"/>
            <w:gridSpan w:val="6"/>
          </w:tcPr>
          <w:p w:rsidR="0088021C" w:rsidRPr="0041109F" w:rsidRDefault="0088021C" w:rsidP="00B21E45">
            <w:pPr>
              <w:rPr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Основное мероприятие 1: Обеспечение организации и проведения физкультурных и массовых спортивных мероприятий</w:t>
            </w:r>
          </w:p>
        </w:tc>
        <w:tc>
          <w:tcPr>
            <w:tcW w:w="2126" w:type="dxa"/>
          </w:tcPr>
          <w:p w:rsidR="0088021C" w:rsidRPr="0041109F" w:rsidRDefault="0088021C" w:rsidP="00B21E45">
            <w:pPr>
              <w:ind w:left="-113" w:right="-113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</w:tr>
      <w:tr w:rsidR="0088021C" w:rsidRPr="0041109F" w:rsidTr="00260DEE">
        <w:trPr>
          <w:trHeight w:val="203"/>
        </w:trPr>
        <w:tc>
          <w:tcPr>
            <w:tcW w:w="534" w:type="dxa"/>
          </w:tcPr>
          <w:p w:rsidR="0088021C" w:rsidRPr="0041109F" w:rsidRDefault="0088021C" w:rsidP="00B21E45">
            <w:pPr>
              <w:jc w:val="center"/>
              <w:rPr>
                <w:i/>
                <w:sz w:val="20"/>
                <w:szCs w:val="20"/>
              </w:rPr>
            </w:pPr>
            <w:r w:rsidRPr="0041109F">
              <w:rPr>
                <w:i/>
                <w:sz w:val="20"/>
                <w:szCs w:val="20"/>
              </w:rPr>
              <w:t>1</w:t>
            </w:r>
          </w:p>
        </w:tc>
        <w:tc>
          <w:tcPr>
            <w:tcW w:w="8221" w:type="dxa"/>
            <w:gridSpan w:val="6"/>
          </w:tcPr>
          <w:p w:rsidR="0088021C" w:rsidRPr="0041109F" w:rsidRDefault="0088021C" w:rsidP="00B21E45">
            <w:pPr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Прочие направления расходов муниципальной программы</w:t>
            </w:r>
          </w:p>
        </w:tc>
        <w:tc>
          <w:tcPr>
            <w:tcW w:w="2126" w:type="dxa"/>
            <w:vAlign w:val="center"/>
          </w:tcPr>
          <w:p w:rsidR="0088021C" w:rsidRPr="0041109F" w:rsidRDefault="0088021C" w:rsidP="00B21E45">
            <w:pPr>
              <w:pStyle w:val="ConsPlusCell"/>
              <w:widowControl/>
              <w:ind w:left="-113"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</w:tr>
      <w:tr w:rsidR="0088021C" w:rsidRPr="0041109F" w:rsidTr="00260DEE">
        <w:trPr>
          <w:trHeight w:val="275"/>
        </w:trPr>
        <w:tc>
          <w:tcPr>
            <w:tcW w:w="534" w:type="dxa"/>
            <w:vMerge w:val="restart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1.1</w:t>
            </w:r>
          </w:p>
        </w:tc>
        <w:tc>
          <w:tcPr>
            <w:tcW w:w="3827" w:type="dxa"/>
            <w:vMerge w:val="restart"/>
            <w:vAlign w:val="center"/>
          </w:tcPr>
          <w:p w:rsidR="0088021C" w:rsidRPr="0041109F" w:rsidRDefault="0088021C" w:rsidP="00B21E45">
            <w:pPr>
              <w:jc w:val="both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Обеспечение организации и проведения физкультурных и массовых спортивных мероприятий на муниципальном уровне</w:t>
            </w:r>
          </w:p>
        </w:tc>
        <w:tc>
          <w:tcPr>
            <w:tcW w:w="425" w:type="dxa"/>
            <w:vMerge w:val="restart"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2017г.</w:t>
            </w:r>
          </w:p>
        </w:tc>
        <w:tc>
          <w:tcPr>
            <w:tcW w:w="851" w:type="dxa"/>
            <w:vMerge w:val="restart"/>
            <w:vAlign w:val="center"/>
          </w:tcPr>
          <w:p w:rsidR="0088021C" w:rsidRPr="0041109F" w:rsidRDefault="0088021C" w:rsidP="00B21E45">
            <w:pPr>
              <w:ind w:left="-155" w:right="-108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Бюджет</w:t>
            </w:r>
          </w:p>
          <w:p w:rsidR="0088021C" w:rsidRPr="0041109F" w:rsidRDefault="0088021C" w:rsidP="00B21E45">
            <w:pPr>
              <w:ind w:left="-57" w:right="-57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ЗАТО г</w:t>
            </w:r>
            <w:proofErr w:type="gramStart"/>
            <w:r w:rsidRPr="0041109F">
              <w:rPr>
                <w:sz w:val="20"/>
                <w:szCs w:val="20"/>
              </w:rPr>
              <w:t>.С</w:t>
            </w:r>
            <w:proofErr w:type="gramEnd"/>
            <w:r w:rsidRPr="0041109F">
              <w:rPr>
                <w:sz w:val="20"/>
                <w:szCs w:val="20"/>
              </w:rPr>
              <w:t>евероморск</w:t>
            </w:r>
          </w:p>
        </w:tc>
        <w:tc>
          <w:tcPr>
            <w:tcW w:w="992" w:type="dxa"/>
            <w:vMerge w:val="restart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437,6</w:t>
            </w:r>
          </w:p>
        </w:tc>
        <w:tc>
          <w:tcPr>
            <w:tcW w:w="1134" w:type="dxa"/>
            <w:vMerge w:val="restart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437,6</w:t>
            </w:r>
          </w:p>
        </w:tc>
        <w:tc>
          <w:tcPr>
            <w:tcW w:w="992" w:type="dxa"/>
            <w:vMerge w:val="restart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2126" w:type="dxa"/>
            <w:vAlign w:val="center"/>
          </w:tcPr>
          <w:p w:rsidR="0088021C" w:rsidRPr="0041109F" w:rsidRDefault="0088021C" w:rsidP="00B21E45">
            <w:pPr>
              <w:ind w:left="-57" w:right="-57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Кол-во мероприятий</w:t>
            </w: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30</w:t>
            </w: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30</w:t>
            </w: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2551" w:type="dxa"/>
            <w:vMerge w:val="restart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- Отдел молодежи, физической культуры и спорта </w:t>
            </w:r>
            <w:proofErr w:type="gramStart"/>
            <w:r w:rsidRPr="0041109F">
              <w:rPr>
                <w:sz w:val="20"/>
                <w:szCs w:val="20"/>
              </w:rPr>
              <w:t>администрации</w:t>
            </w:r>
            <w:proofErr w:type="gramEnd"/>
            <w:r w:rsidRPr="0041109F">
              <w:rPr>
                <w:sz w:val="20"/>
                <w:szCs w:val="20"/>
              </w:rPr>
              <w:t xml:space="preserve"> ЗАТО г. Североморск;</w:t>
            </w:r>
          </w:p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- Управление образования </w:t>
            </w:r>
          </w:p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ЗАТО </w:t>
            </w:r>
            <w:proofErr w:type="gramStart"/>
            <w:r w:rsidRPr="0041109F">
              <w:rPr>
                <w:sz w:val="20"/>
                <w:szCs w:val="20"/>
              </w:rPr>
              <w:t>г</w:t>
            </w:r>
            <w:proofErr w:type="gramEnd"/>
            <w:r w:rsidRPr="0041109F">
              <w:rPr>
                <w:sz w:val="20"/>
                <w:szCs w:val="20"/>
              </w:rPr>
              <w:t>. Североморск;</w:t>
            </w:r>
          </w:p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- Спортивные  </w:t>
            </w:r>
            <w:proofErr w:type="gramStart"/>
            <w:r w:rsidRPr="0041109F">
              <w:rPr>
                <w:sz w:val="20"/>
                <w:szCs w:val="20"/>
              </w:rPr>
              <w:t>федерации</w:t>
            </w:r>
            <w:proofErr w:type="gramEnd"/>
            <w:r w:rsidRPr="0041109F">
              <w:rPr>
                <w:sz w:val="20"/>
                <w:szCs w:val="20"/>
              </w:rPr>
              <w:t xml:space="preserve"> ЗАТО г. Североморск.</w:t>
            </w:r>
          </w:p>
        </w:tc>
      </w:tr>
      <w:tr w:rsidR="0088021C" w:rsidRPr="0041109F" w:rsidTr="00260DEE">
        <w:trPr>
          <w:trHeight w:val="275"/>
        </w:trPr>
        <w:tc>
          <w:tcPr>
            <w:tcW w:w="534" w:type="dxa"/>
            <w:vMerge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27" w:type="dxa"/>
            <w:vMerge/>
            <w:vAlign w:val="center"/>
          </w:tcPr>
          <w:p w:rsidR="0088021C" w:rsidRPr="0041109F" w:rsidRDefault="0088021C" w:rsidP="00B21E4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88021C" w:rsidRPr="0041109F" w:rsidRDefault="0088021C" w:rsidP="00B21E45">
            <w:pPr>
              <w:ind w:left="-155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88021C" w:rsidRPr="0041109F" w:rsidRDefault="0088021C" w:rsidP="00B21E45">
            <w:pPr>
              <w:ind w:left="-57" w:right="-57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Доля населения периодически </w:t>
            </w:r>
            <w:proofErr w:type="gramStart"/>
            <w:r w:rsidRPr="0041109F">
              <w:rPr>
                <w:sz w:val="20"/>
                <w:szCs w:val="20"/>
              </w:rPr>
              <w:t>занимающихся</w:t>
            </w:r>
            <w:proofErr w:type="gramEnd"/>
            <w:r w:rsidRPr="0041109F">
              <w:rPr>
                <w:sz w:val="20"/>
                <w:szCs w:val="20"/>
              </w:rPr>
              <w:t xml:space="preserve"> спортом</w:t>
            </w: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28,8</w:t>
            </w: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28,8</w:t>
            </w: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2551" w:type="dxa"/>
            <w:vMerge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</w:tr>
      <w:tr w:rsidR="0088021C" w:rsidRPr="0041109F" w:rsidTr="00260DEE">
        <w:trPr>
          <w:trHeight w:val="275"/>
        </w:trPr>
        <w:tc>
          <w:tcPr>
            <w:tcW w:w="534" w:type="dxa"/>
            <w:vMerge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27" w:type="dxa"/>
            <w:vMerge/>
            <w:vAlign w:val="center"/>
          </w:tcPr>
          <w:p w:rsidR="0088021C" w:rsidRPr="0041109F" w:rsidRDefault="0088021C" w:rsidP="00B21E4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88021C" w:rsidRPr="0041109F" w:rsidRDefault="0088021C" w:rsidP="00B21E45">
            <w:pPr>
              <w:ind w:left="-155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88021C" w:rsidRPr="0041109F" w:rsidRDefault="0088021C" w:rsidP="00B21E45">
            <w:pPr>
              <w:ind w:left="-57" w:right="-57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Кол-во человек, выполнивших нормы ГТО</w:t>
            </w: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</w:t>
            </w: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</w:t>
            </w: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2551" w:type="dxa"/>
            <w:vMerge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</w:tr>
      <w:tr w:rsidR="0088021C" w:rsidRPr="0041109F" w:rsidTr="00260DEE">
        <w:trPr>
          <w:trHeight w:val="275"/>
        </w:trPr>
        <w:tc>
          <w:tcPr>
            <w:tcW w:w="534" w:type="dxa"/>
            <w:vMerge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27" w:type="dxa"/>
            <w:vMerge/>
            <w:vAlign w:val="center"/>
          </w:tcPr>
          <w:p w:rsidR="0088021C" w:rsidRPr="0041109F" w:rsidRDefault="0088021C" w:rsidP="00B21E4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88021C" w:rsidRPr="0041109F" w:rsidRDefault="0088021C" w:rsidP="00B21E45">
            <w:pPr>
              <w:ind w:left="-155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88021C" w:rsidRPr="0041109F" w:rsidRDefault="0088021C" w:rsidP="00B21E45">
            <w:pPr>
              <w:ind w:left="-57" w:right="-57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Кол-во людей с ОВЗ, принявших участие в мероприятиях</w:t>
            </w: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150</w:t>
            </w: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150</w:t>
            </w: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2551" w:type="dxa"/>
            <w:vMerge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</w:tr>
      <w:tr w:rsidR="0088021C" w:rsidRPr="0041109F" w:rsidTr="00260DEE">
        <w:trPr>
          <w:trHeight w:val="278"/>
        </w:trPr>
        <w:tc>
          <w:tcPr>
            <w:tcW w:w="534" w:type="dxa"/>
            <w:vMerge w:val="restart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1.2</w:t>
            </w:r>
          </w:p>
        </w:tc>
        <w:tc>
          <w:tcPr>
            <w:tcW w:w="3827" w:type="dxa"/>
            <w:vMerge w:val="restart"/>
            <w:vAlign w:val="center"/>
          </w:tcPr>
          <w:p w:rsidR="0088021C" w:rsidRPr="0041109F" w:rsidRDefault="0088021C" w:rsidP="00B21E45">
            <w:pPr>
              <w:jc w:val="both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Участие и организация физкультурных и массовых спортивных мероприятий на областном, региональном и Всероссийском уровне</w:t>
            </w:r>
          </w:p>
        </w:tc>
        <w:tc>
          <w:tcPr>
            <w:tcW w:w="425" w:type="dxa"/>
            <w:vMerge w:val="restart"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2017г.</w:t>
            </w:r>
          </w:p>
        </w:tc>
        <w:tc>
          <w:tcPr>
            <w:tcW w:w="851" w:type="dxa"/>
            <w:vMerge w:val="restart"/>
            <w:vAlign w:val="center"/>
          </w:tcPr>
          <w:p w:rsidR="0088021C" w:rsidRPr="0041109F" w:rsidRDefault="0088021C" w:rsidP="00B21E45">
            <w:pPr>
              <w:ind w:left="-155" w:right="-108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Бюджет</w:t>
            </w:r>
          </w:p>
          <w:p w:rsidR="0088021C" w:rsidRPr="0041109F" w:rsidRDefault="0088021C" w:rsidP="00B21E45">
            <w:pPr>
              <w:ind w:left="-57" w:right="-57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ЗАТО г</w:t>
            </w:r>
            <w:proofErr w:type="gramStart"/>
            <w:r w:rsidRPr="0041109F">
              <w:rPr>
                <w:sz w:val="20"/>
                <w:szCs w:val="20"/>
              </w:rPr>
              <w:t>.С</w:t>
            </w:r>
            <w:proofErr w:type="gramEnd"/>
            <w:r w:rsidRPr="0041109F">
              <w:rPr>
                <w:sz w:val="20"/>
                <w:szCs w:val="20"/>
              </w:rPr>
              <w:t>евероморск</w:t>
            </w:r>
          </w:p>
        </w:tc>
        <w:tc>
          <w:tcPr>
            <w:tcW w:w="992" w:type="dxa"/>
            <w:vMerge w:val="restart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307,6</w:t>
            </w:r>
          </w:p>
        </w:tc>
        <w:tc>
          <w:tcPr>
            <w:tcW w:w="1134" w:type="dxa"/>
            <w:vMerge w:val="restart"/>
            <w:vAlign w:val="center"/>
          </w:tcPr>
          <w:p w:rsidR="0088021C" w:rsidRPr="0041109F" w:rsidRDefault="0088021C" w:rsidP="00085606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30</w:t>
            </w:r>
            <w:r w:rsidR="00085606" w:rsidRPr="0041109F">
              <w:rPr>
                <w:sz w:val="20"/>
                <w:szCs w:val="20"/>
              </w:rPr>
              <w:t>1</w:t>
            </w:r>
            <w:r w:rsidRPr="0041109F">
              <w:rPr>
                <w:sz w:val="20"/>
                <w:szCs w:val="20"/>
              </w:rPr>
              <w:t>,</w:t>
            </w:r>
            <w:r w:rsidR="00085606" w:rsidRPr="0041109F">
              <w:rPr>
                <w:sz w:val="20"/>
                <w:szCs w:val="20"/>
              </w:rPr>
              <w:t>77</w:t>
            </w:r>
          </w:p>
        </w:tc>
        <w:tc>
          <w:tcPr>
            <w:tcW w:w="992" w:type="dxa"/>
            <w:vMerge w:val="restart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98,2</w:t>
            </w:r>
          </w:p>
        </w:tc>
        <w:tc>
          <w:tcPr>
            <w:tcW w:w="2126" w:type="dxa"/>
            <w:vAlign w:val="center"/>
          </w:tcPr>
          <w:p w:rsidR="0088021C" w:rsidRPr="0041109F" w:rsidRDefault="0088021C" w:rsidP="00B21E45">
            <w:pPr>
              <w:ind w:left="-57" w:right="-57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Кол-во мероприятий</w:t>
            </w: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8</w:t>
            </w: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400</w:t>
            </w:r>
          </w:p>
        </w:tc>
        <w:tc>
          <w:tcPr>
            <w:tcW w:w="2551" w:type="dxa"/>
            <w:vMerge w:val="restart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Отдел молодежи, физической культуры и спорта </w:t>
            </w:r>
            <w:proofErr w:type="gramStart"/>
            <w:r w:rsidRPr="0041109F">
              <w:rPr>
                <w:sz w:val="20"/>
                <w:szCs w:val="20"/>
              </w:rPr>
              <w:t>администрации</w:t>
            </w:r>
            <w:proofErr w:type="gramEnd"/>
            <w:r w:rsidRPr="0041109F">
              <w:rPr>
                <w:sz w:val="20"/>
                <w:szCs w:val="20"/>
              </w:rPr>
              <w:t xml:space="preserve"> ЗАТО г. Североморск, сообщество инвалидов ЗАТО г. Североморск.</w:t>
            </w:r>
          </w:p>
        </w:tc>
      </w:tr>
      <w:tr w:rsidR="0088021C" w:rsidRPr="0041109F" w:rsidTr="00260DEE">
        <w:trPr>
          <w:trHeight w:val="276"/>
        </w:trPr>
        <w:tc>
          <w:tcPr>
            <w:tcW w:w="534" w:type="dxa"/>
            <w:vMerge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27" w:type="dxa"/>
            <w:vMerge/>
            <w:vAlign w:val="center"/>
          </w:tcPr>
          <w:p w:rsidR="0088021C" w:rsidRPr="0041109F" w:rsidRDefault="0088021C" w:rsidP="00B21E4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88021C" w:rsidRPr="0041109F" w:rsidRDefault="0088021C" w:rsidP="00B21E45">
            <w:pPr>
              <w:ind w:left="-155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88021C" w:rsidRPr="0041109F" w:rsidRDefault="0088021C" w:rsidP="00B21E45">
            <w:pPr>
              <w:ind w:left="-57" w:right="-57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Кол-во человек, принявших участие в мероприятии</w:t>
            </w: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40</w:t>
            </w: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300</w:t>
            </w: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750</w:t>
            </w:r>
          </w:p>
        </w:tc>
        <w:tc>
          <w:tcPr>
            <w:tcW w:w="2551" w:type="dxa"/>
            <w:vMerge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</w:tr>
      <w:tr w:rsidR="0088021C" w:rsidRPr="0041109F" w:rsidTr="00260DEE">
        <w:trPr>
          <w:trHeight w:val="276"/>
        </w:trPr>
        <w:tc>
          <w:tcPr>
            <w:tcW w:w="534" w:type="dxa"/>
            <w:vMerge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27" w:type="dxa"/>
            <w:vMerge/>
            <w:vAlign w:val="center"/>
          </w:tcPr>
          <w:p w:rsidR="0088021C" w:rsidRPr="0041109F" w:rsidRDefault="0088021C" w:rsidP="00B21E4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88021C" w:rsidRPr="0041109F" w:rsidRDefault="0088021C" w:rsidP="00B21E45">
            <w:pPr>
              <w:ind w:left="-155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88021C" w:rsidRPr="0041109F" w:rsidRDefault="0088021C" w:rsidP="00B21E45">
            <w:pPr>
              <w:ind w:left="-57" w:right="-57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Кол-во людей с ОВЗ</w:t>
            </w: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40</w:t>
            </w: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40</w:t>
            </w: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2551" w:type="dxa"/>
            <w:vMerge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</w:tr>
      <w:tr w:rsidR="0088021C" w:rsidRPr="0041109F" w:rsidTr="00260DEE">
        <w:tc>
          <w:tcPr>
            <w:tcW w:w="534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1.3</w:t>
            </w:r>
          </w:p>
        </w:tc>
        <w:tc>
          <w:tcPr>
            <w:tcW w:w="3827" w:type="dxa"/>
            <w:vAlign w:val="center"/>
          </w:tcPr>
          <w:p w:rsidR="0088021C" w:rsidRPr="0041109F" w:rsidRDefault="0088021C" w:rsidP="00B21E45">
            <w:pPr>
              <w:jc w:val="both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Аренда спортсооружений</w:t>
            </w:r>
          </w:p>
        </w:tc>
        <w:tc>
          <w:tcPr>
            <w:tcW w:w="425" w:type="dxa"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2017г.</w:t>
            </w:r>
          </w:p>
        </w:tc>
        <w:tc>
          <w:tcPr>
            <w:tcW w:w="851" w:type="dxa"/>
            <w:vAlign w:val="center"/>
          </w:tcPr>
          <w:p w:rsidR="0088021C" w:rsidRPr="0041109F" w:rsidRDefault="0088021C" w:rsidP="00B21E45">
            <w:pPr>
              <w:ind w:left="-155" w:right="-108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Бюджет</w:t>
            </w:r>
          </w:p>
          <w:p w:rsidR="0088021C" w:rsidRPr="0041109F" w:rsidRDefault="0088021C" w:rsidP="00B21E45">
            <w:pPr>
              <w:ind w:left="-57" w:right="-57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ЗАТО г</w:t>
            </w:r>
            <w:proofErr w:type="gramStart"/>
            <w:r w:rsidRPr="0041109F">
              <w:rPr>
                <w:sz w:val="20"/>
                <w:szCs w:val="20"/>
              </w:rPr>
              <w:t>.С</w:t>
            </w:r>
            <w:proofErr w:type="gramEnd"/>
            <w:r w:rsidRPr="0041109F">
              <w:rPr>
                <w:sz w:val="20"/>
                <w:szCs w:val="20"/>
              </w:rPr>
              <w:t>евероморск</w:t>
            </w:r>
          </w:p>
        </w:tc>
        <w:tc>
          <w:tcPr>
            <w:tcW w:w="992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954,8</w:t>
            </w:r>
          </w:p>
        </w:tc>
        <w:tc>
          <w:tcPr>
            <w:tcW w:w="1134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954,8</w:t>
            </w:r>
          </w:p>
        </w:tc>
        <w:tc>
          <w:tcPr>
            <w:tcW w:w="992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2126" w:type="dxa"/>
            <w:vAlign w:val="center"/>
          </w:tcPr>
          <w:p w:rsidR="0088021C" w:rsidRPr="0041109F" w:rsidRDefault="0088021C" w:rsidP="00B21E45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2551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- Отдел молодежи, физической культуры и спорта </w:t>
            </w:r>
            <w:proofErr w:type="gramStart"/>
            <w:r w:rsidRPr="0041109F">
              <w:rPr>
                <w:sz w:val="20"/>
                <w:szCs w:val="20"/>
              </w:rPr>
              <w:t>администрации</w:t>
            </w:r>
            <w:proofErr w:type="gramEnd"/>
            <w:r w:rsidRPr="0041109F">
              <w:rPr>
                <w:sz w:val="20"/>
                <w:szCs w:val="20"/>
              </w:rPr>
              <w:t xml:space="preserve"> ЗАТО г. Североморск</w:t>
            </w:r>
          </w:p>
        </w:tc>
      </w:tr>
      <w:tr w:rsidR="0088021C" w:rsidRPr="0041109F" w:rsidTr="00260DEE">
        <w:tc>
          <w:tcPr>
            <w:tcW w:w="534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:rsidR="0088021C" w:rsidRPr="0041109F" w:rsidRDefault="0088021C" w:rsidP="00B21E45">
            <w:pPr>
              <w:jc w:val="both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Итого по задаче:</w:t>
            </w:r>
          </w:p>
        </w:tc>
        <w:tc>
          <w:tcPr>
            <w:tcW w:w="425" w:type="dxa"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88021C" w:rsidRPr="0041109F" w:rsidRDefault="0088021C" w:rsidP="00B21E45">
            <w:pPr>
              <w:ind w:left="-155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1 700,00</w:t>
            </w:r>
          </w:p>
        </w:tc>
        <w:tc>
          <w:tcPr>
            <w:tcW w:w="1134" w:type="dxa"/>
            <w:vAlign w:val="center"/>
          </w:tcPr>
          <w:p w:rsidR="0088021C" w:rsidRPr="0041109F" w:rsidRDefault="00085606" w:rsidP="00085606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1 694,17</w:t>
            </w:r>
          </w:p>
        </w:tc>
        <w:tc>
          <w:tcPr>
            <w:tcW w:w="992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99,7</w:t>
            </w:r>
          </w:p>
        </w:tc>
        <w:tc>
          <w:tcPr>
            <w:tcW w:w="2126" w:type="dxa"/>
            <w:vAlign w:val="center"/>
          </w:tcPr>
          <w:p w:rsidR="0088021C" w:rsidRPr="0041109F" w:rsidRDefault="0088021C" w:rsidP="00B21E45">
            <w:pPr>
              <w:pStyle w:val="ConsPlusNormal"/>
              <w:widowControl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</w:tr>
      <w:tr w:rsidR="0088021C" w:rsidRPr="0041109F" w:rsidTr="00260DEE">
        <w:tc>
          <w:tcPr>
            <w:tcW w:w="534" w:type="dxa"/>
            <w:vAlign w:val="center"/>
          </w:tcPr>
          <w:p w:rsidR="0088021C" w:rsidRPr="0041109F" w:rsidRDefault="0088021C" w:rsidP="00B21E45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5025" w:type="dxa"/>
            <w:gridSpan w:val="11"/>
            <w:vAlign w:val="center"/>
          </w:tcPr>
          <w:p w:rsidR="0088021C" w:rsidRPr="0041109F" w:rsidRDefault="0088021C" w:rsidP="00B21E45">
            <w:pPr>
              <w:rPr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 xml:space="preserve">Основное мероприятие 2: Проектирование, ремонт и оснащение оборудованием </w:t>
            </w:r>
            <w:proofErr w:type="spellStart"/>
            <w:r w:rsidRPr="0041109F">
              <w:rPr>
                <w:b/>
                <w:sz w:val="20"/>
                <w:szCs w:val="20"/>
              </w:rPr>
              <w:t>внутридворовых</w:t>
            </w:r>
            <w:proofErr w:type="spellEnd"/>
            <w:r w:rsidRPr="0041109F">
              <w:rPr>
                <w:b/>
                <w:sz w:val="20"/>
                <w:szCs w:val="20"/>
              </w:rPr>
              <w:t xml:space="preserve"> спортивных площадок для занятий физической культурой и спортом населения</w:t>
            </w:r>
          </w:p>
        </w:tc>
      </w:tr>
      <w:tr w:rsidR="0088021C" w:rsidRPr="0041109F" w:rsidTr="00260DEE">
        <w:tc>
          <w:tcPr>
            <w:tcW w:w="534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827" w:type="dxa"/>
            <w:vAlign w:val="center"/>
          </w:tcPr>
          <w:p w:rsidR="0088021C" w:rsidRPr="0041109F" w:rsidRDefault="0088021C" w:rsidP="00B21E45">
            <w:pPr>
              <w:jc w:val="both"/>
              <w:rPr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Прочие направления расходов муниципальной программы</w:t>
            </w:r>
          </w:p>
        </w:tc>
        <w:tc>
          <w:tcPr>
            <w:tcW w:w="425" w:type="dxa"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2017г.</w:t>
            </w:r>
          </w:p>
        </w:tc>
        <w:tc>
          <w:tcPr>
            <w:tcW w:w="851" w:type="dxa"/>
            <w:vAlign w:val="center"/>
          </w:tcPr>
          <w:p w:rsidR="0088021C" w:rsidRPr="0041109F" w:rsidRDefault="0088021C" w:rsidP="00B21E45">
            <w:pPr>
              <w:ind w:left="-155" w:right="-108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Бюджет</w:t>
            </w:r>
          </w:p>
          <w:p w:rsidR="0088021C" w:rsidRPr="0041109F" w:rsidRDefault="0088021C" w:rsidP="00B21E45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ЗАТО г</w:t>
            </w:r>
            <w:proofErr w:type="gramStart"/>
            <w:r w:rsidRPr="0041109F">
              <w:rPr>
                <w:sz w:val="20"/>
                <w:szCs w:val="20"/>
              </w:rPr>
              <w:t>.С</w:t>
            </w:r>
            <w:proofErr w:type="gramEnd"/>
            <w:r w:rsidRPr="0041109F">
              <w:rPr>
                <w:sz w:val="20"/>
                <w:szCs w:val="20"/>
              </w:rPr>
              <w:t>евероморск</w:t>
            </w:r>
          </w:p>
        </w:tc>
        <w:tc>
          <w:tcPr>
            <w:tcW w:w="992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2126" w:type="dxa"/>
            <w:vAlign w:val="center"/>
          </w:tcPr>
          <w:p w:rsidR="0088021C" w:rsidRPr="0041109F" w:rsidRDefault="0088021C" w:rsidP="00B21E45">
            <w:pPr>
              <w:pStyle w:val="ConsPlusNormal"/>
              <w:widowControl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</w:tr>
      <w:tr w:rsidR="0088021C" w:rsidRPr="0041109F" w:rsidTr="00260DEE">
        <w:tc>
          <w:tcPr>
            <w:tcW w:w="534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lastRenderedPageBreak/>
              <w:t>2.1</w:t>
            </w:r>
          </w:p>
        </w:tc>
        <w:tc>
          <w:tcPr>
            <w:tcW w:w="3827" w:type="dxa"/>
            <w:vAlign w:val="center"/>
          </w:tcPr>
          <w:p w:rsidR="0088021C" w:rsidRPr="0041109F" w:rsidRDefault="0088021C" w:rsidP="00B21E45">
            <w:pPr>
              <w:jc w:val="both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Расходы на проектирование, ремонт и оснащение оборудованием </w:t>
            </w:r>
            <w:proofErr w:type="spellStart"/>
            <w:r w:rsidRPr="0041109F">
              <w:rPr>
                <w:sz w:val="20"/>
                <w:szCs w:val="20"/>
              </w:rPr>
              <w:t>внутридворовых</w:t>
            </w:r>
            <w:proofErr w:type="spellEnd"/>
            <w:r w:rsidRPr="0041109F">
              <w:rPr>
                <w:sz w:val="20"/>
                <w:szCs w:val="20"/>
              </w:rPr>
              <w:t xml:space="preserve"> спортивных площадок для занятий физической культурой и спортом населения</w:t>
            </w:r>
          </w:p>
        </w:tc>
        <w:tc>
          <w:tcPr>
            <w:tcW w:w="425" w:type="dxa"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2017г.</w:t>
            </w:r>
          </w:p>
        </w:tc>
        <w:tc>
          <w:tcPr>
            <w:tcW w:w="851" w:type="dxa"/>
            <w:vAlign w:val="center"/>
          </w:tcPr>
          <w:p w:rsidR="0088021C" w:rsidRPr="0041109F" w:rsidRDefault="0088021C" w:rsidP="00B21E45">
            <w:pPr>
              <w:ind w:left="-155" w:right="-108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Бюджет</w:t>
            </w:r>
          </w:p>
          <w:p w:rsidR="0088021C" w:rsidRPr="0041109F" w:rsidRDefault="0088021C" w:rsidP="00B21E45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ЗАТО г</w:t>
            </w:r>
            <w:proofErr w:type="gramStart"/>
            <w:r w:rsidRPr="0041109F">
              <w:rPr>
                <w:sz w:val="20"/>
                <w:szCs w:val="20"/>
              </w:rPr>
              <w:t>.С</w:t>
            </w:r>
            <w:proofErr w:type="gramEnd"/>
            <w:r w:rsidRPr="0041109F">
              <w:rPr>
                <w:sz w:val="20"/>
                <w:szCs w:val="20"/>
              </w:rPr>
              <w:t>евероморск</w:t>
            </w:r>
          </w:p>
        </w:tc>
        <w:tc>
          <w:tcPr>
            <w:tcW w:w="992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2126" w:type="dxa"/>
            <w:vAlign w:val="center"/>
          </w:tcPr>
          <w:p w:rsidR="0088021C" w:rsidRPr="0041109F" w:rsidRDefault="0088021C" w:rsidP="00B21E45">
            <w:pPr>
              <w:pStyle w:val="ConsPlusNormal"/>
              <w:widowControl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</w:tr>
      <w:tr w:rsidR="0088021C" w:rsidRPr="0041109F" w:rsidTr="00260DEE">
        <w:tc>
          <w:tcPr>
            <w:tcW w:w="534" w:type="dxa"/>
            <w:vAlign w:val="center"/>
          </w:tcPr>
          <w:p w:rsidR="0088021C" w:rsidRPr="0041109F" w:rsidRDefault="0088021C" w:rsidP="00B21E45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5025" w:type="dxa"/>
            <w:gridSpan w:val="11"/>
            <w:vAlign w:val="center"/>
          </w:tcPr>
          <w:p w:rsidR="0088021C" w:rsidRPr="0041109F" w:rsidRDefault="0088021C" w:rsidP="00B21E45">
            <w:pPr>
              <w:rPr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 xml:space="preserve">Основное мероприятие 3: Строительство, реконструкция и модернизация спортивных </w:t>
            </w:r>
            <w:proofErr w:type="gramStart"/>
            <w:r w:rsidRPr="0041109F">
              <w:rPr>
                <w:b/>
                <w:sz w:val="20"/>
                <w:szCs w:val="20"/>
              </w:rPr>
              <w:t>объектов</w:t>
            </w:r>
            <w:proofErr w:type="gramEnd"/>
            <w:r w:rsidRPr="0041109F">
              <w:rPr>
                <w:b/>
                <w:sz w:val="20"/>
                <w:szCs w:val="20"/>
              </w:rPr>
              <w:t xml:space="preserve"> ЗАТО г. Североморск</w:t>
            </w:r>
          </w:p>
        </w:tc>
      </w:tr>
      <w:tr w:rsidR="0088021C" w:rsidRPr="0041109F" w:rsidTr="00260DEE">
        <w:tc>
          <w:tcPr>
            <w:tcW w:w="534" w:type="dxa"/>
            <w:vAlign w:val="center"/>
          </w:tcPr>
          <w:p w:rsidR="0088021C" w:rsidRPr="0041109F" w:rsidRDefault="0088021C" w:rsidP="00B21E45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827" w:type="dxa"/>
            <w:vAlign w:val="center"/>
          </w:tcPr>
          <w:p w:rsidR="0088021C" w:rsidRPr="0041109F" w:rsidRDefault="0088021C" w:rsidP="00B21E45">
            <w:pPr>
              <w:jc w:val="both"/>
              <w:rPr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Прочие направления расходов муниципальной программы</w:t>
            </w:r>
          </w:p>
        </w:tc>
        <w:tc>
          <w:tcPr>
            <w:tcW w:w="425" w:type="dxa"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2017г.</w:t>
            </w:r>
          </w:p>
        </w:tc>
        <w:tc>
          <w:tcPr>
            <w:tcW w:w="851" w:type="dxa"/>
            <w:vAlign w:val="center"/>
          </w:tcPr>
          <w:p w:rsidR="0088021C" w:rsidRPr="0041109F" w:rsidRDefault="0088021C" w:rsidP="00B21E45">
            <w:pPr>
              <w:ind w:left="-155" w:right="-108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Бюджет</w:t>
            </w:r>
          </w:p>
          <w:p w:rsidR="0088021C" w:rsidRPr="0041109F" w:rsidRDefault="0088021C" w:rsidP="00B21E45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ЗАТО г</w:t>
            </w:r>
            <w:proofErr w:type="gramStart"/>
            <w:r w:rsidRPr="0041109F">
              <w:rPr>
                <w:sz w:val="20"/>
                <w:szCs w:val="20"/>
              </w:rPr>
              <w:t>.С</w:t>
            </w:r>
            <w:proofErr w:type="gramEnd"/>
            <w:r w:rsidRPr="0041109F">
              <w:rPr>
                <w:sz w:val="20"/>
                <w:szCs w:val="20"/>
              </w:rPr>
              <w:t>евероморск</w:t>
            </w:r>
          </w:p>
        </w:tc>
        <w:tc>
          <w:tcPr>
            <w:tcW w:w="992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2126" w:type="dxa"/>
            <w:vAlign w:val="center"/>
          </w:tcPr>
          <w:p w:rsidR="0088021C" w:rsidRPr="0041109F" w:rsidRDefault="0088021C" w:rsidP="00B21E45">
            <w:pPr>
              <w:pStyle w:val="ConsPlusNormal"/>
              <w:widowControl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</w:tr>
      <w:tr w:rsidR="0088021C" w:rsidRPr="0041109F" w:rsidTr="00260DEE">
        <w:tc>
          <w:tcPr>
            <w:tcW w:w="534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3.1</w:t>
            </w:r>
          </w:p>
        </w:tc>
        <w:tc>
          <w:tcPr>
            <w:tcW w:w="3827" w:type="dxa"/>
            <w:vAlign w:val="center"/>
          </w:tcPr>
          <w:p w:rsidR="0088021C" w:rsidRPr="0041109F" w:rsidRDefault="0088021C" w:rsidP="00B21E45">
            <w:pPr>
              <w:jc w:val="both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Расходы на строительство, реконструкцию и модернизацию спортивных </w:t>
            </w:r>
            <w:proofErr w:type="gramStart"/>
            <w:r w:rsidRPr="0041109F">
              <w:rPr>
                <w:sz w:val="20"/>
                <w:szCs w:val="20"/>
              </w:rPr>
              <w:t>объектов</w:t>
            </w:r>
            <w:proofErr w:type="gramEnd"/>
            <w:r w:rsidRPr="0041109F">
              <w:rPr>
                <w:sz w:val="20"/>
                <w:szCs w:val="20"/>
              </w:rPr>
              <w:t xml:space="preserve"> ЗАТО г. Североморск</w:t>
            </w:r>
          </w:p>
        </w:tc>
        <w:tc>
          <w:tcPr>
            <w:tcW w:w="425" w:type="dxa"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2017г.</w:t>
            </w:r>
          </w:p>
        </w:tc>
        <w:tc>
          <w:tcPr>
            <w:tcW w:w="851" w:type="dxa"/>
            <w:vAlign w:val="center"/>
          </w:tcPr>
          <w:p w:rsidR="0088021C" w:rsidRPr="0041109F" w:rsidRDefault="0088021C" w:rsidP="00B21E45">
            <w:pPr>
              <w:ind w:left="-155" w:right="-108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Бюджет</w:t>
            </w:r>
          </w:p>
          <w:p w:rsidR="0088021C" w:rsidRPr="0041109F" w:rsidRDefault="0088021C" w:rsidP="00B21E45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ЗАТО г</w:t>
            </w:r>
            <w:proofErr w:type="gramStart"/>
            <w:r w:rsidRPr="0041109F">
              <w:rPr>
                <w:sz w:val="20"/>
                <w:szCs w:val="20"/>
              </w:rPr>
              <w:t>.С</w:t>
            </w:r>
            <w:proofErr w:type="gramEnd"/>
            <w:r w:rsidRPr="0041109F">
              <w:rPr>
                <w:sz w:val="20"/>
                <w:szCs w:val="20"/>
              </w:rPr>
              <w:t>евероморск</w:t>
            </w:r>
          </w:p>
        </w:tc>
        <w:tc>
          <w:tcPr>
            <w:tcW w:w="992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2126" w:type="dxa"/>
            <w:vAlign w:val="center"/>
          </w:tcPr>
          <w:p w:rsidR="0088021C" w:rsidRPr="0041109F" w:rsidRDefault="0088021C" w:rsidP="00B21E45">
            <w:pPr>
              <w:pStyle w:val="ConsPlusNormal"/>
              <w:widowControl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</w:tr>
      <w:tr w:rsidR="0088021C" w:rsidRPr="0041109F" w:rsidTr="00260DEE">
        <w:trPr>
          <w:trHeight w:val="479"/>
        </w:trPr>
        <w:tc>
          <w:tcPr>
            <w:tcW w:w="534" w:type="dxa"/>
            <w:vAlign w:val="center"/>
          </w:tcPr>
          <w:p w:rsidR="0088021C" w:rsidRPr="0041109F" w:rsidRDefault="0088021C" w:rsidP="00B21E45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:rsidR="0088021C" w:rsidRPr="0041109F" w:rsidRDefault="0088021C" w:rsidP="00B21E45">
            <w:pPr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Итого по подпрограмме:</w:t>
            </w:r>
          </w:p>
        </w:tc>
        <w:tc>
          <w:tcPr>
            <w:tcW w:w="425" w:type="dxa"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88021C" w:rsidRPr="0041109F" w:rsidRDefault="0088021C" w:rsidP="00B21E45">
            <w:pPr>
              <w:ind w:left="-113" w:right="-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8021C" w:rsidRPr="0041109F" w:rsidRDefault="0088021C" w:rsidP="00B21E45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1 700,00</w:t>
            </w:r>
          </w:p>
        </w:tc>
        <w:tc>
          <w:tcPr>
            <w:tcW w:w="1134" w:type="dxa"/>
            <w:vAlign w:val="center"/>
          </w:tcPr>
          <w:p w:rsidR="0088021C" w:rsidRPr="0041109F" w:rsidRDefault="00085606" w:rsidP="00085606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1 694,17</w:t>
            </w:r>
          </w:p>
        </w:tc>
        <w:tc>
          <w:tcPr>
            <w:tcW w:w="992" w:type="dxa"/>
            <w:vAlign w:val="center"/>
          </w:tcPr>
          <w:p w:rsidR="0088021C" w:rsidRPr="0041109F" w:rsidRDefault="0088021C" w:rsidP="00B21E45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99,7</w:t>
            </w:r>
          </w:p>
        </w:tc>
        <w:tc>
          <w:tcPr>
            <w:tcW w:w="2126" w:type="dxa"/>
            <w:vAlign w:val="center"/>
          </w:tcPr>
          <w:p w:rsidR="0088021C" w:rsidRPr="0041109F" w:rsidRDefault="0088021C" w:rsidP="00B21E45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88021C" w:rsidRPr="0041109F" w:rsidRDefault="0088021C" w:rsidP="00B21E45">
            <w:pPr>
              <w:jc w:val="center"/>
              <w:rPr>
                <w:sz w:val="20"/>
                <w:szCs w:val="20"/>
              </w:rPr>
            </w:pPr>
          </w:p>
        </w:tc>
      </w:tr>
    </w:tbl>
    <w:p w:rsidR="006310A1" w:rsidRPr="0041109F" w:rsidRDefault="006310A1" w:rsidP="00324532">
      <w:pPr>
        <w:pStyle w:val="a6"/>
        <w:widowControl w:val="0"/>
        <w:tabs>
          <w:tab w:val="left" w:pos="709"/>
        </w:tabs>
        <w:suppressAutoHyphens/>
        <w:spacing w:line="240" w:lineRule="auto"/>
        <w:ind w:firstLine="709"/>
        <w:rPr>
          <w:iCs/>
          <w:color w:val="000000"/>
          <w:sz w:val="20"/>
        </w:rPr>
      </w:pPr>
    </w:p>
    <w:p w:rsidR="00324532" w:rsidRPr="0041109F" w:rsidRDefault="00324532" w:rsidP="005D07D7">
      <w:pPr>
        <w:pStyle w:val="a6"/>
        <w:widowControl w:val="0"/>
        <w:tabs>
          <w:tab w:val="left" w:pos="709"/>
        </w:tabs>
        <w:suppressAutoHyphens/>
        <w:spacing w:line="240" w:lineRule="auto"/>
        <w:ind w:firstLine="851"/>
        <w:rPr>
          <w:iCs/>
          <w:color w:val="000000"/>
          <w:sz w:val="24"/>
          <w:szCs w:val="24"/>
        </w:rPr>
      </w:pPr>
    </w:p>
    <w:p w:rsidR="00FA67E3" w:rsidRPr="0041109F" w:rsidRDefault="00FA67E3" w:rsidP="00FA67E3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эффективности реализации подпрограммы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FA67E3" w:rsidRPr="0041109F" w:rsidRDefault="00FA67E3" w:rsidP="005473B1">
      <w:pPr>
        <w:pStyle w:val="ConsPlusNonformat"/>
        <w:widowControl/>
        <w:numPr>
          <w:ilvl w:val="0"/>
          <w:numId w:val="8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достижения плановых значений индикаторов</w:t>
      </w:r>
    </w:p>
    <w:tbl>
      <w:tblPr>
        <w:tblW w:w="11106" w:type="dxa"/>
        <w:tblInd w:w="3461" w:type="dxa"/>
        <w:tblLook w:val="04A0"/>
      </w:tblPr>
      <w:tblGrid>
        <w:gridCol w:w="960"/>
        <w:gridCol w:w="3164"/>
        <w:gridCol w:w="461"/>
        <w:gridCol w:w="6521"/>
      </w:tblGrid>
      <w:tr w:rsidR="00FA67E3" w:rsidRPr="0041109F" w:rsidTr="00C32AC4">
        <w:trPr>
          <w:trHeight w:val="315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FA67E3" w:rsidRPr="0041109F" w:rsidRDefault="00FA67E3" w:rsidP="00DB4659">
            <w:pPr>
              <w:jc w:val="center"/>
              <w:rPr>
                <w:rFonts w:ascii="Calibri" w:hAnsi="Calibri"/>
                <w:color w:val="000000"/>
              </w:rPr>
            </w:pPr>
            <w:proofErr w:type="gramStart"/>
            <w:r w:rsidRPr="0041109F">
              <w:t>ДИП</w:t>
            </w:r>
            <w:proofErr w:type="gramEnd"/>
            <w:r w:rsidRPr="0041109F">
              <w:t xml:space="preserve"> =</w:t>
            </w:r>
          </w:p>
        </w:tc>
        <w:tc>
          <w:tcPr>
            <w:tcW w:w="316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7E3" w:rsidRPr="0041109F" w:rsidRDefault="000A4F80" w:rsidP="00DB4659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>16,5</w:t>
            </w:r>
            <w:r w:rsidR="00FA67E3" w:rsidRPr="0041109F">
              <w:rPr>
                <w:color w:val="000000"/>
              </w:rPr>
              <w:t>(степень решения задач)</w:t>
            </w:r>
          </w:p>
        </w:tc>
        <w:tc>
          <w:tcPr>
            <w:tcW w:w="461" w:type="dxa"/>
            <w:vMerge w:val="restart"/>
            <w:shd w:val="clear" w:color="auto" w:fill="auto"/>
            <w:noWrap/>
            <w:vAlign w:val="center"/>
            <w:hideMark/>
          </w:tcPr>
          <w:p w:rsidR="00FA67E3" w:rsidRPr="0041109F" w:rsidRDefault="00FA67E3" w:rsidP="000A4F80">
            <w:pPr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=</w:t>
            </w:r>
          </w:p>
        </w:tc>
        <w:tc>
          <w:tcPr>
            <w:tcW w:w="6521" w:type="dxa"/>
            <w:vMerge w:val="restart"/>
            <w:shd w:val="clear" w:color="auto" w:fill="auto"/>
            <w:noWrap/>
            <w:vAlign w:val="center"/>
            <w:hideMark/>
          </w:tcPr>
          <w:p w:rsidR="00FA67E3" w:rsidRPr="0041109F" w:rsidRDefault="000A4F80" w:rsidP="000A4F80">
            <w:pPr>
              <w:rPr>
                <w:rFonts w:ascii="Calibri" w:hAnsi="Calibri"/>
                <w:color w:val="000000"/>
              </w:rPr>
            </w:pPr>
            <w:r w:rsidRPr="0041109F">
              <w:rPr>
                <w:b/>
                <w:color w:val="000000"/>
              </w:rPr>
              <w:t>2,36</w:t>
            </w:r>
            <w:r w:rsidR="00FA67E3" w:rsidRPr="0041109F">
              <w:rPr>
                <w:b/>
                <w:color w:val="000000"/>
              </w:rPr>
              <w:t xml:space="preserve"> </w:t>
            </w:r>
            <w:r w:rsidR="00CF24E4" w:rsidRPr="0041109F">
              <w:rPr>
                <w:b/>
                <w:color w:val="000000"/>
              </w:rPr>
              <w:t>н</w:t>
            </w:r>
            <w:r w:rsidRPr="0041109F">
              <w:rPr>
                <w:b/>
                <w:color w:val="000000"/>
              </w:rPr>
              <w:t>из</w:t>
            </w:r>
            <w:r w:rsidR="00FA67E3" w:rsidRPr="0041109F">
              <w:rPr>
                <w:b/>
                <w:color w:val="000000"/>
              </w:rPr>
              <w:t>кая результативность</w:t>
            </w:r>
            <w:r w:rsidRPr="0041109F">
              <w:rPr>
                <w:b/>
                <w:color w:val="000000"/>
              </w:rPr>
              <w:t xml:space="preserve"> (существенное перевыполнение плана)</w:t>
            </w:r>
          </w:p>
        </w:tc>
      </w:tr>
      <w:tr w:rsidR="00FA67E3" w:rsidRPr="0041109F" w:rsidTr="00C32AC4">
        <w:trPr>
          <w:trHeight w:val="300"/>
        </w:trPr>
        <w:tc>
          <w:tcPr>
            <w:tcW w:w="960" w:type="dxa"/>
            <w:vMerge/>
            <w:vAlign w:val="center"/>
            <w:hideMark/>
          </w:tcPr>
          <w:p w:rsidR="00FA67E3" w:rsidRPr="0041109F" w:rsidRDefault="00FA67E3" w:rsidP="00DB465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16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7E3" w:rsidRPr="0041109F" w:rsidRDefault="000A4F80" w:rsidP="00DB4659">
            <w:pPr>
              <w:jc w:val="center"/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7</w:t>
            </w:r>
          </w:p>
        </w:tc>
        <w:tc>
          <w:tcPr>
            <w:tcW w:w="461" w:type="dxa"/>
            <w:vMerge/>
            <w:vAlign w:val="center"/>
            <w:hideMark/>
          </w:tcPr>
          <w:p w:rsidR="00FA67E3" w:rsidRPr="0041109F" w:rsidRDefault="00FA67E3" w:rsidP="00DB465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521" w:type="dxa"/>
            <w:vMerge/>
            <w:vAlign w:val="center"/>
            <w:hideMark/>
          </w:tcPr>
          <w:p w:rsidR="00FA67E3" w:rsidRPr="0041109F" w:rsidRDefault="00FA67E3" w:rsidP="00DB4659">
            <w:pPr>
              <w:rPr>
                <w:rFonts w:ascii="Calibri" w:hAnsi="Calibri"/>
                <w:color w:val="000000"/>
              </w:rPr>
            </w:pPr>
          </w:p>
        </w:tc>
      </w:tr>
    </w:tbl>
    <w:p w:rsidR="00FA67E3" w:rsidRPr="0041109F" w:rsidRDefault="00FA67E3" w:rsidP="00FA67E3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A67E3" w:rsidRPr="0041109F" w:rsidRDefault="00FA67E3" w:rsidP="005473B1">
      <w:pPr>
        <w:pStyle w:val="ConsPlusNonformat"/>
        <w:widowControl/>
        <w:numPr>
          <w:ilvl w:val="0"/>
          <w:numId w:val="8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</w:t>
      </w:r>
      <w:r w:rsidR="004C1681" w:rsidRPr="0041109F">
        <w:rPr>
          <w:rFonts w:ascii="Times New Roman" w:hAnsi="Times New Roman" w:cs="Times New Roman"/>
          <w:sz w:val="24"/>
          <w:szCs w:val="24"/>
        </w:rPr>
        <w:t>О</w:t>
      </w:r>
      <w:r w:rsidRPr="0041109F">
        <w:rPr>
          <w:rFonts w:ascii="Times New Roman" w:hAnsi="Times New Roman" w:cs="Times New Roman"/>
          <w:sz w:val="24"/>
          <w:szCs w:val="24"/>
        </w:rPr>
        <w:t>ценка полноты финансирования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FA67E3" w:rsidRPr="0041109F" w:rsidRDefault="00FA67E3" w:rsidP="00FA67E3">
      <w:pPr>
        <w:pStyle w:val="ConsPlusNonformat"/>
        <w:widowControl/>
        <w:tabs>
          <w:tab w:val="left" w:pos="432"/>
        </w:tabs>
        <w:ind w:left="21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FA67E3" w:rsidRPr="0041109F" w:rsidRDefault="00FA67E3" w:rsidP="00FA67E3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          ПФ =  </w:t>
      </w:r>
      <w:r w:rsidRPr="0041109F">
        <w:rPr>
          <w:rFonts w:ascii="Times New Roman" w:hAnsi="Times New Roman" w:cs="Times New Roman"/>
          <w:b/>
          <w:sz w:val="24"/>
          <w:szCs w:val="24"/>
        </w:rPr>
        <w:t>1,0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- </w:t>
      </w:r>
      <w:r w:rsidRPr="0041109F">
        <w:rPr>
          <w:rFonts w:ascii="Times New Roman" w:hAnsi="Times New Roman" w:cs="Times New Roman"/>
          <w:b/>
          <w:sz w:val="24"/>
          <w:szCs w:val="24"/>
        </w:rPr>
        <w:t>полное финансирование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FA67E3" w:rsidRPr="0041109F" w:rsidRDefault="00FA67E3" w:rsidP="00FA67E3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5D07D7" w:rsidRPr="0041109F" w:rsidRDefault="00FA67E3" w:rsidP="00FA67E3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rPr>
          <w:sz w:val="24"/>
          <w:szCs w:val="24"/>
        </w:rPr>
      </w:pPr>
      <w:r w:rsidRPr="0041109F">
        <w:rPr>
          <w:sz w:val="24"/>
          <w:szCs w:val="24"/>
        </w:rPr>
        <w:t xml:space="preserve"> </w:t>
      </w:r>
      <w:r w:rsidRPr="0041109F">
        <w:rPr>
          <w:b/>
          <w:sz w:val="24"/>
          <w:szCs w:val="24"/>
        </w:rPr>
        <w:t xml:space="preserve">Общая оценка эффективности реализации подпрограммы- </w:t>
      </w:r>
      <w:r w:rsidR="000A267E" w:rsidRPr="0041109F">
        <w:rPr>
          <w:b/>
          <w:sz w:val="24"/>
          <w:szCs w:val="24"/>
        </w:rPr>
        <w:t>4</w:t>
      </w:r>
      <w:r w:rsidRPr="0041109F">
        <w:rPr>
          <w:b/>
          <w:sz w:val="24"/>
          <w:szCs w:val="24"/>
        </w:rPr>
        <w:t xml:space="preserve"> </w:t>
      </w:r>
      <w:r w:rsidR="000A267E" w:rsidRPr="0041109F">
        <w:rPr>
          <w:b/>
          <w:sz w:val="24"/>
          <w:szCs w:val="24"/>
        </w:rPr>
        <w:t>приемлемый</w:t>
      </w:r>
      <w:r w:rsidRPr="0041109F">
        <w:rPr>
          <w:b/>
          <w:sz w:val="24"/>
          <w:szCs w:val="24"/>
        </w:rPr>
        <w:t xml:space="preserve"> уровень эффективности</w:t>
      </w:r>
      <w:r w:rsidR="000A267E" w:rsidRPr="0041109F">
        <w:rPr>
          <w:b/>
          <w:sz w:val="24"/>
          <w:szCs w:val="24"/>
        </w:rPr>
        <w:t xml:space="preserve"> </w:t>
      </w:r>
      <w:r w:rsidR="000A267E" w:rsidRPr="0041109F">
        <w:rPr>
          <w:sz w:val="24"/>
          <w:szCs w:val="24"/>
        </w:rPr>
        <w:t>(</w:t>
      </w:r>
      <w:r w:rsidR="009A4432" w:rsidRPr="0041109F">
        <w:rPr>
          <w:sz w:val="24"/>
          <w:szCs w:val="24"/>
        </w:rPr>
        <w:t>необходима своевременная</w:t>
      </w:r>
      <w:r w:rsidR="000A267E" w:rsidRPr="0041109F">
        <w:rPr>
          <w:sz w:val="24"/>
          <w:szCs w:val="24"/>
        </w:rPr>
        <w:t xml:space="preserve"> корректировка</w:t>
      </w:r>
      <w:r w:rsidR="000A267E" w:rsidRPr="0041109F">
        <w:t xml:space="preserve"> </w:t>
      </w:r>
      <w:r w:rsidR="000A267E" w:rsidRPr="0041109F">
        <w:rPr>
          <w:sz w:val="24"/>
          <w:szCs w:val="24"/>
        </w:rPr>
        <w:t>показателей (индикаторов)</w:t>
      </w:r>
      <w:r w:rsidR="00CF24E4" w:rsidRPr="0041109F">
        <w:rPr>
          <w:sz w:val="24"/>
          <w:szCs w:val="24"/>
        </w:rPr>
        <w:t>)</w:t>
      </w:r>
    </w:p>
    <w:p w:rsidR="001B759B" w:rsidRPr="0041109F" w:rsidRDefault="001B759B" w:rsidP="00D339F0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rPr>
          <w:iCs/>
          <w:color w:val="000000"/>
          <w:sz w:val="24"/>
          <w:szCs w:val="24"/>
        </w:rPr>
      </w:pPr>
    </w:p>
    <w:p w:rsidR="006963A1" w:rsidRPr="0041109F" w:rsidRDefault="006963A1">
      <w:pPr>
        <w:rPr>
          <w:iCs/>
          <w:color w:val="000000"/>
        </w:rPr>
      </w:pPr>
      <w:r w:rsidRPr="0041109F">
        <w:rPr>
          <w:iCs/>
          <w:color w:val="000000"/>
        </w:rPr>
        <w:br w:type="page"/>
      </w:r>
    </w:p>
    <w:p w:rsidR="00F14F5D" w:rsidRPr="0041109F" w:rsidRDefault="00F14F5D" w:rsidP="002139DA">
      <w:pPr>
        <w:pStyle w:val="a6"/>
        <w:widowControl w:val="0"/>
        <w:tabs>
          <w:tab w:val="left" w:pos="709"/>
        </w:tabs>
        <w:suppressAutoHyphens/>
        <w:spacing w:line="240" w:lineRule="auto"/>
        <w:rPr>
          <w:b/>
          <w:sz w:val="24"/>
          <w:szCs w:val="24"/>
        </w:rPr>
      </w:pPr>
      <w:r w:rsidRPr="0041109F">
        <w:rPr>
          <w:b/>
          <w:iCs/>
          <w:color w:val="000000"/>
          <w:sz w:val="24"/>
          <w:szCs w:val="24"/>
        </w:rPr>
        <w:lastRenderedPageBreak/>
        <w:t>3</w:t>
      </w:r>
      <w:r w:rsidR="002139DA" w:rsidRPr="0041109F">
        <w:rPr>
          <w:b/>
          <w:iCs/>
          <w:color w:val="000000"/>
          <w:sz w:val="24"/>
          <w:szCs w:val="24"/>
        </w:rPr>
        <w:t>.</w:t>
      </w:r>
      <w:r w:rsidR="000A5AFA" w:rsidRPr="0041109F">
        <w:rPr>
          <w:b/>
          <w:iCs/>
          <w:color w:val="000000"/>
          <w:sz w:val="24"/>
          <w:szCs w:val="24"/>
        </w:rPr>
        <w:t xml:space="preserve"> </w:t>
      </w:r>
      <w:r w:rsidRPr="0041109F">
        <w:rPr>
          <w:b/>
          <w:iCs/>
          <w:color w:val="000000"/>
          <w:sz w:val="24"/>
          <w:szCs w:val="24"/>
        </w:rPr>
        <w:t xml:space="preserve">Подпрограмма </w:t>
      </w:r>
      <w:r w:rsidRPr="0041109F">
        <w:rPr>
          <w:b/>
          <w:sz w:val="24"/>
          <w:szCs w:val="24"/>
        </w:rPr>
        <w:t>«Профилактика наркомании, алкоголизма и т</w:t>
      </w:r>
      <w:r w:rsidR="00F151DC" w:rsidRPr="0041109F">
        <w:rPr>
          <w:b/>
          <w:sz w:val="24"/>
          <w:szCs w:val="24"/>
        </w:rPr>
        <w:t>о</w:t>
      </w:r>
      <w:r w:rsidRPr="0041109F">
        <w:rPr>
          <w:b/>
          <w:sz w:val="24"/>
          <w:szCs w:val="24"/>
        </w:rPr>
        <w:t>ксикомании в ЗАТО г</w:t>
      </w:r>
      <w:proofErr w:type="gramStart"/>
      <w:r w:rsidRPr="0041109F">
        <w:rPr>
          <w:b/>
          <w:sz w:val="24"/>
          <w:szCs w:val="24"/>
        </w:rPr>
        <w:t>.С</w:t>
      </w:r>
      <w:proofErr w:type="gramEnd"/>
      <w:r w:rsidRPr="0041109F">
        <w:rPr>
          <w:b/>
          <w:sz w:val="24"/>
          <w:szCs w:val="24"/>
        </w:rPr>
        <w:t>евероморск» на 201</w:t>
      </w:r>
      <w:r w:rsidR="00196F50" w:rsidRPr="0041109F">
        <w:rPr>
          <w:b/>
          <w:sz w:val="24"/>
          <w:szCs w:val="24"/>
        </w:rPr>
        <w:t>6</w:t>
      </w:r>
      <w:r w:rsidRPr="0041109F">
        <w:rPr>
          <w:b/>
          <w:sz w:val="24"/>
          <w:szCs w:val="24"/>
        </w:rPr>
        <w:t>-2020 годы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694"/>
        <w:gridCol w:w="850"/>
        <w:gridCol w:w="992"/>
        <w:gridCol w:w="992"/>
        <w:gridCol w:w="1134"/>
        <w:gridCol w:w="850"/>
        <w:gridCol w:w="2268"/>
        <w:gridCol w:w="709"/>
        <w:gridCol w:w="709"/>
        <w:gridCol w:w="709"/>
        <w:gridCol w:w="2268"/>
      </w:tblGrid>
      <w:tr w:rsidR="00BC54C8" w:rsidRPr="0041109F" w:rsidTr="00F851AB">
        <w:tc>
          <w:tcPr>
            <w:tcW w:w="675" w:type="dxa"/>
            <w:vMerge w:val="restart"/>
            <w:vAlign w:val="center"/>
          </w:tcPr>
          <w:p w:rsidR="00BC54C8" w:rsidRPr="0041109F" w:rsidRDefault="00BC54C8" w:rsidP="00ED6911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№</w:t>
            </w:r>
          </w:p>
          <w:p w:rsidR="00BC54C8" w:rsidRPr="0041109F" w:rsidRDefault="00BC54C8" w:rsidP="00ED6911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п.п.</w:t>
            </w:r>
          </w:p>
        </w:tc>
        <w:tc>
          <w:tcPr>
            <w:tcW w:w="2694" w:type="dxa"/>
            <w:vMerge w:val="restart"/>
            <w:vAlign w:val="center"/>
          </w:tcPr>
          <w:p w:rsidR="00BC54C8" w:rsidRPr="0041109F" w:rsidRDefault="00BC54C8" w:rsidP="00ED6911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Цель, задачи</w:t>
            </w:r>
          </w:p>
          <w:p w:rsidR="00BC54C8" w:rsidRPr="0041109F" w:rsidRDefault="00BC54C8" w:rsidP="00ED6911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мероприятия</w:t>
            </w:r>
          </w:p>
        </w:tc>
        <w:tc>
          <w:tcPr>
            <w:tcW w:w="850" w:type="dxa"/>
            <w:vMerge w:val="restart"/>
            <w:vAlign w:val="center"/>
          </w:tcPr>
          <w:p w:rsidR="00BC54C8" w:rsidRPr="0041109F" w:rsidRDefault="00BC54C8" w:rsidP="00ED6911">
            <w:pPr>
              <w:ind w:left="-113" w:right="-113"/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Срок</w:t>
            </w:r>
          </w:p>
          <w:p w:rsidR="00BC54C8" w:rsidRPr="0041109F" w:rsidRDefault="00BC54C8" w:rsidP="00ED6911">
            <w:pPr>
              <w:ind w:left="-113" w:right="-113"/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выполнения</w:t>
            </w:r>
          </w:p>
        </w:tc>
        <w:tc>
          <w:tcPr>
            <w:tcW w:w="992" w:type="dxa"/>
            <w:vMerge w:val="restart"/>
            <w:vAlign w:val="center"/>
          </w:tcPr>
          <w:p w:rsidR="00BC54C8" w:rsidRPr="0041109F" w:rsidRDefault="00BC54C8" w:rsidP="00ED6911">
            <w:pPr>
              <w:ind w:left="-113" w:right="-113"/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2126" w:type="dxa"/>
            <w:gridSpan w:val="2"/>
            <w:vAlign w:val="center"/>
          </w:tcPr>
          <w:p w:rsidR="00BC54C8" w:rsidRPr="0041109F" w:rsidRDefault="00BC54C8" w:rsidP="00ED6911">
            <w:pPr>
              <w:ind w:left="-113" w:right="-113"/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Объемы финансирования, </w:t>
            </w:r>
          </w:p>
          <w:p w:rsidR="00BC54C8" w:rsidRPr="0041109F" w:rsidRDefault="00BC54C8" w:rsidP="00ED6911">
            <w:pPr>
              <w:ind w:left="-113" w:right="-113"/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тыс. </w:t>
            </w:r>
            <w:proofErr w:type="spellStart"/>
            <w:r w:rsidRPr="0041109F">
              <w:rPr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850" w:type="dxa"/>
            <w:vAlign w:val="center"/>
          </w:tcPr>
          <w:p w:rsidR="00BC54C8" w:rsidRPr="0041109F" w:rsidRDefault="00BC54C8" w:rsidP="00ED6911">
            <w:pPr>
              <w:ind w:left="-113" w:right="-113"/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Процент</w:t>
            </w:r>
          </w:p>
          <w:p w:rsidR="00BC54C8" w:rsidRPr="0041109F" w:rsidRDefault="00BC54C8" w:rsidP="00ED6911">
            <w:pPr>
              <w:ind w:left="-113" w:right="-113"/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освоения</w:t>
            </w:r>
          </w:p>
        </w:tc>
        <w:tc>
          <w:tcPr>
            <w:tcW w:w="4395" w:type="dxa"/>
            <w:gridSpan w:val="4"/>
            <w:vAlign w:val="center"/>
          </w:tcPr>
          <w:p w:rsidR="00BC54C8" w:rsidRPr="0041109F" w:rsidRDefault="00BC54C8" w:rsidP="00ED6911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Показатели (индикаторы)</w:t>
            </w:r>
          </w:p>
          <w:p w:rsidR="00BC54C8" w:rsidRPr="0041109F" w:rsidRDefault="00BC54C8" w:rsidP="00ED6911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Результативности выполнения</w:t>
            </w:r>
          </w:p>
          <w:p w:rsidR="00BC54C8" w:rsidRPr="0041109F" w:rsidRDefault="00BC54C8" w:rsidP="00ED6911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мероприятий</w:t>
            </w:r>
          </w:p>
        </w:tc>
        <w:tc>
          <w:tcPr>
            <w:tcW w:w="2268" w:type="dxa"/>
            <w:vMerge w:val="restart"/>
            <w:vAlign w:val="center"/>
          </w:tcPr>
          <w:p w:rsidR="00BC54C8" w:rsidRPr="0041109F" w:rsidRDefault="00BC54C8" w:rsidP="00ED6911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Исполнители,</w:t>
            </w:r>
          </w:p>
          <w:p w:rsidR="00BC54C8" w:rsidRPr="0041109F" w:rsidRDefault="00BC54C8" w:rsidP="00ED6911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перечень организаций,</w:t>
            </w:r>
          </w:p>
          <w:p w:rsidR="00BC54C8" w:rsidRPr="0041109F" w:rsidRDefault="00BC54C8" w:rsidP="00ED6911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участвующих в реализации мероприятий</w:t>
            </w:r>
          </w:p>
        </w:tc>
      </w:tr>
      <w:tr w:rsidR="00BC54C8" w:rsidRPr="0041109F" w:rsidTr="00F851AB">
        <w:tc>
          <w:tcPr>
            <w:tcW w:w="675" w:type="dxa"/>
            <w:vMerge/>
            <w:vAlign w:val="center"/>
          </w:tcPr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BC54C8" w:rsidRPr="0041109F" w:rsidRDefault="00BC54C8" w:rsidP="00ED6911">
            <w:pPr>
              <w:ind w:left="-113" w:right="-113"/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Уточненные</w:t>
            </w:r>
          </w:p>
          <w:p w:rsidR="00BC54C8" w:rsidRPr="0041109F" w:rsidRDefault="00BC54C8" w:rsidP="00ED6911">
            <w:pPr>
              <w:ind w:left="-113" w:right="-113"/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бюджетные ассигнования</w:t>
            </w:r>
          </w:p>
        </w:tc>
        <w:tc>
          <w:tcPr>
            <w:tcW w:w="1134" w:type="dxa"/>
            <w:vAlign w:val="center"/>
          </w:tcPr>
          <w:p w:rsidR="00BC54C8" w:rsidRPr="0041109F" w:rsidRDefault="00BC54C8" w:rsidP="00ED6911">
            <w:pPr>
              <w:ind w:left="-113" w:right="-113"/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Кассовый</w:t>
            </w:r>
          </w:p>
          <w:p w:rsidR="00BC54C8" w:rsidRPr="0041109F" w:rsidRDefault="00BC54C8" w:rsidP="00ED6911">
            <w:pPr>
              <w:ind w:left="-113" w:right="-113"/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расход</w:t>
            </w:r>
          </w:p>
        </w:tc>
        <w:tc>
          <w:tcPr>
            <w:tcW w:w="850" w:type="dxa"/>
            <w:vAlign w:val="center"/>
          </w:tcPr>
          <w:p w:rsidR="00BC54C8" w:rsidRPr="0041109F" w:rsidRDefault="00BC54C8" w:rsidP="00ED6911">
            <w:pPr>
              <w:ind w:left="-113" w:right="-113"/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:rsidR="00BC54C8" w:rsidRPr="0041109F" w:rsidRDefault="00BC54C8" w:rsidP="00ED6911">
            <w:pPr>
              <w:ind w:left="-113" w:right="-113"/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Наименование, </w:t>
            </w:r>
          </w:p>
          <w:p w:rsidR="00BC54C8" w:rsidRPr="0041109F" w:rsidRDefault="00BC54C8" w:rsidP="00ED6911">
            <w:pPr>
              <w:ind w:left="-113" w:right="-113"/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ед. </w:t>
            </w:r>
            <w:proofErr w:type="spellStart"/>
            <w:r w:rsidRPr="0041109F">
              <w:rPr>
                <w:sz w:val="16"/>
                <w:szCs w:val="16"/>
              </w:rPr>
              <w:t>изм</w:t>
            </w:r>
            <w:proofErr w:type="spellEnd"/>
            <w:r w:rsidRPr="0041109F">
              <w:rPr>
                <w:sz w:val="16"/>
                <w:szCs w:val="16"/>
              </w:rPr>
              <w:t>.</w:t>
            </w:r>
          </w:p>
        </w:tc>
        <w:tc>
          <w:tcPr>
            <w:tcW w:w="709" w:type="dxa"/>
            <w:vAlign w:val="center"/>
          </w:tcPr>
          <w:p w:rsidR="00BC54C8" w:rsidRPr="0041109F" w:rsidRDefault="00BC54C8" w:rsidP="00ED6911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План</w:t>
            </w:r>
          </w:p>
        </w:tc>
        <w:tc>
          <w:tcPr>
            <w:tcW w:w="709" w:type="dxa"/>
            <w:vAlign w:val="center"/>
          </w:tcPr>
          <w:p w:rsidR="00BC54C8" w:rsidRPr="0041109F" w:rsidRDefault="00BC54C8" w:rsidP="00ED6911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Факт</w:t>
            </w:r>
          </w:p>
        </w:tc>
        <w:tc>
          <w:tcPr>
            <w:tcW w:w="709" w:type="dxa"/>
            <w:vAlign w:val="center"/>
          </w:tcPr>
          <w:p w:rsidR="00BC54C8" w:rsidRPr="0041109F" w:rsidRDefault="00BC54C8" w:rsidP="00ED6911">
            <w:pPr>
              <w:spacing w:after="100" w:afterAutospacing="1"/>
              <w:ind w:left="-113" w:right="-113"/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Процент исполнения</w:t>
            </w:r>
          </w:p>
        </w:tc>
        <w:tc>
          <w:tcPr>
            <w:tcW w:w="2268" w:type="dxa"/>
            <w:vMerge/>
            <w:vAlign w:val="center"/>
          </w:tcPr>
          <w:p w:rsidR="00BC54C8" w:rsidRPr="0041109F" w:rsidRDefault="00BC54C8" w:rsidP="00ED6911">
            <w:pPr>
              <w:jc w:val="center"/>
              <w:rPr>
                <w:sz w:val="16"/>
                <w:szCs w:val="16"/>
              </w:rPr>
            </w:pPr>
          </w:p>
        </w:tc>
      </w:tr>
      <w:tr w:rsidR="00BC54C8" w:rsidRPr="0041109F" w:rsidTr="00F851AB">
        <w:tc>
          <w:tcPr>
            <w:tcW w:w="675" w:type="dxa"/>
            <w:vAlign w:val="center"/>
          </w:tcPr>
          <w:p w:rsidR="00BC54C8" w:rsidRPr="0041109F" w:rsidRDefault="00BC54C8" w:rsidP="00ED6911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</w:p>
        </w:tc>
        <w:tc>
          <w:tcPr>
            <w:tcW w:w="2694" w:type="dxa"/>
            <w:vAlign w:val="center"/>
          </w:tcPr>
          <w:p w:rsidR="00BC54C8" w:rsidRPr="0041109F" w:rsidRDefault="00BC54C8" w:rsidP="00ED6911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vAlign w:val="center"/>
          </w:tcPr>
          <w:p w:rsidR="00BC54C8" w:rsidRPr="0041109F" w:rsidRDefault="00BC54C8" w:rsidP="00ED6911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vAlign w:val="center"/>
          </w:tcPr>
          <w:p w:rsidR="00BC54C8" w:rsidRPr="0041109F" w:rsidRDefault="00BC54C8" w:rsidP="00ED6911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4</w:t>
            </w:r>
          </w:p>
        </w:tc>
        <w:tc>
          <w:tcPr>
            <w:tcW w:w="992" w:type="dxa"/>
            <w:vAlign w:val="center"/>
          </w:tcPr>
          <w:p w:rsidR="00BC54C8" w:rsidRPr="0041109F" w:rsidRDefault="00BC54C8" w:rsidP="00ED6911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vAlign w:val="center"/>
          </w:tcPr>
          <w:p w:rsidR="00BC54C8" w:rsidRPr="0041109F" w:rsidRDefault="00BC54C8" w:rsidP="00ED6911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6</w:t>
            </w:r>
          </w:p>
        </w:tc>
        <w:tc>
          <w:tcPr>
            <w:tcW w:w="850" w:type="dxa"/>
            <w:vAlign w:val="center"/>
          </w:tcPr>
          <w:p w:rsidR="00BC54C8" w:rsidRPr="0041109F" w:rsidRDefault="00BC54C8" w:rsidP="00ED6911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7</w:t>
            </w:r>
          </w:p>
        </w:tc>
        <w:tc>
          <w:tcPr>
            <w:tcW w:w="2268" w:type="dxa"/>
            <w:vAlign w:val="center"/>
          </w:tcPr>
          <w:p w:rsidR="00BC54C8" w:rsidRPr="0041109F" w:rsidRDefault="00BC54C8" w:rsidP="00ED6911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8</w:t>
            </w:r>
          </w:p>
        </w:tc>
        <w:tc>
          <w:tcPr>
            <w:tcW w:w="709" w:type="dxa"/>
            <w:vAlign w:val="center"/>
          </w:tcPr>
          <w:p w:rsidR="00BC54C8" w:rsidRPr="0041109F" w:rsidRDefault="00BC54C8" w:rsidP="00ED6911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</w:t>
            </w:r>
          </w:p>
        </w:tc>
        <w:tc>
          <w:tcPr>
            <w:tcW w:w="709" w:type="dxa"/>
            <w:vAlign w:val="center"/>
          </w:tcPr>
          <w:p w:rsidR="00BC54C8" w:rsidRPr="0041109F" w:rsidRDefault="00BC54C8" w:rsidP="00ED6911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vAlign w:val="center"/>
          </w:tcPr>
          <w:p w:rsidR="00BC54C8" w:rsidRPr="0041109F" w:rsidRDefault="00BC54C8" w:rsidP="00ED6911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11</w:t>
            </w:r>
          </w:p>
        </w:tc>
        <w:tc>
          <w:tcPr>
            <w:tcW w:w="2268" w:type="dxa"/>
            <w:vAlign w:val="center"/>
          </w:tcPr>
          <w:p w:rsidR="00BC54C8" w:rsidRPr="0041109F" w:rsidRDefault="00BC54C8" w:rsidP="00ED6911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12</w:t>
            </w:r>
          </w:p>
        </w:tc>
      </w:tr>
      <w:tr w:rsidR="00BC54C8" w:rsidRPr="0041109F" w:rsidTr="00F851AB">
        <w:tc>
          <w:tcPr>
            <w:tcW w:w="675" w:type="dxa"/>
          </w:tcPr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5" w:type="dxa"/>
            <w:gridSpan w:val="11"/>
          </w:tcPr>
          <w:p w:rsidR="00BC54C8" w:rsidRPr="0041109F" w:rsidRDefault="00BC54C8" w:rsidP="00ED6911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Цель:</w:t>
            </w:r>
            <w:r w:rsidRPr="0041109F">
              <w:rPr>
                <w:color w:val="000000"/>
              </w:rPr>
              <w:t xml:space="preserve"> </w:t>
            </w:r>
            <w:r w:rsidRPr="0041109F">
              <w:rPr>
                <w:sz w:val="20"/>
                <w:szCs w:val="20"/>
              </w:rPr>
              <w:t xml:space="preserve">Формирование у населения негативного отношения к незаконному потреблению наркотических средств и психотропных веществ, злоупотреблению </w:t>
            </w:r>
            <w:proofErr w:type="gramStart"/>
            <w:r w:rsidRPr="0041109F">
              <w:rPr>
                <w:sz w:val="20"/>
                <w:szCs w:val="20"/>
              </w:rPr>
              <w:t>алкоголе</w:t>
            </w:r>
            <w:proofErr w:type="gramEnd"/>
            <w:r w:rsidRPr="0041109F">
              <w:rPr>
                <w:sz w:val="20"/>
                <w:szCs w:val="20"/>
              </w:rPr>
              <w:t xml:space="preserve"> и пропаганда здорового образа жизни.</w:t>
            </w:r>
          </w:p>
        </w:tc>
      </w:tr>
      <w:tr w:rsidR="00BC54C8" w:rsidRPr="0041109F" w:rsidTr="00F851AB">
        <w:tc>
          <w:tcPr>
            <w:tcW w:w="675" w:type="dxa"/>
          </w:tcPr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2" w:type="dxa"/>
            <w:gridSpan w:val="6"/>
          </w:tcPr>
          <w:p w:rsidR="00BC54C8" w:rsidRPr="0041109F" w:rsidRDefault="00BC54C8" w:rsidP="00ED6911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Прочие направления расходов муниципальной программы</w:t>
            </w:r>
          </w:p>
        </w:tc>
        <w:tc>
          <w:tcPr>
            <w:tcW w:w="2268" w:type="dxa"/>
          </w:tcPr>
          <w:p w:rsidR="00BC54C8" w:rsidRPr="0041109F" w:rsidRDefault="00BC54C8" w:rsidP="00ED6911">
            <w:pPr>
              <w:spacing w:line="192" w:lineRule="auto"/>
              <w:ind w:left="-113" w:right="-113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</w:p>
        </w:tc>
      </w:tr>
      <w:tr w:rsidR="00BC54C8" w:rsidRPr="0041109F" w:rsidTr="00F851AB">
        <w:trPr>
          <w:trHeight w:val="396"/>
        </w:trPr>
        <w:tc>
          <w:tcPr>
            <w:tcW w:w="675" w:type="dxa"/>
          </w:tcPr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</w:t>
            </w:r>
          </w:p>
        </w:tc>
        <w:tc>
          <w:tcPr>
            <w:tcW w:w="14175" w:type="dxa"/>
            <w:gridSpan w:val="11"/>
          </w:tcPr>
          <w:p w:rsidR="00BC54C8" w:rsidRPr="0041109F" w:rsidRDefault="00BC54C8" w:rsidP="00ED6911">
            <w:pPr>
              <w:jc w:val="center"/>
            </w:pPr>
            <w:r w:rsidRPr="0041109F">
              <w:rPr>
                <w:sz w:val="20"/>
                <w:szCs w:val="20"/>
              </w:rPr>
              <w:t xml:space="preserve">Задача № 1:  Информирование населения о вреде потребления наркотических средств, психотропных веществ и злоупотребления алкоголем. Пропаганда здорового образа жизни, как противодействие распространения наркомании, алкоголизма и </w:t>
            </w:r>
            <w:proofErr w:type="spellStart"/>
            <w:r w:rsidRPr="0041109F">
              <w:rPr>
                <w:sz w:val="20"/>
                <w:szCs w:val="20"/>
              </w:rPr>
              <w:t>табакокурения</w:t>
            </w:r>
            <w:proofErr w:type="spellEnd"/>
            <w:r w:rsidRPr="0041109F">
              <w:rPr>
                <w:sz w:val="20"/>
                <w:szCs w:val="20"/>
              </w:rPr>
              <w:t xml:space="preserve"> среди населения ЗАТО г</w:t>
            </w:r>
            <w:proofErr w:type="gramStart"/>
            <w:r w:rsidRPr="0041109F">
              <w:rPr>
                <w:sz w:val="20"/>
                <w:szCs w:val="20"/>
              </w:rPr>
              <w:t>.С</w:t>
            </w:r>
            <w:proofErr w:type="gramEnd"/>
            <w:r w:rsidRPr="0041109F">
              <w:rPr>
                <w:sz w:val="20"/>
                <w:szCs w:val="20"/>
              </w:rPr>
              <w:t>евероморск</w:t>
            </w:r>
          </w:p>
        </w:tc>
      </w:tr>
      <w:tr w:rsidR="00BC54C8" w:rsidRPr="0041109F" w:rsidTr="00F851AB">
        <w:trPr>
          <w:trHeight w:val="470"/>
        </w:trPr>
        <w:tc>
          <w:tcPr>
            <w:tcW w:w="675" w:type="dxa"/>
            <w:vAlign w:val="center"/>
          </w:tcPr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5" w:type="dxa"/>
            <w:gridSpan w:val="11"/>
            <w:vAlign w:val="center"/>
          </w:tcPr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Задача №2: Пропаганда здорового образа жизни как противодействие распространению наркомании, алкоголизма и </w:t>
            </w:r>
            <w:proofErr w:type="spellStart"/>
            <w:r w:rsidRPr="0041109F">
              <w:rPr>
                <w:sz w:val="20"/>
                <w:szCs w:val="20"/>
              </w:rPr>
              <w:t>табакокурения</w:t>
            </w:r>
            <w:proofErr w:type="spellEnd"/>
            <w:r w:rsidRPr="0041109F">
              <w:rPr>
                <w:sz w:val="20"/>
                <w:szCs w:val="20"/>
              </w:rPr>
              <w:t xml:space="preserve"> среди </w:t>
            </w:r>
            <w:proofErr w:type="gramStart"/>
            <w:r w:rsidRPr="0041109F">
              <w:rPr>
                <w:sz w:val="20"/>
                <w:szCs w:val="20"/>
              </w:rPr>
              <w:t>населения</w:t>
            </w:r>
            <w:proofErr w:type="gramEnd"/>
            <w:r w:rsidRPr="0041109F">
              <w:rPr>
                <w:sz w:val="20"/>
                <w:szCs w:val="20"/>
              </w:rPr>
              <w:t xml:space="preserve"> ЗАТО г. Северомо</w:t>
            </w:r>
            <w:r w:rsidR="004E4332" w:rsidRPr="0041109F">
              <w:rPr>
                <w:sz w:val="20"/>
                <w:szCs w:val="20"/>
              </w:rPr>
              <w:t>р</w:t>
            </w:r>
            <w:r w:rsidRPr="0041109F">
              <w:rPr>
                <w:sz w:val="20"/>
                <w:szCs w:val="20"/>
              </w:rPr>
              <w:t>ск</w:t>
            </w:r>
          </w:p>
        </w:tc>
      </w:tr>
      <w:tr w:rsidR="00BC54C8" w:rsidRPr="0041109F" w:rsidTr="00F851AB">
        <w:tc>
          <w:tcPr>
            <w:tcW w:w="675" w:type="dxa"/>
            <w:vAlign w:val="center"/>
          </w:tcPr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1.1</w:t>
            </w:r>
          </w:p>
        </w:tc>
        <w:tc>
          <w:tcPr>
            <w:tcW w:w="2694" w:type="dxa"/>
            <w:vAlign w:val="center"/>
          </w:tcPr>
          <w:p w:rsidR="00BC54C8" w:rsidRPr="0041109F" w:rsidRDefault="00BC54C8" w:rsidP="00ED6911">
            <w:pPr>
              <w:ind w:left="-32" w:right="-108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Расходы на формирование негативного отношения к потреблению наркотических средств и психотропных веществ, алкоголю, </w:t>
            </w:r>
            <w:proofErr w:type="spellStart"/>
            <w:r w:rsidRPr="0041109F">
              <w:rPr>
                <w:sz w:val="20"/>
                <w:szCs w:val="20"/>
              </w:rPr>
              <w:t>табакокурению</w:t>
            </w:r>
            <w:proofErr w:type="spellEnd"/>
            <w:r w:rsidRPr="0041109F">
              <w:rPr>
                <w:sz w:val="20"/>
                <w:szCs w:val="20"/>
              </w:rPr>
              <w:t>, пропаганду ЗОЖ.</w:t>
            </w:r>
          </w:p>
        </w:tc>
        <w:tc>
          <w:tcPr>
            <w:tcW w:w="850" w:type="dxa"/>
            <w:vAlign w:val="center"/>
          </w:tcPr>
          <w:p w:rsidR="00BC54C8" w:rsidRPr="0041109F" w:rsidRDefault="00BC54C8" w:rsidP="004E433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</w:t>
            </w:r>
            <w:r w:rsidR="004E4332" w:rsidRPr="0041109F">
              <w:rPr>
                <w:sz w:val="20"/>
                <w:szCs w:val="20"/>
              </w:rPr>
              <w:t>7</w:t>
            </w:r>
            <w:r w:rsidRPr="0041109F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992" w:type="dxa"/>
            <w:vAlign w:val="center"/>
          </w:tcPr>
          <w:p w:rsidR="00BC54C8" w:rsidRPr="0041109F" w:rsidRDefault="00BC54C8" w:rsidP="00ED6911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Бюджет</w:t>
            </w:r>
          </w:p>
          <w:p w:rsidR="00BC54C8" w:rsidRPr="0041109F" w:rsidRDefault="00BC54C8" w:rsidP="00ED6911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ЗАТО г</w:t>
            </w:r>
            <w:proofErr w:type="gramStart"/>
            <w:r w:rsidRPr="0041109F">
              <w:rPr>
                <w:sz w:val="20"/>
                <w:szCs w:val="20"/>
              </w:rPr>
              <w:t>.С</w:t>
            </w:r>
            <w:proofErr w:type="gramEnd"/>
            <w:r w:rsidRPr="0041109F">
              <w:rPr>
                <w:sz w:val="20"/>
                <w:szCs w:val="20"/>
              </w:rPr>
              <w:t>евероморск</w:t>
            </w:r>
          </w:p>
        </w:tc>
        <w:tc>
          <w:tcPr>
            <w:tcW w:w="992" w:type="dxa"/>
            <w:vAlign w:val="center"/>
          </w:tcPr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171,2</w:t>
            </w:r>
          </w:p>
        </w:tc>
        <w:tc>
          <w:tcPr>
            <w:tcW w:w="1134" w:type="dxa"/>
            <w:vAlign w:val="center"/>
          </w:tcPr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170,63</w:t>
            </w:r>
          </w:p>
        </w:tc>
        <w:tc>
          <w:tcPr>
            <w:tcW w:w="850" w:type="dxa"/>
            <w:vAlign w:val="center"/>
          </w:tcPr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99,67</w:t>
            </w:r>
          </w:p>
        </w:tc>
        <w:tc>
          <w:tcPr>
            <w:tcW w:w="2268" w:type="dxa"/>
            <w:vAlign w:val="center"/>
          </w:tcPr>
          <w:p w:rsidR="00BC54C8" w:rsidRPr="0041109F" w:rsidRDefault="00BC54C8" w:rsidP="00ED6911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Кол-во людей, вовлеченных в ЗОЖ, имеющих негативное отношение </w:t>
            </w:r>
            <w:proofErr w:type="gramStart"/>
            <w:r w:rsidRPr="0041109F">
              <w:rPr>
                <w:sz w:val="20"/>
                <w:szCs w:val="20"/>
              </w:rPr>
              <w:t>к</w:t>
            </w:r>
            <w:proofErr w:type="gramEnd"/>
            <w:r w:rsidRPr="0041109F">
              <w:rPr>
                <w:sz w:val="20"/>
                <w:szCs w:val="20"/>
              </w:rPr>
              <w:t xml:space="preserve">  потребления наркотических средств, </w:t>
            </w:r>
            <w:proofErr w:type="spellStart"/>
            <w:r w:rsidRPr="0041109F">
              <w:rPr>
                <w:sz w:val="20"/>
                <w:szCs w:val="20"/>
              </w:rPr>
              <w:t>психоактивных</w:t>
            </w:r>
            <w:proofErr w:type="spellEnd"/>
            <w:r w:rsidRPr="0041109F">
              <w:rPr>
                <w:sz w:val="20"/>
                <w:szCs w:val="20"/>
              </w:rPr>
              <w:t xml:space="preserve"> веществ и алкоголя, тыс. чел.</w:t>
            </w:r>
          </w:p>
        </w:tc>
        <w:tc>
          <w:tcPr>
            <w:tcW w:w="709" w:type="dxa"/>
            <w:vAlign w:val="center"/>
          </w:tcPr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10,5</w:t>
            </w:r>
          </w:p>
        </w:tc>
        <w:tc>
          <w:tcPr>
            <w:tcW w:w="709" w:type="dxa"/>
            <w:vAlign w:val="center"/>
          </w:tcPr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10,5</w:t>
            </w:r>
          </w:p>
        </w:tc>
        <w:tc>
          <w:tcPr>
            <w:tcW w:w="709" w:type="dxa"/>
            <w:vAlign w:val="center"/>
          </w:tcPr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2268" w:type="dxa"/>
            <w:vAlign w:val="center"/>
          </w:tcPr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Отдел молодежи, физической культуры и спорта </w:t>
            </w:r>
            <w:proofErr w:type="gramStart"/>
            <w:r w:rsidRPr="0041109F">
              <w:rPr>
                <w:sz w:val="20"/>
                <w:szCs w:val="20"/>
              </w:rPr>
              <w:t>администрации</w:t>
            </w:r>
            <w:proofErr w:type="gramEnd"/>
            <w:r w:rsidRPr="0041109F">
              <w:rPr>
                <w:sz w:val="20"/>
                <w:szCs w:val="20"/>
              </w:rPr>
              <w:t xml:space="preserve"> ЗАТО г. Североморск</w:t>
            </w:r>
          </w:p>
        </w:tc>
      </w:tr>
      <w:tr w:rsidR="00BC54C8" w:rsidRPr="0041109F" w:rsidTr="00F851AB">
        <w:tc>
          <w:tcPr>
            <w:tcW w:w="675" w:type="dxa"/>
            <w:vAlign w:val="center"/>
          </w:tcPr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1.2</w:t>
            </w:r>
          </w:p>
        </w:tc>
        <w:tc>
          <w:tcPr>
            <w:tcW w:w="2694" w:type="dxa"/>
            <w:vAlign w:val="center"/>
          </w:tcPr>
          <w:p w:rsidR="00BC54C8" w:rsidRPr="0041109F" w:rsidRDefault="00BC54C8" w:rsidP="00ED6911">
            <w:pPr>
              <w:ind w:left="-32" w:right="-108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Участие во Всероссийских, региональных, областных мероприятиях по противодействию злоупотреблений, пропаганде ЗОЖ</w:t>
            </w:r>
          </w:p>
        </w:tc>
        <w:tc>
          <w:tcPr>
            <w:tcW w:w="850" w:type="dxa"/>
            <w:vAlign w:val="center"/>
          </w:tcPr>
          <w:p w:rsidR="00BC54C8" w:rsidRPr="0041109F" w:rsidRDefault="00BC54C8" w:rsidP="004E433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</w:t>
            </w:r>
            <w:r w:rsidR="004E4332" w:rsidRPr="0041109F">
              <w:rPr>
                <w:sz w:val="20"/>
                <w:szCs w:val="20"/>
              </w:rPr>
              <w:t>7</w:t>
            </w:r>
            <w:r w:rsidRPr="0041109F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992" w:type="dxa"/>
            <w:vAlign w:val="center"/>
          </w:tcPr>
          <w:p w:rsidR="00BC54C8" w:rsidRPr="0041109F" w:rsidRDefault="00BC54C8" w:rsidP="00ED6911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Бюджет</w:t>
            </w:r>
          </w:p>
          <w:p w:rsidR="00BC54C8" w:rsidRPr="0041109F" w:rsidRDefault="00BC54C8" w:rsidP="00ED6911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ЗАТО г</w:t>
            </w:r>
            <w:proofErr w:type="gramStart"/>
            <w:r w:rsidRPr="0041109F">
              <w:rPr>
                <w:sz w:val="20"/>
                <w:szCs w:val="20"/>
              </w:rPr>
              <w:t>.С</w:t>
            </w:r>
            <w:proofErr w:type="gramEnd"/>
            <w:r w:rsidRPr="0041109F">
              <w:rPr>
                <w:sz w:val="20"/>
                <w:szCs w:val="20"/>
              </w:rPr>
              <w:t>евероморск</w:t>
            </w:r>
          </w:p>
        </w:tc>
        <w:tc>
          <w:tcPr>
            <w:tcW w:w="992" w:type="dxa"/>
            <w:vAlign w:val="center"/>
          </w:tcPr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98,8</w:t>
            </w:r>
          </w:p>
        </w:tc>
        <w:tc>
          <w:tcPr>
            <w:tcW w:w="1134" w:type="dxa"/>
            <w:vAlign w:val="center"/>
          </w:tcPr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98,8</w:t>
            </w:r>
          </w:p>
        </w:tc>
        <w:tc>
          <w:tcPr>
            <w:tcW w:w="850" w:type="dxa"/>
            <w:vAlign w:val="center"/>
          </w:tcPr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100,0</w:t>
            </w:r>
          </w:p>
        </w:tc>
        <w:tc>
          <w:tcPr>
            <w:tcW w:w="2268" w:type="dxa"/>
            <w:vAlign w:val="center"/>
          </w:tcPr>
          <w:p w:rsidR="00BC54C8" w:rsidRPr="0041109F" w:rsidRDefault="00BC54C8" w:rsidP="00ED6911">
            <w:pPr>
              <w:pStyle w:val="ConsPlusNormal"/>
              <w:widowControl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  <w:r w:rsidRPr="0041109F">
              <w:rPr>
                <w:rFonts w:ascii="Times New Roman" w:hAnsi="Times New Roman" w:cs="Times New Roman"/>
              </w:rPr>
              <w:t>кол-во</w:t>
            </w:r>
          </w:p>
          <w:p w:rsidR="00BC54C8" w:rsidRPr="0041109F" w:rsidRDefault="00BC54C8" w:rsidP="00ED6911">
            <w:pPr>
              <w:ind w:left="-57" w:right="-57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мероприятий, ед.</w:t>
            </w:r>
          </w:p>
        </w:tc>
        <w:tc>
          <w:tcPr>
            <w:tcW w:w="709" w:type="dxa"/>
            <w:vAlign w:val="center"/>
          </w:tcPr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BC54C8" w:rsidRPr="0041109F" w:rsidRDefault="00BC54C8" w:rsidP="00ED6911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2268" w:type="dxa"/>
            <w:vAlign w:val="center"/>
          </w:tcPr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- </w:t>
            </w:r>
            <w:proofErr w:type="spellStart"/>
            <w:r w:rsidRPr="0041109F">
              <w:rPr>
                <w:sz w:val="20"/>
                <w:szCs w:val="20"/>
              </w:rPr>
              <w:t>ОМФКиС</w:t>
            </w:r>
            <w:proofErr w:type="spellEnd"/>
            <w:r w:rsidRPr="0041109F">
              <w:rPr>
                <w:sz w:val="20"/>
                <w:szCs w:val="20"/>
              </w:rPr>
              <w:t xml:space="preserve"> </w:t>
            </w:r>
            <w:proofErr w:type="gramStart"/>
            <w:r w:rsidRPr="0041109F">
              <w:rPr>
                <w:sz w:val="20"/>
                <w:szCs w:val="20"/>
              </w:rPr>
              <w:t>администрации</w:t>
            </w:r>
            <w:proofErr w:type="gramEnd"/>
            <w:r w:rsidRPr="0041109F">
              <w:rPr>
                <w:sz w:val="20"/>
                <w:szCs w:val="20"/>
              </w:rPr>
              <w:t xml:space="preserve"> ЗАТО г. Североморск;</w:t>
            </w:r>
          </w:p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 ГОБУЗ "</w:t>
            </w:r>
            <w:proofErr w:type="gramStart"/>
            <w:r w:rsidRPr="0041109F">
              <w:rPr>
                <w:sz w:val="20"/>
                <w:szCs w:val="20"/>
              </w:rPr>
              <w:t>ЦРБ</w:t>
            </w:r>
            <w:proofErr w:type="gramEnd"/>
            <w:r w:rsidRPr="0041109F">
              <w:rPr>
                <w:sz w:val="20"/>
                <w:szCs w:val="20"/>
              </w:rPr>
              <w:t xml:space="preserve"> ЗАТО г. Североморск"</w:t>
            </w:r>
          </w:p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-Управление </w:t>
            </w:r>
            <w:proofErr w:type="gramStart"/>
            <w:r w:rsidRPr="0041109F">
              <w:rPr>
                <w:sz w:val="20"/>
                <w:szCs w:val="20"/>
              </w:rPr>
              <w:t>образования</w:t>
            </w:r>
            <w:proofErr w:type="gramEnd"/>
            <w:r w:rsidRPr="0041109F">
              <w:rPr>
                <w:sz w:val="20"/>
                <w:szCs w:val="20"/>
              </w:rPr>
              <w:t xml:space="preserve"> ЗАТО г. Североморск;.</w:t>
            </w:r>
          </w:p>
        </w:tc>
      </w:tr>
      <w:tr w:rsidR="00BC54C8" w:rsidRPr="0041109F" w:rsidTr="00F851AB">
        <w:tc>
          <w:tcPr>
            <w:tcW w:w="675" w:type="dxa"/>
            <w:vAlign w:val="center"/>
          </w:tcPr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BC54C8" w:rsidRPr="0041109F" w:rsidRDefault="00BC54C8" w:rsidP="00ED6911">
            <w:pPr>
              <w:ind w:left="-57" w:right="-57"/>
              <w:jc w:val="right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Итого по программе</w:t>
            </w:r>
          </w:p>
        </w:tc>
        <w:tc>
          <w:tcPr>
            <w:tcW w:w="850" w:type="dxa"/>
            <w:vAlign w:val="center"/>
          </w:tcPr>
          <w:p w:rsidR="00BC54C8" w:rsidRPr="0041109F" w:rsidRDefault="00BC54C8" w:rsidP="00ED6911">
            <w:pPr>
              <w:ind w:left="-113" w:right="-11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BC54C8" w:rsidRPr="0041109F" w:rsidRDefault="00BC54C8" w:rsidP="00ED6911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Всего:</w:t>
            </w:r>
          </w:p>
          <w:p w:rsidR="00BC54C8" w:rsidRPr="0041109F" w:rsidRDefault="00BC54C8" w:rsidP="00ED6911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МБ:</w:t>
            </w:r>
          </w:p>
        </w:tc>
        <w:tc>
          <w:tcPr>
            <w:tcW w:w="992" w:type="dxa"/>
            <w:vAlign w:val="center"/>
          </w:tcPr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270,00</w:t>
            </w:r>
          </w:p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270,00</w:t>
            </w:r>
          </w:p>
        </w:tc>
        <w:tc>
          <w:tcPr>
            <w:tcW w:w="1134" w:type="dxa"/>
            <w:vAlign w:val="center"/>
          </w:tcPr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269,43</w:t>
            </w:r>
          </w:p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269,43</w:t>
            </w:r>
          </w:p>
        </w:tc>
        <w:tc>
          <w:tcPr>
            <w:tcW w:w="850" w:type="dxa"/>
            <w:vAlign w:val="center"/>
          </w:tcPr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99,79</w:t>
            </w:r>
          </w:p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99,79</w:t>
            </w:r>
          </w:p>
        </w:tc>
        <w:tc>
          <w:tcPr>
            <w:tcW w:w="2268" w:type="dxa"/>
            <w:vAlign w:val="center"/>
          </w:tcPr>
          <w:p w:rsidR="00BC54C8" w:rsidRPr="0041109F" w:rsidRDefault="00BC54C8" w:rsidP="00ED6911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C54C8" w:rsidRPr="0041109F" w:rsidRDefault="00BC54C8" w:rsidP="00ED6911">
            <w:pPr>
              <w:jc w:val="center"/>
              <w:rPr>
                <w:sz w:val="20"/>
                <w:szCs w:val="20"/>
              </w:rPr>
            </w:pPr>
          </w:p>
        </w:tc>
      </w:tr>
    </w:tbl>
    <w:p w:rsidR="00BC54C8" w:rsidRPr="0041109F" w:rsidRDefault="00BC54C8" w:rsidP="002139DA">
      <w:pPr>
        <w:pStyle w:val="a6"/>
        <w:widowControl w:val="0"/>
        <w:tabs>
          <w:tab w:val="left" w:pos="709"/>
        </w:tabs>
        <w:suppressAutoHyphens/>
        <w:spacing w:line="240" w:lineRule="auto"/>
        <w:rPr>
          <w:b/>
          <w:bCs/>
          <w:sz w:val="24"/>
          <w:szCs w:val="24"/>
        </w:rPr>
      </w:pPr>
    </w:p>
    <w:p w:rsidR="004E4332" w:rsidRPr="0041109F" w:rsidRDefault="004E4332" w:rsidP="004E4332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эффективности реализации подпрограммы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4E4332" w:rsidRPr="0041109F" w:rsidRDefault="004E4332" w:rsidP="005473B1">
      <w:pPr>
        <w:pStyle w:val="ConsPlusNonformat"/>
        <w:widowControl/>
        <w:numPr>
          <w:ilvl w:val="0"/>
          <w:numId w:val="9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достижения плановых значений индикаторов</w:t>
      </w:r>
    </w:p>
    <w:tbl>
      <w:tblPr>
        <w:tblW w:w="11106" w:type="dxa"/>
        <w:tblInd w:w="3461" w:type="dxa"/>
        <w:tblLook w:val="04A0"/>
      </w:tblPr>
      <w:tblGrid>
        <w:gridCol w:w="960"/>
        <w:gridCol w:w="3164"/>
        <w:gridCol w:w="461"/>
        <w:gridCol w:w="6521"/>
      </w:tblGrid>
      <w:tr w:rsidR="004E4332" w:rsidRPr="0041109F" w:rsidTr="00DB4659">
        <w:trPr>
          <w:trHeight w:val="315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4E4332" w:rsidRPr="0041109F" w:rsidRDefault="004E4332" w:rsidP="00DB4659">
            <w:pPr>
              <w:jc w:val="center"/>
              <w:rPr>
                <w:rFonts w:ascii="Calibri" w:hAnsi="Calibri"/>
                <w:color w:val="000000"/>
              </w:rPr>
            </w:pPr>
            <w:proofErr w:type="gramStart"/>
            <w:r w:rsidRPr="0041109F">
              <w:t>ДИП</w:t>
            </w:r>
            <w:proofErr w:type="gramEnd"/>
            <w:r w:rsidRPr="0041109F">
              <w:t xml:space="preserve"> =</w:t>
            </w:r>
          </w:p>
        </w:tc>
        <w:tc>
          <w:tcPr>
            <w:tcW w:w="316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332" w:rsidRPr="0041109F" w:rsidRDefault="00D44D19" w:rsidP="00DB4659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>2</w:t>
            </w:r>
            <w:r w:rsidR="004E4332" w:rsidRPr="0041109F">
              <w:rPr>
                <w:color w:val="000000"/>
              </w:rPr>
              <w:t>(степень решения задач)</w:t>
            </w:r>
          </w:p>
        </w:tc>
        <w:tc>
          <w:tcPr>
            <w:tcW w:w="461" w:type="dxa"/>
            <w:vMerge w:val="restart"/>
            <w:shd w:val="clear" w:color="auto" w:fill="auto"/>
            <w:noWrap/>
            <w:vAlign w:val="center"/>
            <w:hideMark/>
          </w:tcPr>
          <w:p w:rsidR="004E4332" w:rsidRPr="0041109F" w:rsidRDefault="004E4332" w:rsidP="00DB4659">
            <w:pPr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=</w:t>
            </w:r>
          </w:p>
        </w:tc>
        <w:tc>
          <w:tcPr>
            <w:tcW w:w="6521" w:type="dxa"/>
            <w:vMerge w:val="restart"/>
            <w:shd w:val="clear" w:color="auto" w:fill="auto"/>
            <w:noWrap/>
            <w:vAlign w:val="center"/>
            <w:hideMark/>
          </w:tcPr>
          <w:p w:rsidR="004E4332" w:rsidRPr="0041109F" w:rsidRDefault="00D44D19" w:rsidP="00AB7B01">
            <w:pPr>
              <w:rPr>
                <w:rFonts w:ascii="Calibri" w:hAnsi="Calibri"/>
                <w:color w:val="000000"/>
              </w:rPr>
            </w:pPr>
            <w:r w:rsidRPr="0041109F">
              <w:rPr>
                <w:b/>
                <w:color w:val="000000"/>
              </w:rPr>
              <w:t>1</w:t>
            </w:r>
            <w:r w:rsidR="00AB7B01" w:rsidRPr="0041109F">
              <w:rPr>
                <w:b/>
                <w:color w:val="000000"/>
              </w:rPr>
              <w:t>,0</w:t>
            </w:r>
            <w:r w:rsidR="004E4332" w:rsidRPr="0041109F">
              <w:rPr>
                <w:b/>
                <w:color w:val="000000"/>
              </w:rPr>
              <w:t xml:space="preserve"> </w:t>
            </w:r>
            <w:r w:rsidR="00AB7B01" w:rsidRPr="0041109F">
              <w:rPr>
                <w:b/>
                <w:color w:val="000000"/>
              </w:rPr>
              <w:t>в</w:t>
            </w:r>
            <w:r w:rsidRPr="0041109F">
              <w:rPr>
                <w:b/>
                <w:color w:val="000000"/>
              </w:rPr>
              <w:t>ысокая результативность</w:t>
            </w:r>
          </w:p>
        </w:tc>
      </w:tr>
      <w:tr w:rsidR="004E4332" w:rsidRPr="0041109F" w:rsidTr="00DB4659">
        <w:trPr>
          <w:trHeight w:val="300"/>
        </w:trPr>
        <w:tc>
          <w:tcPr>
            <w:tcW w:w="960" w:type="dxa"/>
            <w:vMerge/>
            <w:vAlign w:val="center"/>
            <w:hideMark/>
          </w:tcPr>
          <w:p w:rsidR="004E4332" w:rsidRPr="0041109F" w:rsidRDefault="004E4332" w:rsidP="00DB465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16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332" w:rsidRPr="0041109F" w:rsidRDefault="00D44D19" w:rsidP="00DB4659">
            <w:pPr>
              <w:jc w:val="center"/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461" w:type="dxa"/>
            <w:vMerge/>
            <w:vAlign w:val="center"/>
            <w:hideMark/>
          </w:tcPr>
          <w:p w:rsidR="004E4332" w:rsidRPr="0041109F" w:rsidRDefault="004E4332" w:rsidP="00DB465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521" w:type="dxa"/>
            <w:vMerge/>
            <w:vAlign w:val="center"/>
            <w:hideMark/>
          </w:tcPr>
          <w:p w:rsidR="004E4332" w:rsidRPr="0041109F" w:rsidRDefault="004E4332" w:rsidP="00DB4659">
            <w:pPr>
              <w:rPr>
                <w:rFonts w:ascii="Calibri" w:hAnsi="Calibri"/>
                <w:color w:val="000000"/>
              </w:rPr>
            </w:pPr>
          </w:p>
        </w:tc>
      </w:tr>
    </w:tbl>
    <w:p w:rsidR="004E4332" w:rsidRPr="0041109F" w:rsidRDefault="004E4332" w:rsidP="005473B1">
      <w:pPr>
        <w:pStyle w:val="ConsPlusNonformat"/>
        <w:widowControl/>
        <w:numPr>
          <w:ilvl w:val="0"/>
          <w:numId w:val="9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полноты финансирования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4E4332" w:rsidRPr="0041109F" w:rsidRDefault="004E4332" w:rsidP="004E4332">
      <w:pPr>
        <w:pStyle w:val="ConsPlusNonformat"/>
        <w:widowControl/>
        <w:tabs>
          <w:tab w:val="left" w:pos="432"/>
        </w:tabs>
        <w:ind w:left="21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4E4332" w:rsidRPr="0041109F" w:rsidRDefault="004E4332" w:rsidP="004E4332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          ПФ = </w:t>
      </w:r>
      <w:r w:rsidRPr="0041109F">
        <w:rPr>
          <w:rFonts w:ascii="Times New Roman" w:hAnsi="Times New Roman" w:cs="Times New Roman"/>
          <w:b/>
          <w:sz w:val="24"/>
          <w:szCs w:val="24"/>
        </w:rPr>
        <w:t>1,0</w:t>
      </w:r>
      <w:r w:rsidRPr="0041109F">
        <w:rPr>
          <w:rFonts w:ascii="Times New Roman" w:hAnsi="Times New Roman" w:cs="Times New Roman"/>
          <w:sz w:val="24"/>
          <w:szCs w:val="24"/>
        </w:rPr>
        <w:t xml:space="preserve"> - </w:t>
      </w:r>
      <w:r w:rsidRPr="0041109F">
        <w:rPr>
          <w:rFonts w:ascii="Times New Roman" w:hAnsi="Times New Roman" w:cs="Times New Roman"/>
          <w:b/>
          <w:sz w:val="24"/>
          <w:szCs w:val="24"/>
        </w:rPr>
        <w:t>полное финансирование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4E4332" w:rsidRPr="0041109F" w:rsidRDefault="004E4332" w:rsidP="004E4332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1C3816" w:rsidRPr="0041109F" w:rsidRDefault="004E4332">
      <w:pPr>
        <w:rPr>
          <w:b/>
        </w:rPr>
      </w:pPr>
      <w:r w:rsidRPr="0041109F">
        <w:t xml:space="preserve"> </w:t>
      </w:r>
      <w:r w:rsidRPr="0041109F">
        <w:rPr>
          <w:b/>
        </w:rPr>
        <w:t>Общая оценка эффективности реализации подпрограммы-</w:t>
      </w:r>
      <w:r w:rsidR="00803777" w:rsidRPr="0041109F">
        <w:rPr>
          <w:b/>
        </w:rPr>
        <w:t>5</w:t>
      </w:r>
      <w:r w:rsidRPr="0041109F">
        <w:rPr>
          <w:b/>
        </w:rPr>
        <w:t xml:space="preserve"> </w:t>
      </w:r>
      <w:r w:rsidR="000F5B73" w:rsidRPr="0041109F">
        <w:rPr>
          <w:b/>
        </w:rPr>
        <w:t xml:space="preserve">высокий уровень </w:t>
      </w:r>
      <w:r w:rsidR="00803777" w:rsidRPr="0041109F">
        <w:rPr>
          <w:b/>
        </w:rPr>
        <w:t>эффективности</w:t>
      </w:r>
      <w:r w:rsidR="001C3816" w:rsidRPr="0041109F">
        <w:rPr>
          <w:b/>
        </w:rPr>
        <w:br w:type="page"/>
      </w:r>
    </w:p>
    <w:p w:rsidR="004D0871" w:rsidRPr="0041109F" w:rsidRDefault="004D0871">
      <w:pPr>
        <w:rPr>
          <w:b/>
          <w:bCs/>
          <w:sz w:val="16"/>
          <w:szCs w:val="16"/>
        </w:rPr>
      </w:pPr>
    </w:p>
    <w:p w:rsidR="00302448" w:rsidRPr="0041109F" w:rsidRDefault="00823336" w:rsidP="00302448">
      <w:pPr>
        <w:jc w:val="center"/>
        <w:rPr>
          <w:b/>
        </w:rPr>
      </w:pPr>
      <w:r w:rsidRPr="0041109F">
        <w:rPr>
          <w:b/>
          <w:color w:val="000000"/>
        </w:rPr>
        <w:t>4</w:t>
      </w:r>
      <w:r w:rsidR="002139DA" w:rsidRPr="0041109F">
        <w:rPr>
          <w:b/>
        </w:rPr>
        <w:t>.</w:t>
      </w:r>
      <w:r w:rsidR="000A5AFA" w:rsidRPr="0041109F">
        <w:rPr>
          <w:b/>
        </w:rPr>
        <w:t xml:space="preserve"> </w:t>
      </w:r>
      <w:r w:rsidR="00BE1F84" w:rsidRPr="0041109F">
        <w:rPr>
          <w:b/>
        </w:rPr>
        <w:t>Подпрограмма «Дополнительные меры социальной поддержки отдельных категорий граждан</w:t>
      </w:r>
    </w:p>
    <w:p w:rsidR="00BE1F84" w:rsidRPr="0041109F" w:rsidRDefault="00BE1F84" w:rsidP="00302448">
      <w:pPr>
        <w:jc w:val="center"/>
        <w:rPr>
          <w:b/>
        </w:rPr>
      </w:pPr>
      <w:r w:rsidRPr="0041109F">
        <w:rPr>
          <w:b/>
        </w:rPr>
        <w:t>ЗАТО г</w:t>
      </w:r>
      <w:proofErr w:type="gramStart"/>
      <w:r w:rsidRPr="0041109F">
        <w:rPr>
          <w:b/>
        </w:rPr>
        <w:t>.С</w:t>
      </w:r>
      <w:proofErr w:type="gramEnd"/>
      <w:r w:rsidRPr="0041109F">
        <w:rPr>
          <w:b/>
        </w:rPr>
        <w:t>евероморск»</w:t>
      </w:r>
      <w:r w:rsidR="00302448" w:rsidRPr="0041109F">
        <w:rPr>
          <w:b/>
        </w:rPr>
        <w:t xml:space="preserve"> </w:t>
      </w:r>
      <w:r w:rsidRPr="0041109F">
        <w:rPr>
          <w:b/>
        </w:rPr>
        <w:t>на 2014-20</w:t>
      </w:r>
      <w:r w:rsidR="00DC2877" w:rsidRPr="0041109F">
        <w:rPr>
          <w:b/>
        </w:rPr>
        <w:t>20</w:t>
      </w:r>
      <w:r w:rsidRPr="0041109F">
        <w:rPr>
          <w:b/>
        </w:rPr>
        <w:t xml:space="preserve"> годы</w:t>
      </w:r>
    </w:p>
    <w:tbl>
      <w:tblPr>
        <w:tblW w:w="15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3"/>
        <w:gridCol w:w="3975"/>
        <w:gridCol w:w="992"/>
        <w:gridCol w:w="808"/>
        <w:gridCol w:w="1137"/>
        <w:gridCol w:w="999"/>
        <w:gridCol w:w="1028"/>
        <w:gridCol w:w="1512"/>
        <w:gridCol w:w="850"/>
        <w:gridCol w:w="851"/>
        <w:gridCol w:w="850"/>
        <w:gridCol w:w="1615"/>
      </w:tblGrid>
      <w:tr w:rsidR="004D0871" w:rsidRPr="0041109F" w:rsidTr="00760C10">
        <w:tc>
          <w:tcPr>
            <w:tcW w:w="813" w:type="dxa"/>
            <w:vMerge w:val="restart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41109F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41109F">
              <w:rPr>
                <w:sz w:val="18"/>
                <w:szCs w:val="18"/>
              </w:rPr>
              <w:t>/</w:t>
            </w:r>
            <w:proofErr w:type="spellStart"/>
            <w:r w:rsidRPr="0041109F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3975" w:type="dxa"/>
            <w:vMerge w:val="restart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Цель, задачи, мероприятия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Срок выполнения (квартал, год)</w:t>
            </w:r>
          </w:p>
        </w:tc>
        <w:tc>
          <w:tcPr>
            <w:tcW w:w="808" w:type="dxa"/>
            <w:vMerge w:val="restart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2136" w:type="dxa"/>
            <w:gridSpan w:val="2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Объемы финансирования, тыс. руб.</w:t>
            </w:r>
          </w:p>
        </w:tc>
        <w:tc>
          <w:tcPr>
            <w:tcW w:w="1028" w:type="dxa"/>
            <w:vMerge w:val="restart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Процент освоения % (гр. 6/ гр.5)</w:t>
            </w:r>
          </w:p>
        </w:tc>
        <w:tc>
          <w:tcPr>
            <w:tcW w:w="4063" w:type="dxa"/>
            <w:gridSpan w:val="4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Показатели (индикаторы)</w:t>
            </w:r>
          </w:p>
        </w:tc>
        <w:tc>
          <w:tcPr>
            <w:tcW w:w="1615" w:type="dxa"/>
            <w:vMerge w:val="restart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Исполнители, перечень организаций, участвующих в реализации мероприятий</w:t>
            </w:r>
          </w:p>
        </w:tc>
      </w:tr>
      <w:tr w:rsidR="004D0871" w:rsidRPr="0041109F" w:rsidTr="00760C10">
        <w:tc>
          <w:tcPr>
            <w:tcW w:w="813" w:type="dxa"/>
            <w:vMerge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</w:p>
        </w:tc>
        <w:tc>
          <w:tcPr>
            <w:tcW w:w="3975" w:type="dxa"/>
            <w:vMerge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</w:p>
        </w:tc>
        <w:tc>
          <w:tcPr>
            <w:tcW w:w="808" w:type="dxa"/>
            <w:vMerge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Уточненные бюджетные ассигнования</w:t>
            </w:r>
          </w:p>
        </w:tc>
        <w:tc>
          <w:tcPr>
            <w:tcW w:w="999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Кассовый расход</w:t>
            </w:r>
          </w:p>
        </w:tc>
        <w:tc>
          <w:tcPr>
            <w:tcW w:w="1028" w:type="dxa"/>
            <w:vMerge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2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Наименование, ед. измерения</w:t>
            </w:r>
          </w:p>
        </w:tc>
        <w:tc>
          <w:tcPr>
            <w:tcW w:w="850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План</w:t>
            </w:r>
          </w:p>
        </w:tc>
        <w:tc>
          <w:tcPr>
            <w:tcW w:w="851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Факт</w:t>
            </w:r>
          </w:p>
        </w:tc>
        <w:tc>
          <w:tcPr>
            <w:tcW w:w="850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Процент исполнения</w:t>
            </w:r>
          </w:p>
        </w:tc>
        <w:tc>
          <w:tcPr>
            <w:tcW w:w="1615" w:type="dxa"/>
            <w:vMerge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</w:p>
        </w:tc>
      </w:tr>
      <w:tr w:rsidR="004D0871" w:rsidRPr="0041109F" w:rsidTr="00760C10">
        <w:tc>
          <w:tcPr>
            <w:tcW w:w="813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975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08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999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028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512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850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851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615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12</w:t>
            </w:r>
          </w:p>
        </w:tc>
      </w:tr>
      <w:tr w:rsidR="004D0871" w:rsidRPr="0041109F" w:rsidTr="00760C10">
        <w:trPr>
          <w:trHeight w:val="307"/>
        </w:trPr>
        <w:tc>
          <w:tcPr>
            <w:tcW w:w="813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17" w:type="dxa"/>
            <w:gridSpan w:val="11"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Цель:</w:t>
            </w:r>
            <w:r w:rsidRPr="0041109F">
              <w:rPr>
                <w:sz w:val="20"/>
                <w:szCs w:val="20"/>
              </w:rPr>
              <w:t xml:space="preserve"> </w:t>
            </w:r>
            <w:r w:rsidRPr="0041109F">
              <w:rPr>
                <w:b/>
                <w:sz w:val="20"/>
                <w:szCs w:val="20"/>
              </w:rPr>
              <w:t>Обеспечение доступности и повышения качества дополнительных мер социальной поддержки населения, улучшение положения и повышение уровня жизни граждан, оказавшихся в трудной жизненной ситуации.</w:t>
            </w:r>
          </w:p>
        </w:tc>
      </w:tr>
      <w:tr w:rsidR="004D0871" w:rsidRPr="0041109F" w:rsidTr="00760C10">
        <w:trPr>
          <w:trHeight w:val="191"/>
        </w:trPr>
        <w:tc>
          <w:tcPr>
            <w:tcW w:w="813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4617" w:type="dxa"/>
            <w:gridSpan w:val="11"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Задача 1:</w:t>
            </w:r>
            <w:r w:rsidRPr="0041109F">
              <w:rPr>
                <w:sz w:val="20"/>
                <w:szCs w:val="20"/>
              </w:rPr>
              <w:t xml:space="preserve"> </w:t>
            </w:r>
            <w:r w:rsidRPr="0041109F">
              <w:rPr>
                <w:b/>
                <w:sz w:val="20"/>
                <w:szCs w:val="20"/>
              </w:rPr>
              <w:t>Повышение качества и доступности дополнительных мер социальной поддержки</w:t>
            </w:r>
            <w:r w:rsidRPr="0041109F">
              <w:rPr>
                <w:sz w:val="20"/>
                <w:szCs w:val="20"/>
              </w:rPr>
              <w:t xml:space="preserve">, </w:t>
            </w:r>
            <w:r w:rsidRPr="0041109F">
              <w:rPr>
                <w:b/>
                <w:sz w:val="20"/>
                <w:szCs w:val="20"/>
              </w:rPr>
              <w:t>улучшение уровня жизни отдельных категорий граждан</w:t>
            </w:r>
          </w:p>
        </w:tc>
      </w:tr>
      <w:tr w:rsidR="004D0871" w:rsidRPr="0041109F" w:rsidTr="00760C10">
        <w:trPr>
          <w:trHeight w:val="543"/>
        </w:trPr>
        <w:tc>
          <w:tcPr>
            <w:tcW w:w="813" w:type="dxa"/>
            <w:vMerge w:val="restart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3975" w:type="dxa"/>
            <w:vMerge w:val="restart"/>
            <w:shd w:val="clear" w:color="auto" w:fill="auto"/>
          </w:tcPr>
          <w:p w:rsidR="004D0871" w:rsidRPr="0041109F" w:rsidRDefault="004D0871" w:rsidP="00760C10">
            <w:pPr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Основное мероприятие:</w:t>
            </w:r>
          </w:p>
          <w:p w:rsidR="004D0871" w:rsidRPr="0041109F" w:rsidRDefault="004D0871" w:rsidP="00760C10">
            <w:pPr>
              <w:rPr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1.Обеспечение социальных гарантий и усиления адресной направленности мер социальной поддержки населения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>Всего: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5 621,75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4D0871" w:rsidRPr="0041109F" w:rsidRDefault="004D0871" w:rsidP="00D41657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5 2</w:t>
            </w:r>
            <w:r w:rsidR="00D41657" w:rsidRPr="0041109F">
              <w:rPr>
                <w:b/>
                <w:sz w:val="20"/>
                <w:szCs w:val="20"/>
              </w:rPr>
              <w:t>8</w:t>
            </w:r>
            <w:r w:rsidRPr="0041109F">
              <w:rPr>
                <w:b/>
                <w:sz w:val="20"/>
                <w:szCs w:val="20"/>
              </w:rPr>
              <w:t>7,</w:t>
            </w:r>
            <w:r w:rsidR="00D41657" w:rsidRPr="0041109F">
              <w:rPr>
                <w:b/>
                <w:sz w:val="20"/>
                <w:szCs w:val="20"/>
              </w:rPr>
              <w:t>52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4D0871" w:rsidRPr="0041109F" w:rsidRDefault="004D0871" w:rsidP="00D41657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9</w:t>
            </w:r>
            <w:r w:rsidR="00D41657" w:rsidRPr="0041109F">
              <w:rPr>
                <w:b/>
                <w:sz w:val="20"/>
                <w:szCs w:val="20"/>
              </w:rPr>
              <w:t>4</w:t>
            </w:r>
            <w:r w:rsidRPr="0041109F">
              <w:rPr>
                <w:b/>
                <w:sz w:val="20"/>
                <w:szCs w:val="20"/>
              </w:rPr>
              <w:t>,</w:t>
            </w:r>
            <w:r w:rsidR="00D41657" w:rsidRPr="0041109F">
              <w:rPr>
                <w:b/>
                <w:sz w:val="20"/>
                <w:szCs w:val="20"/>
              </w:rPr>
              <w:t>0</w:t>
            </w:r>
            <w:r w:rsidRPr="0041109F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512" w:type="dxa"/>
            <w:vMerge w:val="restart"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</w:p>
        </w:tc>
        <w:tc>
          <w:tcPr>
            <w:tcW w:w="1615" w:type="dxa"/>
            <w:vMerge w:val="restart"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</w:p>
        </w:tc>
      </w:tr>
      <w:tr w:rsidR="004D0871" w:rsidRPr="0041109F" w:rsidTr="00760C10">
        <w:trPr>
          <w:trHeight w:val="329"/>
        </w:trPr>
        <w:tc>
          <w:tcPr>
            <w:tcW w:w="813" w:type="dxa"/>
            <w:vMerge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5" w:type="dxa"/>
            <w:vMerge/>
            <w:shd w:val="clear" w:color="auto" w:fill="auto"/>
          </w:tcPr>
          <w:p w:rsidR="004D0871" w:rsidRPr="0041109F" w:rsidRDefault="004D0871" w:rsidP="00760C10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МБ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</w:p>
        </w:tc>
        <w:tc>
          <w:tcPr>
            <w:tcW w:w="1615" w:type="dxa"/>
            <w:vMerge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</w:p>
        </w:tc>
      </w:tr>
      <w:tr w:rsidR="004D0871" w:rsidRPr="0041109F" w:rsidTr="00760C10">
        <w:tc>
          <w:tcPr>
            <w:tcW w:w="813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1.1.</w:t>
            </w:r>
          </w:p>
        </w:tc>
        <w:tc>
          <w:tcPr>
            <w:tcW w:w="3975" w:type="dxa"/>
            <w:shd w:val="clear" w:color="auto" w:fill="auto"/>
          </w:tcPr>
          <w:p w:rsidR="004D0871" w:rsidRPr="0041109F" w:rsidRDefault="004D0871" w:rsidP="00760C10">
            <w:pPr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Доплата к пенсии муниципальных служащих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0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4 430,00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4 414,24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96,64</w:t>
            </w:r>
          </w:p>
        </w:tc>
        <w:tc>
          <w:tcPr>
            <w:tcW w:w="1512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</w:p>
        </w:tc>
        <w:tc>
          <w:tcPr>
            <w:tcW w:w="1615" w:type="dxa"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</w:p>
        </w:tc>
      </w:tr>
      <w:tr w:rsidR="004D0871" w:rsidRPr="0041109F" w:rsidTr="00760C10">
        <w:tc>
          <w:tcPr>
            <w:tcW w:w="813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1.1.1</w:t>
            </w:r>
          </w:p>
        </w:tc>
        <w:tc>
          <w:tcPr>
            <w:tcW w:w="3975" w:type="dxa"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Пенсия за выслугу лет муниципальным служащим и ежемесячная доплата к трудовой пенсии лицам, замещавшим муниципальные должности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2014-2020 гг.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4 430,00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4 414,24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96,64</w:t>
            </w:r>
          </w:p>
        </w:tc>
        <w:tc>
          <w:tcPr>
            <w:tcW w:w="1512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Количество получателей пенсии, чел.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52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52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615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  <w:proofErr w:type="gramStart"/>
            <w:r w:rsidRPr="0041109F">
              <w:rPr>
                <w:sz w:val="18"/>
                <w:szCs w:val="18"/>
              </w:rPr>
              <w:t>Администрация</w:t>
            </w:r>
            <w:proofErr w:type="gramEnd"/>
            <w:r w:rsidRPr="0041109F">
              <w:rPr>
                <w:sz w:val="18"/>
                <w:szCs w:val="18"/>
              </w:rPr>
              <w:t xml:space="preserve"> ЗАТО                        г. Североморск</w:t>
            </w:r>
          </w:p>
        </w:tc>
      </w:tr>
      <w:tr w:rsidR="004D0871" w:rsidRPr="0041109F" w:rsidTr="00760C10">
        <w:tc>
          <w:tcPr>
            <w:tcW w:w="813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1.2.</w:t>
            </w:r>
          </w:p>
        </w:tc>
        <w:tc>
          <w:tcPr>
            <w:tcW w:w="3975" w:type="dxa"/>
            <w:shd w:val="clear" w:color="auto" w:fill="auto"/>
          </w:tcPr>
          <w:p w:rsidR="004D0871" w:rsidRPr="0041109F" w:rsidRDefault="004D0871" w:rsidP="00760C10">
            <w:pPr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Единовременная денежная выплата в связи с празднованием Дня Победы в Великой Отечественной войне 1941-</w:t>
            </w:r>
            <w:smartTag w:uri="urn:schemas-microsoft-com:office:smarttags" w:element="metricconverter">
              <w:smartTagPr>
                <w:attr w:name="ProductID" w:val="19475 г"/>
              </w:smartTagPr>
              <w:r w:rsidRPr="0041109F">
                <w:rPr>
                  <w:b/>
                  <w:sz w:val="20"/>
                  <w:szCs w:val="20"/>
                </w:rPr>
                <w:t>19475 г</w:t>
              </w:r>
            </w:smartTag>
            <w:r w:rsidRPr="0041109F">
              <w:rPr>
                <w:b/>
                <w:sz w:val="20"/>
                <w:szCs w:val="20"/>
              </w:rPr>
              <w:t>.г. и годовщины разгрома немецко-фашистских войск в Заполярье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0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</w:p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140,00</w:t>
            </w:r>
          </w:p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</w:p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134,70</w:t>
            </w:r>
          </w:p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96,21</w:t>
            </w:r>
          </w:p>
        </w:tc>
        <w:tc>
          <w:tcPr>
            <w:tcW w:w="1512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5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</w:p>
        </w:tc>
      </w:tr>
      <w:tr w:rsidR="004D0871" w:rsidRPr="0041109F" w:rsidTr="00760C10">
        <w:tc>
          <w:tcPr>
            <w:tcW w:w="813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1.2.1</w:t>
            </w:r>
          </w:p>
        </w:tc>
        <w:tc>
          <w:tcPr>
            <w:tcW w:w="3975" w:type="dxa"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Единовременная денежная выплата ветеранам ВОВ и вдовам участников ВОВ в связи с празднованием Дня Победы в Великой Отечественной войне 1941-</w:t>
            </w:r>
            <w:smartTag w:uri="urn:schemas-microsoft-com:office:smarttags" w:element="metricconverter">
              <w:smartTagPr>
                <w:attr w:name="ProductID" w:val="1945 г"/>
              </w:smartTagPr>
              <w:r w:rsidRPr="0041109F">
                <w:rPr>
                  <w:sz w:val="20"/>
                  <w:szCs w:val="20"/>
                </w:rPr>
                <w:t>1945 г</w:t>
              </w:r>
            </w:smartTag>
            <w:r w:rsidRPr="0041109F">
              <w:rPr>
                <w:sz w:val="20"/>
                <w:szCs w:val="20"/>
              </w:rPr>
              <w:t>.г. и годовщины разгрома немецко-фашистских войск в Заполярье (включая расходы на почтовые услуги по доставке и возврату денежных переводов)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2014-2020 гг.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140,00</w:t>
            </w:r>
          </w:p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134,70</w:t>
            </w:r>
          </w:p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96,21</w:t>
            </w:r>
          </w:p>
        </w:tc>
        <w:tc>
          <w:tcPr>
            <w:tcW w:w="1512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Средний размер мат. помощи ветеранам ВОВ.</w:t>
            </w:r>
          </w:p>
          <w:p w:rsidR="004D0871" w:rsidRPr="0041109F" w:rsidRDefault="004D0871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Средний размер мат. помощи вдовам участников ВОВ,</w:t>
            </w:r>
          </w:p>
          <w:p w:rsidR="004D0871" w:rsidRPr="0041109F" w:rsidRDefault="004D0871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тыс. руб.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615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  <w:proofErr w:type="gramStart"/>
            <w:r w:rsidRPr="0041109F">
              <w:rPr>
                <w:sz w:val="18"/>
                <w:szCs w:val="18"/>
              </w:rPr>
              <w:t>Администрация</w:t>
            </w:r>
            <w:proofErr w:type="gramEnd"/>
            <w:r w:rsidRPr="0041109F">
              <w:rPr>
                <w:sz w:val="18"/>
                <w:szCs w:val="18"/>
              </w:rPr>
              <w:t xml:space="preserve"> ЗАТО                        г. Североморск</w:t>
            </w:r>
          </w:p>
        </w:tc>
      </w:tr>
      <w:tr w:rsidR="004D0871" w:rsidRPr="0041109F" w:rsidTr="00760C10">
        <w:tc>
          <w:tcPr>
            <w:tcW w:w="813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1.3</w:t>
            </w:r>
          </w:p>
        </w:tc>
        <w:tc>
          <w:tcPr>
            <w:tcW w:w="3975" w:type="dxa"/>
            <w:shd w:val="clear" w:color="auto" w:fill="auto"/>
          </w:tcPr>
          <w:p w:rsidR="004D0871" w:rsidRPr="0041109F" w:rsidRDefault="004D0871" w:rsidP="00760C10">
            <w:pPr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Расходы на организацию и проведение мероприятий, связанных с поздравлением ветеранов Великой Отечественной войны с Днем Победы</w:t>
            </w:r>
          </w:p>
        </w:tc>
        <w:tc>
          <w:tcPr>
            <w:tcW w:w="992" w:type="dxa"/>
            <w:shd w:val="clear" w:color="auto" w:fill="auto"/>
          </w:tcPr>
          <w:p w:rsidR="004D0871" w:rsidRPr="0041109F" w:rsidRDefault="004D0871" w:rsidP="00760C10">
            <w:pPr>
              <w:rPr>
                <w:b/>
                <w:sz w:val="20"/>
                <w:szCs w:val="20"/>
              </w:rPr>
            </w:pPr>
          </w:p>
        </w:tc>
        <w:tc>
          <w:tcPr>
            <w:tcW w:w="80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101,75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99,27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97,56</w:t>
            </w:r>
          </w:p>
        </w:tc>
        <w:tc>
          <w:tcPr>
            <w:tcW w:w="1512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</w:p>
        </w:tc>
        <w:tc>
          <w:tcPr>
            <w:tcW w:w="1615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</w:p>
        </w:tc>
      </w:tr>
      <w:tr w:rsidR="004D0871" w:rsidRPr="0041109F" w:rsidTr="00760C10">
        <w:tc>
          <w:tcPr>
            <w:tcW w:w="813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1.3.1</w:t>
            </w:r>
          </w:p>
        </w:tc>
        <w:tc>
          <w:tcPr>
            <w:tcW w:w="3975" w:type="dxa"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Проведение огонька-встречи ветеранов </w:t>
            </w:r>
            <w:r w:rsidRPr="0041109F">
              <w:rPr>
                <w:sz w:val="20"/>
                <w:szCs w:val="20"/>
              </w:rPr>
              <w:lastRenderedPageBreak/>
              <w:t>ВОВ в связи с празднованием Дня Победы в Великой Отечественной войне 1941-</w:t>
            </w:r>
            <w:smartTag w:uri="urn:schemas-microsoft-com:office:smarttags" w:element="metricconverter">
              <w:smartTagPr>
                <w:attr w:name="ProductID" w:val="1945 г"/>
              </w:smartTagPr>
              <w:r w:rsidRPr="0041109F">
                <w:rPr>
                  <w:sz w:val="20"/>
                  <w:szCs w:val="20"/>
                </w:rPr>
                <w:t>1945 г</w:t>
              </w:r>
            </w:smartTag>
            <w:r w:rsidRPr="0041109F">
              <w:rPr>
                <w:sz w:val="20"/>
                <w:szCs w:val="20"/>
              </w:rPr>
              <w:t>.г.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lastRenderedPageBreak/>
              <w:t>2014-</w:t>
            </w:r>
            <w:r w:rsidRPr="0041109F">
              <w:rPr>
                <w:sz w:val="20"/>
                <w:szCs w:val="20"/>
              </w:rPr>
              <w:lastRenderedPageBreak/>
              <w:t>2020 гг.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lastRenderedPageBreak/>
              <w:t>МБ</w:t>
            </w:r>
          </w:p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12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 xml:space="preserve">Количество </w:t>
            </w:r>
            <w:r w:rsidRPr="0041109F">
              <w:rPr>
                <w:sz w:val="18"/>
                <w:szCs w:val="18"/>
              </w:rPr>
              <w:lastRenderedPageBreak/>
              <w:t>мероприятий, ед.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615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  <w:proofErr w:type="gramStart"/>
            <w:r w:rsidRPr="0041109F">
              <w:rPr>
                <w:sz w:val="18"/>
                <w:szCs w:val="18"/>
              </w:rPr>
              <w:t>Администрация</w:t>
            </w:r>
            <w:proofErr w:type="gramEnd"/>
            <w:r w:rsidRPr="0041109F">
              <w:rPr>
                <w:sz w:val="18"/>
                <w:szCs w:val="18"/>
              </w:rPr>
              <w:t xml:space="preserve"> </w:t>
            </w:r>
            <w:r w:rsidRPr="0041109F">
              <w:rPr>
                <w:sz w:val="18"/>
                <w:szCs w:val="18"/>
              </w:rPr>
              <w:lastRenderedPageBreak/>
              <w:t>ЗАТО                        г. Североморск</w:t>
            </w:r>
          </w:p>
        </w:tc>
      </w:tr>
      <w:tr w:rsidR="004D0871" w:rsidRPr="0041109F" w:rsidTr="00760C10">
        <w:trPr>
          <w:trHeight w:val="731"/>
        </w:trPr>
        <w:tc>
          <w:tcPr>
            <w:tcW w:w="813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lastRenderedPageBreak/>
              <w:t>1.3.2</w:t>
            </w:r>
          </w:p>
        </w:tc>
        <w:tc>
          <w:tcPr>
            <w:tcW w:w="3975" w:type="dxa"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Проведение приема ветеранов ВОВ в связи с 70-летием разгрома немецко-фашистских захватчиков в Заполярье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2014-2020 гг.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12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Количество мероприятий,</w:t>
            </w:r>
          </w:p>
          <w:p w:rsidR="004D0871" w:rsidRPr="0041109F" w:rsidRDefault="004D0871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ед.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615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  <w:proofErr w:type="gramStart"/>
            <w:r w:rsidRPr="0041109F">
              <w:rPr>
                <w:sz w:val="18"/>
                <w:szCs w:val="18"/>
              </w:rPr>
              <w:t>Администрация</w:t>
            </w:r>
            <w:proofErr w:type="gramEnd"/>
            <w:r w:rsidRPr="0041109F">
              <w:rPr>
                <w:sz w:val="18"/>
                <w:szCs w:val="18"/>
              </w:rPr>
              <w:t xml:space="preserve"> ЗАТО                        г. Североморск</w:t>
            </w:r>
          </w:p>
        </w:tc>
      </w:tr>
      <w:tr w:rsidR="004D0871" w:rsidRPr="0041109F" w:rsidTr="00760C10">
        <w:tc>
          <w:tcPr>
            <w:tcW w:w="813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1.3.3</w:t>
            </w:r>
          </w:p>
        </w:tc>
        <w:tc>
          <w:tcPr>
            <w:tcW w:w="3975" w:type="dxa"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Приобретение подарков ветеранам ВОВ (участникам праздничных мероприятий) в связи с празднованием Дня Победы в Великой Отечественной войне 1941-</w:t>
            </w:r>
            <w:smartTag w:uri="urn:schemas-microsoft-com:office:smarttags" w:element="metricconverter">
              <w:smartTagPr>
                <w:attr w:name="ProductID" w:val="1945 г"/>
              </w:smartTagPr>
              <w:r w:rsidRPr="0041109F">
                <w:rPr>
                  <w:sz w:val="20"/>
                  <w:szCs w:val="20"/>
                </w:rPr>
                <w:t>1945 г</w:t>
              </w:r>
            </w:smartTag>
            <w:r w:rsidRPr="0041109F">
              <w:rPr>
                <w:sz w:val="20"/>
                <w:szCs w:val="20"/>
              </w:rPr>
              <w:t>.г. и годовщины разгрома немецко-фашистских захватчиков в Заполярье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2014-2020 гг.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83,75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83,75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512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Количество выданных подарков,</w:t>
            </w:r>
          </w:p>
          <w:p w:rsidR="004D0871" w:rsidRPr="0041109F" w:rsidRDefault="004D0871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шт.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615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  <w:proofErr w:type="gramStart"/>
            <w:r w:rsidRPr="0041109F">
              <w:rPr>
                <w:sz w:val="18"/>
                <w:szCs w:val="18"/>
              </w:rPr>
              <w:t>Администрация</w:t>
            </w:r>
            <w:proofErr w:type="gramEnd"/>
            <w:r w:rsidRPr="0041109F">
              <w:rPr>
                <w:sz w:val="18"/>
                <w:szCs w:val="18"/>
              </w:rPr>
              <w:t xml:space="preserve"> ЗАТО                        г. Североморск</w:t>
            </w:r>
          </w:p>
        </w:tc>
      </w:tr>
      <w:tr w:rsidR="004D0871" w:rsidRPr="0041109F" w:rsidTr="00760C10">
        <w:tc>
          <w:tcPr>
            <w:tcW w:w="813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1.3.4</w:t>
            </w:r>
          </w:p>
        </w:tc>
        <w:tc>
          <w:tcPr>
            <w:tcW w:w="3975" w:type="dxa"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Приобретение поздравительных открыток ветеранам ВОВ в связи с празднованием Дня Победы в Великой Отечественной войне 1941-</w:t>
            </w:r>
            <w:smartTag w:uri="urn:schemas-microsoft-com:office:smarttags" w:element="metricconverter">
              <w:smartTagPr>
                <w:attr w:name="ProductID" w:val="1945 г"/>
              </w:smartTagPr>
              <w:r w:rsidRPr="0041109F">
                <w:rPr>
                  <w:sz w:val="20"/>
                  <w:szCs w:val="20"/>
                </w:rPr>
                <w:t>1945 г</w:t>
              </w:r>
            </w:smartTag>
            <w:r w:rsidRPr="0041109F">
              <w:rPr>
                <w:sz w:val="20"/>
                <w:szCs w:val="20"/>
              </w:rPr>
              <w:t xml:space="preserve">.г. и годовщины разгрома немецко-фашистских захватчиков в Заполярье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2014-2020 гг.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18,00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15,52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86,22</w:t>
            </w:r>
          </w:p>
        </w:tc>
        <w:tc>
          <w:tcPr>
            <w:tcW w:w="1512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Количество открыток,</w:t>
            </w:r>
          </w:p>
          <w:p w:rsidR="004D0871" w:rsidRPr="0041109F" w:rsidRDefault="004D0871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шт.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185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185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615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  <w:proofErr w:type="gramStart"/>
            <w:r w:rsidRPr="0041109F">
              <w:rPr>
                <w:sz w:val="18"/>
                <w:szCs w:val="18"/>
              </w:rPr>
              <w:t>Администрация</w:t>
            </w:r>
            <w:proofErr w:type="gramEnd"/>
            <w:r w:rsidRPr="0041109F">
              <w:rPr>
                <w:sz w:val="18"/>
                <w:szCs w:val="18"/>
              </w:rPr>
              <w:t xml:space="preserve"> ЗАТО                        г. Североморск</w:t>
            </w:r>
          </w:p>
        </w:tc>
      </w:tr>
      <w:tr w:rsidR="004D0871" w:rsidRPr="0041109F" w:rsidTr="00760C10">
        <w:tc>
          <w:tcPr>
            <w:tcW w:w="813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1.3.5</w:t>
            </w:r>
          </w:p>
        </w:tc>
        <w:tc>
          <w:tcPr>
            <w:tcW w:w="3975" w:type="dxa"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Приобретение цветов ветеранам ВОВ (участникам праздничных мероприятий) в связи с празднованием Дня Победы в Великой Отечественной войне 1941-</w:t>
            </w:r>
            <w:smartTag w:uri="urn:schemas-microsoft-com:office:smarttags" w:element="metricconverter">
              <w:smartTagPr>
                <w:attr w:name="ProductID" w:val="1945 г"/>
              </w:smartTagPr>
              <w:r w:rsidRPr="0041109F">
                <w:rPr>
                  <w:sz w:val="20"/>
                  <w:szCs w:val="20"/>
                </w:rPr>
                <w:t>1945 г</w:t>
              </w:r>
            </w:smartTag>
            <w:r w:rsidRPr="0041109F">
              <w:rPr>
                <w:sz w:val="20"/>
                <w:szCs w:val="20"/>
              </w:rPr>
              <w:t>.г.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2014-2020 гг.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12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Количество ветеранов, получивших цветы,</w:t>
            </w:r>
          </w:p>
          <w:p w:rsidR="004D0871" w:rsidRPr="0041109F" w:rsidRDefault="004D0871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чел.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615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  <w:proofErr w:type="gramStart"/>
            <w:r w:rsidRPr="0041109F">
              <w:rPr>
                <w:sz w:val="18"/>
                <w:szCs w:val="18"/>
              </w:rPr>
              <w:t>Администрация</w:t>
            </w:r>
            <w:proofErr w:type="gramEnd"/>
            <w:r w:rsidRPr="0041109F">
              <w:rPr>
                <w:sz w:val="18"/>
                <w:szCs w:val="18"/>
              </w:rPr>
              <w:t xml:space="preserve"> ЗАТО                        г. Североморск</w:t>
            </w:r>
          </w:p>
        </w:tc>
      </w:tr>
      <w:tr w:rsidR="004D0871" w:rsidRPr="0041109F" w:rsidTr="00760C10">
        <w:trPr>
          <w:trHeight w:val="70"/>
        </w:trPr>
        <w:tc>
          <w:tcPr>
            <w:tcW w:w="813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1.3.6</w:t>
            </w:r>
          </w:p>
        </w:tc>
        <w:tc>
          <w:tcPr>
            <w:tcW w:w="3975" w:type="dxa"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Создание видеофильма о ветеранах ВОВ – жителях Североморска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2014-2020 гг.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12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Количество видеофильмов,</w:t>
            </w:r>
          </w:p>
          <w:p w:rsidR="004D0871" w:rsidRPr="0041109F" w:rsidRDefault="004D0871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шт.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615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  <w:proofErr w:type="gramStart"/>
            <w:r w:rsidRPr="0041109F">
              <w:rPr>
                <w:sz w:val="18"/>
                <w:szCs w:val="18"/>
              </w:rPr>
              <w:t>Администрация</w:t>
            </w:r>
            <w:proofErr w:type="gramEnd"/>
            <w:r w:rsidRPr="0041109F">
              <w:rPr>
                <w:sz w:val="18"/>
                <w:szCs w:val="18"/>
              </w:rPr>
              <w:t xml:space="preserve"> ЗАТО                        г. Североморск</w:t>
            </w:r>
          </w:p>
        </w:tc>
      </w:tr>
      <w:tr w:rsidR="004D0871" w:rsidRPr="0041109F" w:rsidTr="00760C10">
        <w:trPr>
          <w:trHeight w:val="70"/>
        </w:trPr>
        <w:tc>
          <w:tcPr>
            <w:tcW w:w="813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1.4</w:t>
            </w:r>
          </w:p>
        </w:tc>
        <w:tc>
          <w:tcPr>
            <w:tcW w:w="3975" w:type="dxa"/>
            <w:shd w:val="clear" w:color="auto" w:fill="auto"/>
          </w:tcPr>
          <w:p w:rsidR="004D0871" w:rsidRPr="0041109F" w:rsidRDefault="004D0871" w:rsidP="00760C10">
            <w:pPr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Прочие направления расходов муниципальной программы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0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300,00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4D0871" w:rsidRPr="0041109F" w:rsidRDefault="00D41657" w:rsidP="00D41657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300</w:t>
            </w:r>
            <w:r w:rsidR="004D0871" w:rsidRPr="0041109F">
              <w:rPr>
                <w:b/>
                <w:sz w:val="20"/>
                <w:szCs w:val="20"/>
              </w:rPr>
              <w:t>,</w:t>
            </w:r>
            <w:r w:rsidRPr="0041109F">
              <w:rPr>
                <w:b/>
                <w:sz w:val="20"/>
                <w:szCs w:val="20"/>
              </w:rPr>
              <w:t>00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4D0871" w:rsidRPr="0041109F" w:rsidRDefault="00D41657" w:rsidP="00D41657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1512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5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</w:p>
        </w:tc>
      </w:tr>
      <w:tr w:rsidR="004D0871" w:rsidRPr="0041109F" w:rsidTr="00760C10">
        <w:tc>
          <w:tcPr>
            <w:tcW w:w="813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1.4.1</w:t>
            </w:r>
          </w:p>
        </w:tc>
        <w:tc>
          <w:tcPr>
            <w:tcW w:w="3975" w:type="dxa"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Социальная поддержка ветеранам ВОВ и многодетным семьям по установке (замене) индивидуальных (квартирных) приборов учета используемых энергоресурсов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2014-2020 гг.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12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Количество граждан, получивших социальную помощь, чел.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615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  <w:proofErr w:type="gramStart"/>
            <w:r w:rsidRPr="0041109F">
              <w:rPr>
                <w:sz w:val="18"/>
                <w:szCs w:val="18"/>
              </w:rPr>
              <w:t>Администрация</w:t>
            </w:r>
            <w:proofErr w:type="gramEnd"/>
            <w:r w:rsidRPr="0041109F">
              <w:rPr>
                <w:sz w:val="18"/>
                <w:szCs w:val="18"/>
              </w:rPr>
              <w:t xml:space="preserve"> ЗАТО                        г. Североморск</w:t>
            </w:r>
          </w:p>
        </w:tc>
      </w:tr>
      <w:tr w:rsidR="004D0871" w:rsidRPr="0041109F" w:rsidTr="00760C10">
        <w:tc>
          <w:tcPr>
            <w:tcW w:w="813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1.4.2</w:t>
            </w:r>
          </w:p>
        </w:tc>
        <w:tc>
          <w:tcPr>
            <w:tcW w:w="3975" w:type="dxa"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Организация мероприятий по ремонту квартир ветеранам ВОВ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2014-2020 гг.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300,00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4D0871" w:rsidRPr="0041109F" w:rsidRDefault="00257666" w:rsidP="00257666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300</w:t>
            </w:r>
            <w:r w:rsidR="004D0871" w:rsidRPr="0041109F">
              <w:rPr>
                <w:sz w:val="20"/>
                <w:szCs w:val="20"/>
              </w:rPr>
              <w:t>,</w:t>
            </w:r>
            <w:r w:rsidRPr="0041109F">
              <w:rPr>
                <w:sz w:val="20"/>
                <w:szCs w:val="20"/>
              </w:rPr>
              <w:t>00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4D0871" w:rsidRPr="0041109F" w:rsidRDefault="00257666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512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Количество ветеранов, получивших  помощь, чел.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615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  <w:proofErr w:type="gramStart"/>
            <w:r w:rsidRPr="0041109F">
              <w:rPr>
                <w:sz w:val="18"/>
                <w:szCs w:val="18"/>
              </w:rPr>
              <w:t>Администрация</w:t>
            </w:r>
            <w:proofErr w:type="gramEnd"/>
            <w:r w:rsidRPr="0041109F">
              <w:rPr>
                <w:sz w:val="18"/>
                <w:szCs w:val="18"/>
              </w:rPr>
              <w:t xml:space="preserve"> ЗАТО                        г. Североморск</w:t>
            </w:r>
          </w:p>
        </w:tc>
      </w:tr>
      <w:tr w:rsidR="004D0871" w:rsidRPr="0041109F" w:rsidTr="00760C10">
        <w:tc>
          <w:tcPr>
            <w:tcW w:w="813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1.4.3</w:t>
            </w:r>
          </w:p>
        </w:tc>
        <w:tc>
          <w:tcPr>
            <w:tcW w:w="3975" w:type="dxa"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Помощь ветеранам ВОВ в улучшении социально-бытовых условий (приобретение и ремонт бытовой техники, сантехнического оборудования и материалов)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2014-2020 гг.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12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Количество ветеранов, получивших  помощь, чел.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615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  <w:proofErr w:type="gramStart"/>
            <w:r w:rsidRPr="0041109F">
              <w:rPr>
                <w:sz w:val="18"/>
                <w:szCs w:val="18"/>
              </w:rPr>
              <w:t>Администрация</w:t>
            </w:r>
            <w:proofErr w:type="gramEnd"/>
            <w:r w:rsidRPr="0041109F">
              <w:rPr>
                <w:sz w:val="18"/>
                <w:szCs w:val="18"/>
              </w:rPr>
              <w:t xml:space="preserve"> ЗАТО                        г. Североморск</w:t>
            </w:r>
          </w:p>
        </w:tc>
      </w:tr>
      <w:tr w:rsidR="004D0871" w:rsidRPr="0041109F" w:rsidTr="00760C10">
        <w:tc>
          <w:tcPr>
            <w:tcW w:w="813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1.4.4</w:t>
            </w:r>
          </w:p>
        </w:tc>
        <w:tc>
          <w:tcPr>
            <w:tcW w:w="3975" w:type="dxa"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Социальная помощь инвалидам и семьям, имеющих детей-инвалидов, на </w:t>
            </w:r>
            <w:r w:rsidRPr="0041109F">
              <w:rPr>
                <w:sz w:val="20"/>
                <w:szCs w:val="20"/>
              </w:rPr>
              <w:lastRenderedPageBreak/>
              <w:t>приобретение и ремонт (замену) сантехнического оборудования и материалов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lastRenderedPageBreak/>
              <w:t>2014-2020 гг.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12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 xml:space="preserve">Количество инвалидов, </w:t>
            </w:r>
            <w:r w:rsidRPr="0041109F">
              <w:rPr>
                <w:sz w:val="18"/>
                <w:szCs w:val="18"/>
              </w:rPr>
              <w:lastRenderedPageBreak/>
              <w:t>получивших  помощь, чел.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615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  <w:proofErr w:type="gramStart"/>
            <w:r w:rsidRPr="0041109F">
              <w:rPr>
                <w:sz w:val="18"/>
                <w:szCs w:val="18"/>
              </w:rPr>
              <w:t>Администрация</w:t>
            </w:r>
            <w:proofErr w:type="gramEnd"/>
            <w:r w:rsidRPr="0041109F">
              <w:rPr>
                <w:sz w:val="18"/>
                <w:szCs w:val="18"/>
              </w:rPr>
              <w:t xml:space="preserve"> ЗАТО                        </w:t>
            </w:r>
            <w:r w:rsidRPr="0041109F">
              <w:rPr>
                <w:sz w:val="18"/>
                <w:szCs w:val="18"/>
              </w:rPr>
              <w:lastRenderedPageBreak/>
              <w:t>г. Североморск</w:t>
            </w:r>
          </w:p>
        </w:tc>
      </w:tr>
      <w:tr w:rsidR="004D0871" w:rsidRPr="0041109F" w:rsidTr="00760C10">
        <w:tc>
          <w:tcPr>
            <w:tcW w:w="813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lastRenderedPageBreak/>
              <w:t>1.4.5</w:t>
            </w:r>
          </w:p>
        </w:tc>
        <w:tc>
          <w:tcPr>
            <w:tcW w:w="3975" w:type="dxa"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Социальная помощь инвалидам на оплату расходов по изготовлению и ремонту зубных протезов (по медицинскому заключению)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2014-2020 гг.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12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Количество инвалидов, получивших  помощь, чел.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615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  <w:proofErr w:type="gramStart"/>
            <w:r w:rsidRPr="0041109F">
              <w:rPr>
                <w:sz w:val="18"/>
                <w:szCs w:val="18"/>
              </w:rPr>
              <w:t>Администрация</w:t>
            </w:r>
            <w:proofErr w:type="gramEnd"/>
            <w:r w:rsidRPr="0041109F">
              <w:rPr>
                <w:sz w:val="18"/>
                <w:szCs w:val="18"/>
              </w:rPr>
              <w:t xml:space="preserve"> ЗАТО                        г. Североморск</w:t>
            </w:r>
          </w:p>
        </w:tc>
      </w:tr>
      <w:tr w:rsidR="004D0871" w:rsidRPr="0041109F" w:rsidTr="00760C10">
        <w:tc>
          <w:tcPr>
            <w:tcW w:w="813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1.4.6</w:t>
            </w:r>
          </w:p>
        </w:tc>
        <w:tc>
          <w:tcPr>
            <w:tcW w:w="3975" w:type="dxa"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  <w:proofErr w:type="gramStart"/>
            <w:r w:rsidRPr="0041109F">
              <w:rPr>
                <w:sz w:val="20"/>
                <w:szCs w:val="20"/>
              </w:rPr>
              <w:t>Социальная выплата многодетным семьям для строительства жилья на предоставленных на безвозмездной основе земельных участков</w:t>
            </w:r>
            <w:proofErr w:type="gramEnd"/>
          </w:p>
        </w:tc>
        <w:tc>
          <w:tcPr>
            <w:tcW w:w="992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2014-2020 гг.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12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Количество семей, получивших выплату, чел.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615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  <w:proofErr w:type="gramStart"/>
            <w:r w:rsidRPr="0041109F">
              <w:rPr>
                <w:sz w:val="18"/>
                <w:szCs w:val="18"/>
              </w:rPr>
              <w:t>Администрация</w:t>
            </w:r>
            <w:proofErr w:type="gramEnd"/>
            <w:r w:rsidRPr="0041109F">
              <w:rPr>
                <w:sz w:val="18"/>
                <w:szCs w:val="18"/>
              </w:rPr>
              <w:t xml:space="preserve"> ЗАТО                        г. Североморск</w:t>
            </w:r>
          </w:p>
        </w:tc>
      </w:tr>
      <w:tr w:rsidR="004D0871" w:rsidRPr="0041109F" w:rsidTr="00760C10">
        <w:tc>
          <w:tcPr>
            <w:tcW w:w="813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1.4.7</w:t>
            </w:r>
          </w:p>
        </w:tc>
        <w:tc>
          <w:tcPr>
            <w:tcW w:w="3975" w:type="dxa"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Организация общественных работ для граждан, признанных в установленном порядке безработными, в целях оказания им дополнительной социальной поддержки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2014-2020 гг.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12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Количество рабочих мест, ед.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615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  <w:proofErr w:type="gramStart"/>
            <w:r w:rsidRPr="0041109F">
              <w:rPr>
                <w:sz w:val="18"/>
                <w:szCs w:val="18"/>
              </w:rPr>
              <w:t>Администрация</w:t>
            </w:r>
            <w:proofErr w:type="gramEnd"/>
            <w:r w:rsidRPr="0041109F">
              <w:rPr>
                <w:sz w:val="18"/>
                <w:szCs w:val="18"/>
              </w:rPr>
              <w:t xml:space="preserve"> ЗАТО                        г. Североморск</w:t>
            </w:r>
          </w:p>
        </w:tc>
      </w:tr>
      <w:tr w:rsidR="004D0871" w:rsidRPr="0041109F" w:rsidTr="00760C10">
        <w:tc>
          <w:tcPr>
            <w:tcW w:w="813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1.4.8</w:t>
            </w:r>
          </w:p>
        </w:tc>
        <w:tc>
          <w:tcPr>
            <w:tcW w:w="3975" w:type="dxa"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Социальная поддержка отдельным категориям граждан по их обслуживанию в общем отделении банного </w:t>
            </w:r>
            <w:proofErr w:type="gramStart"/>
            <w:r w:rsidRPr="0041109F">
              <w:rPr>
                <w:sz w:val="20"/>
                <w:szCs w:val="20"/>
              </w:rPr>
              <w:t>комплекса</w:t>
            </w:r>
            <w:proofErr w:type="gramEnd"/>
            <w:r w:rsidRPr="0041109F">
              <w:rPr>
                <w:sz w:val="20"/>
                <w:szCs w:val="20"/>
              </w:rPr>
              <w:t xml:space="preserve"> ЗАТО                          г. Североморск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2014-2020 гг.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12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 xml:space="preserve">Количество выданных талонов на обслуживание в бане, шт. </w:t>
            </w:r>
            <w:proofErr w:type="gramStart"/>
            <w:r w:rsidRPr="0041109F">
              <w:rPr>
                <w:sz w:val="18"/>
                <w:szCs w:val="18"/>
              </w:rPr>
              <w:t>на</w:t>
            </w:r>
            <w:proofErr w:type="gramEnd"/>
            <w:r w:rsidRPr="0041109F">
              <w:rPr>
                <w:sz w:val="18"/>
                <w:szCs w:val="18"/>
              </w:rPr>
              <w:t xml:space="preserve"> чел.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615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  <w:proofErr w:type="gramStart"/>
            <w:r w:rsidRPr="0041109F">
              <w:rPr>
                <w:sz w:val="18"/>
                <w:szCs w:val="18"/>
              </w:rPr>
              <w:t>Администрация</w:t>
            </w:r>
            <w:proofErr w:type="gramEnd"/>
            <w:r w:rsidRPr="0041109F">
              <w:rPr>
                <w:sz w:val="18"/>
                <w:szCs w:val="18"/>
              </w:rPr>
              <w:t xml:space="preserve"> ЗАТО                        г. Североморск</w:t>
            </w:r>
          </w:p>
        </w:tc>
      </w:tr>
      <w:tr w:rsidR="004D0871" w:rsidRPr="0041109F" w:rsidTr="00760C10">
        <w:tc>
          <w:tcPr>
            <w:tcW w:w="813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1.4.9</w:t>
            </w:r>
          </w:p>
        </w:tc>
        <w:tc>
          <w:tcPr>
            <w:tcW w:w="3975" w:type="dxa"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Изготовление пластиковых карт социальной поддержки отдельных категорий граждан (в рамках проекта «социальная карта «Добрый город»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2014-2020 гг.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12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Количество выпущенных карт, шт.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5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  <w:proofErr w:type="gramStart"/>
            <w:r w:rsidRPr="0041109F">
              <w:rPr>
                <w:sz w:val="18"/>
                <w:szCs w:val="18"/>
              </w:rPr>
              <w:t>Администрация</w:t>
            </w:r>
            <w:proofErr w:type="gramEnd"/>
            <w:r w:rsidRPr="0041109F">
              <w:rPr>
                <w:sz w:val="18"/>
                <w:szCs w:val="18"/>
              </w:rPr>
              <w:t xml:space="preserve"> ЗАТО                        г. Североморск</w:t>
            </w:r>
          </w:p>
        </w:tc>
      </w:tr>
      <w:tr w:rsidR="004D0871" w:rsidRPr="0041109F" w:rsidTr="00760C10">
        <w:tc>
          <w:tcPr>
            <w:tcW w:w="813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1.4.10</w:t>
            </w:r>
          </w:p>
        </w:tc>
        <w:tc>
          <w:tcPr>
            <w:tcW w:w="3975" w:type="dxa"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Возмещение расходов по проезду в государственные областные медицинские организации отдельным категориям граждан по направлению врачей по основному заболеванию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2014-2020 гг.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12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Количество граждан, получивших помощь, чел.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615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  <w:proofErr w:type="gramStart"/>
            <w:r w:rsidRPr="0041109F">
              <w:rPr>
                <w:sz w:val="18"/>
                <w:szCs w:val="18"/>
              </w:rPr>
              <w:t>Администрация</w:t>
            </w:r>
            <w:proofErr w:type="gramEnd"/>
            <w:r w:rsidRPr="0041109F">
              <w:rPr>
                <w:sz w:val="18"/>
                <w:szCs w:val="18"/>
              </w:rPr>
              <w:t xml:space="preserve"> ЗАТО                        г. Североморск</w:t>
            </w:r>
          </w:p>
        </w:tc>
      </w:tr>
      <w:tr w:rsidR="004D0871" w:rsidRPr="0041109F" w:rsidTr="00760C10">
        <w:tc>
          <w:tcPr>
            <w:tcW w:w="813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1.5</w:t>
            </w:r>
          </w:p>
        </w:tc>
        <w:tc>
          <w:tcPr>
            <w:tcW w:w="3975" w:type="dxa"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  <w:r w:rsidRPr="0041109F">
              <w:rPr>
                <w:b/>
                <w:color w:val="000000"/>
                <w:spacing w:val="-4"/>
                <w:sz w:val="20"/>
                <w:szCs w:val="20"/>
              </w:rPr>
              <w:t>Компенсация расходов на оплату стоимости проезда и провоза багажа при   переезде лиц (работников), а также членов их семьи, при заключении (расторжении) трудовых договоров (контрактов) с организациями, финансируемыми из местного бюджета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650,00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339,31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52,20</w:t>
            </w:r>
          </w:p>
        </w:tc>
        <w:tc>
          <w:tcPr>
            <w:tcW w:w="1512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5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</w:p>
        </w:tc>
      </w:tr>
      <w:tr w:rsidR="004D0871" w:rsidRPr="0041109F" w:rsidTr="00760C10">
        <w:tc>
          <w:tcPr>
            <w:tcW w:w="813" w:type="dxa"/>
            <w:shd w:val="clear" w:color="auto" w:fill="auto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1.5.1</w:t>
            </w:r>
          </w:p>
        </w:tc>
        <w:tc>
          <w:tcPr>
            <w:tcW w:w="3975" w:type="dxa"/>
            <w:shd w:val="clear" w:color="auto" w:fill="auto"/>
          </w:tcPr>
          <w:p w:rsidR="004D0871" w:rsidRPr="0041109F" w:rsidRDefault="004D0871" w:rsidP="00760C10">
            <w:pPr>
              <w:rPr>
                <w:sz w:val="20"/>
                <w:szCs w:val="20"/>
              </w:rPr>
            </w:pPr>
            <w:r w:rsidRPr="0041109F">
              <w:rPr>
                <w:color w:val="000000"/>
                <w:spacing w:val="-4"/>
                <w:sz w:val="20"/>
                <w:szCs w:val="20"/>
              </w:rPr>
              <w:t>Оплата стоимости проезда и провоза багажа при   переезде лиц (работников), а также членов их семьи, при заключении (расторжении) трудовых договоров (контрактов) с организациями, финансируемыми из местного бюджета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2014-2020 гг.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650,00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339,31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52,20</w:t>
            </w:r>
          </w:p>
        </w:tc>
        <w:tc>
          <w:tcPr>
            <w:tcW w:w="1512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Количество граждан, получивших помощь, чел.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0871" w:rsidRPr="0041109F" w:rsidRDefault="004D0871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615" w:type="dxa"/>
            <w:shd w:val="clear" w:color="auto" w:fill="auto"/>
          </w:tcPr>
          <w:p w:rsidR="004D0871" w:rsidRPr="0041109F" w:rsidRDefault="004D0871" w:rsidP="00760C10">
            <w:pPr>
              <w:rPr>
                <w:sz w:val="18"/>
                <w:szCs w:val="18"/>
              </w:rPr>
            </w:pPr>
            <w:proofErr w:type="gramStart"/>
            <w:r w:rsidRPr="0041109F">
              <w:rPr>
                <w:sz w:val="18"/>
                <w:szCs w:val="18"/>
              </w:rPr>
              <w:t>Администрация</w:t>
            </w:r>
            <w:proofErr w:type="gramEnd"/>
            <w:r w:rsidRPr="0041109F">
              <w:rPr>
                <w:sz w:val="18"/>
                <w:szCs w:val="18"/>
              </w:rPr>
              <w:t xml:space="preserve"> ЗАТО                        г. Североморск</w:t>
            </w:r>
          </w:p>
        </w:tc>
      </w:tr>
      <w:tr w:rsidR="00AA707D" w:rsidRPr="0041109F" w:rsidTr="00312339">
        <w:tc>
          <w:tcPr>
            <w:tcW w:w="813" w:type="dxa"/>
            <w:shd w:val="clear" w:color="auto" w:fill="auto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5" w:type="dxa"/>
            <w:shd w:val="clear" w:color="auto" w:fill="auto"/>
          </w:tcPr>
          <w:p w:rsidR="00AA707D" w:rsidRPr="0041109F" w:rsidRDefault="00AA707D" w:rsidP="00760C10">
            <w:pPr>
              <w:jc w:val="both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Итого по задаче:</w:t>
            </w:r>
          </w:p>
        </w:tc>
        <w:tc>
          <w:tcPr>
            <w:tcW w:w="992" w:type="dxa"/>
            <w:shd w:val="clear" w:color="auto" w:fill="auto"/>
          </w:tcPr>
          <w:p w:rsidR="00AA707D" w:rsidRPr="0041109F" w:rsidRDefault="00AA707D" w:rsidP="00760C10">
            <w:pPr>
              <w:rPr>
                <w:sz w:val="20"/>
                <w:szCs w:val="20"/>
              </w:rPr>
            </w:pPr>
          </w:p>
        </w:tc>
        <w:tc>
          <w:tcPr>
            <w:tcW w:w="808" w:type="dxa"/>
            <w:shd w:val="clear" w:color="auto" w:fill="auto"/>
          </w:tcPr>
          <w:p w:rsidR="00AA707D" w:rsidRPr="0041109F" w:rsidRDefault="00AA707D" w:rsidP="00760C10">
            <w:pPr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Всего:</w:t>
            </w:r>
          </w:p>
          <w:p w:rsidR="00AA707D" w:rsidRPr="0041109F" w:rsidRDefault="00AA707D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lastRenderedPageBreak/>
              <w:t>В т.ч.:</w:t>
            </w:r>
          </w:p>
          <w:p w:rsidR="00AA707D" w:rsidRPr="0041109F" w:rsidRDefault="00AA707D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МБ</w:t>
            </w:r>
          </w:p>
          <w:p w:rsidR="00AA707D" w:rsidRPr="0041109F" w:rsidRDefault="00AA707D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ОБ</w:t>
            </w:r>
          </w:p>
          <w:p w:rsidR="00AA707D" w:rsidRPr="0041109F" w:rsidRDefault="00AA707D" w:rsidP="00760C10">
            <w:pPr>
              <w:rPr>
                <w:sz w:val="20"/>
                <w:szCs w:val="20"/>
              </w:rPr>
            </w:pPr>
            <w:r w:rsidRPr="0041109F">
              <w:rPr>
                <w:sz w:val="18"/>
                <w:szCs w:val="18"/>
              </w:rPr>
              <w:t>ФБ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AA707D" w:rsidRPr="0041109F" w:rsidRDefault="00AA707D" w:rsidP="00312339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lastRenderedPageBreak/>
              <w:t>5 621,75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AA707D" w:rsidRPr="0041109F" w:rsidRDefault="00AA707D" w:rsidP="00312339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5 287,52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AA707D" w:rsidRPr="0041109F" w:rsidRDefault="00AA707D" w:rsidP="00312339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94,05</w:t>
            </w:r>
          </w:p>
        </w:tc>
        <w:tc>
          <w:tcPr>
            <w:tcW w:w="1512" w:type="dxa"/>
            <w:shd w:val="clear" w:color="auto" w:fill="auto"/>
          </w:tcPr>
          <w:p w:rsidR="00AA707D" w:rsidRPr="0041109F" w:rsidRDefault="00AA707D" w:rsidP="00760C10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AA707D" w:rsidRPr="0041109F" w:rsidRDefault="00AA707D" w:rsidP="00760C10">
            <w:pPr>
              <w:rPr>
                <w:sz w:val="20"/>
                <w:szCs w:val="20"/>
              </w:rPr>
            </w:pPr>
          </w:p>
        </w:tc>
        <w:tc>
          <w:tcPr>
            <w:tcW w:w="1615" w:type="dxa"/>
            <w:shd w:val="clear" w:color="auto" w:fill="auto"/>
          </w:tcPr>
          <w:p w:rsidR="00AA707D" w:rsidRPr="0041109F" w:rsidRDefault="00AA707D" w:rsidP="00760C10">
            <w:pPr>
              <w:rPr>
                <w:sz w:val="20"/>
                <w:szCs w:val="20"/>
              </w:rPr>
            </w:pPr>
          </w:p>
        </w:tc>
      </w:tr>
      <w:tr w:rsidR="00AA707D" w:rsidRPr="0041109F" w:rsidTr="00760C10">
        <w:trPr>
          <w:trHeight w:val="153"/>
        </w:trPr>
        <w:tc>
          <w:tcPr>
            <w:tcW w:w="813" w:type="dxa"/>
            <w:shd w:val="clear" w:color="auto" w:fill="auto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17" w:type="dxa"/>
            <w:gridSpan w:val="11"/>
            <w:shd w:val="clear" w:color="auto" w:fill="auto"/>
          </w:tcPr>
          <w:p w:rsidR="00AA707D" w:rsidRPr="0041109F" w:rsidRDefault="00AA707D" w:rsidP="00760C10">
            <w:pPr>
              <w:rPr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Задача 2: Своевременное оказание социальной помощи отдельным категориям граждан, оказавшимся в трудной жизненной ситуации</w:t>
            </w:r>
          </w:p>
        </w:tc>
      </w:tr>
      <w:tr w:rsidR="00AA707D" w:rsidRPr="0041109F" w:rsidTr="00760C10">
        <w:trPr>
          <w:trHeight w:val="72"/>
        </w:trPr>
        <w:tc>
          <w:tcPr>
            <w:tcW w:w="813" w:type="dxa"/>
            <w:shd w:val="clear" w:color="auto" w:fill="auto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975" w:type="dxa"/>
            <w:shd w:val="clear" w:color="auto" w:fill="auto"/>
          </w:tcPr>
          <w:p w:rsidR="00AA707D" w:rsidRPr="0041109F" w:rsidRDefault="00AA707D" w:rsidP="00760C10">
            <w:pPr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Основное мероприятие:</w:t>
            </w:r>
          </w:p>
          <w:p w:rsidR="00AA707D" w:rsidRPr="0041109F" w:rsidRDefault="00AA707D" w:rsidP="00760C10">
            <w:pPr>
              <w:rPr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2.Социальная поддержка граждан в трудной жизненной ситуации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2014-2020 гг.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307,35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305,06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99,25</w:t>
            </w:r>
          </w:p>
        </w:tc>
        <w:tc>
          <w:tcPr>
            <w:tcW w:w="1512" w:type="dxa"/>
            <w:shd w:val="clear" w:color="auto" w:fill="auto"/>
          </w:tcPr>
          <w:p w:rsidR="00AA707D" w:rsidRPr="0041109F" w:rsidRDefault="00AA707D" w:rsidP="00760C10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5" w:type="dxa"/>
            <w:shd w:val="clear" w:color="auto" w:fill="auto"/>
          </w:tcPr>
          <w:p w:rsidR="00AA707D" w:rsidRPr="0041109F" w:rsidRDefault="00AA707D" w:rsidP="00760C10">
            <w:pPr>
              <w:rPr>
                <w:sz w:val="20"/>
                <w:szCs w:val="20"/>
              </w:rPr>
            </w:pPr>
          </w:p>
        </w:tc>
      </w:tr>
      <w:tr w:rsidR="00AA707D" w:rsidRPr="0041109F" w:rsidTr="00760C10">
        <w:trPr>
          <w:trHeight w:val="72"/>
        </w:trPr>
        <w:tc>
          <w:tcPr>
            <w:tcW w:w="813" w:type="dxa"/>
            <w:shd w:val="clear" w:color="auto" w:fill="auto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2.1.</w:t>
            </w:r>
          </w:p>
        </w:tc>
        <w:tc>
          <w:tcPr>
            <w:tcW w:w="3975" w:type="dxa"/>
            <w:shd w:val="clear" w:color="auto" w:fill="auto"/>
          </w:tcPr>
          <w:p w:rsidR="00AA707D" w:rsidRPr="0041109F" w:rsidRDefault="00AA707D" w:rsidP="00760C10">
            <w:pPr>
              <w:rPr>
                <w:b/>
                <w:sz w:val="20"/>
                <w:szCs w:val="20"/>
              </w:rPr>
            </w:pPr>
            <w:r w:rsidRPr="0041109F">
              <w:rPr>
                <w:b/>
                <w:color w:val="000000"/>
                <w:spacing w:val="-4"/>
                <w:sz w:val="20"/>
                <w:szCs w:val="20"/>
              </w:rPr>
              <w:t>Расходы на предоставление социальной помощи гражданам, оказавшимся в трудной жизненной ситуации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2014-2020 гг.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80,00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78,11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96,64</w:t>
            </w:r>
          </w:p>
        </w:tc>
        <w:tc>
          <w:tcPr>
            <w:tcW w:w="1512" w:type="dxa"/>
            <w:shd w:val="clear" w:color="auto" w:fill="auto"/>
          </w:tcPr>
          <w:p w:rsidR="00AA707D" w:rsidRPr="0041109F" w:rsidRDefault="00AA707D" w:rsidP="00760C10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5" w:type="dxa"/>
            <w:shd w:val="clear" w:color="auto" w:fill="auto"/>
          </w:tcPr>
          <w:p w:rsidR="00AA707D" w:rsidRPr="0041109F" w:rsidRDefault="00AA707D" w:rsidP="00760C10">
            <w:pPr>
              <w:rPr>
                <w:sz w:val="20"/>
                <w:szCs w:val="20"/>
              </w:rPr>
            </w:pPr>
          </w:p>
        </w:tc>
      </w:tr>
      <w:tr w:rsidR="00AA707D" w:rsidRPr="0041109F" w:rsidTr="00760C10">
        <w:trPr>
          <w:trHeight w:val="72"/>
        </w:trPr>
        <w:tc>
          <w:tcPr>
            <w:tcW w:w="813" w:type="dxa"/>
            <w:shd w:val="clear" w:color="auto" w:fill="auto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2.1.1</w:t>
            </w:r>
          </w:p>
        </w:tc>
        <w:tc>
          <w:tcPr>
            <w:tcW w:w="3975" w:type="dxa"/>
            <w:shd w:val="clear" w:color="auto" w:fill="auto"/>
          </w:tcPr>
          <w:p w:rsidR="00AA707D" w:rsidRPr="0041109F" w:rsidRDefault="00AA707D" w:rsidP="00760C10">
            <w:pPr>
              <w:rPr>
                <w:b/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Продовольственные наборы гражданам, оказавшимся в трудной жизненной ситуации и гражданам, больным туберкулезом легких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2014-2020 гг.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80,00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78,11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96,64</w:t>
            </w:r>
          </w:p>
        </w:tc>
        <w:tc>
          <w:tcPr>
            <w:tcW w:w="1512" w:type="dxa"/>
            <w:shd w:val="clear" w:color="auto" w:fill="auto"/>
          </w:tcPr>
          <w:p w:rsidR="00AA707D" w:rsidRPr="0041109F" w:rsidRDefault="00AA707D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Количество выданных продуктовых наборов, шт.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52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52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615" w:type="dxa"/>
            <w:shd w:val="clear" w:color="auto" w:fill="auto"/>
          </w:tcPr>
          <w:p w:rsidR="00AA707D" w:rsidRPr="0041109F" w:rsidRDefault="00AA707D" w:rsidP="00760C10">
            <w:pPr>
              <w:rPr>
                <w:sz w:val="18"/>
                <w:szCs w:val="18"/>
              </w:rPr>
            </w:pPr>
            <w:proofErr w:type="gramStart"/>
            <w:r w:rsidRPr="0041109F">
              <w:rPr>
                <w:sz w:val="18"/>
                <w:szCs w:val="18"/>
              </w:rPr>
              <w:t>Администрация</w:t>
            </w:r>
            <w:proofErr w:type="gramEnd"/>
            <w:r w:rsidRPr="0041109F">
              <w:rPr>
                <w:sz w:val="18"/>
                <w:szCs w:val="18"/>
              </w:rPr>
              <w:t xml:space="preserve"> ЗАТО                        г. Североморск</w:t>
            </w:r>
          </w:p>
        </w:tc>
      </w:tr>
      <w:tr w:rsidR="00AA707D" w:rsidRPr="0041109F" w:rsidTr="00760C10">
        <w:trPr>
          <w:trHeight w:val="72"/>
        </w:trPr>
        <w:tc>
          <w:tcPr>
            <w:tcW w:w="813" w:type="dxa"/>
            <w:shd w:val="clear" w:color="auto" w:fill="auto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2.2</w:t>
            </w:r>
          </w:p>
        </w:tc>
        <w:tc>
          <w:tcPr>
            <w:tcW w:w="3975" w:type="dxa"/>
            <w:shd w:val="clear" w:color="auto" w:fill="auto"/>
          </w:tcPr>
          <w:p w:rsidR="00AA707D" w:rsidRPr="0041109F" w:rsidRDefault="00AA707D" w:rsidP="00760C10">
            <w:pPr>
              <w:rPr>
                <w:b/>
                <w:sz w:val="20"/>
                <w:szCs w:val="20"/>
              </w:rPr>
            </w:pPr>
            <w:r w:rsidRPr="0041109F">
              <w:rPr>
                <w:b/>
                <w:color w:val="000000"/>
                <w:spacing w:val="-4"/>
                <w:sz w:val="20"/>
                <w:szCs w:val="20"/>
              </w:rPr>
              <w:t>Единовременная денежная выплата гражданам, оказавшимся в трудной жизненной ситуации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2014-2020 гг.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227,35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226,95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99,82</w:t>
            </w:r>
          </w:p>
        </w:tc>
        <w:tc>
          <w:tcPr>
            <w:tcW w:w="1512" w:type="dxa"/>
            <w:shd w:val="clear" w:color="auto" w:fill="auto"/>
          </w:tcPr>
          <w:p w:rsidR="00AA707D" w:rsidRPr="0041109F" w:rsidRDefault="00AA707D" w:rsidP="00760C10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5" w:type="dxa"/>
            <w:shd w:val="clear" w:color="auto" w:fill="auto"/>
          </w:tcPr>
          <w:p w:rsidR="00AA707D" w:rsidRPr="0041109F" w:rsidRDefault="00AA707D" w:rsidP="00760C10">
            <w:pPr>
              <w:rPr>
                <w:sz w:val="18"/>
                <w:szCs w:val="18"/>
              </w:rPr>
            </w:pPr>
          </w:p>
        </w:tc>
      </w:tr>
      <w:tr w:rsidR="00AA707D" w:rsidRPr="0041109F" w:rsidTr="00760C10">
        <w:trPr>
          <w:trHeight w:val="72"/>
        </w:trPr>
        <w:tc>
          <w:tcPr>
            <w:tcW w:w="813" w:type="dxa"/>
            <w:shd w:val="clear" w:color="auto" w:fill="auto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2.2.1</w:t>
            </w:r>
          </w:p>
        </w:tc>
        <w:tc>
          <w:tcPr>
            <w:tcW w:w="3975" w:type="dxa"/>
            <w:shd w:val="clear" w:color="auto" w:fill="auto"/>
          </w:tcPr>
          <w:p w:rsidR="00AA707D" w:rsidRPr="0041109F" w:rsidRDefault="00AA707D" w:rsidP="00760C10">
            <w:pPr>
              <w:rPr>
                <w:b/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Социальная помощь, гражданам, оказавшимся в трудной жизненной ситуации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2014-2020 гг.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227,35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226,95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99,82</w:t>
            </w:r>
          </w:p>
        </w:tc>
        <w:tc>
          <w:tcPr>
            <w:tcW w:w="1512" w:type="dxa"/>
            <w:shd w:val="clear" w:color="auto" w:fill="auto"/>
          </w:tcPr>
          <w:p w:rsidR="00AA707D" w:rsidRPr="0041109F" w:rsidRDefault="00AA707D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Количество граждан, получивших  социальную помощь, чел.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80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33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41,25</w:t>
            </w:r>
          </w:p>
        </w:tc>
        <w:tc>
          <w:tcPr>
            <w:tcW w:w="1615" w:type="dxa"/>
            <w:shd w:val="clear" w:color="auto" w:fill="auto"/>
          </w:tcPr>
          <w:p w:rsidR="00AA707D" w:rsidRPr="0041109F" w:rsidRDefault="00AA707D" w:rsidP="00760C10">
            <w:pPr>
              <w:rPr>
                <w:sz w:val="18"/>
                <w:szCs w:val="18"/>
              </w:rPr>
            </w:pPr>
            <w:proofErr w:type="gramStart"/>
            <w:r w:rsidRPr="0041109F">
              <w:rPr>
                <w:sz w:val="18"/>
                <w:szCs w:val="18"/>
              </w:rPr>
              <w:t>Администрация</w:t>
            </w:r>
            <w:proofErr w:type="gramEnd"/>
            <w:r w:rsidRPr="0041109F">
              <w:rPr>
                <w:sz w:val="18"/>
                <w:szCs w:val="18"/>
              </w:rPr>
              <w:t xml:space="preserve"> ЗАТО                        г. Североморск</w:t>
            </w:r>
          </w:p>
        </w:tc>
      </w:tr>
      <w:tr w:rsidR="00AA707D" w:rsidRPr="0041109F" w:rsidTr="00760C10">
        <w:trPr>
          <w:trHeight w:val="72"/>
        </w:trPr>
        <w:tc>
          <w:tcPr>
            <w:tcW w:w="813" w:type="dxa"/>
            <w:shd w:val="clear" w:color="auto" w:fill="auto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2.3</w:t>
            </w:r>
          </w:p>
        </w:tc>
        <w:tc>
          <w:tcPr>
            <w:tcW w:w="3975" w:type="dxa"/>
            <w:shd w:val="clear" w:color="auto" w:fill="auto"/>
          </w:tcPr>
          <w:p w:rsidR="00AA707D" w:rsidRPr="0041109F" w:rsidRDefault="00AA707D" w:rsidP="00760C10">
            <w:pPr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Прочие направления расходов муниципальной программы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2014-2020 гг.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12" w:type="dxa"/>
            <w:shd w:val="clear" w:color="auto" w:fill="auto"/>
          </w:tcPr>
          <w:p w:rsidR="00AA707D" w:rsidRPr="0041109F" w:rsidRDefault="00AA707D" w:rsidP="00760C10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5" w:type="dxa"/>
            <w:shd w:val="clear" w:color="auto" w:fill="auto"/>
          </w:tcPr>
          <w:p w:rsidR="00AA707D" w:rsidRPr="0041109F" w:rsidRDefault="00AA707D" w:rsidP="00760C10">
            <w:pPr>
              <w:rPr>
                <w:sz w:val="18"/>
                <w:szCs w:val="18"/>
              </w:rPr>
            </w:pPr>
          </w:p>
        </w:tc>
      </w:tr>
      <w:tr w:rsidR="00AA707D" w:rsidRPr="0041109F" w:rsidTr="00760C10">
        <w:tc>
          <w:tcPr>
            <w:tcW w:w="813" w:type="dxa"/>
            <w:shd w:val="clear" w:color="auto" w:fill="auto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2.3.1.</w:t>
            </w:r>
          </w:p>
        </w:tc>
        <w:tc>
          <w:tcPr>
            <w:tcW w:w="3975" w:type="dxa"/>
            <w:shd w:val="clear" w:color="auto" w:fill="auto"/>
          </w:tcPr>
          <w:p w:rsidR="00AA707D" w:rsidRPr="0041109F" w:rsidRDefault="00AA707D" w:rsidP="00760C10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Оплата внепланового лечения, высокотехнологических  операций и дорогостоящих расходных материалов при их выполнении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2014-2020 гг.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12" w:type="dxa"/>
            <w:shd w:val="clear" w:color="auto" w:fill="auto"/>
          </w:tcPr>
          <w:p w:rsidR="00AA707D" w:rsidRPr="0041109F" w:rsidRDefault="00AA707D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Количество граждан, получивших  социальную поддержку, чел.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615" w:type="dxa"/>
            <w:shd w:val="clear" w:color="auto" w:fill="auto"/>
          </w:tcPr>
          <w:p w:rsidR="00AA707D" w:rsidRPr="0041109F" w:rsidRDefault="00AA707D" w:rsidP="00760C10">
            <w:pPr>
              <w:rPr>
                <w:sz w:val="18"/>
                <w:szCs w:val="18"/>
              </w:rPr>
            </w:pPr>
            <w:proofErr w:type="gramStart"/>
            <w:r w:rsidRPr="0041109F">
              <w:rPr>
                <w:sz w:val="18"/>
                <w:szCs w:val="18"/>
              </w:rPr>
              <w:t>Администрация</w:t>
            </w:r>
            <w:proofErr w:type="gramEnd"/>
            <w:r w:rsidRPr="0041109F">
              <w:rPr>
                <w:sz w:val="18"/>
                <w:szCs w:val="18"/>
              </w:rPr>
              <w:t xml:space="preserve"> ЗАТО                        г. Североморск</w:t>
            </w:r>
          </w:p>
        </w:tc>
      </w:tr>
      <w:tr w:rsidR="00AA707D" w:rsidRPr="0041109F" w:rsidTr="00760C10">
        <w:tc>
          <w:tcPr>
            <w:tcW w:w="813" w:type="dxa"/>
            <w:shd w:val="clear" w:color="auto" w:fill="auto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2.3.2</w:t>
            </w:r>
          </w:p>
        </w:tc>
        <w:tc>
          <w:tcPr>
            <w:tcW w:w="3975" w:type="dxa"/>
            <w:shd w:val="clear" w:color="auto" w:fill="auto"/>
          </w:tcPr>
          <w:p w:rsidR="00AA707D" w:rsidRPr="0041109F" w:rsidRDefault="00AA707D" w:rsidP="00760C10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Оплата интраокулярной линзы (искусственного хрусталика глаза) при выполнении операций в областных клиниках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2014-2020 гг.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12" w:type="dxa"/>
            <w:shd w:val="clear" w:color="auto" w:fill="auto"/>
          </w:tcPr>
          <w:p w:rsidR="00AA707D" w:rsidRPr="0041109F" w:rsidRDefault="00AA707D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Количество граждан, получивших  социальную поддержку, чел.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615" w:type="dxa"/>
            <w:shd w:val="clear" w:color="auto" w:fill="auto"/>
          </w:tcPr>
          <w:p w:rsidR="00AA707D" w:rsidRPr="0041109F" w:rsidRDefault="00AA707D" w:rsidP="00760C10">
            <w:pPr>
              <w:rPr>
                <w:sz w:val="18"/>
                <w:szCs w:val="18"/>
              </w:rPr>
            </w:pPr>
            <w:proofErr w:type="gramStart"/>
            <w:r w:rsidRPr="0041109F">
              <w:rPr>
                <w:sz w:val="18"/>
                <w:szCs w:val="18"/>
              </w:rPr>
              <w:t>Администрация</w:t>
            </w:r>
            <w:proofErr w:type="gramEnd"/>
            <w:r w:rsidRPr="0041109F">
              <w:rPr>
                <w:sz w:val="18"/>
                <w:szCs w:val="18"/>
              </w:rPr>
              <w:t xml:space="preserve"> ЗАТО                        г. Североморск</w:t>
            </w:r>
          </w:p>
        </w:tc>
      </w:tr>
      <w:tr w:rsidR="00AA707D" w:rsidRPr="0041109F" w:rsidTr="00760C10">
        <w:tc>
          <w:tcPr>
            <w:tcW w:w="813" w:type="dxa"/>
            <w:shd w:val="clear" w:color="auto" w:fill="auto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5" w:type="dxa"/>
            <w:shd w:val="clear" w:color="auto" w:fill="auto"/>
          </w:tcPr>
          <w:p w:rsidR="00AA707D" w:rsidRPr="0041109F" w:rsidRDefault="00AA707D" w:rsidP="00760C10">
            <w:pPr>
              <w:jc w:val="both"/>
              <w:rPr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Итого по задаче: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8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Всего:</w:t>
            </w:r>
          </w:p>
          <w:p w:rsidR="00AA707D" w:rsidRPr="0041109F" w:rsidRDefault="00AA707D" w:rsidP="00760C10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В т.ч.:</w:t>
            </w:r>
          </w:p>
          <w:p w:rsidR="00AA707D" w:rsidRPr="0041109F" w:rsidRDefault="00AA707D" w:rsidP="00760C10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МБ</w:t>
            </w:r>
          </w:p>
          <w:p w:rsidR="00AA707D" w:rsidRPr="0041109F" w:rsidRDefault="00AA707D" w:rsidP="00760C10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ОБ</w:t>
            </w:r>
          </w:p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18"/>
                <w:szCs w:val="18"/>
              </w:rPr>
              <w:t>ФБ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AA707D" w:rsidRPr="0041109F" w:rsidRDefault="00AA707D" w:rsidP="00312339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307,35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AA707D" w:rsidRPr="0041109F" w:rsidRDefault="00AA707D" w:rsidP="00312339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305,06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AA707D" w:rsidRPr="0041109F" w:rsidRDefault="00AA707D" w:rsidP="00312339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99,25</w:t>
            </w:r>
          </w:p>
        </w:tc>
        <w:tc>
          <w:tcPr>
            <w:tcW w:w="1512" w:type="dxa"/>
            <w:shd w:val="clear" w:color="auto" w:fill="auto"/>
          </w:tcPr>
          <w:p w:rsidR="00AA707D" w:rsidRPr="0041109F" w:rsidRDefault="00AA707D" w:rsidP="00760C10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5" w:type="dxa"/>
            <w:shd w:val="clear" w:color="auto" w:fill="auto"/>
          </w:tcPr>
          <w:p w:rsidR="00AA707D" w:rsidRPr="0041109F" w:rsidRDefault="00AA707D" w:rsidP="00760C10">
            <w:pPr>
              <w:rPr>
                <w:sz w:val="18"/>
                <w:szCs w:val="18"/>
              </w:rPr>
            </w:pPr>
          </w:p>
        </w:tc>
      </w:tr>
      <w:tr w:rsidR="00AA707D" w:rsidRPr="0041109F" w:rsidTr="00760C10">
        <w:trPr>
          <w:trHeight w:val="297"/>
        </w:trPr>
        <w:tc>
          <w:tcPr>
            <w:tcW w:w="813" w:type="dxa"/>
            <w:shd w:val="clear" w:color="auto" w:fill="auto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17" w:type="dxa"/>
            <w:gridSpan w:val="11"/>
            <w:shd w:val="clear" w:color="auto" w:fill="auto"/>
            <w:vAlign w:val="center"/>
          </w:tcPr>
          <w:p w:rsidR="00AA707D" w:rsidRPr="0041109F" w:rsidRDefault="00AA707D" w:rsidP="00760C10">
            <w:pPr>
              <w:rPr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 xml:space="preserve">Задача 3: Повышение уровня и качества жизни Почетных </w:t>
            </w:r>
            <w:proofErr w:type="gramStart"/>
            <w:r w:rsidRPr="0041109F">
              <w:rPr>
                <w:b/>
                <w:sz w:val="20"/>
                <w:szCs w:val="20"/>
              </w:rPr>
              <w:t>граждан</w:t>
            </w:r>
            <w:proofErr w:type="gramEnd"/>
            <w:r w:rsidRPr="0041109F">
              <w:rPr>
                <w:b/>
                <w:sz w:val="20"/>
                <w:szCs w:val="20"/>
              </w:rPr>
              <w:t xml:space="preserve"> ЗАТО г. Североморск, посредством предоставления мер социальной поддержки</w:t>
            </w:r>
          </w:p>
        </w:tc>
      </w:tr>
      <w:tr w:rsidR="00AA707D" w:rsidRPr="0041109F" w:rsidTr="00760C10">
        <w:trPr>
          <w:trHeight w:val="1407"/>
        </w:trPr>
        <w:tc>
          <w:tcPr>
            <w:tcW w:w="813" w:type="dxa"/>
            <w:shd w:val="clear" w:color="auto" w:fill="auto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lastRenderedPageBreak/>
              <w:t>3</w:t>
            </w:r>
          </w:p>
        </w:tc>
        <w:tc>
          <w:tcPr>
            <w:tcW w:w="3975" w:type="dxa"/>
            <w:shd w:val="clear" w:color="auto" w:fill="auto"/>
          </w:tcPr>
          <w:p w:rsidR="00AA707D" w:rsidRPr="0041109F" w:rsidRDefault="00AA707D" w:rsidP="00760C10">
            <w:pPr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Основное мероприятие 3:</w:t>
            </w:r>
          </w:p>
          <w:p w:rsidR="00AA707D" w:rsidRPr="0041109F" w:rsidRDefault="00AA707D" w:rsidP="00760C10">
            <w:pPr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 xml:space="preserve">Реализация Решения Совета депутатов, ЗАТО г. Североморск «Об утверждении Положения о звании «Почетный </w:t>
            </w:r>
            <w:proofErr w:type="gramStart"/>
            <w:r w:rsidRPr="0041109F">
              <w:rPr>
                <w:b/>
                <w:sz w:val="20"/>
                <w:szCs w:val="20"/>
              </w:rPr>
              <w:t>гражданин</w:t>
            </w:r>
            <w:proofErr w:type="gramEnd"/>
            <w:r w:rsidRPr="0041109F">
              <w:rPr>
                <w:b/>
                <w:sz w:val="20"/>
                <w:szCs w:val="20"/>
              </w:rPr>
              <w:t xml:space="preserve"> ЗАТО г. Североморск»</w:t>
            </w:r>
          </w:p>
          <w:p w:rsidR="00AA707D" w:rsidRPr="0041109F" w:rsidRDefault="00AA707D" w:rsidP="00760C10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08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>1 073,34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913,10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AA707D" w:rsidRPr="0041109F" w:rsidRDefault="00AA707D" w:rsidP="00257666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85,07</w:t>
            </w:r>
          </w:p>
        </w:tc>
        <w:tc>
          <w:tcPr>
            <w:tcW w:w="1512" w:type="dxa"/>
            <w:shd w:val="clear" w:color="auto" w:fill="auto"/>
          </w:tcPr>
          <w:p w:rsidR="00AA707D" w:rsidRPr="0041109F" w:rsidRDefault="00AA707D" w:rsidP="00760C10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5" w:type="dxa"/>
            <w:shd w:val="clear" w:color="auto" w:fill="auto"/>
          </w:tcPr>
          <w:p w:rsidR="00AA707D" w:rsidRPr="0041109F" w:rsidRDefault="00AA707D" w:rsidP="00760C10">
            <w:pPr>
              <w:rPr>
                <w:sz w:val="20"/>
                <w:szCs w:val="20"/>
              </w:rPr>
            </w:pPr>
          </w:p>
        </w:tc>
      </w:tr>
      <w:tr w:rsidR="00AA707D" w:rsidRPr="0041109F" w:rsidTr="00760C10">
        <w:tc>
          <w:tcPr>
            <w:tcW w:w="813" w:type="dxa"/>
            <w:shd w:val="clear" w:color="auto" w:fill="auto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3.1.</w:t>
            </w:r>
          </w:p>
        </w:tc>
        <w:tc>
          <w:tcPr>
            <w:tcW w:w="3975" w:type="dxa"/>
            <w:shd w:val="clear" w:color="auto" w:fill="auto"/>
          </w:tcPr>
          <w:p w:rsidR="00AA707D" w:rsidRPr="0041109F" w:rsidRDefault="00AA707D" w:rsidP="00760C10">
            <w:pPr>
              <w:widowControl w:val="0"/>
              <w:shd w:val="clear" w:color="auto" w:fill="FFFFFF"/>
              <w:autoSpaceDE w:val="0"/>
              <w:autoSpaceDN w:val="0"/>
              <w:adjustRightInd w:val="0"/>
              <w:outlineLvl w:val="1"/>
              <w:rPr>
                <w:b/>
                <w:color w:val="000000"/>
                <w:spacing w:val="-4"/>
                <w:sz w:val="20"/>
                <w:szCs w:val="20"/>
              </w:rPr>
            </w:pPr>
            <w:r w:rsidRPr="0041109F">
              <w:rPr>
                <w:b/>
                <w:color w:val="000000"/>
                <w:spacing w:val="-4"/>
                <w:sz w:val="20"/>
                <w:szCs w:val="20"/>
              </w:rPr>
              <w:t xml:space="preserve">Реализация Решения Совета </w:t>
            </w:r>
            <w:proofErr w:type="gramStart"/>
            <w:r w:rsidRPr="0041109F">
              <w:rPr>
                <w:b/>
                <w:color w:val="000000"/>
                <w:spacing w:val="-4"/>
                <w:sz w:val="20"/>
                <w:szCs w:val="20"/>
              </w:rPr>
              <w:t>депутатов</w:t>
            </w:r>
            <w:proofErr w:type="gramEnd"/>
            <w:r w:rsidRPr="0041109F">
              <w:rPr>
                <w:b/>
                <w:color w:val="000000"/>
                <w:spacing w:val="-4"/>
                <w:sz w:val="20"/>
                <w:szCs w:val="20"/>
              </w:rPr>
              <w:t xml:space="preserve"> ЗАТО г. Североморск «Об утверждении Положения о звании «Почетный гражданин города Североморска» в части социальной поддержки по оплате </w:t>
            </w:r>
          </w:p>
          <w:p w:rsidR="00AA707D" w:rsidRPr="0041109F" w:rsidRDefault="00AA707D" w:rsidP="00760C10">
            <w:pPr>
              <w:rPr>
                <w:b/>
                <w:sz w:val="20"/>
                <w:szCs w:val="20"/>
              </w:rPr>
            </w:pPr>
            <w:r w:rsidRPr="0041109F">
              <w:rPr>
                <w:b/>
                <w:color w:val="000000"/>
                <w:spacing w:val="-4"/>
                <w:sz w:val="20"/>
                <w:szCs w:val="20"/>
              </w:rPr>
              <w:t>за жилое помещение и коммунальные услуги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08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color w:val="000000"/>
                <w:spacing w:val="-4"/>
                <w:sz w:val="20"/>
                <w:szCs w:val="20"/>
              </w:rPr>
              <w:t>611,6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486,76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AA707D" w:rsidRPr="0041109F" w:rsidRDefault="00AA707D" w:rsidP="00257666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79,59</w:t>
            </w:r>
          </w:p>
        </w:tc>
        <w:tc>
          <w:tcPr>
            <w:tcW w:w="1512" w:type="dxa"/>
            <w:shd w:val="clear" w:color="auto" w:fill="auto"/>
          </w:tcPr>
          <w:p w:rsidR="00AA707D" w:rsidRPr="0041109F" w:rsidRDefault="00AA707D" w:rsidP="00760C10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5" w:type="dxa"/>
            <w:shd w:val="clear" w:color="auto" w:fill="auto"/>
          </w:tcPr>
          <w:p w:rsidR="00AA707D" w:rsidRPr="0041109F" w:rsidRDefault="00AA707D" w:rsidP="00760C10">
            <w:pPr>
              <w:rPr>
                <w:sz w:val="20"/>
                <w:szCs w:val="20"/>
              </w:rPr>
            </w:pPr>
          </w:p>
        </w:tc>
      </w:tr>
      <w:tr w:rsidR="00AA707D" w:rsidRPr="0041109F" w:rsidTr="00760C10">
        <w:tc>
          <w:tcPr>
            <w:tcW w:w="813" w:type="dxa"/>
            <w:shd w:val="clear" w:color="auto" w:fill="auto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3.1.1</w:t>
            </w:r>
          </w:p>
        </w:tc>
        <w:tc>
          <w:tcPr>
            <w:tcW w:w="3975" w:type="dxa"/>
            <w:shd w:val="clear" w:color="auto" w:fill="auto"/>
          </w:tcPr>
          <w:p w:rsidR="00AA707D" w:rsidRPr="0041109F" w:rsidRDefault="00AA707D" w:rsidP="00760C10">
            <w:pPr>
              <w:rPr>
                <w:sz w:val="20"/>
                <w:szCs w:val="20"/>
              </w:rPr>
            </w:pPr>
            <w:r w:rsidRPr="0041109F">
              <w:rPr>
                <w:color w:val="000000"/>
                <w:spacing w:val="-4"/>
                <w:sz w:val="20"/>
                <w:szCs w:val="20"/>
              </w:rPr>
              <w:t>Социальная поддержка по оплате за жилое помещение и коммунальные услуги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2014-2020 гг.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color w:val="000000"/>
                <w:spacing w:val="-4"/>
                <w:sz w:val="20"/>
                <w:szCs w:val="20"/>
              </w:rPr>
              <w:t>611,6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566,76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92,67</w:t>
            </w:r>
          </w:p>
        </w:tc>
        <w:tc>
          <w:tcPr>
            <w:tcW w:w="1512" w:type="dxa"/>
            <w:shd w:val="clear" w:color="auto" w:fill="auto"/>
          </w:tcPr>
          <w:p w:rsidR="00AA707D" w:rsidRPr="0041109F" w:rsidRDefault="00AA707D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 xml:space="preserve">Количество получателей, чел.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615" w:type="dxa"/>
            <w:shd w:val="clear" w:color="auto" w:fill="auto"/>
          </w:tcPr>
          <w:p w:rsidR="00AA707D" w:rsidRPr="0041109F" w:rsidRDefault="00AA707D" w:rsidP="00760C10">
            <w:pPr>
              <w:rPr>
                <w:sz w:val="18"/>
                <w:szCs w:val="18"/>
              </w:rPr>
            </w:pPr>
            <w:proofErr w:type="gramStart"/>
            <w:r w:rsidRPr="0041109F">
              <w:rPr>
                <w:sz w:val="18"/>
                <w:szCs w:val="18"/>
              </w:rPr>
              <w:t>Администрация</w:t>
            </w:r>
            <w:proofErr w:type="gramEnd"/>
            <w:r w:rsidRPr="0041109F">
              <w:rPr>
                <w:sz w:val="18"/>
                <w:szCs w:val="18"/>
              </w:rPr>
              <w:t xml:space="preserve"> ЗАТО                        г. Североморск</w:t>
            </w:r>
          </w:p>
        </w:tc>
      </w:tr>
      <w:tr w:rsidR="00AA707D" w:rsidRPr="0041109F" w:rsidTr="00760C10">
        <w:tc>
          <w:tcPr>
            <w:tcW w:w="813" w:type="dxa"/>
            <w:shd w:val="clear" w:color="auto" w:fill="auto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3.2</w:t>
            </w:r>
          </w:p>
        </w:tc>
        <w:tc>
          <w:tcPr>
            <w:tcW w:w="3975" w:type="dxa"/>
            <w:shd w:val="clear" w:color="auto" w:fill="auto"/>
          </w:tcPr>
          <w:p w:rsidR="00AA707D" w:rsidRPr="0041109F" w:rsidRDefault="00AA707D" w:rsidP="00760C10">
            <w:pPr>
              <w:rPr>
                <w:b/>
                <w:sz w:val="20"/>
                <w:szCs w:val="20"/>
              </w:rPr>
            </w:pPr>
            <w:r w:rsidRPr="0041109F">
              <w:rPr>
                <w:b/>
                <w:color w:val="000000"/>
                <w:spacing w:val="-4"/>
                <w:sz w:val="20"/>
                <w:szCs w:val="20"/>
              </w:rPr>
              <w:t xml:space="preserve">Реализация Решения Совета </w:t>
            </w:r>
            <w:proofErr w:type="gramStart"/>
            <w:r w:rsidRPr="0041109F">
              <w:rPr>
                <w:b/>
                <w:color w:val="000000"/>
                <w:spacing w:val="-4"/>
                <w:sz w:val="20"/>
                <w:szCs w:val="20"/>
              </w:rPr>
              <w:t>депутатов</w:t>
            </w:r>
            <w:proofErr w:type="gramEnd"/>
            <w:r w:rsidRPr="0041109F">
              <w:rPr>
                <w:b/>
                <w:color w:val="000000"/>
                <w:spacing w:val="-4"/>
                <w:sz w:val="20"/>
                <w:szCs w:val="20"/>
              </w:rPr>
              <w:t xml:space="preserve"> ЗАТО г. Североморск «Об утверждении Положения о звании «Почетный гражданин города Североморска» в части предоставления Ежемесячной денежной выплаты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8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rFonts w:eastAsia="Calibri"/>
                <w:b/>
                <w:spacing w:val="-4"/>
                <w:sz w:val="20"/>
                <w:szCs w:val="20"/>
              </w:rPr>
              <w:t>182,4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182,4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1512" w:type="dxa"/>
            <w:shd w:val="clear" w:color="auto" w:fill="auto"/>
          </w:tcPr>
          <w:p w:rsidR="00AA707D" w:rsidRPr="0041109F" w:rsidRDefault="00AA707D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5" w:type="dxa"/>
            <w:shd w:val="clear" w:color="auto" w:fill="auto"/>
          </w:tcPr>
          <w:p w:rsidR="00AA707D" w:rsidRPr="0041109F" w:rsidRDefault="00AA707D" w:rsidP="00760C10">
            <w:pPr>
              <w:rPr>
                <w:sz w:val="18"/>
                <w:szCs w:val="18"/>
              </w:rPr>
            </w:pPr>
          </w:p>
        </w:tc>
      </w:tr>
      <w:tr w:rsidR="00AA707D" w:rsidRPr="0041109F" w:rsidTr="00760C10">
        <w:tc>
          <w:tcPr>
            <w:tcW w:w="813" w:type="dxa"/>
            <w:shd w:val="clear" w:color="auto" w:fill="auto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3.2.1</w:t>
            </w:r>
          </w:p>
        </w:tc>
        <w:tc>
          <w:tcPr>
            <w:tcW w:w="3975" w:type="dxa"/>
            <w:shd w:val="clear" w:color="auto" w:fill="auto"/>
          </w:tcPr>
          <w:p w:rsidR="00AA707D" w:rsidRPr="0041109F" w:rsidRDefault="00AA707D" w:rsidP="00760C10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Ежемесячная денежная выплата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2014-2020 гг.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</w:rPr>
              <w:t>182,4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182,4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512" w:type="dxa"/>
            <w:shd w:val="clear" w:color="auto" w:fill="auto"/>
          </w:tcPr>
          <w:p w:rsidR="00AA707D" w:rsidRPr="0041109F" w:rsidRDefault="00AA707D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Количество получателей,</w:t>
            </w:r>
          </w:p>
          <w:p w:rsidR="00AA707D" w:rsidRPr="0041109F" w:rsidRDefault="00AA707D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чел.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615" w:type="dxa"/>
            <w:shd w:val="clear" w:color="auto" w:fill="auto"/>
          </w:tcPr>
          <w:p w:rsidR="00AA707D" w:rsidRPr="0041109F" w:rsidRDefault="00AA707D" w:rsidP="00760C10">
            <w:pPr>
              <w:rPr>
                <w:sz w:val="18"/>
                <w:szCs w:val="18"/>
              </w:rPr>
            </w:pPr>
            <w:proofErr w:type="gramStart"/>
            <w:r w:rsidRPr="0041109F">
              <w:rPr>
                <w:sz w:val="18"/>
                <w:szCs w:val="18"/>
              </w:rPr>
              <w:t>Администрация</w:t>
            </w:r>
            <w:proofErr w:type="gramEnd"/>
            <w:r w:rsidRPr="0041109F">
              <w:rPr>
                <w:sz w:val="18"/>
                <w:szCs w:val="18"/>
              </w:rPr>
              <w:t xml:space="preserve"> ЗАТО                        г. Североморск</w:t>
            </w:r>
          </w:p>
        </w:tc>
      </w:tr>
      <w:tr w:rsidR="00AA707D" w:rsidRPr="0041109F" w:rsidTr="00760C10">
        <w:tc>
          <w:tcPr>
            <w:tcW w:w="813" w:type="dxa"/>
            <w:shd w:val="clear" w:color="auto" w:fill="auto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3.3</w:t>
            </w:r>
          </w:p>
        </w:tc>
        <w:tc>
          <w:tcPr>
            <w:tcW w:w="3975" w:type="dxa"/>
            <w:shd w:val="clear" w:color="auto" w:fill="auto"/>
          </w:tcPr>
          <w:p w:rsidR="00AA707D" w:rsidRPr="0041109F" w:rsidRDefault="00AA707D" w:rsidP="00760C10">
            <w:pPr>
              <w:rPr>
                <w:b/>
                <w:sz w:val="20"/>
                <w:szCs w:val="20"/>
              </w:rPr>
            </w:pPr>
            <w:r w:rsidRPr="0041109F">
              <w:rPr>
                <w:b/>
                <w:color w:val="000000"/>
                <w:spacing w:val="-4"/>
                <w:sz w:val="20"/>
                <w:szCs w:val="20"/>
              </w:rPr>
              <w:t xml:space="preserve">Реализация Решения Совета </w:t>
            </w:r>
            <w:proofErr w:type="gramStart"/>
            <w:r w:rsidRPr="0041109F">
              <w:rPr>
                <w:b/>
                <w:color w:val="000000"/>
                <w:spacing w:val="-4"/>
                <w:sz w:val="20"/>
                <w:szCs w:val="20"/>
              </w:rPr>
              <w:t>депутатов</w:t>
            </w:r>
            <w:proofErr w:type="gramEnd"/>
            <w:r w:rsidRPr="0041109F">
              <w:rPr>
                <w:b/>
                <w:color w:val="000000"/>
                <w:spacing w:val="-4"/>
                <w:sz w:val="20"/>
                <w:szCs w:val="20"/>
              </w:rPr>
              <w:t xml:space="preserve"> ЗАТО г. Североморск «Об утверждении Положения о звании «Почетный гражданин города Североморска» в части предоставления Ежегодной единовременной материальной помощи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8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rFonts w:eastAsia="Calibri"/>
                <w:b/>
                <w:color w:val="000000"/>
                <w:spacing w:val="-4"/>
                <w:sz w:val="20"/>
                <w:szCs w:val="20"/>
              </w:rPr>
              <w:t>216,4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216,40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1512" w:type="dxa"/>
            <w:shd w:val="clear" w:color="auto" w:fill="auto"/>
          </w:tcPr>
          <w:p w:rsidR="00AA707D" w:rsidRPr="0041109F" w:rsidRDefault="00AA707D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5" w:type="dxa"/>
            <w:shd w:val="clear" w:color="auto" w:fill="auto"/>
          </w:tcPr>
          <w:p w:rsidR="00AA707D" w:rsidRPr="0041109F" w:rsidRDefault="00AA707D" w:rsidP="00760C10">
            <w:pPr>
              <w:rPr>
                <w:sz w:val="18"/>
                <w:szCs w:val="18"/>
              </w:rPr>
            </w:pPr>
          </w:p>
        </w:tc>
      </w:tr>
      <w:tr w:rsidR="00AA707D" w:rsidRPr="0041109F" w:rsidTr="00760C10">
        <w:tc>
          <w:tcPr>
            <w:tcW w:w="813" w:type="dxa"/>
            <w:shd w:val="clear" w:color="auto" w:fill="auto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3.3.1</w:t>
            </w:r>
          </w:p>
        </w:tc>
        <w:tc>
          <w:tcPr>
            <w:tcW w:w="3975" w:type="dxa"/>
            <w:shd w:val="clear" w:color="auto" w:fill="auto"/>
          </w:tcPr>
          <w:p w:rsidR="00AA707D" w:rsidRPr="0041109F" w:rsidRDefault="00AA707D" w:rsidP="00760C10">
            <w:pPr>
              <w:rPr>
                <w:sz w:val="20"/>
                <w:szCs w:val="20"/>
              </w:rPr>
            </w:pPr>
            <w:r w:rsidRPr="0041109F">
              <w:rPr>
                <w:color w:val="000000"/>
                <w:spacing w:val="-4"/>
                <w:sz w:val="20"/>
                <w:szCs w:val="20"/>
              </w:rPr>
              <w:t>Ежегодная единовременная материальная помощь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2014-2020 гг.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rFonts w:eastAsia="Calibri"/>
                <w:color w:val="000000"/>
                <w:spacing w:val="-4"/>
                <w:sz w:val="20"/>
                <w:szCs w:val="20"/>
              </w:rPr>
              <w:t>216,4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216,40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512" w:type="dxa"/>
            <w:shd w:val="clear" w:color="auto" w:fill="auto"/>
          </w:tcPr>
          <w:p w:rsidR="00AA707D" w:rsidRPr="0041109F" w:rsidRDefault="00AA707D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 xml:space="preserve">Количество получателей, </w:t>
            </w:r>
          </w:p>
          <w:p w:rsidR="00AA707D" w:rsidRPr="0041109F" w:rsidRDefault="00AA707D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чел.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615" w:type="dxa"/>
            <w:shd w:val="clear" w:color="auto" w:fill="auto"/>
          </w:tcPr>
          <w:p w:rsidR="00AA707D" w:rsidRPr="0041109F" w:rsidRDefault="00AA707D" w:rsidP="00760C10">
            <w:pPr>
              <w:rPr>
                <w:sz w:val="18"/>
                <w:szCs w:val="18"/>
              </w:rPr>
            </w:pPr>
            <w:proofErr w:type="gramStart"/>
            <w:r w:rsidRPr="0041109F">
              <w:rPr>
                <w:sz w:val="18"/>
                <w:szCs w:val="18"/>
              </w:rPr>
              <w:t>Администрация</w:t>
            </w:r>
            <w:proofErr w:type="gramEnd"/>
            <w:r w:rsidRPr="0041109F">
              <w:rPr>
                <w:sz w:val="18"/>
                <w:szCs w:val="18"/>
              </w:rPr>
              <w:t xml:space="preserve"> ЗАТО                        г. Североморск</w:t>
            </w:r>
          </w:p>
        </w:tc>
      </w:tr>
      <w:tr w:rsidR="00AA707D" w:rsidRPr="0041109F" w:rsidTr="00760C10">
        <w:tc>
          <w:tcPr>
            <w:tcW w:w="813" w:type="dxa"/>
            <w:shd w:val="clear" w:color="auto" w:fill="auto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3.4</w:t>
            </w:r>
          </w:p>
        </w:tc>
        <w:tc>
          <w:tcPr>
            <w:tcW w:w="3975" w:type="dxa"/>
            <w:shd w:val="clear" w:color="auto" w:fill="auto"/>
          </w:tcPr>
          <w:p w:rsidR="00AA707D" w:rsidRPr="0041109F" w:rsidRDefault="00AA707D" w:rsidP="00760C10">
            <w:pPr>
              <w:rPr>
                <w:b/>
                <w:sz w:val="20"/>
                <w:szCs w:val="20"/>
              </w:rPr>
            </w:pPr>
            <w:r w:rsidRPr="0041109F">
              <w:rPr>
                <w:b/>
                <w:color w:val="000000"/>
                <w:spacing w:val="-4"/>
                <w:sz w:val="20"/>
                <w:szCs w:val="20"/>
              </w:rPr>
              <w:t xml:space="preserve">Реализация Решения Совета депутатов ЗАТО </w:t>
            </w:r>
            <w:proofErr w:type="gramStart"/>
            <w:r w:rsidRPr="0041109F">
              <w:rPr>
                <w:b/>
                <w:color w:val="000000"/>
                <w:spacing w:val="-4"/>
                <w:sz w:val="20"/>
                <w:szCs w:val="20"/>
              </w:rPr>
              <w:t>г</w:t>
            </w:r>
            <w:proofErr w:type="gramEnd"/>
            <w:r w:rsidRPr="0041109F">
              <w:rPr>
                <w:b/>
                <w:color w:val="000000"/>
                <w:spacing w:val="-4"/>
                <w:sz w:val="20"/>
                <w:szCs w:val="20"/>
              </w:rPr>
              <w:t>. Североморск «Об утверждении Положения о звании «Почетный гражданин города Североморска» в части компенсации затрат и возмещения стоимости услуг, связанных с погребением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8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35,4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0,00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512" w:type="dxa"/>
            <w:shd w:val="clear" w:color="auto" w:fill="auto"/>
          </w:tcPr>
          <w:p w:rsidR="00AA707D" w:rsidRPr="0041109F" w:rsidRDefault="00AA707D" w:rsidP="00760C10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5" w:type="dxa"/>
            <w:shd w:val="clear" w:color="auto" w:fill="auto"/>
          </w:tcPr>
          <w:p w:rsidR="00AA707D" w:rsidRPr="0041109F" w:rsidRDefault="00AA707D" w:rsidP="00760C10">
            <w:pPr>
              <w:rPr>
                <w:sz w:val="18"/>
                <w:szCs w:val="18"/>
              </w:rPr>
            </w:pPr>
          </w:p>
        </w:tc>
      </w:tr>
      <w:tr w:rsidR="00AA707D" w:rsidRPr="0041109F" w:rsidTr="00760C10">
        <w:tc>
          <w:tcPr>
            <w:tcW w:w="813" w:type="dxa"/>
            <w:shd w:val="clear" w:color="auto" w:fill="auto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3.4.1</w:t>
            </w:r>
          </w:p>
        </w:tc>
        <w:tc>
          <w:tcPr>
            <w:tcW w:w="3975" w:type="dxa"/>
            <w:shd w:val="clear" w:color="auto" w:fill="auto"/>
          </w:tcPr>
          <w:p w:rsidR="00AA707D" w:rsidRPr="0041109F" w:rsidRDefault="00AA707D" w:rsidP="00760C10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Возмещение  расходов по оплате ритуальных услуг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2014-2020 гг.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35,4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0,00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0</w:t>
            </w:r>
          </w:p>
        </w:tc>
        <w:tc>
          <w:tcPr>
            <w:tcW w:w="1512" w:type="dxa"/>
            <w:shd w:val="clear" w:color="auto" w:fill="auto"/>
          </w:tcPr>
          <w:p w:rsidR="00AA707D" w:rsidRPr="0041109F" w:rsidRDefault="00AA707D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Количество получателей,</w:t>
            </w:r>
          </w:p>
          <w:p w:rsidR="00AA707D" w:rsidRPr="0041109F" w:rsidRDefault="00AA707D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чел.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0</w:t>
            </w:r>
          </w:p>
        </w:tc>
        <w:tc>
          <w:tcPr>
            <w:tcW w:w="1615" w:type="dxa"/>
            <w:shd w:val="clear" w:color="auto" w:fill="auto"/>
          </w:tcPr>
          <w:p w:rsidR="00AA707D" w:rsidRPr="0041109F" w:rsidRDefault="00AA707D" w:rsidP="00760C10">
            <w:pPr>
              <w:rPr>
                <w:sz w:val="18"/>
                <w:szCs w:val="18"/>
              </w:rPr>
            </w:pPr>
            <w:proofErr w:type="gramStart"/>
            <w:r w:rsidRPr="0041109F">
              <w:rPr>
                <w:sz w:val="18"/>
                <w:szCs w:val="18"/>
              </w:rPr>
              <w:t>Администрация</w:t>
            </w:r>
            <w:proofErr w:type="gramEnd"/>
            <w:r w:rsidRPr="0041109F">
              <w:rPr>
                <w:sz w:val="18"/>
                <w:szCs w:val="18"/>
              </w:rPr>
              <w:t xml:space="preserve"> ЗАТО                        г. Североморск</w:t>
            </w:r>
          </w:p>
        </w:tc>
      </w:tr>
      <w:tr w:rsidR="00AA707D" w:rsidRPr="0041109F" w:rsidTr="00760C10">
        <w:tc>
          <w:tcPr>
            <w:tcW w:w="813" w:type="dxa"/>
            <w:shd w:val="clear" w:color="auto" w:fill="auto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 xml:space="preserve">3.5 </w:t>
            </w:r>
          </w:p>
        </w:tc>
        <w:tc>
          <w:tcPr>
            <w:tcW w:w="3975" w:type="dxa"/>
            <w:shd w:val="clear" w:color="auto" w:fill="auto"/>
          </w:tcPr>
          <w:p w:rsidR="00AA707D" w:rsidRPr="0041109F" w:rsidRDefault="00AA707D" w:rsidP="00760C10">
            <w:pPr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 xml:space="preserve">Прочие направления расходов </w:t>
            </w:r>
            <w:r w:rsidRPr="0041109F">
              <w:rPr>
                <w:b/>
                <w:sz w:val="20"/>
                <w:szCs w:val="20"/>
              </w:rPr>
              <w:lastRenderedPageBreak/>
              <w:t>муниципальной программы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8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27,54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27,54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1512" w:type="dxa"/>
            <w:shd w:val="clear" w:color="auto" w:fill="auto"/>
          </w:tcPr>
          <w:p w:rsidR="00AA707D" w:rsidRPr="0041109F" w:rsidRDefault="00AA707D" w:rsidP="00760C10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5" w:type="dxa"/>
            <w:shd w:val="clear" w:color="auto" w:fill="auto"/>
          </w:tcPr>
          <w:p w:rsidR="00AA707D" w:rsidRPr="0041109F" w:rsidRDefault="00AA707D" w:rsidP="00760C10">
            <w:pPr>
              <w:rPr>
                <w:sz w:val="18"/>
                <w:szCs w:val="18"/>
              </w:rPr>
            </w:pPr>
          </w:p>
        </w:tc>
      </w:tr>
      <w:tr w:rsidR="00AA707D" w:rsidRPr="0041109F" w:rsidTr="00760C10">
        <w:trPr>
          <w:trHeight w:val="676"/>
        </w:trPr>
        <w:tc>
          <w:tcPr>
            <w:tcW w:w="813" w:type="dxa"/>
            <w:shd w:val="clear" w:color="auto" w:fill="auto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lastRenderedPageBreak/>
              <w:t>3.5.1</w:t>
            </w:r>
          </w:p>
        </w:tc>
        <w:tc>
          <w:tcPr>
            <w:tcW w:w="3975" w:type="dxa"/>
            <w:shd w:val="clear" w:color="auto" w:fill="auto"/>
          </w:tcPr>
          <w:p w:rsidR="00AA707D" w:rsidRPr="0041109F" w:rsidRDefault="00AA707D" w:rsidP="00760C10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Поздравления в связи с празднованием Дня города: </w:t>
            </w:r>
          </w:p>
          <w:p w:rsidR="00AA707D" w:rsidRPr="0041109F" w:rsidRDefault="00AA707D" w:rsidP="00760C10">
            <w:pPr>
              <w:rPr>
                <w:b/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-приобретение подарков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2014-2020 гг.</w:t>
            </w:r>
          </w:p>
        </w:tc>
        <w:tc>
          <w:tcPr>
            <w:tcW w:w="808" w:type="dxa"/>
            <w:tcBorders>
              <w:left w:val="single" w:sz="4" w:space="0" w:color="auto"/>
            </w:tcBorders>
            <w:shd w:val="clear" w:color="auto" w:fill="auto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22,0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22,0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512" w:type="dxa"/>
            <w:shd w:val="clear" w:color="auto" w:fill="auto"/>
          </w:tcPr>
          <w:p w:rsidR="00AA707D" w:rsidRPr="0041109F" w:rsidRDefault="00AA707D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 xml:space="preserve">Количество получателей, </w:t>
            </w:r>
          </w:p>
          <w:p w:rsidR="00AA707D" w:rsidRPr="0041109F" w:rsidRDefault="00AA707D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 xml:space="preserve">чел.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615" w:type="dxa"/>
            <w:vMerge w:val="restart"/>
            <w:shd w:val="clear" w:color="auto" w:fill="auto"/>
          </w:tcPr>
          <w:p w:rsidR="00AA707D" w:rsidRPr="0041109F" w:rsidRDefault="00AA707D" w:rsidP="00760C10">
            <w:pPr>
              <w:rPr>
                <w:sz w:val="18"/>
                <w:szCs w:val="18"/>
              </w:rPr>
            </w:pPr>
            <w:proofErr w:type="gramStart"/>
            <w:r w:rsidRPr="0041109F">
              <w:rPr>
                <w:sz w:val="18"/>
                <w:szCs w:val="18"/>
              </w:rPr>
              <w:t>Администрация</w:t>
            </w:r>
            <w:proofErr w:type="gramEnd"/>
            <w:r w:rsidRPr="0041109F">
              <w:rPr>
                <w:sz w:val="18"/>
                <w:szCs w:val="18"/>
              </w:rPr>
              <w:t xml:space="preserve"> ЗАТО                        г. Североморск</w:t>
            </w:r>
          </w:p>
        </w:tc>
      </w:tr>
      <w:tr w:rsidR="00AA707D" w:rsidRPr="0041109F" w:rsidTr="00760C10">
        <w:trPr>
          <w:trHeight w:val="309"/>
        </w:trPr>
        <w:tc>
          <w:tcPr>
            <w:tcW w:w="813" w:type="dxa"/>
            <w:shd w:val="clear" w:color="auto" w:fill="auto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5" w:type="dxa"/>
            <w:shd w:val="clear" w:color="auto" w:fill="auto"/>
          </w:tcPr>
          <w:p w:rsidR="00AA707D" w:rsidRPr="0041109F" w:rsidRDefault="00AA707D" w:rsidP="00760C10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-изготовление поздравительных открыток</w:t>
            </w:r>
          </w:p>
        </w:tc>
        <w:tc>
          <w:tcPr>
            <w:tcW w:w="992" w:type="dxa"/>
            <w:vMerge/>
            <w:tcBorders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8" w:type="dxa"/>
            <w:tcBorders>
              <w:left w:val="single" w:sz="4" w:space="0" w:color="auto"/>
            </w:tcBorders>
            <w:shd w:val="clear" w:color="auto" w:fill="auto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5,54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5,54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512" w:type="dxa"/>
            <w:shd w:val="clear" w:color="auto" w:fill="auto"/>
          </w:tcPr>
          <w:p w:rsidR="00AA707D" w:rsidRPr="0041109F" w:rsidRDefault="00AA707D" w:rsidP="00760C10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5" w:type="dxa"/>
            <w:vMerge/>
            <w:shd w:val="clear" w:color="auto" w:fill="auto"/>
          </w:tcPr>
          <w:p w:rsidR="00AA707D" w:rsidRPr="0041109F" w:rsidRDefault="00AA707D" w:rsidP="00760C10">
            <w:pPr>
              <w:rPr>
                <w:sz w:val="20"/>
                <w:szCs w:val="20"/>
              </w:rPr>
            </w:pPr>
          </w:p>
        </w:tc>
      </w:tr>
      <w:tr w:rsidR="004B0F20" w:rsidRPr="0041109F" w:rsidTr="00760C10">
        <w:tc>
          <w:tcPr>
            <w:tcW w:w="813" w:type="dxa"/>
            <w:shd w:val="clear" w:color="auto" w:fill="auto"/>
          </w:tcPr>
          <w:p w:rsidR="004B0F20" w:rsidRPr="0041109F" w:rsidRDefault="004B0F20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5" w:type="dxa"/>
            <w:shd w:val="clear" w:color="auto" w:fill="auto"/>
          </w:tcPr>
          <w:p w:rsidR="004B0F20" w:rsidRPr="0041109F" w:rsidRDefault="004B0F20" w:rsidP="00760C10">
            <w:pPr>
              <w:jc w:val="both"/>
              <w:rPr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Итого по задаче:</w:t>
            </w:r>
          </w:p>
        </w:tc>
        <w:tc>
          <w:tcPr>
            <w:tcW w:w="992" w:type="dxa"/>
            <w:shd w:val="clear" w:color="auto" w:fill="auto"/>
          </w:tcPr>
          <w:p w:rsidR="004B0F20" w:rsidRPr="0041109F" w:rsidRDefault="004B0F20" w:rsidP="00760C10">
            <w:pPr>
              <w:rPr>
                <w:b/>
                <w:sz w:val="20"/>
                <w:szCs w:val="20"/>
              </w:rPr>
            </w:pPr>
          </w:p>
        </w:tc>
        <w:tc>
          <w:tcPr>
            <w:tcW w:w="808" w:type="dxa"/>
            <w:shd w:val="clear" w:color="auto" w:fill="auto"/>
          </w:tcPr>
          <w:p w:rsidR="004B0F20" w:rsidRPr="0041109F" w:rsidRDefault="004B0F20" w:rsidP="00760C10">
            <w:pPr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Всего:</w:t>
            </w:r>
          </w:p>
          <w:p w:rsidR="004B0F20" w:rsidRPr="0041109F" w:rsidRDefault="004B0F20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В т.ч.:</w:t>
            </w:r>
          </w:p>
          <w:p w:rsidR="004B0F20" w:rsidRPr="0041109F" w:rsidRDefault="004B0F20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МБ</w:t>
            </w:r>
          </w:p>
          <w:p w:rsidR="004B0F20" w:rsidRPr="0041109F" w:rsidRDefault="004B0F20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ОБ</w:t>
            </w:r>
          </w:p>
          <w:p w:rsidR="004B0F20" w:rsidRPr="0041109F" w:rsidRDefault="004B0F20" w:rsidP="00760C10">
            <w:pPr>
              <w:rPr>
                <w:b/>
                <w:sz w:val="20"/>
                <w:szCs w:val="20"/>
              </w:rPr>
            </w:pPr>
            <w:r w:rsidRPr="0041109F">
              <w:rPr>
                <w:sz w:val="18"/>
                <w:szCs w:val="18"/>
              </w:rPr>
              <w:t>ФБ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4B0F20" w:rsidRPr="0041109F" w:rsidRDefault="004B0F20" w:rsidP="00312339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>1 073,34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4B0F20" w:rsidRPr="0041109F" w:rsidRDefault="004B0F20" w:rsidP="00312339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913,10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4B0F20" w:rsidRPr="0041109F" w:rsidRDefault="004B0F20" w:rsidP="00312339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85,07</w:t>
            </w:r>
          </w:p>
        </w:tc>
        <w:tc>
          <w:tcPr>
            <w:tcW w:w="1512" w:type="dxa"/>
            <w:shd w:val="clear" w:color="auto" w:fill="auto"/>
          </w:tcPr>
          <w:p w:rsidR="004B0F20" w:rsidRPr="0041109F" w:rsidRDefault="004B0F20" w:rsidP="00760C1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4B0F20" w:rsidRPr="0041109F" w:rsidRDefault="004B0F20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4B0F20" w:rsidRPr="0041109F" w:rsidRDefault="004B0F20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4B0F20" w:rsidRPr="0041109F" w:rsidRDefault="004B0F20" w:rsidP="00760C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5" w:type="dxa"/>
            <w:shd w:val="clear" w:color="auto" w:fill="auto"/>
          </w:tcPr>
          <w:p w:rsidR="004B0F20" w:rsidRPr="0041109F" w:rsidRDefault="004B0F20" w:rsidP="00760C10">
            <w:pPr>
              <w:rPr>
                <w:sz w:val="20"/>
                <w:szCs w:val="20"/>
              </w:rPr>
            </w:pPr>
          </w:p>
        </w:tc>
      </w:tr>
      <w:tr w:rsidR="00AA707D" w:rsidRPr="0041109F" w:rsidTr="00760C10">
        <w:tc>
          <w:tcPr>
            <w:tcW w:w="813" w:type="dxa"/>
            <w:shd w:val="clear" w:color="auto" w:fill="auto"/>
          </w:tcPr>
          <w:p w:rsidR="00AA707D" w:rsidRPr="0041109F" w:rsidRDefault="00AA707D" w:rsidP="00760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5" w:type="dxa"/>
            <w:shd w:val="clear" w:color="auto" w:fill="auto"/>
          </w:tcPr>
          <w:p w:rsidR="00AA707D" w:rsidRPr="0041109F" w:rsidRDefault="00AA707D" w:rsidP="00760C10">
            <w:pPr>
              <w:rPr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Всего по подпрограмме</w:t>
            </w:r>
          </w:p>
        </w:tc>
        <w:tc>
          <w:tcPr>
            <w:tcW w:w="992" w:type="dxa"/>
            <w:shd w:val="clear" w:color="auto" w:fill="auto"/>
          </w:tcPr>
          <w:p w:rsidR="00AA707D" w:rsidRPr="0041109F" w:rsidRDefault="00AA707D" w:rsidP="00760C10">
            <w:pPr>
              <w:rPr>
                <w:sz w:val="20"/>
                <w:szCs w:val="20"/>
              </w:rPr>
            </w:pPr>
          </w:p>
        </w:tc>
        <w:tc>
          <w:tcPr>
            <w:tcW w:w="808" w:type="dxa"/>
            <w:shd w:val="clear" w:color="auto" w:fill="auto"/>
          </w:tcPr>
          <w:p w:rsidR="00AA707D" w:rsidRPr="0041109F" w:rsidRDefault="00AA707D" w:rsidP="00760C10">
            <w:pPr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Всего:</w:t>
            </w:r>
          </w:p>
          <w:p w:rsidR="00AA707D" w:rsidRPr="0041109F" w:rsidRDefault="00AA707D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В т.ч.:</w:t>
            </w:r>
          </w:p>
          <w:p w:rsidR="00AA707D" w:rsidRPr="0041109F" w:rsidRDefault="00AA707D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МБ</w:t>
            </w:r>
          </w:p>
          <w:p w:rsidR="00AA707D" w:rsidRPr="0041109F" w:rsidRDefault="00AA707D" w:rsidP="00760C1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ОБ</w:t>
            </w:r>
          </w:p>
          <w:p w:rsidR="00AA707D" w:rsidRPr="0041109F" w:rsidRDefault="00AA707D" w:rsidP="00760C10">
            <w:pPr>
              <w:rPr>
                <w:sz w:val="20"/>
                <w:szCs w:val="20"/>
              </w:rPr>
            </w:pPr>
            <w:r w:rsidRPr="0041109F">
              <w:rPr>
                <w:sz w:val="18"/>
                <w:szCs w:val="18"/>
              </w:rPr>
              <w:t>ФБ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AA707D" w:rsidRPr="0041109F" w:rsidRDefault="00AA707D" w:rsidP="00760C10">
            <w:pPr>
              <w:jc w:val="center"/>
              <w:rPr>
                <w:sz w:val="20"/>
                <w:szCs w:val="20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>7 002,44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AA707D" w:rsidRPr="0041109F" w:rsidRDefault="00AA707D" w:rsidP="00257666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6 505,68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AA707D" w:rsidRPr="0041109F" w:rsidRDefault="00AA707D" w:rsidP="00257666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92,91</w:t>
            </w:r>
          </w:p>
        </w:tc>
        <w:tc>
          <w:tcPr>
            <w:tcW w:w="1512" w:type="dxa"/>
            <w:shd w:val="clear" w:color="auto" w:fill="auto"/>
          </w:tcPr>
          <w:p w:rsidR="00AA707D" w:rsidRPr="0041109F" w:rsidRDefault="00AA707D" w:rsidP="00760C1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AA707D" w:rsidRPr="0041109F" w:rsidRDefault="00AA707D" w:rsidP="00760C10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AA707D" w:rsidRPr="0041109F" w:rsidRDefault="00AA707D" w:rsidP="00760C1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AA707D" w:rsidRPr="0041109F" w:rsidRDefault="00AA707D" w:rsidP="00760C10">
            <w:pPr>
              <w:rPr>
                <w:sz w:val="20"/>
                <w:szCs w:val="20"/>
              </w:rPr>
            </w:pPr>
          </w:p>
        </w:tc>
        <w:tc>
          <w:tcPr>
            <w:tcW w:w="1615" w:type="dxa"/>
            <w:shd w:val="clear" w:color="auto" w:fill="auto"/>
          </w:tcPr>
          <w:p w:rsidR="00AA707D" w:rsidRPr="0041109F" w:rsidRDefault="00AA707D" w:rsidP="00760C10">
            <w:pPr>
              <w:rPr>
                <w:sz w:val="20"/>
                <w:szCs w:val="20"/>
              </w:rPr>
            </w:pPr>
          </w:p>
        </w:tc>
      </w:tr>
    </w:tbl>
    <w:p w:rsidR="00BE1F84" w:rsidRPr="0041109F" w:rsidRDefault="00BE1F84" w:rsidP="00A57CD7">
      <w:pPr>
        <w:jc w:val="center"/>
      </w:pPr>
    </w:p>
    <w:p w:rsidR="00845581" w:rsidRPr="0041109F" w:rsidRDefault="00845581" w:rsidP="00845581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эффективности реализации подпрограммы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845581" w:rsidRPr="0041109F" w:rsidRDefault="00845581" w:rsidP="005473B1">
      <w:pPr>
        <w:pStyle w:val="ConsPlusNonformat"/>
        <w:widowControl/>
        <w:numPr>
          <w:ilvl w:val="0"/>
          <w:numId w:val="10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достижения плановых значений индикаторов</w:t>
      </w:r>
    </w:p>
    <w:tbl>
      <w:tblPr>
        <w:tblW w:w="11106" w:type="dxa"/>
        <w:tblInd w:w="3461" w:type="dxa"/>
        <w:tblLook w:val="04A0"/>
      </w:tblPr>
      <w:tblGrid>
        <w:gridCol w:w="960"/>
        <w:gridCol w:w="3342"/>
        <w:gridCol w:w="336"/>
        <w:gridCol w:w="6521"/>
      </w:tblGrid>
      <w:tr w:rsidR="00966F9E" w:rsidRPr="0041109F" w:rsidTr="00966F9E">
        <w:trPr>
          <w:trHeight w:val="315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845581" w:rsidRPr="0041109F" w:rsidRDefault="00845581" w:rsidP="00DB4659">
            <w:pPr>
              <w:jc w:val="center"/>
              <w:rPr>
                <w:rFonts w:ascii="Calibri" w:hAnsi="Calibri"/>
                <w:color w:val="000000"/>
              </w:rPr>
            </w:pPr>
            <w:proofErr w:type="gramStart"/>
            <w:r w:rsidRPr="0041109F">
              <w:t>ДИП</w:t>
            </w:r>
            <w:proofErr w:type="gramEnd"/>
            <w:r w:rsidRPr="0041109F">
              <w:t xml:space="preserve"> =</w:t>
            </w:r>
          </w:p>
        </w:tc>
        <w:tc>
          <w:tcPr>
            <w:tcW w:w="33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581" w:rsidRPr="0041109F" w:rsidRDefault="00966F9E" w:rsidP="00DB4659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>12,41</w:t>
            </w:r>
            <w:r w:rsidR="00845581" w:rsidRPr="0041109F">
              <w:rPr>
                <w:color w:val="000000"/>
              </w:rPr>
              <w:t>(степень решения задач)</w:t>
            </w:r>
          </w:p>
        </w:tc>
        <w:tc>
          <w:tcPr>
            <w:tcW w:w="283" w:type="dxa"/>
            <w:vMerge w:val="restart"/>
            <w:shd w:val="clear" w:color="auto" w:fill="auto"/>
            <w:noWrap/>
            <w:vAlign w:val="center"/>
            <w:hideMark/>
          </w:tcPr>
          <w:p w:rsidR="00845581" w:rsidRPr="0041109F" w:rsidRDefault="00845581" w:rsidP="00DB4659">
            <w:pPr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=</w:t>
            </w:r>
          </w:p>
        </w:tc>
        <w:tc>
          <w:tcPr>
            <w:tcW w:w="6521" w:type="dxa"/>
            <w:vMerge w:val="restart"/>
            <w:shd w:val="clear" w:color="auto" w:fill="auto"/>
            <w:noWrap/>
            <w:vAlign w:val="center"/>
            <w:hideMark/>
          </w:tcPr>
          <w:p w:rsidR="00845581" w:rsidRPr="0041109F" w:rsidRDefault="00966F9E" w:rsidP="00F61F9C">
            <w:pPr>
              <w:rPr>
                <w:rFonts w:ascii="Calibri" w:hAnsi="Calibri"/>
                <w:color w:val="000000"/>
              </w:rPr>
            </w:pPr>
            <w:r w:rsidRPr="0041109F">
              <w:rPr>
                <w:color w:val="000000"/>
              </w:rPr>
              <w:t>0,886</w:t>
            </w:r>
            <w:r w:rsidR="00845581" w:rsidRPr="0041109F">
              <w:rPr>
                <w:b/>
                <w:color w:val="000000"/>
              </w:rPr>
              <w:t xml:space="preserve"> </w:t>
            </w:r>
            <w:r w:rsidR="00F61F9C" w:rsidRPr="0041109F">
              <w:rPr>
                <w:b/>
                <w:color w:val="000000"/>
              </w:rPr>
              <w:t>с</w:t>
            </w:r>
            <w:r w:rsidRPr="0041109F">
              <w:rPr>
                <w:b/>
                <w:color w:val="000000"/>
              </w:rPr>
              <w:t>редняя</w:t>
            </w:r>
            <w:r w:rsidR="00845581" w:rsidRPr="0041109F">
              <w:rPr>
                <w:b/>
                <w:color w:val="000000"/>
              </w:rPr>
              <w:t xml:space="preserve"> результативность</w:t>
            </w:r>
            <w:r w:rsidRPr="0041109F">
              <w:rPr>
                <w:b/>
                <w:color w:val="000000"/>
              </w:rPr>
              <w:t xml:space="preserve"> </w:t>
            </w:r>
            <w:r w:rsidRPr="0041109F">
              <w:rPr>
                <w:color w:val="000000"/>
              </w:rPr>
              <w:t>(недовыполнение плана)</w:t>
            </w:r>
          </w:p>
        </w:tc>
      </w:tr>
      <w:tr w:rsidR="00966F9E" w:rsidRPr="0041109F" w:rsidTr="00966F9E">
        <w:trPr>
          <w:trHeight w:val="300"/>
        </w:trPr>
        <w:tc>
          <w:tcPr>
            <w:tcW w:w="960" w:type="dxa"/>
            <w:vMerge/>
            <w:vAlign w:val="center"/>
            <w:hideMark/>
          </w:tcPr>
          <w:p w:rsidR="00845581" w:rsidRPr="0041109F" w:rsidRDefault="00845581" w:rsidP="00DB465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4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581" w:rsidRPr="0041109F" w:rsidRDefault="00966F9E" w:rsidP="00DB4659">
            <w:pPr>
              <w:jc w:val="center"/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14</w:t>
            </w:r>
          </w:p>
        </w:tc>
        <w:tc>
          <w:tcPr>
            <w:tcW w:w="283" w:type="dxa"/>
            <w:vMerge/>
            <w:vAlign w:val="center"/>
            <w:hideMark/>
          </w:tcPr>
          <w:p w:rsidR="00845581" w:rsidRPr="0041109F" w:rsidRDefault="00845581" w:rsidP="00DB465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521" w:type="dxa"/>
            <w:vMerge/>
            <w:vAlign w:val="center"/>
            <w:hideMark/>
          </w:tcPr>
          <w:p w:rsidR="00845581" w:rsidRPr="0041109F" w:rsidRDefault="00845581" w:rsidP="00DB4659">
            <w:pPr>
              <w:rPr>
                <w:rFonts w:ascii="Calibri" w:hAnsi="Calibri"/>
                <w:color w:val="000000"/>
              </w:rPr>
            </w:pPr>
          </w:p>
        </w:tc>
      </w:tr>
    </w:tbl>
    <w:p w:rsidR="00845581" w:rsidRPr="0041109F" w:rsidRDefault="00845581" w:rsidP="005473B1">
      <w:pPr>
        <w:pStyle w:val="ConsPlusNonformat"/>
        <w:widowControl/>
        <w:numPr>
          <w:ilvl w:val="0"/>
          <w:numId w:val="10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полноты финансирования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845581" w:rsidRPr="0041109F" w:rsidRDefault="00845581" w:rsidP="00845581">
      <w:pPr>
        <w:pStyle w:val="ConsPlusNonformat"/>
        <w:widowControl/>
        <w:tabs>
          <w:tab w:val="left" w:pos="432"/>
        </w:tabs>
        <w:ind w:left="21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845581" w:rsidRPr="0041109F" w:rsidRDefault="00845581" w:rsidP="00845581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          ПФ =  </w:t>
      </w:r>
      <w:r w:rsidR="00F1031E" w:rsidRPr="0041109F">
        <w:rPr>
          <w:rFonts w:ascii="Times New Roman" w:hAnsi="Times New Roman" w:cs="Times New Roman"/>
          <w:b/>
          <w:sz w:val="24"/>
          <w:szCs w:val="24"/>
        </w:rPr>
        <w:t>0,863</w:t>
      </w:r>
      <w:r w:rsidRPr="0041109F">
        <w:rPr>
          <w:rFonts w:ascii="Times New Roman" w:hAnsi="Times New Roman" w:cs="Times New Roman"/>
          <w:sz w:val="24"/>
          <w:szCs w:val="24"/>
        </w:rPr>
        <w:t xml:space="preserve"> - </w:t>
      </w:r>
      <w:r w:rsidR="00F1031E" w:rsidRPr="0041109F">
        <w:rPr>
          <w:rFonts w:ascii="Times New Roman" w:hAnsi="Times New Roman" w:cs="Times New Roman"/>
          <w:b/>
          <w:sz w:val="24"/>
          <w:szCs w:val="24"/>
        </w:rPr>
        <w:t>не</w:t>
      </w:r>
      <w:r w:rsidRPr="0041109F">
        <w:rPr>
          <w:rFonts w:ascii="Times New Roman" w:hAnsi="Times New Roman" w:cs="Times New Roman"/>
          <w:b/>
          <w:sz w:val="24"/>
          <w:szCs w:val="24"/>
        </w:rPr>
        <w:t>полное финансирование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845581" w:rsidRPr="0041109F" w:rsidRDefault="00845581" w:rsidP="00845581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050C5B" w:rsidRPr="0041109F" w:rsidRDefault="00845581" w:rsidP="00845581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rPr>
          <w:sz w:val="24"/>
          <w:szCs w:val="24"/>
        </w:rPr>
      </w:pPr>
      <w:r w:rsidRPr="0041109F">
        <w:rPr>
          <w:sz w:val="24"/>
          <w:szCs w:val="24"/>
        </w:rPr>
        <w:t xml:space="preserve"> </w:t>
      </w:r>
      <w:r w:rsidRPr="0041109F">
        <w:rPr>
          <w:b/>
          <w:sz w:val="24"/>
          <w:szCs w:val="24"/>
        </w:rPr>
        <w:t>Общая оценка эффективности реализации подпрограммы-</w:t>
      </w:r>
      <w:r w:rsidR="00CC335C" w:rsidRPr="0041109F">
        <w:rPr>
          <w:b/>
          <w:sz w:val="24"/>
          <w:szCs w:val="24"/>
        </w:rPr>
        <w:t>4</w:t>
      </w:r>
      <w:r w:rsidRPr="0041109F">
        <w:rPr>
          <w:b/>
          <w:sz w:val="24"/>
          <w:szCs w:val="24"/>
        </w:rPr>
        <w:t xml:space="preserve"> </w:t>
      </w:r>
      <w:r w:rsidR="00CC335C" w:rsidRPr="0041109F">
        <w:rPr>
          <w:b/>
          <w:sz w:val="24"/>
          <w:szCs w:val="24"/>
        </w:rPr>
        <w:t>приемлемый</w:t>
      </w:r>
      <w:r w:rsidRPr="0041109F">
        <w:rPr>
          <w:b/>
          <w:sz w:val="24"/>
          <w:szCs w:val="24"/>
        </w:rPr>
        <w:t xml:space="preserve"> уровень эффективности</w:t>
      </w:r>
      <w:r w:rsidR="00020D0B" w:rsidRPr="0041109F">
        <w:t xml:space="preserve"> </w:t>
      </w:r>
      <w:r w:rsidR="006D351B" w:rsidRPr="0041109F">
        <w:t>(</w:t>
      </w:r>
      <w:r w:rsidR="006D351B" w:rsidRPr="0041109F">
        <w:rPr>
          <w:sz w:val="24"/>
          <w:szCs w:val="24"/>
        </w:rPr>
        <w:t>необходима своевременная корректировка</w:t>
      </w:r>
      <w:r w:rsidR="006D351B" w:rsidRPr="0041109F">
        <w:t xml:space="preserve"> </w:t>
      </w:r>
      <w:r w:rsidR="006D351B" w:rsidRPr="0041109F">
        <w:rPr>
          <w:sz w:val="24"/>
          <w:szCs w:val="24"/>
        </w:rPr>
        <w:t>показателей (индикаторов)</w:t>
      </w:r>
      <w:r w:rsidR="00DF0FE9" w:rsidRPr="0041109F">
        <w:rPr>
          <w:sz w:val="24"/>
          <w:szCs w:val="24"/>
        </w:rPr>
        <w:t xml:space="preserve"> и плановых объемов финансирования</w:t>
      </w:r>
      <w:r w:rsidR="006D351B" w:rsidRPr="0041109F">
        <w:rPr>
          <w:sz w:val="24"/>
          <w:szCs w:val="24"/>
        </w:rPr>
        <w:t xml:space="preserve">) </w:t>
      </w:r>
    </w:p>
    <w:p w:rsidR="00845581" w:rsidRPr="0041109F" w:rsidRDefault="00845581">
      <w:r w:rsidRPr="0041109F">
        <w:br w:type="page"/>
      </w:r>
    </w:p>
    <w:p w:rsidR="00BE1F84" w:rsidRPr="0041109F" w:rsidRDefault="00823336" w:rsidP="002A2CFC">
      <w:pPr>
        <w:jc w:val="center"/>
        <w:rPr>
          <w:b/>
          <w:color w:val="000000"/>
        </w:rPr>
      </w:pPr>
      <w:r w:rsidRPr="0041109F">
        <w:rPr>
          <w:b/>
          <w:color w:val="000000"/>
        </w:rPr>
        <w:lastRenderedPageBreak/>
        <w:t>5</w:t>
      </w:r>
      <w:r w:rsidR="00682D79" w:rsidRPr="0041109F">
        <w:rPr>
          <w:b/>
          <w:color w:val="000000"/>
        </w:rPr>
        <w:t>.</w:t>
      </w:r>
      <w:r w:rsidR="000A5AFA" w:rsidRPr="0041109F">
        <w:rPr>
          <w:b/>
          <w:color w:val="000000"/>
        </w:rPr>
        <w:t xml:space="preserve"> </w:t>
      </w:r>
      <w:r w:rsidR="00FE3DD9" w:rsidRPr="0041109F">
        <w:rPr>
          <w:b/>
          <w:color w:val="000000"/>
        </w:rPr>
        <w:t xml:space="preserve">Подпрограмма </w:t>
      </w:r>
      <w:r w:rsidR="002A2CFC" w:rsidRPr="0041109F">
        <w:rPr>
          <w:b/>
          <w:color w:val="000000"/>
        </w:rPr>
        <w:t>«</w:t>
      </w:r>
      <w:r w:rsidR="00FE3DD9" w:rsidRPr="0041109F">
        <w:rPr>
          <w:b/>
          <w:color w:val="000000"/>
        </w:rPr>
        <w:t>Доступная среда в ЗАТО г</w:t>
      </w:r>
      <w:proofErr w:type="gramStart"/>
      <w:r w:rsidR="00FE3DD9" w:rsidRPr="0041109F">
        <w:rPr>
          <w:b/>
          <w:color w:val="000000"/>
        </w:rPr>
        <w:t>.С</w:t>
      </w:r>
      <w:proofErr w:type="gramEnd"/>
      <w:r w:rsidR="00FE3DD9" w:rsidRPr="0041109F">
        <w:rPr>
          <w:b/>
          <w:color w:val="000000"/>
        </w:rPr>
        <w:t>евероморск</w:t>
      </w:r>
      <w:r w:rsidR="002A2CFC" w:rsidRPr="0041109F">
        <w:rPr>
          <w:b/>
          <w:color w:val="000000"/>
        </w:rPr>
        <w:t>»</w:t>
      </w:r>
      <w:r w:rsidR="00FE3DD9" w:rsidRPr="0041109F">
        <w:rPr>
          <w:b/>
          <w:color w:val="000000"/>
        </w:rPr>
        <w:t xml:space="preserve"> на 2014-20</w:t>
      </w:r>
      <w:r w:rsidR="00DC2877" w:rsidRPr="0041109F">
        <w:rPr>
          <w:b/>
          <w:color w:val="000000"/>
        </w:rPr>
        <w:t>20</w:t>
      </w:r>
      <w:r w:rsidR="002A2CFC" w:rsidRPr="0041109F">
        <w:rPr>
          <w:b/>
          <w:color w:val="000000"/>
        </w:rPr>
        <w:t xml:space="preserve"> годы</w:t>
      </w:r>
    </w:p>
    <w:tbl>
      <w:tblPr>
        <w:tblW w:w="14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4"/>
        <w:gridCol w:w="3602"/>
        <w:gridCol w:w="46"/>
        <w:gridCol w:w="1030"/>
        <w:gridCol w:w="843"/>
        <w:gridCol w:w="139"/>
        <w:gridCol w:w="874"/>
        <w:gridCol w:w="956"/>
        <w:gridCol w:w="866"/>
        <w:gridCol w:w="1560"/>
        <w:gridCol w:w="703"/>
        <w:gridCol w:w="688"/>
        <w:gridCol w:w="709"/>
        <w:gridCol w:w="1701"/>
      </w:tblGrid>
      <w:tr w:rsidR="00ED6911" w:rsidRPr="0041109F" w:rsidTr="00ED6911">
        <w:tc>
          <w:tcPr>
            <w:tcW w:w="824" w:type="dxa"/>
            <w:vMerge w:val="restart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41109F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41109F">
              <w:rPr>
                <w:sz w:val="18"/>
                <w:szCs w:val="18"/>
              </w:rPr>
              <w:t>/</w:t>
            </w:r>
            <w:proofErr w:type="spellStart"/>
            <w:r w:rsidRPr="0041109F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3648" w:type="dxa"/>
            <w:gridSpan w:val="2"/>
            <w:vMerge w:val="restart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Цель, задачи, мероприятия</w:t>
            </w:r>
          </w:p>
        </w:tc>
        <w:tc>
          <w:tcPr>
            <w:tcW w:w="1030" w:type="dxa"/>
            <w:vMerge w:val="restart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 xml:space="preserve">Срок </w:t>
            </w:r>
            <w:proofErr w:type="spellStart"/>
            <w:proofErr w:type="gramStart"/>
            <w:r w:rsidRPr="0041109F">
              <w:rPr>
                <w:sz w:val="18"/>
                <w:szCs w:val="18"/>
              </w:rPr>
              <w:t>выполне-ния</w:t>
            </w:r>
            <w:proofErr w:type="spellEnd"/>
            <w:proofErr w:type="gramEnd"/>
            <w:r w:rsidRPr="0041109F">
              <w:rPr>
                <w:sz w:val="18"/>
                <w:szCs w:val="18"/>
              </w:rPr>
              <w:t xml:space="preserve"> (квартал, год)</w:t>
            </w:r>
          </w:p>
        </w:tc>
        <w:tc>
          <w:tcPr>
            <w:tcW w:w="982" w:type="dxa"/>
            <w:gridSpan w:val="2"/>
            <w:vMerge w:val="restart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1830" w:type="dxa"/>
            <w:gridSpan w:val="2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Объемы финансирования, тыс. руб.</w:t>
            </w:r>
          </w:p>
        </w:tc>
        <w:tc>
          <w:tcPr>
            <w:tcW w:w="866" w:type="dxa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41109F">
              <w:rPr>
                <w:sz w:val="18"/>
                <w:szCs w:val="18"/>
              </w:rPr>
              <w:t>Про-цент</w:t>
            </w:r>
            <w:proofErr w:type="spellEnd"/>
            <w:proofErr w:type="gramEnd"/>
            <w:r w:rsidRPr="0041109F">
              <w:rPr>
                <w:sz w:val="18"/>
                <w:szCs w:val="18"/>
              </w:rPr>
              <w:t xml:space="preserve"> </w:t>
            </w:r>
            <w:proofErr w:type="spellStart"/>
            <w:r w:rsidRPr="0041109F">
              <w:rPr>
                <w:sz w:val="18"/>
                <w:szCs w:val="18"/>
              </w:rPr>
              <w:t>освое-ния</w:t>
            </w:r>
            <w:proofErr w:type="spellEnd"/>
            <w:r w:rsidRPr="0041109F">
              <w:rPr>
                <w:sz w:val="18"/>
                <w:szCs w:val="18"/>
              </w:rPr>
              <w:t xml:space="preserve"> % </w:t>
            </w:r>
          </w:p>
        </w:tc>
        <w:tc>
          <w:tcPr>
            <w:tcW w:w="3660" w:type="dxa"/>
            <w:gridSpan w:val="4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Показатели (индикаторы)</w:t>
            </w:r>
          </w:p>
        </w:tc>
        <w:tc>
          <w:tcPr>
            <w:tcW w:w="1701" w:type="dxa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Исполнители, перечень организаций, участвующих в реализации мероприятий</w:t>
            </w:r>
          </w:p>
        </w:tc>
      </w:tr>
      <w:tr w:rsidR="00ED6911" w:rsidRPr="0041109F" w:rsidTr="00ED6911">
        <w:tc>
          <w:tcPr>
            <w:tcW w:w="824" w:type="dxa"/>
            <w:vMerge/>
            <w:shd w:val="clear" w:color="auto" w:fill="auto"/>
          </w:tcPr>
          <w:p w:rsidR="00ED6911" w:rsidRPr="0041109F" w:rsidRDefault="00ED6911" w:rsidP="00ED6911">
            <w:pPr>
              <w:rPr>
                <w:sz w:val="18"/>
                <w:szCs w:val="18"/>
              </w:rPr>
            </w:pPr>
          </w:p>
        </w:tc>
        <w:tc>
          <w:tcPr>
            <w:tcW w:w="3648" w:type="dxa"/>
            <w:gridSpan w:val="2"/>
            <w:vMerge/>
            <w:shd w:val="clear" w:color="auto" w:fill="auto"/>
          </w:tcPr>
          <w:p w:rsidR="00ED6911" w:rsidRPr="0041109F" w:rsidRDefault="00ED6911" w:rsidP="00ED6911">
            <w:pPr>
              <w:rPr>
                <w:sz w:val="18"/>
                <w:szCs w:val="18"/>
              </w:rPr>
            </w:pPr>
          </w:p>
        </w:tc>
        <w:tc>
          <w:tcPr>
            <w:tcW w:w="1030" w:type="dxa"/>
            <w:vMerge/>
            <w:shd w:val="clear" w:color="auto" w:fill="auto"/>
          </w:tcPr>
          <w:p w:rsidR="00ED6911" w:rsidRPr="0041109F" w:rsidRDefault="00ED6911" w:rsidP="00ED6911">
            <w:pPr>
              <w:rPr>
                <w:sz w:val="18"/>
                <w:szCs w:val="18"/>
              </w:rPr>
            </w:pPr>
          </w:p>
        </w:tc>
        <w:tc>
          <w:tcPr>
            <w:tcW w:w="982" w:type="dxa"/>
            <w:gridSpan w:val="2"/>
            <w:vMerge/>
            <w:shd w:val="clear" w:color="auto" w:fill="auto"/>
          </w:tcPr>
          <w:p w:rsidR="00ED6911" w:rsidRPr="0041109F" w:rsidRDefault="00ED6911" w:rsidP="00ED6911">
            <w:pPr>
              <w:rPr>
                <w:sz w:val="18"/>
                <w:szCs w:val="18"/>
              </w:rPr>
            </w:pPr>
          </w:p>
        </w:tc>
        <w:tc>
          <w:tcPr>
            <w:tcW w:w="874" w:type="dxa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Уточненные бюджетные ассигнования</w:t>
            </w:r>
          </w:p>
        </w:tc>
        <w:tc>
          <w:tcPr>
            <w:tcW w:w="956" w:type="dxa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41109F">
              <w:rPr>
                <w:sz w:val="18"/>
                <w:szCs w:val="18"/>
              </w:rPr>
              <w:t>Кассо-вый</w:t>
            </w:r>
            <w:proofErr w:type="spellEnd"/>
            <w:proofErr w:type="gramEnd"/>
            <w:r w:rsidRPr="0041109F">
              <w:rPr>
                <w:sz w:val="18"/>
                <w:szCs w:val="18"/>
              </w:rPr>
              <w:t xml:space="preserve"> расход</w:t>
            </w:r>
          </w:p>
        </w:tc>
        <w:tc>
          <w:tcPr>
            <w:tcW w:w="866" w:type="dxa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Наименование, ед. измерения</w:t>
            </w:r>
          </w:p>
        </w:tc>
        <w:tc>
          <w:tcPr>
            <w:tcW w:w="703" w:type="dxa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План</w:t>
            </w:r>
          </w:p>
        </w:tc>
        <w:tc>
          <w:tcPr>
            <w:tcW w:w="688" w:type="dxa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Факт</w:t>
            </w:r>
          </w:p>
        </w:tc>
        <w:tc>
          <w:tcPr>
            <w:tcW w:w="709" w:type="dxa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Процент исполнения %</w:t>
            </w:r>
          </w:p>
        </w:tc>
        <w:tc>
          <w:tcPr>
            <w:tcW w:w="1701" w:type="dxa"/>
            <w:shd w:val="clear" w:color="auto" w:fill="auto"/>
          </w:tcPr>
          <w:p w:rsidR="00ED6911" w:rsidRPr="0041109F" w:rsidRDefault="00ED6911" w:rsidP="00ED6911">
            <w:pPr>
              <w:rPr>
                <w:sz w:val="18"/>
                <w:szCs w:val="18"/>
              </w:rPr>
            </w:pPr>
          </w:p>
        </w:tc>
      </w:tr>
      <w:tr w:rsidR="00ED6911" w:rsidRPr="0041109F" w:rsidTr="00ED6911">
        <w:tc>
          <w:tcPr>
            <w:tcW w:w="824" w:type="dxa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648" w:type="dxa"/>
            <w:gridSpan w:val="2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030" w:type="dxa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982" w:type="dxa"/>
            <w:gridSpan w:val="2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874" w:type="dxa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956" w:type="dxa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866" w:type="dxa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560" w:type="dxa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703" w:type="dxa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688" w:type="dxa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701" w:type="dxa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12</w:t>
            </w:r>
          </w:p>
        </w:tc>
      </w:tr>
      <w:tr w:rsidR="00ED6911" w:rsidRPr="0041109F" w:rsidTr="00ED6911">
        <w:trPr>
          <w:trHeight w:val="460"/>
        </w:trPr>
        <w:tc>
          <w:tcPr>
            <w:tcW w:w="824" w:type="dxa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717" w:type="dxa"/>
            <w:gridSpan w:val="13"/>
            <w:shd w:val="clear" w:color="auto" w:fill="auto"/>
          </w:tcPr>
          <w:p w:rsidR="00ED6911" w:rsidRPr="0041109F" w:rsidRDefault="00ED6911" w:rsidP="00ED6911">
            <w:pPr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Цель:</w:t>
            </w:r>
            <w:r w:rsidRPr="0041109F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 w:rsidRPr="0041109F">
              <w:rPr>
                <w:b/>
                <w:sz w:val="20"/>
                <w:szCs w:val="20"/>
              </w:rPr>
              <w:t>Интеграция инвалидов в общество, обеспечение беспрепятственного доступа к приоритетным объектам и услугам</w:t>
            </w:r>
          </w:p>
        </w:tc>
      </w:tr>
      <w:tr w:rsidR="00ED6911" w:rsidRPr="0041109F" w:rsidTr="00ED6911">
        <w:trPr>
          <w:trHeight w:val="460"/>
        </w:trPr>
        <w:tc>
          <w:tcPr>
            <w:tcW w:w="824" w:type="dxa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717" w:type="dxa"/>
            <w:gridSpan w:val="13"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  <w:r w:rsidRPr="0041109F">
              <w:rPr>
                <w:rFonts w:eastAsia="Calibri"/>
                <w:b/>
                <w:spacing w:val="-4"/>
                <w:sz w:val="20"/>
                <w:szCs w:val="20"/>
                <w:lang w:eastAsia="en-US"/>
              </w:rPr>
              <w:t>Задача 1: С</w:t>
            </w:r>
            <w:r w:rsidRPr="0041109F">
              <w:rPr>
                <w:b/>
                <w:spacing w:val="-4"/>
                <w:sz w:val="20"/>
                <w:szCs w:val="20"/>
                <w:lang w:eastAsia="en-US"/>
              </w:rPr>
              <w:t>оздание условий для интеграции инвалидов в общество и повышения качества жизни инвалидов в современных условиях</w:t>
            </w:r>
          </w:p>
        </w:tc>
      </w:tr>
      <w:tr w:rsidR="00ED6911" w:rsidRPr="0041109F" w:rsidTr="00ED6911">
        <w:trPr>
          <w:trHeight w:val="805"/>
        </w:trPr>
        <w:tc>
          <w:tcPr>
            <w:tcW w:w="824" w:type="dxa"/>
            <w:vMerge w:val="restart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</w:t>
            </w:r>
          </w:p>
        </w:tc>
        <w:tc>
          <w:tcPr>
            <w:tcW w:w="3602" w:type="dxa"/>
            <w:vMerge w:val="restart"/>
            <w:shd w:val="clear" w:color="auto" w:fill="auto"/>
          </w:tcPr>
          <w:p w:rsidR="00ED6911" w:rsidRPr="0041109F" w:rsidRDefault="00ED6911" w:rsidP="00ED6911">
            <w:pPr>
              <w:rPr>
                <w:rFonts w:eastAsia="Calibri"/>
                <w:b/>
                <w:spacing w:val="-4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b/>
                <w:spacing w:val="-4"/>
                <w:sz w:val="20"/>
                <w:szCs w:val="20"/>
                <w:lang w:eastAsia="en-US"/>
              </w:rPr>
              <w:t>Основное мероприятие 1:</w:t>
            </w:r>
          </w:p>
          <w:p w:rsidR="00ED6911" w:rsidRPr="0041109F" w:rsidRDefault="00ED6911" w:rsidP="00ED6911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b/>
                <w:spacing w:val="-4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b/>
                <w:spacing w:val="-4"/>
                <w:sz w:val="20"/>
                <w:szCs w:val="20"/>
                <w:lang w:eastAsia="en-US"/>
              </w:rPr>
              <w:t xml:space="preserve">Создание условий для повышения качества жизни граждан старшего поколения </w:t>
            </w:r>
          </w:p>
          <w:p w:rsidR="00ED6911" w:rsidRPr="0041109F" w:rsidRDefault="00ED6911" w:rsidP="00ED6911">
            <w:pPr>
              <w:rPr>
                <w:sz w:val="20"/>
                <w:szCs w:val="20"/>
              </w:rPr>
            </w:pPr>
            <w:r w:rsidRPr="0041109F">
              <w:rPr>
                <w:rFonts w:eastAsia="Calibri"/>
                <w:b/>
                <w:spacing w:val="-4"/>
                <w:sz w:val="20"/>
                <w:szCs w:val="20"/>
                <w:lang w:eastAsia="en-US"/>
              </w:rPr>
              <w:t>и граждан, имеющих различные ограничения здоровья</w:t>
            </w:r>
          </w:p>
        </w:tc>
        <w:tc>
          <w:tcPr>
            <w:tcW w:w="1076" w:type="dxa"/>
            <w:gridSpan w:val="2"/>
            <w:vMerge w:val="restart"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  <w:tc>
          <w:tcPr>
            <w:tcW w:w="982" w:type="dxa"/>
            <w:gridSpan w:val="2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>Всего: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5361" w:type="dxa"/>
            <w:gridSpan w:val="5"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</w:tr>
      <w:tr w:rsidR="00ED6911" w:rsidRPr="0041109F" w:rsidTr="00ED6911">
        <w:trPr>
          <w:trHeight w:val="519"/>
        </w:trPr>
        <w:tc>
          <w:tcPr>
            <w:tcW w:w="824" w:type="dxa"/>
            <w:vMerge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02" w:type="dxa"/>
            <w:vMerge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  <w:tc>
          <w:tcPr>
            <w:tcW w:w="1076" w:type="dxa"/>
            <w:gridSpan w:val="2"/>
            <w:vMerge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  <w:tc>
          <w:tcPr>
            <w:tcW w:w="982" w:type="dxa"/>
            <w:gridSpan w:val="2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5361" w:type="dxa"/>
            <w:gridSpan w:val="5"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</w:tr>
      <w:tr w:rsidR="00ED6911" w:rsidRPr="0041109F" w:rsidTr="00ED6911">
        <w:trPr>
          <w:trHeight w:val="840"/>
        </w:trPr>
        <w:tc>
          <w:tcPr>
            <w:tcW w:w="824" w:type="dxa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3602" w:type="dxa"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  <w:r w:rsidRPr="0041109F">
              <w:rPr>
                <w:rFonts w:eastAsia="Calibri"/>
                <w:b/>
                <w:spacing w:val="-4"/>
                <w:sz w:val="20"/>
                <w:szCs w:val="20"/>
                <w:lang w:eastAsia="en-US"/>
              </w:rPr>
              <w:t>Финансовая поддержка социально-ориентированных некоммерческих организаций (на конкурсной основе)</w:t>
            </w:r>
          </w:p>
        </w:tc>
        <w:tc>
          <w:tcPr>
            <w:tcW w:w="1076" w:type="dxa"/>
            <w:gridSpan w:val="2"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  <w:tc>
          <w:tcPr>
            <w:tcW w:w="982" w:type="dxa"/>
            <w:gridSpan w:val="2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  <w:tc>
          <w:tcPr>
            <w:tcW w:w="703" w:type="dxa"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  <w:tc>
          <w:tcPr>
            <w:tcW w:w="688" w:type="dxa"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</w:tr>
      <w:tr w:rsidR="00050C5B" w:rsidRPr="0041109F" w:rsidTr="00050C5B">
        <w:tc>
          <w:tcPr>
            <w:tcW w:w="824" w:type="dxa"/>
            <w:shd w:val="clear" w:color="auto" w:fill="auto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1.1.1</w:t>
            </w:r>
          </w:p>
        </w:tc>
        <w:tc>
          <w:tcPr>
            <w:tcW w:w="3602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Оказание финансовой поддержки социально-ориентированным некоммерческим организациям (на конкурсной основе)</w:t>
            </w:r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:rsidR="00050C5B" w:rsidRPr="0041109F" w:rsidRDefault="00050C5B" w:rsidP="00050C5B">
            <w:pPr>
              <w:jc w:val="center"/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2017г.</w:t>
            </w:r>
          </w:p>
        </w:tc>
        <w:tc>
          <w:tcPr>
            <w:tcW w:w="982" w:type="dxa"/>
            <w:gridSpan w:val="2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Количество организаций, получивших поддержку, ед.</w:t>
            </w:r>
          </w:p>
        </w:tc>
        <w:tc>
          <w:tcPr>
            <w:tcW w:w="703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688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Администрация ЗАТО</w:t>
            </w:r>
          </w:p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г. Североморск</w:t>
            </w:r>
          </w:p>
        </w:tc>
      </w:tr>
      <w:tr w:rsidR="00050C5B" w:rsidRPr="0041109F" w:rsidTr="00050C5B">
        <w:tc>
          <w:tcPr>
            <w:tcW w:w="824" w:type="dxa"/>
            <w:shd w:val="clear" w:color="auto" w:fill="auto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1.1.2</w:t>
            </w:r>
          </w:p>
        </w:tc>
        <w:tc>
          <w:tcPr>
            <w:tcW w:w="3602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Оказание имущественной поддержки общественным объединениям инвалидов</w:t>
            </w:r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:rsidR="00050C5B" w:rsidRPr="0041109F" w:rsidRDefault="00050C5B" w:rsidP="00050C5B">
            <w:pPr>
              <w:jc w:val="center"/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2017г.</w:t>
            </w:r>
          </w:p>
        </w:tc>
        <w:tc>
          <w:tcPr>
            <w:tcW w:w="982" w:type="dxa"/>
            <w:gridSpan w:val="2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Количество переданных в безвозмездное пользование помещений, ед.</w:t>
            </w:r>
          </w:p>
        </w:tc>
        <w:tc>
          <w:tcPr>
            <w:tcW w:w="703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</w:t>
            </w:r>
          </w:p>
        </w:tc>
        <w:tc>
          <w:tcPr>
            <w:tcW w:w="688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701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Администрация ЗАТО</w:t>
            </w:r>
          </w:p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г. Североморск</w:t>
            </w:r>
          </w:p>
        </w:tc>
      </w:tr>
      <w:tr w:rsidR="00050C5B" w:rsidRPr="0041109F" w:rsidTr="00050C5B">
        <w:tc>
          <w:tcPr>
            <w:tcW w:w="824" w:type="dxa"/>
            <w:shd w:val="clear" w:color="auto" w:fill="auto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1.1.3</w:t>
            </w:r>
          </w:p>
        </w:tc>
        <w:tc>
          <w:tcPr>
            <w:tcW w:w="3602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rPr>
                <w:rFonts w:eastAsia="Calibri"/>
                <w:spacing w:val="-4"/>
                <w:sz w:val="20"/>
                <w:szCs w:val="20"/>
                <w:lang w:eastAsia="en-US"/>
              </w:rPr>
            </w:pPr>
            <w:r w:rsidRPr="0041109F">
              <w:rPr>
                <w:spacing w:val="-4"/>
                <w:sz w:val="20"/>
                <w:szCs w:val="20"/>
              </w:rPr>
              <w:t>Оказание помощи семьям с детьми-инвалидами по доставке в ГОУ СОССЗН «Мурманский центр социальной помощи семье и детям» в целях реабилитации и обучения</w:t>
            </w:r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:rsidR="00050C5B" w:rsidRPr="0041109F" w:rsidRDefault="00050C5B" w:rsidP="00050C5B">
            <w:pPr>
              <w:jc w:val="center"/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2017г.</w:t>
            </w:r>
          </w:p>
        </w:tc>
        <w:tc>
          <w:tcPr>
            <w:tcW w:w="982" w:type="dxa"/>
            <w:gridSpan w:val="2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</w:tcPr>
          <w:p w:rsidR="00050C5B" w:rsidRPr="0041109F" w:rsidRDefault="00050C5B" w:rsidP="00ED6911">
            <w:pPr>
              <w:jc w:val="center"/>
              <w:rPr>
                <w:rFonts w:eastAsia="Calibri"/>
                <w:spacing w:val="-4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Количество семей,</w:t>
            </w:r>
          </w:p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pacing w:val="-4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получивших помощь, чел.</w:t>
            </w:r>
          </w:p>
        </w:tc>
        <w:tc>
          <w:tcPr>
            <w:tcW w:w="703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688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Администрация ЗАТО</w:t>
            </w:r>
          </w:p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г. Североморск</w:t>
            </w:r>
          </w:p>
        </w:tc>
      </w:tr>
      <w:tr w:rsidR="00050C5B" w:rsidRPr="0041109F" w:rsidTr="00050C5B">
        <w:tc>
          <w:tcPr>
            <w:tcW w:w="824" w:type="dxa"/>
            <w:shd w:val="clear" w:color="auto" w:fill="auto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1.1.4</w:t>
            </w:r>
          </w:p>
        </w:tc>
        <w:tc>
          <w:tcPr>
            <w:tcW w:w="3602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rPr>
                <w:spacing w:val="-4"/>
                <w:sz w:val="20"/>
                <w:szCs w:val="20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Оказание инвалидам, родителям детей-инвалидов, их опекунам, попечителям консультативной помощи по вопросам социальной поддержки и социальной реабилитации</w:t>
            </w:r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:rsidR="00050C5B" w:rsidRPr="0041109F" w:rsidRDefault="00050C5B" w:rsidP="00050C5B">
            <w:pPr>
              <w:jc w:val="center"/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2017г.</w:t>
            </w:r>
          </w:p>
        </w:tc>
        <w:tc>
          <w:tcPr>
            <w:tcW w:w="982" w:type="dxa"/>
            <w:gridSpan w:val="2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</w:tcPr>
          <w:p w:rsidR="00050C5B" w:rsidRPr="0041109F" w:rsidRDefault="00050C5B" w:rsidP="00ED6911">
            <w:pPr>
              <w:jc w:val="center"/>
              <w:rPr>
                <w:rFonts w:eastAsia="Calibri"/>
                <w:spacing w:val="-4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Доля инвалидов и семей, получивших помощь, %</w:t>
            </w:r>
          </w:p>
        </w:tc>
        <w:tc>
          <w:tcPr>
            <w:tcW w:w="703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70</w:t>
            </w:r>
          </w:p>
        </w:tc>
        <w:tc>
          <w:tcPr>
            <w:tcW w:w="688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70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701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Администрация ЗАТО</w:t>
            </w:r>
          </w:p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г. Североморск</w:t>
            </w:r>
          </w:p>
        </w:tc>
      </w:tr>
      <w:tr w:rsidR="00050C5B" w:rsidRPr="0041109F" w:rsidTr="00050C5B">
        <w:tc>
          <w:tcPr>
            <w:tcW w:w="824" w:type="dxa"/>
            <w:shd w:val="clear" w:color="auto" w:fill="auto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lastRenderedPageBreak/>
              <w:t>1.1.5</w:t>
            </w:r>
          </w:p>
        </w:tc>
        <w:tc>
          <w:tcPr>
            <w:tcW w:w="3602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rPr>
                <w:rFonts w:eastAsia="Calibri"/>
                <w:spacing w:val="-4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Регулярная публикация материалов, трансляция радиопрограмм публицистической, научно-позна</w:t>
            </w: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softHyphen/>
              <w:t>вательной и культурно-просветительской направленности, адресованных инвалидам</w:t>
            </w:r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:rsidR="00050C5B" w:rsidRPr="0041109F" w:rsidRDefault="00050C5B" w:rsidP="00050C5B">
            <w:pPr>
              <w:jc w:val="center"/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2017г.</w:t>
            </w:r>
          </w:p>
        </w:tc>
        <w:tc>
          <w:tcPr>
            <w:tcW w:w="982" w:type="dxa"/>
            <w:gridSpan w:val="2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</w:tcPr>
          <w:p w:rsidR="00050C5B" w:rsidRPr="0041109F" w:rsidRDefault="00050C5B" w:rsidP="00ED6911">
            <w:pPr>
              <w:jc w:val="center"/>
              <w:rPr>
                <w:rFonts w:eastAsia="Calibri"/>
                <w:spacing w:val="-4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Количество публикаций, трансляций, ед.</w:t>
            </w:r>
          </w:p>
        </w:tc>
        <w:tc>
          <w:tcPr>
            <w:tcW w:w="703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12</w:t>
            </w:r>
          </w:p>
        </w:tc>
        <w:tc>
          <w:tcPr>
            <w:tcW w:w="688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701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Администрация ЗАТО</w:t>
            </w:r>
          </w:p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г. Североморск</w:t>
            </w:r>
          </w:p>
        </w:tc>
      </w:tr>
      <w:tr w:rsidR="00050C5B" w:rsidRPr="0041109F" w:rsidTr="00050C5B">
        <w:tc>
          <w:tcPr>
            <w:tcW w:w="824" w:type="dxa"/>
            <w:shd w:val="clear" w:color="auto" w:fill="auto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1.1.6</w:t>
            </w:r>
          </w:p>
        </w:tc>
        <w:tc>
          <w:tcPr>
            <w:tcW w:w="3602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Ежегодное проведение мониторинга состояния доступности социальной инфраструктуры для инвалидов и </w:t>
            </w:r>
            <w:proofErr w:type="spellStart"/>
            <w:r w:rsidRPr="0041109F">
              <w:rPr>
                <w:sz w:val="20"/>
                <w:szCs w:val="20"/>
              </w:rPr>
              <w:t>маломобиль</w:t>
            </w:r>
            <w:r w:rsidRPr="0041109F">
              <w:rPr>
                <w:sz w:val="20"/>
                <w:szCs w:val="20"/>
              </w:rPr>
              <w:softHyphen/>
              <w:t>ных</w:t>
            </w:r>
            <w:proofErr w:type="spellEnd"/>
            <w:r w:rsidRPr="0041109F">
              <w:rPr>
                <w:sz w:val="20"/>
                <w:szCs w:val="20"/>
              </w:rPr>
              <w:t xml:space="preserve"> групп граждан</w:t>
            </w:r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:rsidR="00050C5B" w:rsidRPr="0041109F" w:rsidRDefault="00050C5B" w:rsidP="00050C5B">
            <w:pPr>
              <w:jc w:val="center"/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2017г.</w:t>
            </w:r>
          </w:p>
        </w:tc>
        <w:tc>
          <w:tcPr>
            <w:tcW w:w="982" w:type="dxa"/>
            <w:gridSpan w:val="2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Количество проведенных мониторингов,</w:t>
            </w:r>
          </w:p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ед.</w:t>
            </w:r>
          </w:p>
        </w:tc>
        <w:tc>
          <w:tcPr>
            <w:tcW w:w="703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</w:t>
            </w:r>
          </w:p>
        </w:tc>
        <w:tc>
          <w:tcPr>
            <w:tcW w:w="688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701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Администрация ЗАТО</w:t>
            </w:r>
          </w:p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г. Североморск</w:t>
            </w:r>
          </w:p>
        </w:tc>
      </w:tr>
      <w:tr w:rsidR="00ED6911" w:rsidRPr="0041109F" w:rsidTr="00ED6911">
        <w:tc>
          <w:tcPr>
            <w:tcW w:w="824" w:type="dxa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02" w:type="dxa"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Итого по задаче:</w:t>
            </w:r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:rsidR="00ED6911" w:rsidRPr="0041109F" w:rsidRDefault="00ED6911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82" w:type="dxa"/>
            <w:gridSpan w:val="2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3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8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D6911" w:rsidRPr="0041109F" w:rsidTr="00ED6911">
        <w:tc>
          <w:tcPr>
            <w:tcW w:w="824" w:type="dxa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17" w:type="dxa"/>
            <w:gridSpan w:val="13"/>
            <w:shd w:val="clear" w:color="auto" w:fill="auto"/>
            <w:vAlign w:val="center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>Задача 2:</w:t>
            </w:r>
            <w:r w:rsidRPr="0041109F">
              <w:rPr>
                <w:spacing w:val="-4"/>
                <w:sz w:val="20"/>
                <w:szCs w:val="20"/>
                <w:lang w:eastAsia="en-US"/>
              </w:rPr>
              <w:t xml:space="preserve"> </w:t>
            </w:r>
            <w:r w:rsidRPr="0041109F">
              <w:rPr>
                <w:b/>
                <w:spacing w:val="-4"/>
                <w:sz w:val="20"/>
                <w:szCs w:val="20"/>
                <w:lang w:eastAsia="en-US"/>
              </w:rPr>
              <w:t xml:space="preserve">Повышение уровня доступности приоритетных объектов и услуг в приоритетных сферах жизнедеятельности инвалидов и других </w:t>
            </w:r>
            <w:proofErr w:type="spellStart"/>
            <w:r w:rsidRPr="0041109F">
              <w:rPr>
                <w:b/>
                <w:spacing w:val="-4"/>
                <w:sz w:val="20"/>
                <w:szCs w:val="20"/>
                <w:lang w:eastAsia="en-US"/>
              </w:rPr>
              <w:t>маломобильных</w:t>
            </w:r>
            <w:proofErr w:type="spellEnd"/>
            <w:r w:rsidRPr="0041109F">
              <w:rPr>
                <w:b/>
                <w:spacing w:val="-4"/>
                <w:sz w:val="20"/>
                <w:szCs w:val="20"/>
                <w:lang w:eastAsia="en-US"/>
              </w:rPr>
              <w:t xml:space="preserve"> групп населения на территории ЗАТО г</w:t>
            </w:r>
            <w:proofErr w:type="gramStart"/>
            <w:r w:rsidRPr="0041109F">
              <w:rPr>
                <w:b/>
                <w:spacing w:val="-4"/>
                <w:sz w:val="20"/>
                <w:szCs w:val="20"/>
                <w:lang w:eastAsia="en-US"/>
              </w:rPr>
              <w:t>.С</w:t>
            </w:r>
            <w:proofErr w:type="gramEnd"/>
            <w:r w:rsidRPr="0041109F">
              <w:rPr>
                <w:b/>
                <w:spacing w:val="-4"/>
                <w:sz w:val="20"/>
                <w:szCs w:val="20"/>
                <w:lang w:eastAsia="en-US"/>
              </w:rPr>
              <w:t>евероморск; и</w:t>
            </w:r>
            <w:r w:rsidRPr="0041109F">
              <w:rPr>
                <w:b/>
                <w:color w:val="000000"/>
                <w:spacing w:val="-4"/>
                <w:sz w:val="20"/>
                <w:szCs w:val="20"/>
              </w:rPr>
              <w:t>нтеграция граждан старшего поколения и инвалидов в общество посредством обеспечение творческого и культурного развития личности.</w:t>
            </w:r>
          </w:p>
        </w:tc>
      </w:tr>
      <w:tr w:rsidR="00ED6911" w:rsidRPr="0041109F" w:rsidTr="00ED6911">
        <w:trPr>
          <w:trHeight w:val="316"/>
        </w:trPr>
        <w:tc>
          <w:tcPr>
            <w:tcW w:w="824" w:type="dxa"/>
            <w:vMerge w:val="restart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</w:t>
            </w:r>
          </w:p>
        </w:tc>
        <w:tc>
          <w:tcPr>
            <w:tcW w:w="3602" w:type="dxa"/>
            <w:vMerge w:val="restart"/>
            <w:shd w:val="clear" w:color="auto" w:fill="auto"/>
          </w:tcPr>
          <w:p w:rsidR="00ED6911" w:rsidRPr="0041109F" w:rsidRDefault="00ED6911" w:rsidP="00ED6911">
            <w:pPr>
              <w:rPr>
                <w:rFonts w:eastAsia="Calibri"/>
                <w:b/>
                <w:spacing w:val="-4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b/>
                <w:spacing w:val="-4"/>
                <w:sz w:val="20"/>
                <w:szCs w:val="20"/>
                <w:lang w:eastAsia="en-US"/>
              </w:rPr>
              <w:t>Основное мероприятие 2:</w:t>
            </w:r>
          </w:p>
          <w:p w:rsidR="00ED6911" w:rsidRPr="0041109F" w:rsidRDefault="00ED6911" w:rsidP="00ED6911">
            <w:pPr>
              <w:rPr>
                <w:sz w:val="20"/>
                <w:szCs w:val="20"/>
              </w:rPr>
            </w:pPr>
            <w:r w:rsidRPr="0041109F">
              <w:rPr>
                <w:rFonts w:eastAsia="Calibri"/>
                <w:b/>
                <w:spacing w:val="-4"/>
                <w:sz w:val="20"/>
                <w:szCs w:val="20"/>
                <w:lang w:eastAsia="en-US"/>
              </w:rPr>
              <w:t>Улучшение доступности среды жизнедеятельности для инвалидов</w:t>
            </w:r>
          </w:p>
        </w:tc>
        <w:tc>
          <w:tcPr>
            <w:tcW w:w="1076" w:type="dxa"/>
            <w:gridSpan w:val="2"/>
            <w:vMerge w:val="restart"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  <w:tc>
          <w:tcPr>
            <w:tcW w:w="982" w:type="dxa"/>
            <w:gridSpan w:val="2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>Всего: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rFonts w:eastAsia="Calibri"/>
                <w:b/>
                <w:spacing w:val="-4"/>
                <w:sz w:val="20"/>
                <w:szCs w:val="20"/>
                <w:lang w:eastAsia="en-US"/>
              </w:rPr>
              <w:t>1 625,5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1625,5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Наименование показателя задачи</w:t>
            </w:r>
          </w:p>
        </w:tc>
        <w:tc>
          <w:tcPr>
            <w:tcW w:w="703" w:type="dxa"/>
            <w:vMerge w:val="restart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8" w:type="dxa"/>
            <w:vMerge w:val="restart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</w:tr>
      <w:tr w:rsidR="00ED6911" w:rsidRPr="0041109F" w:rsidTr="00ED6911">
        <w:trPr>
          <w:trHeight w:val="355"/>
        </w:trPr>
        <w:tc>
          <w:tcPr>
            <w:tcW w:w="824" w:type="dxa"/>
            <w:vMerge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02" w:type="dxa"/>
            <w:vMerge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  <w:tc>
          <w:tcPr>
            <w:tcW w:w="1076" w:type="dxa"/>
            <w:gridSpan w:val="2"/>
            <w:vMerge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  <w:tc>
          <w:tcPr>
            <w:tcW w:w="982" w:type="dxa"/>
            <w:gridSpan w:val="2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МБ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1 625,5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1625,5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560" w:type="dxa"/>
            <w:vMerge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  <w:tc>
          <w:tcPr>
            <w:tcW w:w="703" w:type="dxa"/>
            <w:vMerge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8" w:type="dxa"/>
            <w:vMerge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</w:tr>
      <w:tr w:rsidR="00ED6911" w:rsidRPr="0041109F" w:rsidTr="00ED6911">
        <w:trPr>
          <w:trHeight w:val="230"/>
        </w:trPr>
        <w:tc>
          <w:tcPr>
            <w:tcW w:w="824" w:type="dxa"/>
            <w:vMerge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02" w:type="dxa"/>
            <w:vMerge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  <w:tc>
          <w:tcPr>
            <w:tcW w:w="1076" w:type="dxa"/>
            <w:gridSpan w:val="2"/>
            <w:vMerge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  <w:tc>
          <w:tcPr>
            <w:tcW w:w="982" w:type="dxa"/>
            <w:gridSpan w:val="2"/>
            <w:vMerge w:val="restart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ФБ</w:t>
            </w:r>
          </w:p>
        </w:tc>
        <w:tc>
          <w:tcPr>
            <w:tcW w:w="874" w:type="dxa"/>
            <w:vMerge w:val="restart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56" w:type="dxa"/>
            <w:vMerge w:val="restart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66" w:type="dxa"/>
            <w:vMerge w:val="restart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vMerge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  <w:tc>
          <w:tcPr>
            <w:tcW w:w="703" w:type="dxa"/>
            <w:vMerge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8" w:type="dxa"/>
            <w:vMerge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</w:tr>
      <w:tr w:rsidR="00ED6911" w:rsidRPr="0041109F" w:rsidTr="00ED6911">
        <w:trPr>
          <w:trHeight w:val="113"/>
        </w:trPr>
        <w:tc>
          <w:tcPr>
            <w:tcW w:w="824" w:type="dxa"/>
            <w:vMerge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02" w:type="dxa"/>
            <w:vMerge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  <w:tc>
          <w:tcPr>
            <w:tcW w:w="1076" w:type="dxa"/>
            <w:gridSpan w:val="2"/>
            <w:vMerge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  <w:tc>
          <w:tcPr>
            <w:tcW w:w="982" w:type="dxa"/>
            <w:gridSpan w:val="2"/>
            <w:vMerge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  <w:tc>
          <w:tcPr>
            <w:tcW w:w="874" w:type="dxa"/>
            <w:vMerge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…</w:t>
            </w:r>
          </w:p>
        </w:tc>
        <w:tc>
          <w:tcPr>
            <w:tcW w:w="703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8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</w:tr>
      <w:tr w:rsidR="00ED6911" w:rsidRPr="0041109F" w:rsidTr="00ED6911">
        <w:tc>
          <w:tcPr>
            <w:tcW w:w="824" w:type="dxa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2.1</w:t>
            </w:r>
          </w:p>
        </w:tc>
        <w:tc>
          <w:tcPr>
            <w:tcW w:w="3602" w:type="dxa"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  <w:r w:rsidRPr="0041109F">
              <w:rPr>
                <w:rFonts w:eastAsia="Calibri"/>
                <w:b/>
                <w:spacing w:val="-4"/>
                <w:sz w:val="20"/>
                <w:szCs w:val="20"/>
                <w:lang w:eastAsia="en-US"/>
              </w:rPr>
              <w:t>Прочие направления расходов муниципальной программы</w:t>
            </w:r>
          </w:p>
        </w:tc>
        <w:tc>
          <w:tcPr>
            <w:tcW w:w="1076" w:type="dxa"/>
            <w:gridSpan w:val="2"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  <w:tc>
          <w:tcPr>
            <w:tcW w:w="982" w:type="dxa"/>
            <w:gridSpan w:val="2"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  <w:tc>
          <w:tcPr>
            <w:tcW w:w="874" w:type="dxa"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  <w:tc>
          <w:tcPr>
            <w:tcW w:w="866" w:type="dxa"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  <w:tc>
          <w:tcPr>
            <w:tcW w:w="703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8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</w:tr>
      <w:tr w:rsidR="00ED6911" w:rsidRPr="0041109F" w:rsidTr="00ED6911">
        <w:tc>
          <w:tcPr>
            <w:tcW w:w="824" w:type="dxa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02" w:type="dxa"/>
            <w:shd w:val="clear" w:color="auto" w:fill="auto"/>
          </w:tcPr>
          <w:p w:rsidR="00ED6911" w:rsidRPr="0041109F" w:rsidRDefault="00ED6911" w:rsidP="00ED6911">
            <w:pPr>
              <w:rPr>
                <w:rFonts w:eastAsia="Calibri"/>
                <w:b/>
                <w:spacing w:val="-4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b/>
                <w:spacing w:val="-4"/>
                <w:sz w:val="20"/>
                <w:szCs w:val="20"/>
                <w:lang w:eastAsia="en-US"/>
              </w:rPr>
              <w:t xml:space="preserve">Обеспечение доступности объектов социальной инфраструктуры для инвалидов и других </w:t>
            </w:r>
            <w:proofErr w:type="spellStart"/>
            <w:r w:rsidRPr="0041109F">
              <w:rPr>
                <w:rFonts w:eastAsia="Calibri"/>
                <w:b/>
                <w:spacing w:val="-4"/>
                <w:sz w:val="20"/>
                <w:szCs w:val="20"/>
                <w:lang w:eastAsia="en-US"/>
              </w:rPr>
              <w:t>маломобильных</w:t>
            </w:r>
            <w:proofErr w:type="spellEnd"/>
            <w:r w:rsidRPr="0041109F">
              <w:rPr>
                <w:rFonts w:eastAsia="Calibri"/>
                <w:b/>
                <w:spacing w:val="-4"/>
                <w:sz w:val="20"/>
                <w:szCs w:val="20"/>
                <w:lang w:eastAsia="en-US"/>
              </w:rPr>
              <w:t xml:space="preserve"> групп</w:t>
            </w:r>
          </w:p>
        </w:tc>
        <w:tc>
          <w:tcPr>
            <w:tcW w:w="1076" w:type="dxa"/>
            <w:gridSpan w:val="2"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  <w:tc>
          <w:tcPr>
            <w:tcW w:w="982" w:type="dxa"/>
            <w:gridSpan w:val="2"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  <w:tc>
          <w:tcPr>
            <w:tcW w:w="874" w:type="dxa"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  <w:tc>
          <w:tcPr>
            <w:tcW w:w="866" w:type="dxa"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  <w:tc>
          <w:tcPr>
            <w:tcW w:w="703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8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</w:tr>
      <w:tr w:rsidR="00050C5B" w:rsidRPr="0041109F" w:rsidTr="00050C5B">
        <w:tc>
          <w:tcPr>
            <w:tcW w:w="824" w:type="dxa"/>
            <w:shd w:val="clear" w:color="auto" w:fill="auto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2.1.1</w:t>
            </w:r>
          </w:p>
        </w:tc>
        <w:tc>
          <w:tcPr>
            <w:tcW w:w="3602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Паспортизация и класси</w:t>
            </w:r>
            <w:r w:rsidRPr="0041109F">
              <w:rPr>
                <w:rFonts w:eastAsia="Calibri"/>
                <w:sz w:val="20"/>
                <w:szCs w:val="20"/>
                <w:lang w:eastAsia="en-US"/>
              </w:rPr>
              <w:softHyphen/>
              <w:t>фикация действующих объектов социальной и транспортной инфра</w:t>
            </w:r>
            <w:r w:rsidRPr="0041109F">
              <w:rPr>
                <w:rFonts w:eastAsia="Calibri"/>
                <w:sz w:val="20"/>
                <w:szCs w:val="20"/>
                <w:lang w:eastAsia="en-US"/>
              </w:rPr>
              <w:softHyphen/>
              <w:t>структур с целью их последующей модерниза</w:t>
            </w:r>
            <w:r w:rsidRPr="0041109F">
              <w:rPr>
                <w:rFonts w:eastAsia="Calibri"/>
                <w:sz w:val="20"/>
                <w:szCs w:val="20"/>
                <w:lang w:eastAsia="en-US"/>
              </w:rPr>
              <w:softHyphen/>
              <w:t>ции (дооборудования) и обеспечения доступности для инвалидов</w:t>
            </w:r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:rsidR="00050C5B" w:rsidRPr="0041109F" w:rsidRDefault="00050C5B" w:rsidP="00050C5B">
            <w:pPr>
              <w:jc w:val="center"/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2017г.</w:t>
            </w:r>
          </w:p>
        </w:tc>
        <w:tc>
          <w:tcPr>
            <w:tcW w:w="982" w:type="dxa"/>
            <w:gridSpan w:val="2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МБ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Количество объектов,</w:t>
            </w:r>
          </w:p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ед.</w:t>
            </w:r>
          </w:p>
        </w:tc>
        <w:tc>
          <w:tcPr>
            <w:tcW w:w="703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15</w:t>
            </w:r>
          </w:p>
        </w:tc>
        <w:tc>
          <w:tcPr>
            <w:tcW w:w="688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701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Администрация ЗАТО</w:t>
            </w:r>
          </w:p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г. Североморск</w:t>
            </w:r>
          </w:p>
        </w:tc>
      </w:tr>
      <w:tr w:rsidR="00050C5B" w:rsidRPr="0041109F" w:rsidTr="00050C5B">
        <w:tc>
          <w:tcPr>
            <w:tcW w:w="824" w:type="dxa"/>
            <w:shd w:val="clear" w:color="auto" w:fill="auto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2.1.2</w:t>
            </w:r>
          </w:p>
        </w:tc>
        <w:tc>
          <w:tcPr>
            <w:tcW w:w="3602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Адаптация учреждений культуры ЗАТО г</w:t>
            </w:r>
            <w:proofErr w:type="gramStart"/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.С</w:t>
            </w:r>
            <w:proofErr w:type="gramEnd"/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 xml:space="preserve">евероморск (устройство пандусов, поручней, кнопок вызова, подъемных устройств, средств ориентации для инвалидов по зрению и слуху, </w:t>
            </w:r>
            <w:r w:rsidRPr="0041109F">
              <w:rPr>
                <w:spacing w:val="-4"/>
                <w:sz w:val="20"/>
                <w:szCs w:val="20"/>
              </w:rPr>
              <w:t xml:space="preserve">ремонт туалетных комнат, </w:t>
            </w: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расширение дверных проемов и т.д.)</w:t>
            </w:r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:rsidR="00050C5B" w:rsidRPr="0041109F" w:rsidRDefault="00050C5B" w:rsidP="00050C5B">
            <w:pPr>
              <w:jc w:val="center"/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2017г.</w:t>
            </w:r>
          </w:p>
        </w:tc>
        <w:tc>
          <w:tcPr>
            <w:tcW w:w="982" w:type="dxa"/>
            <w:gridSpan w:val="2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МБ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327,68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327,677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560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Количество объектов,</w:t>
            </w:r>
          </w:p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ед.</w:t>
            </w:r>
          </w:p>
        </w:tc>
        <w:tc>
          <w:tcPr>
            <w:tcW w:w="703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</w:t>
            </w:r>
          </w:p>
        </w:tc>
        <w:tc>
          <w:tcPr>
            <w:tcW w:w="688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701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Управление культуры и международ</w:t>
            </w:r>
            <w:r w:rsidRPr="0041109F">
              <w:rPr>
                <w:rFonts w:eastAsia="Calibri"/>
                <w:sz w:val="20"/>
                <w:szCs w:val="20"/>
                <w:lang w:eastAsia="en-US"/>
              </w:rPr>
              <w:softHyphen/>
              <w:t>ных связей</w:t>
            </w:r>
          </w:p>
        </w:tc>
      </w:tr>
      <w:tr w:rsidR="00050C5B" w:rsidRPr="0041109F" w:rsidTr="00050C5B">
        <w:tc>
          <w:tcPr>
            <w:tcW w:w="824" w:type="dxa"/>
            <w:shd w:val="clear" w:color="auto" w:fill="auto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2.1.3</w:t>
            </w:r>
          </w:p>
        </w:tc>
        <w:tc>
          <w:tcPr>
            <w:tcW w:w="3602" w:type="dxa"/>
            <w:shd w:val="clear" w:color="auto" w:fill="auto"/>
            <w:vAlign w:val="center"/>
          </w:tcPr>
          <w:p w:rsidR="00050C5B" w:rsidRPr="0041109F" w:rsidRDefault="00050C5B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spacing w:val="-4"/>
                <w:sz w:val="20"/>
                <w:szCs w:val="20"/>
              </w:rPr>
              <w:t>Адаптация административных зданий и помещений (устройство пандусов, поручней, кнопок вызова, подъемных устройств, в т. ч. установка подъемной платформы, средств ориентации инвалидов по зрению и слуху, ремонт туалетных комнат, расширение дверных проемов и др.)</w:t>
            </w:r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:rsidR="00050C5B" w:rsidRPr="0041109F" w:rsidRDefault="00050C5B" w:rsidP="00050C5B">
            <w:pPr>
              <w:jc w:val="center"/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2017г.</w:t>
            </w:r>
          </w:p>
        </w:tc>
        <w:tc>
          <w:tcPr>
            <w:tcW w:w="982" w:type="dxa"/>
            <w:gridSpan w:val="2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Количество объектов,</w:t>
            </w:r>
          </w:p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ед.</w:t>
            </w:r>
          </w:p>
        </w:tc>
        <w:tc>
          <w:tcPr>
            <w:tcW w:w="703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688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050C5B" w:rsidRPr="0041109F" w:rsidRDefault="00050C5B" w:rsidP="00ED6911">
            <w:pPr>
              <w:jc w:val="center"/>
              <w:rPr>
                <w:rFonts w:eastAsia="Calibri"/>
                <w:spacing w:val="-4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Администрация</w:t>
            </w:r>
          </w:p>
          <w:p w:rsidR="00050C5B" w:rsidRPr="0041109F" w:rsidRDefault="00050C5B" w:rsidP="00ED6911">
            <w:pPr>
              <w:jc w:val="center"/>
              <w:rPr>
                <w:rFonts w:eastAsia="Calibri"/>
                <w:spacing w:val="-4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ЗАТО г</w:t>
            </w:r>
            <w:proofErr w:type="gramStart"/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.С</w:t>
            </w:r>
            <w:proofErr w:type="gramEnd"/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 xml:space="preserve">евероморск (совместно </w:t>
            </w:r>
          </w:p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с МБУ «АХТО»)</w:t>
            </w:r>
          </w:p>
        </w:tc>
      </w:tr>
      <w:tr w:rsidR="00050C5B" w:rsidRPr="0041109F" w:rsidTr="00050C5B">
        <w:tc>
          <w:tcPr>
            <w:tcW w:w="824" w:type="dxa"/>
            <w:shd w:val="clear" w:color="auto" w:fill="auto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2.1.4</w:t>
            </w:r>
          </w:p>
        </w:tc>
        <w:tc>
          <w:tcPr>
            <w:tcW w:w="3602" w:type="dxa"/>
            <w:shd w:val="clear" w:color="auto" w:fill="auto"/>
            <w:vAlign w:val="center"/>
          </w:tcPr>
          <w:p w:rsidR="00050C5B" w:rsidRPr="0041109F" w:rsidRDefault="00050C5B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 xml:space="preserve">Адаптация образовательных учреждений и учреждений образования ЗАТО </w:t>
            </w: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lastRenderedPageBreak/>
              <w:t>г</w:t>
            </w:r>
            <w:proofErr w:type="gramStart"/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.С</w:t>
            </w:r>
            <w:proofErr w:type="gramEnd"/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евероморск (устройство пандусов, поручней, кнопок вызова, подъемных устройств, средств ориентации для инвалидов по зрению и слуху, расширение дверных проемов и т.д.)</w:t>
            </w:r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:rsidR="00050C5B" w:rsidRPr="0041109F" w:rsidRDefault="00050C5B" w:rsidP="00050C5B">
            <w:pPr>
              <w:jc w:val="center"/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lastRenderedPageBreak/>
              <w:t>2017г.</w:t>
            </w:r>
          </w:p>
        </w:tc>
        <w:tc>
          <w:tcPr>
            <w:tcW w:w="982" w:type="dxa"/>
            <w:gridSpan w:val="2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790,0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790,0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560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Количество объектов,</w:t>
            </w:r>
          </w:p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lastRenderedPageBreak/>
              <w:t>ед.</w:t>
            </w:r>
          </w:p>
        </w:tc>
        <w:tc>
          <w:tcPr>
            <w:tcW w:w="703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lastRenderedPageBreak/>
              <w:t>13</w:t>
            </w:r>
          </w:p>
        </w:tc>
        <w:tc>
          <w:tcPr>
            <w:tcW w:w="688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701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Управление образования</w:t>
            </w:r>
          </w:p>
        </w:tc>
      </w:tr>
      <w:tr w:rsidR="00050C5B" w:rsidRPr="0041109F" w:rsidTr="00050C5B">
        <w:tc>
          <w:tcPr>
            <w:tcW w:w="824" w:type="dxa"/>
            <w:shd w:val="clear" w:color="auto" w:fill="auto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lastRenderedPageBreak/>
              <w:t>2.1.5</w:t>
            </w:r>
          </w:p>
        </w:tc>
        <w:tc>
          <w:tcPr>
            <w:tcW w:w="3602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sz w:val="20"/>
                <w:szCs w:val="20"/>
              </w:rPr>
              <w:t>Адаптация жилых домов (приобретение, установка (оборудование) стационарных и съемных пандусов, поручней, разработка проектно-сметной и рабочей документации и т.д.</w:t>
            </w:r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:rsidR="00050C5B" w:rsidRPr="0041109F" w:rsidRDefault="00050C5B" w:rsidP="00050C5B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2017г.</w:t>
            </w:r>
          </w:p>
        </w:tc>
        <w:tc>
          <w:tcPr>
            <w:tcW w:w="982" w:type="dxa"/>
            <w:gridSpan w:val="2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282,32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rFonts w:eastAsia="Calibri"/>
                <w:color w:val="000000"/>
                <w:spacing w:val="-4"/>
                <w:sz w:val="20"/>
                <w:szCs w:val="20"/>
                <w:lang w:eastAsia="en-US"/>
              </w:rPr>
              <w:t>282,32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560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Количество объектов,</w:t>
            </w:r>
          </w:p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ед.</w:t>
            </w:r>
          </w:p>
        </w:tc>
        <w:tc>
          <w:tcPr>
            <w:tcW w:w="703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</w:t>
            </w:r>
          </w:p>
        </w:tc>
        <w:tc>
          <w:tcPr>
            <w:tcW w:w="688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701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 xml:space="preserve">Комитет по развитию городского хозяйства (совместно с </w:t>
            </w:r>
            <w:r w:rsidRPr="0041109F">
              <w:rPr>
                <w:rFonts w:eastAsia="Calibri"/>
                <w:bCs/>
                <w:spacing w:val="-4"/>
                <w:sz w:val="20"/>
                <w:szCs w:val="20"/>
                <w:lang w:eastAsia="en-US"/>
              </w:rPr>
              <w:t>МКУ «ГЦ ЖКХ ЗАТО г</w:t>
            </w:r>
            <w:proofErr w:type="gramStart"/>
            <w:r w:rsidRPr="0041109F">
              <w:rPr>
                <w:rFonts w:eastAsia="Calibri"/>
                <w:bCs/>
                <w:spacing w:val="-4"/>
                <w:sz w:val="20"/>
                <w:szCs w:val="20"/>
                <w:lang w:eastAsia="en-US"/>
              </w:rPr>
              <w:t>.С</w:t>
            </w:r>
            <w:proofErr w:type="gramEnd"/>
            <w:r w:rsidRPr="0041109F">
              <w:rPr>
                <w:rFonts w:eastAsia="Calibri"/>
                <w:bCs/>
                <w:spacing w:val="-4"/>
                <w:sz w:val="20"/>
                <w:szCs w:val="20"/>
                <w:lang w:eastAsia="en-US"/>
              </w:rPr>
              <w:t>евероморск»)</w:t>
            </w:r>
          </w:p>
        </w:tc>
      </w:tr>
      <w:tr w:rsidR="00050C5B" w:rsidRPr="0041109F" w:rsidTr="00050C5B">
        <w:tc>
          <w:tcPr>
            <w:tcW w:w="824" w:type="dxa"/>
            <w:shd w:val="clear" w:color="auto" w:fill="auto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2.1.6</w:t>
            </w:r>
          </w:p>
        </w:tc>
        <w:tc>
          <w:tcPr>
            <w:tcW w:w="3602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Приобретение и установка (оборудование) стационарных и съемных пандусов и поручней в нежилых  помещениях</w:t>
            </w:r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:rsidR="00050C5B" w:rsidRPr="0041109F" w:rsidRDefault="00050C5B" w:rsidP="00050C5B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2017г.</w:t>
            </w:r>
          </w:p>
        </w:tc>
        <w:tc>
          <w:tcPr>
            <w:tcW w:w="982" w:type="dxa"/>
            <w:gridSpan w:val="2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Количество объектов,</w:t>
            </w:r>
          </w:p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ед.</w:t>
            </w:r>
          </w:p>
        </w:tc>
        <w:tc>
          <w:tcPr>
            <w:tcW w:w="703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688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Комитет имущественных отношений</w:t>
            </w:r>
          </w:p>
        </w:tc>
      </w:tr>
      <w:tr w:rsidR="00050C5B" w:rsidRPr="0041109F" w:rsidTr="00050C5B">
        <w:tc>
          <w:tcPr>
            <w:tcW w:w="824" w:type="dxa"/>
            <w:shd w:val="clear" w:color="auto" w:fill="auto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2.1.7</w:t>
            </w:r>
          </w:p>
        </w:tc>
        <w:tc>
          <w:tcPr>
            <w:tcW w:w="3602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Адаптация квотируемых рабочих мест для инвалидов под их физические возможности</w:t>
            </w:r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:rsidR="00050C5B" w:rsidRPr="0041109F" w:rsidRDefault="00050C5B" w:rsidP="00050C5B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2017г.</w:t>
            </w:r>
          </w:p>
        </w:tc>
        <w:tc>
          <w:tcPr>
            <w:tcW w:w="982" w:type="dxa"/>
            <w:gridSpan w:val="2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Средства учреждений и организаций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Доля оборудованных мест, %</w:t>
            </w:r>
          </w:p>
        </w:tc>
        <w:tc>
          <w:tcPr>
            <w:tcW w:w="703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30</w:t>
            </w:r>
          </w:p>
        </w:tc>
        <w:tc>
          <w:tcPr>
            <w:tcW w:w="688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30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100-</w:t>
            </w:r>
          </w:p>
        </w:tc>
        <w:tc>
          <w:tcPr>
            <w:tcW w:w="1701" w:type="dxa"/>
            <w:shd w:val="clear" w:color="auto" w:fill="auto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Учреждения и организации</w:t>
            </w:r>
          </w:p>
        </w:tc>
      </w:tr>
      <w:tr w:rsidR="00ED6911" w:rsidRPr="0041109F" w:rsidTr="00050C5B">
        <w:tc>
          <w:tcPr>
            <w:tcW w:w="824" w:type="dxa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02" w:type="dxa"/>
            <w:shd w:val="clear" w:color="auto" w:fill="auto"/>
          </w:tcPr>
          <w:p w:rsidR="00ED6911" w:rsidRPr="0041109F" w:rsidRDefault="00ED6911" w:rsidP="00ED6911">
            <w:pPr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Обеспечение инвалидам возможности беспрепятственного пользования пассажирским транспортом, средствами связи и информации</w:t>
            </w:r>
          </w:p>
        </w:tc>
        <w:tc>
          <w:tcPr>
            <w:tcW w:w="10115" w:type="dxa"/>
            <w:gridSpan w:val="12"/>
            <w:shd w:val="clear" w:color="auto" w:fill="auto"/>
            <w:vAlign w:val="center"/>
          </w:tcPr>
          <w:p w:rsidR="00ED6911" w:rsidRPr="0041109F" w:rsidRDefault="00ED6911" w:rsidP="00050C5B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050C5B" w:rsidRPr="0041109F" w:rsidTr="00050C5B">
        <w:trPr>
          <w:trHeight w:val="908"/>
        </w:trPr>
        <w:tc>
          <w:tcPr>
            <w:tcW w:w="824" w:type="dxa"/>
            <w:shd w:val="clear" w:color="auto" w:fill="auto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2.1.8</w:t>
            </w:r>
          </w:p>
        </w:tc>
        <w:tc>
          <w:tcPr>
            <w:tcW w:w="3602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Оборудование городского и пригородного пассажирского транспорта дополнительными средствами информации для инвалидов по зрению</w:t>
            </w:r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:rsidR="00050C5B" w:rsidRPr="0041109F" w:rsidRDefault="00050C5B" w:rsidP="00050C5B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2017г.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Средства учреждений и организаций</w:t>
            </w:r>
          </w:p>
        </w:tc>
        <w:tc>
          <w:tcPr>
            <w:tcW w:w="1013" w:type="dxa"/>
            <w:gridSpan w:val="2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Доля оборудованного транспорта,</w:t>
            </w:r>
          </w:p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703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80</w:t>
            </w:r>
          </w:p>
        </w:tc>
        <w:tc>
          <w:tcPr>
            <w:tcW w:w="688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80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701" w:type="dxa"/>
            <w:shd w:val="clear" w:color="auto" w:fill="auto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Транспортные организации</w:t>
            </w:r>
          </w:p>
        </w:tc>
      </w:tr>
      <w:tr w:rsidR="00050C5B" w:rsidRPr="0041109F" w:rsidTr="00050C5B">
        <w:tc>
          <w:tcPr>
            <w:tcW w:w="824" w:type="dxa"/>
            <w:shd w:val="clear" w:color="auto" w:fill="auto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2.1.9</w:t>
            </w:r>
          </w:p>
        </w:tc>
        <w:tc>
          <w:tcPr>
            <w:tcW w:w="3602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Оборудование места для  парковки специальных автотранспортных средств инвалидов около здания администрации</w:t>
            </w:r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:rsidR="00050C5B" w:rsidRPr="0041109F" w:rsidRDefault="00050C5B" w:rsidP="00050C5B">
            <w:pPr>
              <w:jc w:val="center"/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2017г.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013" w:type="dxa"/>
            <w:gridSpan w:val="2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Количество оборудованных мест, для инвалидов,</w:t>
            </w:r>
          </w:p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ед.</w:t>
            </w:r>
          </w:p>
        </w:tc>
        <w:tc>
          <w:tcPr>
            <w:tcW w:w="703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688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Администрация ЗАТО</w:t>
            </w:r>
          </w:p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г. Североморск (совместно с МБУ «АХТО»)</w:t>
            </w:r>
          </w:p>
        </w:tc>
      </w:tr>
      <w:tr w:rsidR="00050C5B" w:rsidRPr="0041109F" w:rsidTr="00050C5B">
        <w:tc>
          <w:tcPr>
            <w:tcW w:w="824" w:type="dxa"/>
            <w:shd w:val="clear" w:color="auto" w:fill="auto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2.1.10</w:t>
            </w:r>
          </w:p>
        </w:tc>
        <w:tc>
          <w:tcPr>
            <w:tcW w:w="3602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Оборудование пешеходных путей и переходов (в т. ч. съезды с тротуаров и др.)</w:t>
            </w:r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:rsidR="00050C5B" w:rsidRPr="0041109F" w:rsidRDefault="00050C5B" w:rsidP="00050C5B">
            <w:pPr>
              <w:jc w:val="center"/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2017г.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013" w:type="dxa"/>
            <w:gridSpan w:val="2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Доля оборудованных пешеходных путей и переходов,</w:t>
            </w:r>
          </w:p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 xml:space="preserve">% </w:t>
            </w:r>
          </w:p>
        </w:tc>
        <w:tc>
          <w:tcPr>
            <w:tcW w:w="703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45</w:t>
            </w:r>
          </w:p>
        </w:tc>
        <w:tc>
          <w:tcPr>
            <w:tcW w:w="688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45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701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 xml:space="preserve">Комитет по развитию городского хозяйства (совместно с </w:t>
            </w:r>
            <w:r w:rsidRPr="0041109F">
              <w:rPr>
                <w:rFonts w:eastAsia="Calibri"/>
                <w:bCs/>
                <w:sz w:val="20"/>
                <w:szCs w:val="20"/>
                <w:lang w:eastAsia="en-US"/>
              </w:rPr>
              <w:t>МКУ «ГЦ ЖКХ ЗАТО г</w:t>
            </w:r>
            <w:proofErr w:type="gramStart"/>
            <w:r w:rsidRPr="0041109F">
              <w:rPr>
                <w:rFonts w:eastAsia="Calibri"/>
                <w:bCs/>
                <w:sz w:val="20"/>
                <w:szCs w:val="20"/>
                <w:lang w:eastAsia="en-US"/>
              </w:rPr>
              <w:t>.С</w:t>
            </w:r>
            <w:proofErr w:type="gramEnd"/>
            <w:r w:rsidRPr="0041109F">
              <w:rPr>
                <w:rFonts w:eastAsia="Calibri"/>
                <w:bCs/>
                <w:sz w:val="20"/>
                <w:szCs w:val="20"/>
                <w:lang w:eastAsia="en-US"/>
              </w:rPr>
              <w:t>евероморск»)</w:t>
            </w:r>
          </w:p>
        </w:tc>
      </w:tr>
      <w:tr w:rsidR="00050C5B" w:rsidRPr="0041109F" w:rsidTr="00050C5B">
        <w:tc>
          <w:tcPr>
            <w:tcW w:w="824" w:type="dxa"/>
            <w:shd w:val="clear" w:color="auto" w:fill="auto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2.1.11</w:t>
            </w:r>
          </w:p>
        </w:tc>
        <w:tc>
          <w:tcPr>
            <w:tcW w:w="3602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 xml:space="preserve">На местах, установленных для стоянки (остановки) автотранспортных средств, </w:t>
            </w:r>
            <w:r w:rsidRPr="0041109F">
              <w:rPr>
                <w:rFonts w:eastAsia="Calibri"/>
                <w:sz w:val="20"/>
                <w:szCs w:val="20"/>
                <w:lang w:eastAsia="en-US"/>
              </w:rPr>
              <w:lastRenderedPageBreak/>
              <w:t>оборудовать не менее 10% (но не менее одного места) для парковки специальных автотранспортных средств инвалидов</w:t>
            </w:r>
          </w:p>
          <w:p w:rsidR="00050C5B" w:rsidRPr="0041109F" w:rsidRDefault="00050C5B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:rsidR="00050C5B" w:rsidRPr="0041109F" w:rsidRDefault="00050C5B" w:rsidP="00050C5B">
            <w:pPr>
              <w:jc w:val="center"/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lastRenderedPageBreak/>
              <w:t>2017г.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Средст</w:t>
            </w: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lastRenderedPageBreak/>
              <w:t>ва учреждений и организаций</w:t>
            </w:r>
          </w:p>
        </w:tc>
        <w:tc>
          <w:tcPr>
            <w:tcW w:w="1013" w:type="dxa"/>
            <w:gridSpan w:val="2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 xml:space="preserve">Доля оборудованных </w:t>
            </w:r>
            <w:r w:rsidRPr="0041109F">
              <w:rPr>
                <w:rFonts w:eastAsia="Calibri"/>
                <w:sz w:val="20"/>
                <w:szCs w:val="20"/>
                <w:lang w:eastAsia="en-US"/>
              </w:rPr>
              <w:lastRenderedPageBreak/>
              <w:t xml:space="preserve">мест, для инвалидов, </w:t>
            </w:r>
          </w:p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703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lastRenderedPageBreak/>
              <w:t>80</w:t>
            </w:r>
          </w:p>
        </w:tc>
        <w:tc>
          <w:tcPr>
            <w:tcW w:w="688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80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701" w:type="dxa"/>
            <w:shd w:val="clear" w:color="auto" w:fill="auto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Учреждения, </w:t>
            </w:r>
            <w:r w:rsidRPr="0041109F">
              <w:rPr>
                <w:sz w:val="20"/>
                <w:szCs w:val="20"/>
              </w:rPr>
              <w:lastRenderedPageBreak/>
              <w:t>организации</w:t>
            </w:r>
          </w:p>
        </w:tc>
      </w:tr>
      <w:tr w:rsidR="00050C5B" w:rsidRPr="0041109F" w:rsidTr="00050C5B">
        <w:tc>
          <w:tcPr>
            <w:tcW w:w="824" w:type="dxa"/>
            <w:shd w:val="clear" w:color="auto" w:fill="auto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lastRenderedPageBreak/>
              <w:t>2.1.12</w:t>
            </w:r>
          </w:p>
        </w:tc>
        <w:tc>
          <w:tcPr>
            <w:tcW w:w="3602" w:type="dxa"/>
            <w:shd w:val="clear" w:color="auto" w:fill="auto"/>
          </w:tcPr>
          <w:p w:rsidR="00050C5B" w:rsidRPr="0041109F" w:rsidRDefault="00050C5B" w:rsidP="00ED6911">
            <w:pPr>
              <w:rPr>
                <w:rFonts w:eastAsia="Calibri"/>
                <w:spacing w:val="-4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 xml:space="preserve">Возмещение расходов по проезду </w:t>
            </w:r>
          </w:p>
          <w:p w:rsidR="00050C5B" w:rsidRPr="0041109F" w:rsidRDefault="00050C5B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в государственные областные медицинские организации отдельным категориям граждан по направлению врачей по основному заболеванию</w:t>
            </w:r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:rsidR="00050C5B" w:rsidRPr="0041109F" w:rsidRDefault="00050C5B" w:rsidP="00050C5B">
            <w:pPr>
              <w:jc w:val="center"/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2017г.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rFonts w:eastAsia="Calibri"/>
                <w:spacing w:val="-4"/>
                <w:sz w:val="16"/>
                <w:szCs w:val="16"/>
                <w:lang w:eastAsia="en-US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013" w:type="dxa"/>
            <w:gridSpan w:val="2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</w:tcPr>
          <w:p w:rsidR="00050C5B" w:rsidRPr="0041109F" w:rsidRDefault="00050C5B" w:rsidP="00ED6911">
            <w:pPr>
              <w:jc w:val="center"/>
              <w:rPr>
                <w:rFonts w:eastAsia="Calibri"/>
                <w:spacing w:val="-4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Количество граждан,</w:t>
            </w:r>
          </w:p>
          <w:p w:rsidR="00050C5B" w:rsidRPr="0041109F" w:rsidRDefault="00050C5B" w:rsidP="00ED6911">
            <w:pPr>
              <w:jc w:val="center"/>
              <w:rPr>
                <w:rFonts w:eastAsia="Calibri"/>
                <w:spacing w:val="-4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получивших возмещение затрат,</w:t>
            </w:r>
          </w:p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чел.</w:t>
            </w:r>
          </w:p>
        </w:tc>
        <w:tc>
          <w:tcPr>
            <w:tcW w:w="703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688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Администрация ЗАТО</w:t>
            </w:r>
          </w:p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г. Североморск</w:t>
            </w:r>
          </w:p>
        </w:tc>
      </w:tr>
      <w:tr w:rsidR="00ED6911" w:rsidRPr="0041109F" w:rsidTr="00050C5B">
        <w:tc>
          <w:tcPr>
            <w:tcW w:w="824" w:type="dxa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2" w:type="dxa"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  <w:r w:rsidRPr="0041109F">
              <w:rPr>
                <w:rFonts w:eastAsia="Calibri"/>
                <w:b/>
                <w:spacing w:val="-4"/>
                <w:sz w:val="20"/>
                <w:szCs w:val="20"/>
                <w:lang w:eastAsia="en-US"/>
              </w:rPr>
              <w:t xml:space="preserve">Улучшение доступности информации для детей-инвалидов, пожилых людей и иных </w:t>
            </w:r>
            <w:proofErr w:type="spellStart"/>
            <w:r w:rsidRPr="0041109F">
              <w:rPr>
                <w:rFonts w:eastAsia="Calibri"/>
                <w:b/>
                <w:spacing w:val="-4"/>
                <w:sz w:val="20"/>
                <w:szCs w:val="20"/>
                <w:lang w:eastAsia="en-US"/>
              </w:rPr>
              <w:t>маломобильных</w:t>
            </w:r>
            <w:proofErr w:type="spellEnd"/>
            <w:r w:rsidRPr="0041109F">
              <w:rPr>
                <w:rFonts w:eastAsia="Calibri"/>
                <w:b/>
                <w:spacing w:val="-4"/>
                <w:sz w:val="20"/>
                <w:szCs w:val="20"/>
                <w:lang w:eastAsia="en-US"/>
              </w:rPr>
              <w:t xml:space="preserve"> групп населения</w:t>
            </w:r>
          </w:p>
        </w:tc>
        <w:tc>
          <w:tcPr>
            <w:tcW w:w="10115" w:type="dxa"/>
            <w:gridSpan w:val="12"/>
            <w:shd w:val="clear" w:color="auto" w:fill="auto"/>
            <w:vAlign w:val="center"/>
          </w:tcPr>
          <w:p w:rsidR="00ED6911" w:rsidRPr="0041109F" w:rsidRDefault="00ED6911" w:rsidP="00050C5B">
            <w:pPr>
              <w:jc w:val="center"/>
              <w:rPr>
                <w:sz w:val="20"/>
                <w:szCs w:val="20"/>
              </w:rPr>
            </w:pPr>
          </w:p>
        </w:tc>
      </w:tr>
      <w:tr w:rsidR="00050C5B" w:rsidRPr="0041109F" w:rsidTr="00050C5B">
        <w:tc>
          <w:tcPr>
            <w:tcW w:w="824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2.1.13</w:t>
            </w:r>
          </w:p>
        </w:tc>
        <w:tc>
          <w:tcPr>
            <w:tcW w:w="3602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 xml:space="preserve">Комплектование фондов библиотек  для слепых и слабовидящих людей </w:t>
            </w:r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:rsidR="00050C5B" w:rsidRPr="0041109F" w:rsidRDefault="00050C5B" w:rsidP="00050C5B">
            <w:pPr>
              <w:jc w:val="center"/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2017г.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013" w:type="dxa"/>
            <w:gridSpan w:val="2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Количество книг,</w:t>
            </w:r>
          </w:p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03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688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Управление культуры и международ</w:t>
            </w:r>
            <w:r w:rsidRPr="0041109F">
              <w:rPr>
                <w:rFonts w:eastAsia="Calibri"/>
                <w:sz w:val="20"/>
                <w:szCs w:val="20"/>
                <w:lang w:eastAsia="en-US"/>
              </w:rPr>
              <w:softHyphen/>
              <w:t>ных связей</w:t>
            </w:r>
          </w:p>
        </w:tc>
      </w:tr>
      <w:tr w:rsidR="00050C5B" w:rsidRPr="0041109F" w:rsidTr="00050C5B">
        <w:tc>
          <w:tcPr>
            <w:tcW w:w="824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2.1.14</w:t>
            </w:r>
          </w:p>
        </w:tc>
        <w:tc>
          <w:tcPr>
            <w:tcW w:w="3602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Комплектование фондов библиотек периодической, научной, учебно-методической, справочно-информационной литературой  для инвалидов</w:t>
            </w:r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:rsidR="00050C5B" w:rsidRPr="0041109F" w:rsidRDefault="00050C5B" w:rsidP="00050C5B">
            <w:pPr>
              <w:jc w:val="center"/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2017г.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013" w:type="dxa"/>
            <w:gridSpan w:val="2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Количество книг,</w:t>
            </w:r>
          </w:p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03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688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Управление культуры и международ</w:t>
            </w:r>
            <w:r w:rsidRPr="0041109F">
              <w:rPr>
                <w:rFonts w:eastAsia="Calibri"/>
                <w:sz w:val="20"/>
                <w:szCs w:val="20"/>
                <w:lang w:eastAsia="en-US"/>
              </w:rPr>
              <w:softHyphen/>
              <w:t>ных связей</w:t>
            </w:r>
          </w:p>
        </w:tc>
      </w:tr>
      <w:tr w:rsidR="00050C5B" w:rsidRPr="0041109F" w:rsidTr="00050C5B">
        <w:tc>
          <w:tcPr>
            <w:tcW w:w="824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2.1.15</w:t>
            </w:r>
          </w:p>
        </w:tc>
        <w:tc>
          <w:tcPr>
            <w:tcW w:w="3602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 xml:space="preserve">Приобретение электронной лупы  для </w:t>
            </w:r>
            <w:proofErr w:type="gramStart"/>
            <w:r w:rsidRPr="0041109F">
              <w:rPr>
                <w:rFonts w:eastAsia="Calibri"/>
                <w:sz w:val="20"/>
                <w:szCs w:val="20"/>
                <w:lang w:eastAsia="en-US"/>
              </w:rPr>
              <w:t>слабовидящих</w:t>
            </w:r>
            <w:proofErr w:type="gramEnd"/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:rsidR="00050C5B" w:rsidRPr="0041109F" w:rsidRDefault="00050C5B" w:rsidP="00050C5B">
            <w:pPr>
              <w:jc w:val="center"/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2017г.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013" w:type="dxa"/>
            <w:gridSpan w:val="2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Количество луп,</w:t>
            </w:r>
          </w:p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03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688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Управление культуры и международ</w:t>
            </w:r>
            <w:r w:rsidRPr="0041109F">
              <w:rPr>
                <w:rFonts w:eastAsia="Calibri"/>
                <w:sz w:val="20"/>
                <w:szCs w:val="20"/>
                <w:lang w:eastAsia="en-US"/>
              </w:rPr>
              <w:softHyphen/>
              <w:t>ных связей</w:t>
            </w:r>
          </w:p>
        </w:tc>
      </w:tr>
      <w:tr w:rsidR="00050C5B" w:rsidRPr="0041109F" w:rsidTr="00050C5B">
        <w:tc>
          <w:tcPr>
            <w:tcW w:w="824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2.1.16</w:t>
            </w:r>
          </w:p>
        </w:tc>
        <w:tc>
          <w:tcPr>
            <w:tcW w:w="3602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 xml:space="preserve">Приобретение сканирующей и читающей машины </w:t>
            </w:r>
            <w:r w:rsidRPr="0041109F">
              <w:rPr>
                <w:rFonts w:eastAsia="Calibri"/>
                <w:spacing w:val="-4"/>
                <w:sz w:val="20"/>
                <w:szCs w:val="20"/>
                <w:lang w:val="en-US" w:eastAsia="en-US"/>
              </w:rPr>
              <w:t>SARA</w:t>
            </w:r>
            <w:r w:rsidRPr="0041109F">
              <w:rPr>
                <w:rFonts w:eastAsia="Calibri"/>
                <w:spacing w:val="-4"/>
                <w:sz w:val="20"/>
                <w:szCs w:val="20"/>
                <w:vertAlign w:val="superscript"/>
                <w:lang w:val="en-US" w:eastAsia="en-US"/>
              </w:rPr>
              <w:t>TM</w:t>
            </w:r>
            <w:r w:rsidRPr="0041109F">
              <w:rPr>
                <w:rFonts w:eastAsia="Calibri"/>
                <w:spacing w:val="-4"/>
                <w:sz w:val="20"/>
                <w:szCs w:val="20"/>
                <w:vertAlign w:val="superscript"/>
                <w:lang w:eastAsia="en-US"/>
              </w:rPr>
              <w:t xml:space="preserve"> </w:t>
            </w: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 xml:space="preserve"> для слепых</w:t>
            </w:r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:rsidR="00050C5B" w:rsidRPr="0041109F" w:rsidRDefault="00050C5B" w:rsidP="00050C5B">
            <w:pPr>
              <w:jc w:val="center"/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2017г.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013" w:type="dxa"/>
            <w:gridSpan w:val="2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</w:tcPr>
          <w:p w:rsidR="00050C5B" w:rsidRPr="0041109F" w:rsidRDefault="00050C5B" w:rsidP="00ED6911">
            <w:pPr>
              <w:jc w:val="center"/>
              <w:rPr>
                <w:rFonts w:eastAsia="Calibri"/>
                <w:spacing w:val="-4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Количество</w:t>
            </w:r>
          </w:p>
          <w:p w:rsidR="00050C5B" w:rsidRPr="0041109F" w:rsidRDefault="00050C5B" w:rsidP="00ED6911">
            <w:pPr>
              <w:jc w:val="center"/>
              <w:rPr>
                <w:rFonts w:eastAsia="Calibri"/>
                <w:spacing w:val="-4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машин,</w:t>
            </w:r>
          </w:p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03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688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Управление культуры и международ</w:t>
            </w:r>
            <w:r w:rsidRPr="0041109F">
              <w:rPr>
                <w:rFonts w:eastAsia="Calibri"/>
                <w:sz w:val="20"/>
                <w:szCs w:val="20"/>
                <w:lang w:eastAsia="en-US"/>
              </w:rPr>
              <w:softHyphen/>
              <w:t>ных связей</w:t>
            </w:r>
          </w:p>
        </w:tc>
      </w:tr>
      <w:tr w:rsidR="00050C5B" w:rsidRPr="0041109F" w:rsidTr="00050C5B">
        <w:tc>
          <w:tcPr>
            <w:tcW w:w="824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2.1.17</w:t>
            </w:r>
          </w:p>
        </w:tc>
        <w:tc>
          <w:tcPr>
            <w:tcW w:w="3602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 xml:space="preserve">Приобретение портативного дисплея Брайля </w:t>
            </w:r>
            <w:r w:rsidRPr="0041109F">
              <w:rPr>
                <w:rFonts w:eastAsia="Calibri"/>
                <w:spacing w:val="-4"/>
                <w:sz w:val="20"/>
                <w:szCs w:val="20"/>
                <w:lang w:val="en-US" w:eastAsia="en-US"/>
              </w:rPr>
              <w:t>Focus</w:t>
            </w: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 xml:space="preserve"> 40 </w:t>
            </w:r>
            <w:r w:rsidRPr="0041109F">
              <w:rPr>
                <w:rFonts w:eastAsia="Calibri"/>
                <w:spacing w:val="-4"/>
                <w:sz w:val="20"/>
                <w:szCs w:val="20"/>
                <w:lang w:val="en-US" w:eastAsia="en-US"/>
              </w:rPr>
              <w:t>Blue</w:t>
            </w: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 xml:space="preserve"> с беспроводной технологией </w:t>
            </w:r>
            <w:r w:rsidRPr="0041109F">
              <w:rPr>
                <w:rFonts w:eastAsia="Calibri"/>
                <w:spacing w:val="-4"/>
                <w:sz w:val="20"/>
                <w:szCs w:val="20"/>
                <w:lang w:val="en-US" w:eastAsia="en-US"/>
              </w:rPr>
              <w:t>Bluetooth</w:t>
            </w: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 xml:space="preserve"> для слепых и программного обеспечения для него</w:t>
            </w:r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:rsidR="00050C5B" w:rsidRPr="0041109F" w:rsidRDefault="00050C5B" w:rsidP="00050C5B">
            <w:pPr>
              <w:jc w:val="center"/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2017г.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013" w:type="dxa"/>
            <w:gridSpan w:val="2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</w:tcPr>
          <w:p w:rsidR="00050C5B" w:rsidRPr="0041109F" w:rsidRDefault="00050C5B" w:rsidP="00ED6911">
            <w:pPr>
              <w:jc w:val="center"/>
              <w:rPr>
                <w:rFonts w:eastAsia="Calibri"/>
                <w:spacing w:val="-4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Количество</w:t>
            </w:r>
          </w:p>
          <w:p w:rsidR="00050C5B" w:rsidRPr="0041109F" w:rsidRDefault="00050C5B" w:rsidP="00ED6911">
            <w:pPr>
              <w:jc w:val="center"/>
              <w:rPr>
                <w:rFonts w:eastAsia="Calibri"/>
                <w:spacing w:val="-4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портативных дисплеев.</w:t>
            </w:r>
          </w:p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03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688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Управление культуры и международ</w:t>
            </w:r>
            <w:r w:rsidRPr="0041109F">
              <w:rPr>
                <w:rFonts w:eastAsia="Calibri"/>
                <w:sz w:val="20"/>
                <w:szCs w:val="20"/>
                <w:lang w:eastAsia="en-US"/>
              </w:rPr>
              <w:softHyphen/>
              <w:t>ных связей</w:t>
            </w:r>
          </w:p>
        </w:tc>
      </w:tr>
      <w:tr w:rsidR="00050C5B" w:rsidRPr="0041109F" w:rsidTr="00050C5B">
        <w:tc>
          <w:tcPr>
            <w:tcW w:w="824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2.1.18</w:t>
            </w:r>
          </w:p>
        </w:tc>
        <w:tc>
          <w:tcPr>
            <w:tcW w:w="3602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 xml:space="preserve">Приобретение увеличителя </w:t>
            </w:r>
            <w:r w:rsidRPr="0041109F">
              <w:rPr>
                <w:rFonts w:eastAsia="Calibri"/>
                <w:spacing w:val="-4"/>
                <w:sz w:val="20"/>
                <w:szCs w:val="20"/>
                <w:lang w:val="en-US" w:eastAsia="en-US"/>
              </w:rPr>
              <w:t>RUBY</w:t>
            </w: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 xml:space="preserve"> для </w:t>
            </w:r>
            <w:proofErr w:type="gramStart"/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слабовидящих</w:t>
            </w:r>
            <w:proofErr w:type="gramEnd"/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:rsidR="00050C5B" w:rsidRPr="0041109F" w:rsidRDefault="00050C5B" w:rsidP="00050C5B">
            <w:pPr>
              <w:jc w:val="center"/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2017г.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013" w:type="dxa"/>
            <w:gridSpan w:val="2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</w:tcPr>
          <w:p w:rsidR="00050C5B" w:rsidRPr="0041109F" w:rsidRDefault="00050C5B" w:rsidP="00ED6911">
            <w:pPr>
              <w:jc w:val="center"/>
              <w:rPr>
                <w:rFonts w:eastAsia="Calibri"/>
                <w:spacing w:val="-4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Количество</w:t>
            </w:r>
          </w:p>
          <w:p w:rsidR="00050C5B" w:rsidRPr="0041109F" w:rsidRDefault="00050C5B" w:rsidP="00ED6911">
            <w:pPr>
              <w:jc w:val="center"/>
              <w:rPr>
                <w:rFonts w:eastAsia="Calibri"/>
                <w:spacing w:val="-4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увеличителей,</w:t>
            </w:r>
          </w:p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03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688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Управление культуры и международ</w:t>
            </w:r>
            <w:r w:rsidRPr="0041109F">
              <w:rPr>
                <w:rFonts w:eastAsia="Calibri"/>
                <w:sz w:val="20"/>
                <w:szCs w:val="20"/>
                <w:lang w:eastAsia="en-US"/>
              </w:rPr>
              <w:softHyphen/>
              <w:t>ных связей</w:t>
            </w:r>
          </w:p>
        </w:tc>
      </w:tr>
      <w:tr w:rsidR="00050C5B" w:rsidRPr="0041109F" w:rsidTr="00050C5B">
        <w:tc>
          <w:tcPr>
            <w:tcW w:w="824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2.1.19</w:t>
            </w:r>
          </w:p>
        </w:tc>
        <w:tc>
          <w:tcPr>
            <w:tcW w:w="3602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Услуга «Библиотека на дому» для пользователей с ограниченными возможностями здоровья</w:t>
            </w:r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:rsidR="00050C5B" w:rsidRPr="0041109F" w:rsidRDefault="00050C5B" w:rsidP="00050C5B">
            <w:pPr>
              <w:jc w:val="center"/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2017г.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013" w:type="dxa"/>
            <w:gridSpan w:val="2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3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688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50C5B" w:rsidRPr="0041109F" w:rsidRDefault="00050C5B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050C5B" w:rsidRPr="0041109F" w:rsidRDefault="00050C5B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Управление культуры и международ</w:t>
            </w:r>
            <w:r w:rsidRPr="0041109F">
              <w:rPr>
                <w:rFonts w:eastAsia="Calibri"/>
                <w:sz w:val="20"/>
                <w:szCs w:val="20"/>
                <w:lang w:eastAsia="en-US"/>
              </w:rPr>
              <w:softHyphen/>
              <w:t>ных связей</w:t>
            </w:r>
          </w:p>
        </w:tc>
      </w:tr>
      <w:tr w:rsidR="00ED6911" w:rsidRPr="0041109F" w:rsidTr="00050C5B">
        <w:tc>
          <w:tcPr>
            <w:tcW w:w="824" w:type="dxa"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602" w:type="dxa"/>
            <w:shd w:val="clear" w:color="auto" w:fill="auto"/>
          </w:tcPr>
          <w:p w:rsidR="00ED6911" w:rsidRPr="0041109F" w:rsidRDefault="00ED6911" w:rsidP="00ED6911">
            <w:pPr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Обеспечение творческого и культурного развития личности</w:t>
            </w:r>
          </w:p>
        </w:tc>
        <w:tc>
          <w:tcPr>
            <w:tcW w:w="10115" w:type="dxa"/>
            <w:gridSpan w:val="12"/>
            <w:shd w:val="clear" w:color="auto" w:fill="auto"/>
            <w:vAlign w:val="center"/>
          </w:tcPr>
          <w:p w:rsidR="00ED6911" w:rsidRPr="0041109F" w:rsidRDefault="00ED6911" w:rsidP="00050C5B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D6911" w:rsidRPr="0041109F" w:rsidTr="00050C5B">
        <w:tc>
          <w:tcPr>
            <w:tcW w:w="824" w:type="dxa"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2.1.20</w:t>
            </w:r>
          </w:p>
        </w:tc>
        <w:tc>
          <w:tcPr>
            <w:tcW w:w="3602" w:type="dxa"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 xml:space="preserve">Проведение ежегодного открытого </w:t>
            </w:r>
            <w:r w:rsidRPr="0041109F">
              <w:rPr>
                <w:rFonts w:eastAsia="Calibri"/>
                <w:sz w:val="20"/>
                <w:szCs w:val="20"/>
                <w:lang w:eastAsia="en-US"/>
              </w:rPr>
              <w:lastRenderedPageBreak/>
              <w:t>городского фестиваля творчества людей с ограниченными возможностями «Мы вместе»</w:t>
            </w:r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:rsidR="00ED6911" w:rsidRPr="0041109F" w:rsidRDefault="00050C5B" w:rsidP="00050C5B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lastRenderedPageBreak/>
              <w:t>2017г.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013" w:type="dxa"/>
            <w:gridSpan w:val="2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80,0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80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560" w:type="dxa"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 xml:space="preserve">Количество </w:t>
            </w:r>
            <w:r w:rsidRPr="0041109F">
              <w:rPr>
                <w:rFonts w:eastAsia="Calibri"/>
                <w:sz w:val="20"/>
                <w:szCs w:val="20"/>
                <w:lang w:eastAsia="en-US"/>
              </w:rPr>
              <w:lastRenderedPageBreak/>
              <w:t>мероприятий, ед.</w:t>
            </w:r>
          </w:p>
        </w:tc>
        <w:tc>
          <w:tcPr>
            <w:tcW w:w="703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688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701" w:type="dxa"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 xml:space="preserve">Управление </w:t>
            </w:r>
            <w:r w:rsidRPr="0041109F">
              <w:rPr>
                <w:rFonts w:eastAsia="Calibri"/>
                <w:sz w:val="20"/>
                <w:szCs w:val="20"/>
                <w:lang w:eastAsia="en-US"/>
              </w:rPr>
              <w:lastRenderedPageBreak/>
              <w:t>культуры и международ</w:t>
            </w:r>
            <w:r w:rsidRPr="0041109F">
              <w:rPr>
                <w:rFonts w:eastAsia="Calibri"/>
                <w:sz w:val="20"/>
                <w:szCs w:val="20"/>
                <w:lang w:eastAsia="en-US"/>
              </w:rPr>
              <w:softHyphen/>
              <w:t>ных связей</w:t>
            </w:r>
          </w:p>
        </w:tc>
      </w:tr>
      <w:tr w:rsidR="00ED6911" w:rsidRPr="0041109F" w:rsidTr="00050C5B">
        <w:tc>
          <w:tcPr>
            <w:tcW w:w="824" w:type="dxa"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lastRenderedPageBreak/>
              <w:t>2.1.21</w:t>
            </w:r>
          </w:p>
        </w:tc>
        <w:tc>
          <w:tcPr>
            <w:tcW w:w="3602" w:type="dxa"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Проведение выставки работ декоративно-прикладного творчества инвалидов</w:t>
            </w:r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:rsidR="00ED6911" w:rsidRPr="0041109F" w:rsidRDefault="00050C5B" w:rsidP="00050C5B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2017г.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013" w:type="dxa"/>
            <w:gridSpan w:val="2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Количество выставок,</w:t>
            </w:r>
          </w:p>
          <w:p w:rsidR="00ED6911" w:rsidRPr="0041109F" w:rsidRDefault="00ED6911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ед.</w:t>
            </w:r>
          </w:p>
        </w:tc>
        <w:tc>
          <w:tcPr>
            <w:tcW w:w="703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688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Управление культуры и международ</w:t>
            </w:r>
            <w:r w:rsidRPr="0041109F">
              <w:rPr>
                <w:rFonts w:eastAsia="Calibri"/>
                <w:sz w:val="20"/>
                <w:szCs w:val="20"/>
                <w:lang w:eastAsia="en-US"/>
              </w:rPr>
              <w:softHyphen/>
              <w:t>ных связей</w:t>
            </w:r>
          </w:p>
        </w:tc>
      </w:tr>
      <w:tr w:rsidR="00ED6911" w:rsidRPr="0041109F" w:rsidTr="00050C5B">
        <w:tc>
          <w:tcPr>
            <w:tcW w:w="824" w:type="dxa"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2.1.22</w:t>
            </w:r>
          </w:p>
        </w:tc>
        <w:tc>
          <w:tcPr>
            <w:tcW w:w="3602" w:type="dxa"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Проведение Новогоднего утренника для детей-инвалидов</w:t>
            </w:r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:rsidR="00ED6911" w:rsidRPr="0041109F" w:rsidRDefault="00050C5B" w:rsidP="00050C5B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2017г.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013" w:type="dxa"/>
            <w:gridSpan w:val="2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95,5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95,5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560" w:type="dxa"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Количество мероприятий,</w:t>
            </w:r>
          </w:p>
          <w:p w:rsidR="00ED6911" w:rsidRPr="0041109F" w:rsidRDefault="00ED6911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ед.</w:t>
            </w:r>
          </w:p>
        </w:tc>
        <w:tc>
          <w:tcPr>
            <w:tcW w:w="703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</w:t>
            </w:r>
          </w:p>
        </w:tc>
        <w:tc>
          <w:tcPr>
            <w:tcW w:w="688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701" w:type="dxa"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Управление культуры и международ</w:t>
            </w:r>
            <w:r w:rsidRPr="0041109F">
              <w:rPr>
                <w:rFonts w:eastAsia="Calibri"/>
                <w:sz w:val="20"/>
                <w:szCs w:val="20"/>
                <w:lang w:eastAsia="en-US"/>
              </w:rPr>
              <w:softHyphen/>
              <w:t>ных связей</w:t>
            </w:r>
          </w:p>
        </w:tc>
      </w:tr>
      <w:tr w:rsidR="00ED6911" w:rsidRPr="0041109F" w:rsidTr="00050C5B">
        <w:tc>
          <w:tcPr>
            <w:tcW w:w="824" w:type="dxa"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 xml:space="preserve"> 2.1.23</w:t>
            </w:r>
          </w:p>
        </w:tc>
        <w:tc>
          <w:tcPr>
            <w:tcW w:w="3602" w:type="dxa"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Обеспечение деятельнос</w:t>
            </w:r>
            <w:r w:rsidRPr="0041109F">
              <w:rPr>
                <w:rFonts w:eastAsia="Calibri"/>
                <w:sz w:val="20"/>
                <w:szCs w:val="20"/>
                <w:lang w:eastAsia="en-US"/>
              </w:rPr>
              <w:softHyphen/>
              <w:t>ти клубных формирова</w:t>
            </w:r>
            <w:r w:rsidRPr="0041109F">
              <w:rPr>
                <w:rFonts w:eastAsia="Calibri"/>
                <w:sz w:val="20"/>
                <w:szCs w:val="20"/>
                <w:lang w:eastAsia="en-US"/>
              </w:rPr>
              <w:softHyphen/>
              <w:t>ний для людей с ограни</w:t>
            </w:r>
            <w:r w:rsidRPr="0041109F">
              <w:rPr>
                <w:rFonts w:eastAsia="Calibri"/>
                <w:sz w:val="20"/>
                <w:szCs w:val="20"/>
                <w:lang w:eastAsia="en-US"/>
              </w:rPr>
              <w:softHyphen/>
              <w:t>ченными возможностями, в т.ч. приобретение костюмов и расходного материала</w:t>
            </w:r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:rsidR="00ED6911" w:rsidRPr="0041109F" w:rsidRDefault="00050C5B" w:rsidP="00050C5B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2017г.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013" w:type="dxa"/>
            <w:gridSpan w:val="2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50,0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50,0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560" w:type="dxa"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Количество клубных формирований, получивших помощь,</w:t>
            </w:r>
          </w:p>
          <w:p w:rsidR="00ED6911" w:rsidRPr="0041109F" w:rsidRDefault="00ED6911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ед.</w:t>
            </w:r>
          </w:p>
        </w:tc>
        <w:tc>
          <w:tcPr>
            <w:tcW w:w="703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</w:t>
            </w:r>
          </w:p>
        </w:tc>
        <w:tc>
          <w:tcPr>
            <w:tcW w:w="688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701" w:type="dxa"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Управление культуры и международ</w:t>
            </w:r>
            <w:r w:rsidRPr="0041109F">
              <w:rPr>
                <w:rFonts w:eastAsia="Calibri"/>
                <w:sz w:val="20"/>
                <w:szCs w:val="20"/>
                <w:lang w:eastAsia="en-US"/>
              </w:rPr>
              <w:softHyphen/>
              <w:t>ных связей</w:t>
            </w:r>
          </w:p>
        </w:tc>
      </w:tr>
      <w:tr w:rsidR="00ED6911" w:rsidRPr="0041109F" w:rsidTr="00050C5B">
        <w:trPr>
          <w:trHeight w:val="162"/>
        </w:trPr>
        <w:tc>
          <w:tcPr>
            <w:tcW w:w="824" w:type="dxa"/>
            <w:vMerge w:val="restart"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b/>
                <w:sz w:val="20"/>
                <w:szCs w:val="20"/>
                <w:lang w:eastAsia="en-US"/>
              </w:rPr>
              <w:t>2.2</w:t>
            </w:r>
          </w:p>
        </w:tc>
        <w:tc>
          <w:tcPr>
            <w:tcW w:w="3602" w:type="dxa"/>
            <w:vMerge w:val="restart"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b/>
                <w:spacing w:val="-4"/>
                <w:sz w:val="20"/>
                <w:szCs w:val="20"/>
                <w:lang w:eastAsia="en-US"/>
              </w:rPr>
              <w:t>Софинансирование мероприятий государственной  программы Российской Федерации «Доступная среда» на 2011-2020 годы</w:t>
            </w:r>
          </w:p>
        </w:tc>
        <w:tc>
          <w:tcPr>
            <w:tcW w:w="1076" w:type="dxa"/>
            <w:gridSpan w:val="2"/>
            <w:vMerge w:val="restart"/>
            <w:shd w:val="clear" w:color="auto" w:fill="auto"/>
            <w:vAlign w:val="center"/>
          </w:tcPr>
          <w:p w:rsidR="00ED6911" w:rsidRPr="0041109F" w:rsidRDefault="00ED6911" w:rsidP="00050C5B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43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Всего:</w:t>
            </w:r>
          </w:p>
        </w:tc>
        <w:tc>
          <w:tcPr>
            <w:tcW w:w="1013" w:type="dxa"/>
            <w:gridSpan w:val="2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310,0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3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8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D6911" w:rsidRPr="0041109F" w:rsidTr="00050C5B">
        <w:trPr>
          <w:trHeight w:val="275"/>
        </w:trPr>
        <w:tc>
          <w:tcPr>
            <w:tcW w:w="824" w:type="dxa"/>
            <w:vMerge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602" w:type="dxa"/>
            <w:vMerge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rPr>
                <w:rFonts w:eastAsia="Calibri"/>
                <w:b/>
                <w:spacing w:val="-4"/>
                <w:sz w:val="20"/>
                <w:szCs w:val="20"/>
                <w:lang w:eastAsia="en-US"/>
              </w:rPr>
            </w:pPr>
          </w:p>
        </w:tc>
        <w:tc>
          <w:tcPr>
            <w:tcW w:w="1076" w:type="dxa"/>
            <w:gridSpan w:val="2"/>
            <w:vMerge/>
            <w:shd w:val="clear" w:color="auto" w:fill="auto"/>
            <w:vAlign w:val="center"/>
          </w:tcPr>
          <w:p w:rsidR="00ED6911" w:rsidRPr="0041109F" w:rsidRDefault="00ED6911" w:rsidP="00050C5B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43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МБ</w:t>
            </w:r>
          </w:p>
        </w:tc>
        <w:tc>
          <w:tcPr>
            <w:tcW w:w="1013" w:type="dxa"/>
            <w:gridSpan w:val="2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310,0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3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8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D6911" w:rsidRPr="0041109F" w:rsidTr="00050C5B">
        <w:trPr>
          <w:trHeight w:val="326"/>
        </w:trPr>
        <w:tc>
          <w:tcPr>
            <w:tcW w:w="824" w:type="dxa"/>
            <w:vMerge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602" w:type="dxa"/>
            <w:vMerge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rPr>
                <w:rFonts w:eastAsia="Calibri"/>
                <w:b/>
                <w:spacing w:val="-4"/>
                <w:sz w:val="20"/>
                <w:szCs w:val="20"/>
                <w:lang w:eastAsia="en-US"/>
              </w:rPr>
            </w:pPr>
          </w:p>
        </w:tc>
        <w:tc>
          <w:tcPr>
            <w:tcW w:w="1076" w:type="dxa"/>
            <w:gridSpan w:val="2"/>
            <w:vMerge/>
            <w:shd w:val="clear" w:color="auto" w:fill="auto"/>
            <w:vAlign w:val="center"/>
          </w:tcPr>
          <w:p w:rsidR="00ED6911" w:rsidRPr="0041109F" w:rsidRDefault="00ED6911" w:rsidP="00050C5B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43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ФБ</w:t>
            </w:r>
          </w:p>
        </w:tc>
        <w:tc>
          <w:tcPr>
            <w:tcW w:w="1013" w:type="dxa"/>
            <w:gridSpan w:val="2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3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8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D6911" w:rsidRPr="0041109F" w:rsidTr="00050C5B">
        <w:trPr>
          <w:trHeight w:val="359"/>
        </w:trPr>
        <w:tc>
          <w:tcPr>
            <w:tcW w:w="824" w:type="dxa"/>
            <w:vMerge w:val="restart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2.2.1</w:t>
            </w:r>
          </w:p>
        </w:tc>
        <w:tc>
          <w:tcPr>
            <w:tcW w:w="3602" w:type="dxa"/>
            <w:vMerge w:val="restart"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Адаптация учреждений культуры ЗАТО г</w:t>
            </w:r>
            <w:proofErr w:type="gramStart"/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.С</w:t>
            </w:r>
            <w:proofErr w:type="gramEnd"/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 xml:space="preserve">евероморск (устройство пандусов, поручней, кнопок вызова, подъемных устройств, средств ориентации для инвалидов по зрению и слуху, </w:t>
            </w:r>
            <w:r w:rsidRPr="0041109F">
              <w:rPr>
                <w:spacing w:val="-4"/>
                <w:sz w:val="20"/>
                <w:szCs w:val="20"/>
              </w:rPr>
              <w:t xml:space="preserve">ремонт туалетных комнат, </w:t>
            </w: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расширение дверных проемов и т.д.)</w:t>
            </w:r>
          </w:p>
        </w:tc>
        <w:tc>
          <w:tcPr>
            <w:tcW w:w="1076" w:type="dxa"/>
            <w:gridSpan w:val="2"/>
            <w:vMerge w:val="restart"/>
            <w:shd w:val="clear" w:color="auto" w:fill="auto"/>
            <w:vAlign w:val="center"/>
          </w:tcPr>
          <w:p w:rsidR="00ED6911" w:rsidRPr="0041109F" w:rsidRDefault="00ED6911" w:rsidP="00050C5B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  <w:p w:rsidR="00ED6911" w:rsidRPr="0041109F" w:rsidRDefault="00050C5B" w:rsidP="00050C5B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2017</w:t>
            </w:r>
            <w:r w:rsidR="00ED6911" w:rsidRPr="0041109F">
              <w:rPr>
                <w:rFonts w:eastAsia="Calibri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Всего:</w:t>
            </w:r>
          </w:p>
        </w:tc>
        <w:tc>
          <w:tcPr>
            <w:tcW w:w="1013" w:type="dxa"/>
            <w:gridSpan w:val="2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Количество объектов,</w:t>
            </w:r>
          </w:p>
          <w:p w:rsidR="00ED6911" w:rsidRPr="0041109F" w:rsidRDefault="00ED6911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ед.</w:t>
            </w:r>
          </w:p>
        </w:tc>
        <w:tc>
          <w:tcPr>
            <w:tcW w:w="703" w:type="dxa"/>
            <w:vMerge w:val="restart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688" w:type="dxa"/>
            <w:vMerge w:val="restart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rFonts w:eastAsia="Calibri"/>
                <w:sz w:val="20"/>
                <w:szCs w:val="20"/>
                <w:lang w:eastAsia="en-US"/>
              </w:rPr>
              <w:t>Управление культуры и  международных связей</w:t>
            </w:r>
          </w:p>
        </w:tc>
      </w:tr>
      <w:tr w:rsidR="00ED6911" w:rsidRPr="0041109F" w:rsidTr="00ED6911">
        <w:trPr>
          <w:trHeight w:val="521"/>
        </w:trPr>
        <w:tc>
          <w:tcPr>
            <w:tcW w:w="824" w:type="dxa"/>
            <w:vMerge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2" w:type="dxa"/>
            <w:vMerge/>
            <w:shd w:val="clear" w:color="auto" w:fill="auto"/>
            <w:vAlign w:val="center"/>
          </w:tcPr>
          <w:p w:rsidR="00ED6911" w:rsidRPr="0041109F" w:rsidRDefault="00ED6911" w:rsidP="00ED6911">
            <w:pPr>
              <w:spacing w:line="204" w:lineRule="auto"/>
              <w:rPr>
                <w:rFonts w:eastAsia="Calibri"/>
                <w:spacing w:val="-4"/>
                <w:sz w:val="20"/>
                <w:szCs w:val="20"/>
                <w:lang w:eastAsia="en-US"/>
              </w:rPr>
            </w:pPr>
          </w:p>
        </w:tc>
        <w:tc>
          <w:tcPr>
            <w:tcW w:w="1076" w:type="dxa"/>
            <w:gridSpan w:val="2"/>
            <w:vMerge/>
            <w:shd w:val="clear" w:color="auto" w:fill="auto"/>
            <w:vAlign w:val="center"/>
          </w:tcPr>
          <w:p w:rsidR="00ED6911" w:rsidRPr="0041109F" w:rsidRDefault="00ED6911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43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МБ</w:t>
            </w:r>
          </w:p>
        </w:tc>
        <w:tc>
          <w:tcPr>
            <w:tcW w:w="1013" w:type="dxa"/>
            <w:gridSpan w:val="2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vMerge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3" w:type="dxa"/>
            <w:vMerge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8" w:type="dxa"/>
            <w:vMerge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D6911" w:rsidRPr="0041109F" w:rsidTr="00ED6911">
        <w:trPr>
          <w:trHeight w:val="457"/>
        </w:trPr>
        <w:tc>
          <w:tcPr>
            <w:tcW w:w="824" w:type="dxa"/>
            <w:vMerge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2" w:type="dxa"/>
            <w:vMerge/>
            <w:shd w:val="clear" w:color="auto" w:fill="auto"/>
            <w:vAlign w:val="center"/>
          </w:tcPr>
          <w:p w:rsidR="00ED6911" w:rsidRPr="0041109F" w:rsidRDefault="00ED6911" w:rsidP="00ED6911">
            <w:pPr>
              <w:spacing w:line="204" w:lineRule="auto"/>
              <w:rPr>
                <w:rFonts w:eastAsia="Calibri"/>
                <w:spacing w:val="-4"/>
                <w:sz w:val="20"/>
                <w:szCs w:val="20"/>
                <w:lang w:eastAsia="en-US"/>
              </w:rPr>
            </w:pPr>
          </w:p>
        </w:tc>
        <w:tc>
          <w:tcPr>
            <w:tcW w:w="1076" w:type="dxa"/>
            <w:gridSpan w:val="2"/>
            <w:vMerge/>
            <w:shd w:val="clear" w:color="auto" w:fill="auto"/>
            <w:vAlign w:val="center"/>
          </w:tcPr>
          <w:p w:rsidR="00ED6911" w:rsidRPr="0041109F" w:rsidRDefault="00ED6911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43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ФБ</w:t>
            </w:r>
          </w:p>
        </w:tc>
        <w:tc>
          <w:tcPr>
            <w:tcW w:w="1013" w:type="dxa"/>
            <w:gridSpan w:val="2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vMerge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3" w:type="dxa"/>
            <w:vMerge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8" w:type="dxa"/>
            <w:vMerge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ED6911" w:rsidRPr="0041109F" w:rsidRDefault="00ED6911" w:rsidP="00ED691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D6911" w:rsidRPr="0041109F" w:rsidTr="00ED6911">
        <w:tc>
          <w:tcPr>
            <w:tcW w:w="824" w:type="dxa"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602" w:type="dxa"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41109F">
              <w:rPr>
                <w:b/>
                <w:sz w:val="20"/>
                <w:szCs w:val="20"/>
              </w:rPr>
              <w:t>Итого по задаче:</w:t>
            </w:r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:rsidR="00ED6911" w:rsidRPr="0041109F" w:rsidRDefault="00ED6911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43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3" w:type="dxa"/>
            <w:gridSpan w:val="2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1 625,5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1625,5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560" w:type="dxa"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3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8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ED6911" w:rsidRPr="0041109F" w:rsidRDefault="00ED6911" w:rsidP="00ED6911">
            <w:pPr>
              <w:spacing w:line="204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D6911" w:rsidRPr="0041109F" w:rsidTr="00ED6911">
        <w:tc>
          <w:tcPr>
            <w:tcW w:w="824" w:type="dxa"/>
            <w:vMerge w:val="restart"/>
            <w:shd w:val="clear" w:color="auto" w:fill="auto"/>
          </w:tcPr>
          <w:p w:rsidR="00ED6911" w:rsidRPr="0041109F" w:rsidRDefault="00ED6911" w:rsidP="00ED6911">
            <w:pPr>
              <w:rPr>
                <w:b/>
                <w:sz w:val="20"/>
                <w:szCs w:val="20"/>
              </w:rPr>
            </w:pPr>
          </w:p>
        </w:tc>
        <w:tc>
          <w:tcPr>
            <w:tcW w:w="3602" w:type="dxa"/>
            <w:vMerge w:val="restart"/>
            <w:shd w:val="clear" w:color="auto" w:fill="auto"/>
          </w:tcPr>
          <w:p w:rsidR="00ED6911" w:rsidRPr="0041109F" w:rsidRDefault="00ED6911" w:rsidP="00ED6911">
            <w:pPr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Всего по подпрограмме</w:t>
            </w:r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Всего:</w:t>
            </w:r>
          </w:p>
        </w:tc>
        <w:tc>
          <w:tcPr>
            <w:tcW w:w="1013" w:type="dxa"/>
            <w:gridSpan w:val="2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>1 625,5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1625,5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1560" w:type="dxa"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  <w:tc>
          <w:tcPr>
            <w:tcW w:w="703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8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90,45</w:t>
            </w:r>
          </w:p>
        </w:tc>
        <w:tc>
          <w:tcPr>
            <w:tcW w:w="1701" w:type="dxa"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</w:tr>
      <w:tr w:rsidR="00ED6911" w:rsidRPr="0041109F" w:rsidTr="00ED6911">
        <w:tc>
          <w:tcPr>
            <w:tcW w:w="824" w:type="dxa"/>
            <w:vMerge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  <w:tc>
          <w:tcPr>
            <w:tcW w:w="3602" w:type="dxa"/>
            <w:vMerge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013" w:type="dxa"/>
            <w:gridSpan w:val="2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1 625,5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1625,5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560" w:type="dxa"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  <w:tc>
          <w:tcPr>
            <w:tcW w:w="703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8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</w:tr>
      <w:tr w:rsidR="00ED6911" w:rsidRPr="0041109F" w:rsidTr="00ED6911">
        <w:tc>
          <w:tcPr>
            <w:tcW w:w="824" w:type="dxa"/>
            <w:vMerge/>
            <w:shd w:val="clear" w:color="auto" w:fill="auto"/>
          </w:tcPr>
          <w:p w:rsidR="00ED6911" w:rsidRPr="0041109F" w:rsidRDefault="00ED6911" w:rsidP="00ED6911">
            <w:pPr>
              <w:rPr>
                <w:rFonts w:eastAsia="Calibri"/>
                <w:b/>
                <w:spacing w:val="-4"/>
                <w:sz w:val="20"/>
                <w:szCs w:val="20"/>
                <w:lang w:eastAsia="en-US"/>
              </w:rPr>
            </w:pPr>
          </w:p>
        </w:tc>
        <w:tc>
          <w:tcPr>
            <w:tcW w:w="3602" w:type="dxa"/>
            <w:vMerge/>
            <w:shd w:val="clear" w:color="auto" w:fill="auto"/>
          </w:tcPr>
          <w:p w:rsidR="00ED6911" w:rsidRPr="0041109F" w:rsidRDefault="00ED6911" w:rsidP="00ED6911">
            <w:pPr>
              <w:rPr>
                <w:rFonts w:eastAsia="Calibri"/>
                <w:b/>
                <w:spacing w:val="-4"/>
                <w:sz w:val="20"/>
                <w:szCs w:val="20"/>
                <w:lang w:eastAsia="en-US"/>
              </w:rPr>
            </w:pPr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ФБ</w:t>
            </w:r>
          </w:p>
        </w:tc>
        <w:tc>
          <w:tcPr>
            <w:tcW w:w="1013" w:type="dxa"/>
            <w:gridSpan w:val="2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  <w:tc>
          <w:tcPr>
            <w:tcW w:w="703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8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D6911" w:rsidRPr="0041109F" w:rsidRDefault="00ED6911" w:rsidP="00ED69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ED6911" w:rsidRPr="0041109F" w:rsidRDefault="00ED6911" w:rsidP="00ED6911">
            <w:pPr>
              <w:rPr>
                <w:sz w:val="20"/>
                <w:szCs w:val="20"/>
              </w:rPr>
            </w:pPr>
          </w:p>
        </w:tc>
      </w:tr>
    </w:tbl>
    <w:p w:rsidR="00ED6911" w:rsidRPr="0041109F" w:rsidRDefault="00ED6911" w:rsidP="002A2CFC">
      <w:pPr>
        <w:jc w:val="center"/>
        <w:rPr>
          <w:b/>
          <w:color w:val="000000"/>
        </w:rPr>
      </w:pPr>
    </w:p>
    <w:p w:rsidR="005C5A09" w:rsidRPr="0041109F" w:rsidRDefault="005C5A09" w:rsidP="005C5A09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эффективности реализации подпрограммы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5C5A09" w:rsidRPr="0041109F" w:rsidRDefault="005C5A09" w:rsidP="005473B1">
      <w:pPr>
        <w:pStyle w:val="ConsPlusNonformat"/>
        <w:widowControl/>
        <w:numPr>
          <w:ilvl w:val="0"/>
          <w:numId w:val="11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достижения плановых значений индикаторов</w:t>
      </w:r>
    </w:p>
    <w:tbl>
      <w:tblPr>
        <w:tblW w:w="11159" w:type="dxa"/>
        <w:tblInd w:w="3461" w:type="dxa"/>
        <w:tblLook w:val="04A0"/>
      </w:tblPr>
      <w:tblGrid>
        <w:gridCol w:w="960"/>
        <w:gridCol w:w="3442"/>
        <w:gridCol w:w="336"/>
        <w:gridCol w:w="6521"/>
      </w:tblGrid>
      <w:tr w:rsidR="005C5A09" w:rsidRPr="0041109F" w:rsidTr="005C5A09">
        <w:trPr>
          <w:trHeight w:val="315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5C5A09" w:rsidRPr="0041109F" w:rsidRDefault="005C5A09" w:rsidP="00DB4659">
            <w:pPr>
              <w:jc w:val="center"/>
              <w:rPr>
                <w:rFonts w:ascii="Calibri" w:hAnsi="Calibri"/>
                <w:color w:val="000000"/>
              </w:rPr>
            </w:pPr>
            <w:proofErr w:type="gramStart"/>
            <w:r w:rsidRPr="0041109F">
              <w:t>ДИП</w:t>
            </w:r>
            <w:proofErr w:type="gramEnd"/>
            <w:r w:rsidRPr="0041109F">
              <w:t xml:space="preserve"> =</w:t>
            </w:r>
          </w:p>
        </w:tc>
        <w:tc>
          <w:tcPr>
            <w:tcW w:w="3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A09" w:rsidRPr="0041109F" w:rsidRDefault="005274A2" w:rsidP="005C5A09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>15</w:t>
            </w:r>
            <w:r w:rsidR="005C5A09" w:rsidRPr="0041109F">
              <w:rPr>
                <w:color w:val="000000"/>
              </w:rPr>
              <w:t>(степень решения задач)</w:t>
            </w:r>
          </w:p>
        </w:tc>
        <w:tc>
          <w:tcPr>
            <w:tcW w:w="236" w:type="dxa"/>
            <w:vMerge w:val="restart"/>
            <w:shd w:val="clear" w:color="auto" w:fill="auto"/>
            <w:noWrap/>
            <w:vAlign w:val="center"/>
            <w:hideMark/>
          </w:tcPr>
          <w:p w:rsidR="005C5A09" w:rsidRPr="0041109F" w:rsidRDefault="005C5A09" w:rsidP="00DB4659">
            <w:pPr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=</w:t>
            </w:r>
          </w:p>
        </w:tc>
        <w:tc>
          <w:tcPr>
            <w:tcW w:w="6521" w:type="dxa"/>
            <w:vMerge w:val="restart"/>
            <w:shd w:val="clear" w:color="auto" w:fill="auto"/>
            <w:noWrap/>
            <w:vAlign w:val="center"/>
            <w:hideMark/>
          </w:tcPr>
          <w:p w:rsidR="005C5A09" w:rsidRPr="0041109F" w:rsidRDefault="005274A2" w:rsidP="00F61F9C">
            <w:pPr>
              <w:rPr>
                <w:rFonts w:ascii="Calibri" w:hAnsi="Calibri"/>
                <w:color w:val="000000"/>
              </w:rPr>
            </w:pPr>
            <w:r w:rsidRPr="0041109F">
              <w:rPr>
                <w:b/>
                <w:color w:val="000000"/>
              </w:rPr>
              <w:t>1,0</w:t>
            </w:r>
            <w:r w:rsidR="005C5A09" w:rsidRPr="0041109F">
              <w:rPr>
                <w:b/>
                <w:color w:val="000000"/>
              </w:rPr>
              <w:t xml:space="preserve"> </w:t>
            </w:r>
            <w:r w:rsidR="00F61F9C" w:rsidRPr="0041109F">
              <w:rPr>
                <w:b/>
                <w:color w:val="000000"/>
              </w:rPr>
              <w:t>в</w:t>
            </w:r>
            <w:r w:rsidRPr="0041109F">
              <w:rPr>
                <w:b/>
                <w:color w:val="000000"/>
              </w:rPr>
              <w:t>ысокая</w:t>
            </w:r>
            <w:r w:rsidR="005C5A09" w:rsidRPr="0041109F">
              <w:rPr>
                <w:b/>
                <w:color w:val="000000"/>
              </w:rPr>
              <w:t xml:space="preserve"> результативность </w:t>
            </w:r>
          </w:p>
        </w:tc>
      </w:tr>
      <w:tr w:rsidR="005C5A09" w:rsidRPr="0041109F" w:rsidTr="005C5A09">
        <w:trPr>
          <w:trHeight w:val="300"/>
        </w:trPr>
        <w:tc>
          <w:tcPr>
            <w:tcW w:w="960" w:type="dxa"/>
            <w:vMerge/>
            <w:vAlign w:val="center"/>
            <w:hideMark/>
          </w:tcPr>
          <w:p w:rsidR="005C5A09" w:rsidRPr="0041109F" w:rsidRDefault="005C5A09" w:rsidP="00DB465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44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A09" w:rsidRPr="0041109F" w:rsidRDefault="005C5A09" w:rsidP="00DB4659">
            <w:pPr>
              <w:jc w:val="center"/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15</w:t>
            </w:r>
          </w:p>
        </w:tc>
        <w:tc>
          <w:tcPr>
            <w:tcW w:w="236" w:type="dxa"/>
            <w:vMerge/>
            <w:vAlign w:val="center"/>
            <w:hideMark/>
          </w:tcPr>
          <w:p w:rsidR="005C5A09" w:rsidRPr="0041109F" w:rsidRDefault="005C5A09" w:rsidP="00DB465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521" w:type="dxa"/>
            <w:vMerge/>
            <w:vAlign w:val="center"/>
            <w:hideMark/>
          </w:tcPr>
          <w:p w:rsidR="005C5A09" w:rsidRPr="0041109F" w:rsidRDefault="005C5A09" w:rsidP="00DB4659">
            <w:pPr>
              <w:rPr>
                <w:rFonts w:ascii="Calibri" w:hAnsi="Calibri"/>
                <w:color w:val="000000"/>
              </w:rPr>
            </w:pPr>
          </w:p>
        </w:tc>
      </w:tr>
    </w:tbl>
    <w:p w:rsidR="005C5A09" w:rsidRPr="0041109F" w:rsidRDefault="005C5A09" w:rsidP="005473B1">
      <w:pPr>
        <w:pStyle w:val="ConsPlusNonformat"/>
        <w:widowControl/>
        <w:numPr>
          <w:ilvl w:val="0"/>
          <w:numId w:val="11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полноты финансирования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5C5A09" w:rsidRPr="0041109F" w:rsidRDefault="005C5A09" w:rsidP="005C5A09">
      <w:pPr>
        <w:pStyle w:val="ConsPlusNonformat"/>
        <w:widowControl/>
        <w:tabs>
          <w:tab w:val="left" w:pos="432"/>
        </w:tabs>
        <w:ind w:left="21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5C5A09" w:rsidRPr="0041109F" w:rsidRDefault="005C5A09" w:rsidP="005C5A09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          ПФ =  </w:t>
      </w:r>
      <w:r w:rsidRPr="0041109F">
        <w:rPr>
          <w:rFonts w:ascii="Times New Roman" w:hAnsi="Times New Roman" w:cs="Times New Roman"/>
          <w:b/>
          <w:sz w:val="24"/>
          <w:szCs w:val="24"/>
        </w:rPr>
        <w:t>1,0</w:t>
      </w:r>
      <w:r w:rsidRPr="0041109F">
        <w:rPr>
          <w:rFonts w:ascii="Times New Roman" w:hAnsi="Times New Roman" w:cs="Times New Roman"/>
          <w:sz w:val="24"/>
          <w:szCs w:val="24"/>
        </w:rPr>
        <w:t xml:space="preserve"> - </w:t>
      </w:r>
      <w:r w:rsidRPr="0041109F">
        <w:rPr>
          <w:rFonts w:ascii="Times New Roman" w:hAnsi="Times New Roman" w:cs="Times New Roman"/>
          <w:b/>
          <w:sz w:val="24"/>
          <w:szCs w:val="24"/>
        </w:rPr>
        <w:t>полное финансирование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5C5A09" w:rsidRPr="0041109F" w:rsidRDefault="005C5A09" w:rsidP="005C5A09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353E12" w:rsidRPr="0041109F" w:rsidRDefault="005C5A09" w:rsidP="005C5A09">
      <w:pPr>
        <w:rPr>
          <w:b/>
          <w:color w:val="000000"/>
        </w:rPr>
      </w:pPr>
      <w:r w:rsidRPr="0041109F">
        <w:t xml:space="preserve"> </w:t>
      </w:r>
      <w:r w:rsidRPr="0041109F">
        <w:rPr>
          <w:b/>
        </w:rPr>
        <w:t>Общая оценка эффективности реализации подпрограммы-</w:t>
      </w:r>
      <w:r w:rsidR="00892E10" w:rsidRPr="0041109F">
        <w:rPr>
          <w:b/>
        </w:rPr>
        <w:t>5</w:t>
      </w:r>
      <w:r w:rsidRPr="0041109F">
        <w:rPr>
          <w:b/>
        </w:rPr>
        <w:t xml:space="preserve"> </w:t>
      </w:r>
      <w:r w:rsidR="00F61F9C" w:rsidRPr="0041109F">
        <w:rPr>
          <w:b/>
        </w:rPr>
        <w:t>в</w:t>
      </w:r>
      <w:r w:rsidR="00892E10" w:rsidRPr="0041109F">
        <w:rPr>
          <w:b/>
        </w:rPr>
        <w:t>ысокая</w:t>
      </w:r>
      <w:r w:rsidRPr="0041109F">
        <w:rPr>
          <w:b/>
        </w:rPr>
        <w:t xml:space="preserve"> эффективност</w:t>
      </w:r>
      <w:r w:rsidR="00892E10" w:rsidRPr="0041109F">
        <w:rPr>
          <w:b/>
        </w:rPr>
        <w:t>ь</w:t>
      </w:r>
      <w:r w:rsidR="00E30EE8" w:rsidRPr="0041109F">
        <w:t xml:space="preserve"> </w:t>
      </w:r>
      <w:r w:rsidR="00353E12" w:rsidRPr="0041109F">
        <w:rPr>
          <w:b/>
          <w:color w:val="000000"/>
        </w:rPr>
        <w:br w:type="page"/>
      </w:r>
    </w:p>
    <w:p w:rsidR="00AD5BDC" w:rsidRPr="0041109F" w:rsidRDefault="00823336" w:rsidP="007745FE">
      <w:pPr>
        <w:jc w:val="center"/>
        <w:rPr>
          <w:b/>
        </w:rPr>
      </w:pPr>
      <w:r w:rsidRPr="0041109F">
        <w:rPr>
          <w:b/>
        </w:rPr>
        <w:lastRenderedPageBreak/>
        <w:t>6</w:t>
      </w:r>
      <w:r w:rsidR="00682D79" w:rsidRPr="0041109F">
        <w:rPr>
          <w:b/>
        </w:rPr>
        <w:t>.</w:t>
      </w:r>
      <w:r w:rsidR="000A5AFA" w:rsidRPr="0041109F">
        <w:rPr>
          <w:b/>
        </w:rPr>
        <w:t xml:space="preserve"> </w:t>
      </w:r>
      <w:r w:rsidR="00AD5BDC" w:rsidRPr="0041109F">
        <w:rPr>
          <w:b/>
        </w:rPr>
        <w:t>Подпрограмма «Охрана окружающей среды ЗАТО г</w:t>
      </w:r>
      <w:proofErr w:type="gramStart"/>
      <w:r w:rsidR="00AD5BDC" w:rsidRPr="0041109F">
        <w:rPr>
          <w:b/>
        </w:rPr>
        <w:t>.С</w:t>
      </w:r>
      <w:proofErr w:type="gramEnd"/>
      <w:r w:rsidR="00AD5BDC" w:rsidRPr="0041109F">
        <w:rPr>
          <w:b/>
        </w:rPr>
        <w:t>евероморск» на 2014</w:t>
      </w:r>
      <w:r w:rsidR="00DC2877" w:rsidRPr="0041109F">
        <w:rPr>
          <w:b/>
        </w:rPr>
        <w:t xml:space="preserve">-2020 </w:t>
      </w:r>
      <w:r w:rsidR="00AD5BDC" w:rsidRPr="0041109F">
        <w:rPr>
          <w:b/>
        </w:rPr>
        <w:t>год</w:t>
      </w:r>
      <w:r w:rsidR="00DC2877" w:rsidRPr="0041109F">
        <w:rPr>
          <w:b/>
        </w:rPr>
        <w:t>ы</w:t>
      </w:r>
    </w:p>
    <w:tbl>
      <w:tblPr>
        <w:tblW w:w="15877" w:type="dxa"/>
        <w:tblInd w:w="-318" w:type="dxa"/>
        <w:tblLayout w:type="fixed"/>
        <w:tblLook w:val="04A0"/>
      </w:tblPr>
      <w:tblGrid>
        <w:gridCol w:w="568"/>
        <w:gridCol w:w="1418"/>
        <w:gridCol w:w="1134"/>
        <w:gridCol w:w="1605"/>
        <w:gridCol w:w="1706"/>
        <w:gridCol w:w="1346"/>
        <w:gridCol w:w="1369"/>
        <w:gridCol w:w="1876"/>
        <w:gridCol w:w="956"/>
        <w:gridCol w:w="956"/>
        <w:gridCol w:w="816"/>
        <w:gridCol w:w="2127"/>
      </w:tblGrid>
      <w:tr w:rsidR="007E1862" w:rsidRPr="0041109F" w:rsidTr="007E1862">
        <w:trPr>
          <w:trHeight w:val="315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jc w:val="right"/>
              <w:rPr>
                <w:i/>
                <w:iCs/>
                <w:color w:val="000000"/>
                <w:sz w:val="18"/>
                <w:szCs w:val="18"/>
              </w:rPr>
            </w:pPr>
            <w:r w:rsidRPr="0041109F">
              <w:rPr>
                <w:i/>
                <w:iCs/>
                <w:color w:val="000000"/>
                <w:sz w:val="18"/>
                <w:szCs w:val="18"/>
              </w:rPr>
              <w:t>в тыс</w:t>
            </w:r>
            <w:proofErr w:type="gramStart"/>
            <w:r w:rsidRPr="0041109F">
              <w:rPr>
                <w:i/>
                <w:iCs/>
                <w:color w:val="000000"/>
                <w:sz w:val="18"/>
                <w:szCs w:val="18"/>
              </w:rPr>
              <w:t>.р</w:t>
            </w:r>
            <w:proofErr w:type="gramEnd"/>
            <w:r w:rsidRPr="0041109F">
              <w:rPr>
                <w:i/>
                <w:iCs/>
                <w:color w:val="000000"/>
                <w:sz w:val="18"/>
                <w:szCs w:val="18"/>
              </w:rPr>
              <w:t>ублях</w:t>
            </w:r>
          </w:p>
        </w:tc>
      </w:tr>
      <w:tr w:rsidR="007E1862" w:rsidRPr="0041109F" w:rsidTr="007E1862">
        <w:trPr>
          <w:trHeight w:val="81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>№</w:t>
            </w:r>
            <w:proofErr w:type="spellStart"/>
            <w:proofErr w:type="gramStart"/>
            <w:r w:rsidRPr="0041109F">
              <w:rPr>
                <w:color w:val="000000"/>
              </w:rPr>
              <w:t>п</w:t>
            </w:r>
            <w:proofErr w:type="spellEnd"/>
            <w:proofErr w:type="gramEnd"/>
            <w:r w:rsidRPr="0041109F">
              <w:rPr>
                <w:color w:val="000000"/>
              </w:rPr>
              <w:t>/</w:t>
            </w:r>
            <w:proofErr w:type="spellStart"/>
            <w:r w:rsidRPr="0041109F">
              <w:rPr>
                <w:color w:val="000000"/>
              </w:rPr>
              <w:t>п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Цель, задачи,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Срок выполнения (квартал, год)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3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Объемы финансирования, тыс. руб.</w:t>
            </w:r>
          </w:p>
        </w:tc>
        <w:tc>
          <w:tcPr>
            <w:tcW w:w="13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Процент освоения, % (гр.6/гр.5)</w:t>
            </w:r>
          </w:p>
        </w:tc>
        <w:tc>
          <w:tcPr>
            <w:tcW w:w="46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Показатели (индикаторы) результативности выполнения мероприятий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Исполнители, перечень организаций, участвующих в реализации мероприятий</w:t>
            </w:r>
          </w:p>
        </w:tc>
      </w:tr>
      <w:tr w:rsidR="007E1862" w:rsidRPr="0041109F" w:rsidTr="007E1862">
        <w:trPr>
          <w:trHeight w:val="127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862" w:rsidRPr="0041109F" w:rsidRDefault="007E1862" w:rsidP="007E1862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Уточненные бюджетные ассигнования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Кассовый расход</w:t>
            </w:r>
          </w:p>
        </w:tc>
        <w:tc>
          <w:tcPr>
            <w:tcW w:w="13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Наименование, ед. измерения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План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Факт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Процент исполнения, % (гр.10/гр.9)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</w:p>
        </w:tc>
      </w:tr>
      <w:tr w:rsidR="007E1862" w:rsidRPr="0041109F" w:rsidTr="007E1862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12</w:t>
            </w:r>
          </w:p>
        </w:tc>
      </w:tr>
      <w:tr w:rsidR="007E1862" w:rsidRPr="0041109F" w:rsidTr="007E1862">
        <w:trPr>
          <w:trHeight w:val="806"/>
        </w:trPr>
        <w:tc>
          <w:tcPr>
            <w:tcW w:w="1587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Цель.</w:t>
            </w:r>
            <w:r w:rsidRPr="0041109F">
              <w:rPr>
                <w:color w:val="000000"/>
                <w:sz w:val="20"/>
                <w:szCs w:val="20"/>
              </w:rPr>
              <w:t xml:space="preserve"> Повышение уровня экологической безопасности,  сохранение природной среды и восстановление нарушенных природных систем, ранее подвергшихся негативному антропогенному и техногенному воздействию в результате прошлой хозяйственной деятельности  муниципального </w:t>
            </w:r>
            <w:proofErr w:type="gramStart"/>
            <w:r w:rsidRPr="0041109F">
              <w:rPr>
                <w:color w:val="000000"/>
                <w:sz w:val="20"/>
                <w:szCs w:val="20"/>
              </w:rPr>
              <w:t>образования</w:t>
            </w:r>
            <w:proofErr w:type="gramEnd"/>
            <w:r w:rsidRPr="0041109F">
              <w:rPr>
                <w:color w:val="000000"/>
                <w:sz w:val="20"/>
                <w:szCs w:val="20"/>
              </w:rPr>
              <w:t xml:space="preserve"> ЗАТО г. Североморск</w:t>
            </w:r>
          </w:p>
        </w:tc>
      </w:tr>
      <w:tr w:rsidR="007E1862" w:rsidRPr="0041109F" w:rsidTr="007E1862">
        <w:trPr>
          <w:trHeight w:val="420"/>
        </w:trPr>
        <w:tc>
          <w:tcPr>
            <w:tcW w:w="1587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1862" w:rsidRPr="0041109F" w:rsidRDefault="007E1862" w:rsidP="007E18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 xml:space="preserve">Задача 1. </w:t>
            </w:r>
            <w:r w:rsidRPr="0041109F">
              <w:rPr>
                <w:color w:val="000000"/>
                <w:sz w:val="20"/>
                <w:szCs w:val="20"/>
              </w:rPr>
              <w:t xml:space="preserve">Снижение влияния негативного воздействия вредных факторов на состояние окружающей среды муниципального </w:t>
            </w:r>
            <w:proofErr w:type="gramStart"/>
            <w:r w:rsidRPr="0041109F">
              <w:rPr>
                <w:color w:val="000000"/>
                <w:sz w:val="20"/>
                <w:szCs w:val="20"/>
              </w:rPr>
              <w:t>образования</w:t>
            </w:r>
            <w:proofErr w:type="gramEnd"/>
            <w:r w:rsidRPr="0041109F">
              <w:rPr>
                <w:color w:val="000000"/>
                <w:sz w:val="20"/>
                <w:szCs w:val="20"/>
              </w:rPr>
              <w:t xml:space="preserve"> ЗАТО г. Североморск</w:t>
            </w:r>
          </w:p>
        </w:tc>
      </w:tr>
      <w:tr w:rsidR="007E1862" w:rsidRPr="0041109F" w:rsidTr="007E1862">
        <w:trPr>
          <w:trHeight w:val="412"/>
        </w:trPr>
        <w:tc>
          <w:tcPr>
            <w:tcW w:w="1587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862" w:rsidRPr="0041109F" w:rsidRDefault="007E1862" w:rsidP="007E186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>Основное мероприятие 2. Мероприятия по ликвидации несанкционированных свалок</w:t>
            </w:r>
          </w:p>
        </w:tc>
      </w:tr>
      <w:tr w:rsidR="007E1862" w:rsidRPr="0041109F" w:rsidTr="007E1862">
        <w:trPr>
          <w:trHeight w:val="1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>2.1.1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Выявление несанкционированных свалок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2-3 кварталы 2017 года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862" w:rsidRPr="0041109F" w:rsidRDefault="007E1862" w:rsidP="007E1862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Объем  выявленных несанкционированных свалок, м3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550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550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100%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 xml:space="preserve">КРГХ </w:t>
            </w:r>
            <w:proofErr w:type="gramStart"/>
            <w:r w:rsidRPr="0041109F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41109F">
              <w:rPr>
                <w:color w:val="000000"/>
                <w:sz w:val="20"/>
                <w:szCs w:val="20"/>
              </w:rPr>
              <w:t xml:space="preserve"> ЗАТО г. Североморск,  МКУ "ГЦ ЖКХ ЗАТО г. Североморск"</w:t>
            </w:r>
          </w:p>
        </w:tc>
      </w:tr>
      <w:tr w:rsidR="007E1862" w:rsidRPr="0041109F" w:rsidTr="007E1862">
        <w:trPr>
          <w:trHeight w:val="780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>2.1.2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Ликвидация несанкционированных свалок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3-4 кварталы 2017 года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862" w:rsidRPr="0041109F" w:rsidRDefault="007E1862" w:rsidP="007E1862">
            <w:pPr>
              <w:jc w:val="right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1 467,50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1 467,50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18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862" w:rsidRPr="0041109F" w:rsidRDefault="007E1862" w:rsidP="007E1862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Объем ликвидированных  несанкционированных свалок, м3</w:t>
            </w:r>
          </w:p>
        </w:tc>
        <w:tc>
          <w:tcPr>
            <w:tcW w:w="9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9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100%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 xml:space="preserve">КРГХ </w:t>
            </w:r>
            <w:proofErr w:type="gramStart"/>
            <w:r w:rsidRPr="0041109F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41109F">
              <w:rPr>
                <w:color w:val="000000"/>
                <w:sz w:val="20"/>
                <w:szCs w:val="20"/>
              </w:rPr>
              <w:t xml:space="preserve"> ЗАТО г. Североморск,  МКУ "ГЦ ЖКХ ЗАТО г. Североморск"</w:t>
            </w:r>
          </w:p>
        </w:tc>
      </w:tr>
      <w:tr w:rsidR="007E1862" w:rsidRPr="0041109F" w:rsidTr="007E1862">
        <w:trPr>
          <w:trHeight w:val="78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862" w:rsidRPr="0041109F" w:rsidRDefault="007E1862" w:rsidP="007E1862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862" w:rsidRPr="0041109F" w:rsidRDefault="007E1862" w:rsidP="007E1862">
            <w:pPr>
              <w:jc w:val="right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в т.ч. МБ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1 467,50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1 467,50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100%</w:t>
            </w:r>
          </w:p>
        </w:tc>
        <w:tc>
          <w:tcPr>
            <w:tcW w:w="1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</w:p>
        </w:tc>
      </w:tr>
      <w:tr w:rsidR="007E1862" w:rsidRPr="0041109F" w:rsidTr="007E1862">
        <w:trPr>
          <w:trHeight w:val="570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Итого по задаче 1: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862" w:rsidRPr="0041109F" w:rsidRDefault="007E1862" w:rsidP="007E18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1 467,50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1 467,50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18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E1862" w:rsidRPr="0041109F" w:rsidTr="007E1862">
        <w:trPr>
          <w:trHeight w:val="57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862" w:rsidRPr="0041109F" w:rsidRDefault="007E1862" w:rsidP="007E1862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862" w:rsidRPr="0041109F" w:rsidRDefault="007E1862" w:rsidP="007E186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862" w:rsidRPr="0041109F" w:rsidRDefault="007E1862" w:rsidP="007E1862">
            <w:pPr>
              <w:jc w:val="right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в т.ч. МБ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1 467,50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1467,50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100%</w:t>
            </w:r>
          </w:p>
        </w:tc>
        <w:tc>
          <w:tcPr>
            <w:tcW w:w="1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</w:p>
        </w:tc>
      </w:tr>
      <w:tr w:rsidR="007E1862" w:rsidRPr="0041109F" w:rsidTr="007E1862">
        <w:trPr>
          <w:trHeight w:val="480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Всего по подпрограмме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862" w:rsidRPr="0041109F" w:rsidRDefault="007E1862" w:rsidP="007E1862">
            <w:pPr>
              <w:jc w:val="right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1 467,50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1 467,50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18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E1862" w:rsidRPr="0041109F" w:rsidTr="007E1862">
        <w:trPr>
          <w:trHeight w:val="3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862" w:rsidRPr="0041109F" w:rsidRDefault="007E1862" w:rsidP="007E1862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862" w:rsidRPr="0041109F" w:rsidRDefault="007E1862" w:rsidP="007E186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862" w:rsidRPr="0041109F" w:rsidRDefault="007E1862" w:rsidP="007E1862">
            <w:pPr>
              <w:jc w:val="right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в т.ч. МБ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1 467,50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1 467,50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100%</w:t>
            </w:r>
          </w:p>
        </w:tc>
        <w:tc>
          <w:tcPr>
            <w:tcW w:w="1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</w:p>
        </w:tc>
      </w:tr>
      <w:tr w:rsidR="007E1862" w:rsidRPr="0041109F" w:rsidTr="007E1862">
        <w:trPr>
          <w:trHeight w:val="540"/>
        </w:trPr>
        <w:tc>
          <w:tcPr>
            <w:tcW w:w="56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 xml:space="preserve">Муниципальные услуги (работы)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862" w:rsidRPr="0041109F" w:rsidRDefault="007E1862" w:rsidP="007E1862">
            <w:pPr>
              <w:jc w:val="right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E1862" w:rsidRPr="0041109F" w:rsidTr="007E1862">
        <w:trPr>
          <w:trHeight w:val="540"/>
        </w:trPr>
        <w:tc>
          <w:tcPr>
            <w:tcW w:w="56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1862" w:rsidRPr="0041109F" w:rsidRDefault="007E1862" w:rsidP="007E1862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Публичные обязательства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862" w:rsidRPr="0041109F" w:rsidRDefault="007E1862" w:rsidP="007E1862">
            <w:pPr>
              <w:jc w:val="right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E1862" w:rsidRPr="0041109F" w:rsidTr="007E1862">
        <w:trPr>
          <w:trHeight w:val="540"/>
        </w:trPr>
        <w:tc>
          <w:tcPr>
            <w:tcW w:w="56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1862" w:rsidRPr="0041109F" w:rsidRDefault="007E1862" w:rsidP="007E1862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Мероприятия по капитальному ремонту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862" w:rsidRPr="0041109F" w:rsidRDefault="007E1862" w:rsidP="007E1862">
            <w:pPr>
              <w:jc w:val="right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E1862" w:rsidRPr="0041109F" w:rsidTr="007E1862">
        <w:trPr>
          <w:trHeight w:val="540"/>
        </w:trPr>
        <w:tc>
          <w:tcPr>
            <w:tcW w:w="56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1862" w:rsidRPr="0041109F" w:rsidRDefault="007E1862" w:rsidP="007E1862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Иные мероприятия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862" w:rsidRPr="0041109F" w:rsidRDefault="007E1862" w:rsidP="007E1862">
            <w:pPr>
              <w:jc w:val="right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1 467,50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862" w:rsidRPr="0041109F" w:rsidRDefault="007E1862" w:rsidP="007E1862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1 467,50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862" w:rsidRPr="0041109F" w:rsidRDefault="007E1862" w:rsidP="007E1862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3A38A0" w:rsidRPr="0041109F" w:rsidRDefault="003A38A0" w:rsidP="003A38A0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A38A0" w:rsidRPr="0041109F" w:rsidRDefault="003A38A0" w:rsidP="003A38A0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эффективности реализации подпрограммы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3A38A0" w:rsidRPr="0041109F" w:rsidRDefault="003A38A0" w:rsidP="005473B1">
      <w:pPr>
        <w:pStyle w:val="ConsPlusNonformat"/>
        <w:widowControl/>
        <w:numPr>
          <w:ilvl w:val="0"/>
          <w:numId w:val="12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достижения плановых значений индикаторов</w:t>
      </w:r>
    </w:p>
    <w:tbl>
      <w:tblPr>
        <w:tblW w:w="11159" w:type="dxa"/>
        <w:tblInd w:w="3461" w:type="dxa"/>
        <w:tblLook w:val="04A0"/>
      </w:tblPr>
      <w:tblGrid>
        <w:gridCol w:w="960"/>
        <w:gridCol w:w="3442"/>
        <w:gridCol w:w="336"/>
        <w:gridCol w:w="6521"/>
      </w:tblGrid>
      <w:tr w:rsidR="003A38A0" w:rsidRPr="0041109F" w:rsidTr="00DB4659">
        <w:trPr>
          <w:trHeight w:val="315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3A38A0" w:rsidRPr="0041109F" w:rsidRDefault="003A38A0" w:rsidP="00DB4659">
            <w:pPr>
              <w:jc w:val="center"/>
              <w:rPr>
                <w:rFonts w:ascii="Calibri" w:hAnsi="Calibri"/>
                <w:color w:val="000000"/>
              </w:rPr>
            </w:pPr>
            <w:proofErr w:type="gramStart"/>
            <w:r w:rsidRPr="0041109F">
              <w:t>ДИП</w:t>
            </w:r>
            <w:proofErr w:type="gramEnd"/>
            <w:r w:rsidRPr="0041109F">
              <w:t xml:space="preserve"> =</w:t>
            </w:r>
          </w:p>
        </w:tc>
        <w:tc>
          <w:tcPr>
            <w:tcW w:w="3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8A0" w:rsidRPr="0041109F" w:rsidRDefault="00DD5299" w:rsidP="00DB4659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>2</w:t>
            </w:r>
            <w:r w:rsidR="003A38A0" w:rsidRPr="0041109F">
              <w:rPr>
                <w:color w:val="000000"/>
              </w:rPr>
              <w:t>(степень решения задач)</w:t>
            </w:r>
          </w:p>
        </w:tc>
        <w:tc>
          <w:tcPr>
            <w:tcW w:w="236" w:type="dxa"/>
            <w:vMerge w:val="restart"/>
            <w:shd w:val="clear" w:color="auto" w:fill="auto"/>
            <w:noWrap/>
            <w:vAlign w:val="center"/>
            <w:hideMark/>
          </w:tcPr>
          <w:p w:rsidR="003A38A0" w:rsidRPr="0041109F" w:rsidRDefault="003A38A0" w:rsidP="00DB4659">
            <w:pPr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=</w:t>
            </w:r>
          </w:p>
        </w:tc>
        <w:tc>
          <w:tcPr>
            <w:tcW w:w="6521" w:type="dxa"/>
            <w:vMerge w:val="restart"/>
            <w:shd w:val="clear" w:color="auto" w:fill="auto"/>
            <w:noWrap/>
            <w:vAlign w:val="center"/>
            <w:hideMark/>
          </w:tcPr>
          <w:p w:rsidR="003A38A0" w:rsidRPr="0041109F" w:rsidRDefault="00DD5299" w:rsidP="003933EC">
            <w:pPr>
              <w:rPr>
                <w:rFonts w:ascii="Calibri" w:hAnsi="Calibri"/>
                <w:color w:val="000000"/>
              </w:rPr>
            </w:pPr>
            <w:r w:rsidRPr="0041109F">
              <w:rPr>
                <w:b/>
                <w:color w:val="000000"/>
              </w:rPr>
              <w:t>1</w:t>
            </w:r>
            <w:r w:rsidR="003933EC" w:rsidRPr="0041109F">
              <w:rPr>
                <w:b/>
                <w:color w:val="000000"/>
              </w:rPr>
              <w:t>,0</w:t>
            </w:r>
            <w:r w:rsidR="003A38A0" w:rsidRPr="0041109F">
              <w:rPr>
                <w:b/>
                <w:color w:val="000000"/>
              </w:rPr>
              <w:t xml:space="preserve"> </w:t>
            </w:r>
            <w:r w:rsidR="003933EC" w:rsidRPr="0041109F">
              <w:rPr>
                <w:b/>
                <w:color w:val="000000"/>
              </w:rPr>
              <w:t>в</w:t>
            </w:r>
            <w:r w:rsidRPr="0041109F">
              <w:rPr>
                <w:b/>
                <w:color w:val="000000"/>
              </w:rPr>
              <w:t>ысокая</w:t>
            </w:r>
            <w:r w:rsidR="003A38A0" w:rsidRPr="0041109F">
              <w:rPr>
                <w:b/>
                <w:color w:val="000000"/>
              </w:rPr>
              <w:t xml:space="preserve"> результативность </w:t>
            </w:r>
          </w:p>
        </w:tc>
      </w:tr>
      <w:tr w:rsidR="003A38A0" w:rsidRPr="0041109F" w:rsidTr="00DB4659">
        <w:trPr>
          <w:trHeight w:val="300"/>
        </w:trPr>
        <w:tc>
          <w:tcPr>
            <w:tcW w:w="960" w:type="dxa"/>
            <w:vMerge/>
            <w:vAlign w:val="center"/>
            <w:hideMark/>
          </w:tcPr>
          <w:p w:rsidR="003A38A0" w:rsidRPr="0041109F" w:rsidRDefault="003A38A0" w:rsidP="00DB465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44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8A0" w:rsidRPr="0041109F" w:rsidRDefault="00DD5299" w:rsidP="00DB4659">
            <w:pPr>
              <w:jc w:val="center"/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236" w:type="dxa"/>
            <w:vMerge/>
            <w:vAlign w:val="center"/>
            <w:hideMark/>
          </w:tcPr>
          <w:p w:rsidR="003A38A0" w:rsidRPr="0041109F" w:rsidRDefault="003A38A0" w:rsidP="00DB465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521" w:type="dxa"/>
            <w:vMerge/>
            <w:vAlign w:val="center"/>
            <w:hideMark/>
          </w:tcPr>
          <w:p w:rsidR="003A38A0" w:rsidRPr="0041109F" w:rsidRDefault="003A38A0" w:rsidP="00DB4659">
            <w:pPr>
              <w:rPr>
                <w:rFonts w:ascii="Calibri" w:hAnsi="Calibri"/>
                <w:color w:val="000000"/>
              </w:rPr>
            </w:pPr>
          </w:p>
        </w:tc>
      </w:tr>
    </w:tbl>
    <w:p w:rsidR="003A38A0" w:rsidRPr="0041109F" w:rsidRDefault="003A38A0" w:rsidP="005473B1">
      <w:pPr>
        <w:pStyle w:val="ConsPlusNonformat"/>
        <w:widowControl/>
        <w:numPr>
          <w:ilvl w:val="0"/>
          <w:numId w:val="12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полноты финансирования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3A38A0" w:rsidRPr="0041109F" w:rsidRDefault="003A38A0" w:rsidP="003A38A0">
      <w:pPr>
        <w:pStyle w:val="ConsPlusNonformat"/>
        <w:widowControl/>
        <w:tabs>
          <w:tab w:val="left" w:pos="432"/>
        </w:tabs>
        <w:ind w:left="21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3A38A0" w:rsidRPr="0041109F" w:rsidRDefault="003A38A0" w:rsidP="003A38A0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          ПФ =  </w:t>
      </w:r>
      <w:r w:rsidRPr="0041109F">
        <w:rPr>
          <w:rFonts w:ascii="Times New Roman" w:hAnsi="Times New Roman" w:cs="Times New Roman"/>
          <w:b/>
          <w:sz w:val="24"/>
          <w:szCs w:val="24"/>
        </w:rPr>
        <w:t>1,0</w:t>
      </w:r>
      <w:r w:rsidRPr="0041109F">
        <w:rPr>
          <w:rFonts w:ascii="Times New Roman" w:hAnsi="Times New Roman" w:cs="Times New Roman"/>
          <w:sz w:val="24"/>
          <w:szCs w:val="24"/>
        </w:rPr>
        <w:t xml:space="preserve"> - </w:t>
      </w:r>
      <w:r w:rsidRPr="0041109F">
        <w:rPr>
          <w:rFonts w:ascii="Times New Roman" w:hAnsi="Times New Roman" w:cs="Times New Roman"/>
          <w:b/>
          <w:sz w:val="24"/>
          <w:szCs w:val="24"/>
        </w:rPr>
        <w:t>полное финансирование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3A38A0" w:rsidRPr="0041109F" w:rsidRDefault="003A38A0" w:rsidP="003A38A0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3A38A0" w:rsidRPr="0041109F" w:rsidRDefault="003A38A0">
      <w:pPr>
        <w:rPr>
          <w:b/>
        </w:rPr>
      </w:pPr>
      <w:r w:rsidRPr="0041109F">
        <w:t xml:space="preserve"> </w:t>
      </w:r>
      <w:r w:rsidRPr="0041109F">
        <w:rPr>
          <w:b/>
        </w:rPr>
        <w:t>Общая оценка эффективности реализации подпрограммы-</w:t>
      </w:r>
      <w:r w:rsidR="004136BD" w:rsidRPr="0041109F">
        <w:rPr>
          <w:b/>
        </w:rPr>
        <w:t>5</w:t>
      </w:r>
      <w:r w:rsidRPr="0041109F">
        <w:rPr>
          <w:b/>
        </w:rPr>
        <w:t xml:space="preserve"> </w:t>
      </w:r>
      <w:r w:rsidR="004136BD" w:rsidRPr="0041109F">
        <w:rPr>
          <w:b/>
        </w:rPr>
        <w:t>высокий</w:t>
      </w:r>
      <w:r w:rsidR="003933EC" w:rsidRPr="0041109F">
        <w:rPr>
          <w:b/>
        </w:rPr>
        <w:t xml:space="preserve"> уровень </w:t>
      </w:r>
      <w:r w:rsidRPr="0041109F">
        <w:rPr>
          <w:b/>
        </w:rPr>
        <w:t>эффективности</w:t>
      </w:r>
      <w:r w:rsidRPr="0041109F">
        <w:rPr>
          <w:b/>
        </w:rPr>
        <w:br w:type="page"/>
      </w:r>
    </w:p>
    <w:p w:rsidR="00B73941" w:rsidRPr="0041109F" w:rsidRDefault="00823336" w:rsidP="007B5F66">
      <w:pPr>
        <w:jc w:val="center"/>
        <w:rPr>
          <w:b/>
        </w:rPr>
      </w:pPr>
      <w:r w:rsidRPr="0041109F">
        <w:rPr>
          <w:b/>
        </w:rPr>
        <w:lastRenderedPageBreak/>
        <w:t>7</w:t>
      </w:r>
      <w:r w:rsidR="00682D79" w:rsidRPr="0041109F">
        <w:rPr>
          <w:b/>
        </w:rPr>
        <w:t>.</w:t>
      </w:r>
      <w:r w:rsidR="000A5AFA" w:rsidRPr="0041109F">
        <w:rPr>
          <w:b/>
        </w:rPr>
        <w:t xml:space="preserve"> </w:t>
      </w:r>
      <w:r w:rsidR="00B73941" w:rsidRPr="0041109F">
        <w:rPr>
          <w:b/>
        </w:rPr>
        <w:t xml:space="preserve">Подпрограмма «Профилактика правонарушений </w:t>
      </w:r>
      <w:proofErr w:type="gramStart"/>
      <w:r w:rsidR="00B73941" w:rsidRPr="0041109F">
        <w:rPr>
          <w:b/>
        </w:rPr>
        <w:t>в</w:t>
      </w:r>
      <w:proofErr w:type="gramEnd"/>
      <w:r w:rsidR="00B73941" w:rsidRPr="0041109F">
        <w:rPr>
          <w:b/>
        </w:rPr>
        <w:t xml:space="preserve"> ЗАТО г. Североморск» на 2014-20</w:t>
      </w:r>
      <w:r w:rsidR="00DC2877" w:rsidRPr="0041109F">
        <w:rPr>
          <w:b/>
        </w:rPr>
        <w:t>20</w:t>
      </w:r>
      <w:r w:rsidR="00B73941" w:rsidRPr="0041109F">
        <w:rPr>
          <w:b/>
        </w:rPr>
        <w:t xml:space="preserve"> годы</w:t>
      </w:r>
    </w:p>
    <w:p w:rsidR="00DC2AA9" w:rsidRPr="0041109F" w:rsidRDefault="00DC2AA9" w:rsidP="007B5F66">
      <w:pPr>
        <w:jc w:val="center"/>
        <w:rPr>
          <w:b/>
        </w:rPr>
      </w:pPr>
    </w:p>
    <w:tbl>
      <w:tblPr>
        <w:tblW w:w="1536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9"/>
        <w:gridCol w:w="123"/>
        <w:gridCol w:w="2410"/>
        <w:gridCol w:w="851"/>
        <w:gridCol w:w="1275"/>
        <w:gridCol w:w="1418"/>
        <w:gridCol w:w="1099"/>
        <w:gridCol w:w="1110"/>
        <w:gridCol w:w="1335"/>
        <w:gridCol w:w="850"/>
        <w:gridCol w:w="851"/>
        <w:gridCol w:w="1134"/>
        <w:gridCol w:w="2255"/>
      </w:tblGrid>
      <w:tr w:rsidR="00D45D9E" w:rsidRPr="0041109F" w:rsidTr="004D1F2D">
        <w:tc>
          <w:tcPr>
            <w:tcW w:w="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D9E" w:rsidRPr="0041109F" w:rsidRDefault="00D45D9E" w:rsidP="0043086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1109F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41109F">
              <w:rPr>
                <w:sz w:val="20"/>
                <w:szCs w:val="20"/>
              </w:rPr>
              <w:t>/</w:t>
            </w:r>
            <w:proofErr w:type="spellStart"/>
            <w:r w:rsidRPr="0041109F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D9E" w:rsidRPr="0041109F" w:rsidRDefault="00D45D9E" w:rsidP="0043086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Цель, задачи, мероприятия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D9E" w:rsidRPr="0041109F" w:rsidRDefault="00D45D9E" w:rsidP="0043086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Срок выполнения (квартал, год)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D9E" w:rsidRPr="0041109F" w:rsidRDefault="00D45D9E" w:rsidP="0043086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2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D9E" w:rsidRPr="0041109F" w:rsidRDefault="00D45D9E" w:rsidP="0043086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Объемы финансирования, тыс</w:t>
            </w:r>
            <w:proofErr w:type="gramStart"/>
            <w:r w:rsidRPr="0041109F">
              <w:rPr>
                <w:sz w:val="20"/>
                <w:szCs w:val="20"/>
              </w:rPr>
              <w:t>.р</w:t>
            </w:r>
            <w:proofErr w:type="gramEnd"/>
            <w:r w:rsidRPr="0041109F">
              <w:rPr>
                <w:sz w:val="20"/>
                <w:szCs w:val="20"/>
              </w:rPr>
              <w:t>уб.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D9E" w:rsidRPr="0041109F" w:rsidRDefault="00D45D9E" w:rsidP="0043086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Процент освоения % (гр. 6/ гр.5)</w:t>
            </w:r>
          </w:p>
        </w:tc>
        <w:tc>
          <w:tcPr>
            <w:tcW w:w="4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D9E" w:rsidRPr="0041109F" w:rsidRDefault="00D45D9E" w:rsidP="0043086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Показатели (индикаторы)</w:t>
            </w: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D9E" w:rsidRPr="0041109F" w:rsidRDefault="00D45D9E" w:rsidP="0043086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Исполнители, перечень организаций, участвующих в реализации мероприятий</w:t>
            </w:r>
          </w:p>
        </w:tc>
      </w:tr>
      <w:tr w:rsidR="00D45D9E" w:rsidRPr="0041109F" w:rsidTr="004D1F2D">
        <w:tc>
          <w:tcPr>
            <w:tcW w:w="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D9E" w:rsidRPr="0041109F" w:rsidRDefault="00D45D9E" w:rsidP="00430867">
            <w:pPr>
              <w:rPr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D9E" w:rsidRPr="0041109F" w:rsidRDefault="00D45D9E" w:rsidP="00430867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D9E" w:rsidRPr="0041109F" w:rsidRDefault="00D45D9E" w:rsidP="00430867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D9E" w:rsidRPr="0041109F" w:rsidRDefault="00D45D9E" w:rsidP="00430867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D9E" w:rsidRPr="0041109F" w:rsidRDefault="00D45D9E" w:rsidP="0043086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Уточненные бюджетные ассигнования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D9E" w:rsidRPr="0041109F" w:rsidRDefault="00D45D9E" w:rsidP="0043086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Кассовый расход</w:t>
            </w: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D9E" w:rsidRPr="0041109F" w:rsidRDefault="00D45D9E" w:rsidP="00430867">
            <w:pPr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D9E" w:rsidRPr="0041109F" w:rsidRDefault="00D45D9E" w:rsidP="0043086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Наименование, ед.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D9E" w:rsidRPr="0041109F" w:rsidRDefault="00D45D9E" w:rsidP="0043086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План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D9E" w:rsidRPr="0041109F" w:rsidRDefault="00D45D9E" w:rsidP="0043086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Факт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D9E" w:rsidRPr="0041109F" w:rsidRDefault="00D45D9E" w:rsidP="0043086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Процент исполнения</w:t>
            </w:r>
          </w:p>
        </w:tc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D9E" w:rsidRPr="0041109F" w:rsidRDefault="00D45D9E" w:rsidP="00430867">
            <w:pPr>
              <w:rPr>
                <w:sz w:val="20"/>
                <w:szCs w:val="20"/>
              </w:rPr>
            </w:pPr>
          </w:p>
        </w:tc>
      </w:tr>
      <w:tr w:rsidR="00D45D9E" w:rsidRPr="0041109F" w:rsidTr="004D1F2D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D9E" w:rsidRPr="0041109F" w:rsidRDefault="00D45D9E" w:rsidP="00430867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D9E" w:rsidRPr="0041109F" w:rsidRDefault="00D45D9E" w:rsidP="00430867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D9E" w:rsidRPr="0041109F" w:rsidRDefault="00D45D9E" w:rsidP="00430867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D9E" w:rsidRPr="0041109F" w:rsidRDefault="00D45D9E" w:rsidP="00430867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D9E" w:rsidRPr="0041109F" w:rsidRDefault="00D45D9E" w:rsidP="00430867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D9E" w:rsidRPr="0041109F" w:rsidRDefault="00D45D9E" w:rsidP="00430867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D9E" w:rsidRPr="0041109F" w:rsidRDefault="00D45D9E" w:rsidP="00430867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D9E" w:rsidRPr="0041109F" w:rsidRDefault="00D45D9E" w:rsidP="00430867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D9E" w:rsidRPr="0041109F" w:rsidRDefault="00D45D9E" w:rsidP="00430867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D9E" w:rsidRPr="0041109F" w:rsidRDefault="00D45D9E" w:rsidP="00430867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D9E" w:rsidRPr="0041109F" w:rsidRDefault="00D45D9E" w:rsidP="00430867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D9E" w:rsidRPr="0041109F" w:rsidRDefault="00D45D9E" w:rsidP="00430867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12</w:t>
            </w:r>
          </w:p>
        </w:tc>
      </w:tr>
      <w:tr w:rsidR="006A42A6" w:rsidRPr="0041109F" w:rsidTr="004D1F2D">
        <w:trPr>
          <w:trHeight w:val="519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2A6" w:rsidRPr="0041109F" w:rsidRDefault="006A42A6" w:rsidP="004308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2A6" w:rsidRPr="0041109F" w:rsidRDefault="006A42A6" w:rsidP="008B5441">
            <w:pPr>
              <w:jc w:val="both"/>
              <w:rPr>
                <w:spacing w:val="-4"/>
                <w:sz w:val="20"/>
                <w:szCs w:val="20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>Цель: Создание условий, направленных на контроль над криминогенной ситуацией, снижение количества правонарушений в ЗАТО г</w:t>
            </w:r>
            <w:proofErr w:type="gramStart"/>
            <w:r w:rsidRPr="0041109F">
              <w:rPr>
                <w:b/>
                <w:spacing w:val="-4"/>
                <w:sz w:val="20"/>
                <w:szCs w:val="20"/>
              </w:rPr>
              <w:t>.С</w:t>
            </w:r>
            <w:proofErr w:type="gramEnd"/>
            <w:r w:rsidRPr="0041109F">
              <w:rPr>
                <w:b/>
                <w:spacing w:val="-4"/>
                <w:sz w:val="20"/>
                <w:szCs w:val="20"/>
              </w:rPr>
              <w:t>евероморск, совершенствование системы мер по противодействию терроризму, экстремизму и чрезвычайным происшествиям природного или техногенного характера и минимизация их последствий.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2A6" w:rsidRPr="0041109F" w:rsidRDefault="006A42A6" w:rsidP="004308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2A6" w:rsidRPr="0041109F" w:rsidRDefault="006A42A6" w:rsidP="004308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2A6" w:rsidRPr="0041109F" w:rsidRDefault="006A42A6" w:rsidP="004308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2A6" w:rsidRPr="0041109F" w:rsidRDefault="006A42A6" w:rsidP="004308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2A6" w:rsidRPr="0041109F" w:rsidRDefault="006A42A6" w:rsidP="009F2C9C">
            <w:pPr>
              <w:rPr>
                <w:sz w:val="20"/>
                <w:szCs w:val="20"/>
              </w:rPr>
            </w:pPr>
          </w:p>
        </w:tc>
      </w:tr>
      <w:tr w:rsidR="006A42A6" w:rsidRPr="0041109F" w:rsidTr="004D1F2D">
        <w:trPr>
          <w:trHeight w:val="59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2A6" w:rsidRPr="0041109F" w:rsidRDefault="006A42A6" w:rsidP="00430867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82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2A6" w:rsidRPr="0041109F" w:rsidRDefault="006A42A6" w:rsidP="006A42A6">
            <w:pPr>
              <w:jc w:val="both"/>
              <w:rPr>
                <w:b/>
                <w:spacing w:val="-4"/>
                <w:sz w:val="20"/>
                <w:szCs w:val="20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>Задача 1. Повышение эффективности деятельности муниципальной системы профилактики правонарушений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2A6" w:rsidRPr="0041109F" w:rsidRDefault="006A42A6" w:rsidP="004308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2A6" w:rsidRPr="0041109F" w:rsidRDefault="006A42A6" w:rsidP="004308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2A6" w:rsidRPr="0041109F" w:rsidRDefault="006A42A6" w:rsidP="004308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2A6" w:rsidRPr="0041109F" w:rsidRDefault="006A42A6" w:rsidP="004308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2A6" w:rsidRPr="0041109F" w:rsidRDefault="006A42A6" w:rsidP="009F2C9C">
            <w:pPr>
              <w:rPr>
                <w:sz w:val="20"/>
                <w:szCs w:val="20"/>
              </w:rPr>
            </w:pPr>
          </w:p>
        </w:tc>
      </w:tr>
      <w:tr w:rsidR="00983BD0" w:rsidRPr="0041109F" w:rsidTr="004D1F2D">
        <w:trPr>
          <w:trHeight w:val="104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3BD0" w:rsidRPr="0041109F" w:rsidRDefault="00983BD0" w:rsidP="0043086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1.1</w:t>
            </w:r>
          </w:p>
        </w:tc>
        <w:tc>
          <w:tcPr>
            <w:tcW w:w="25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3BD0" w:rsidRPr="0041109F" w:rsidRDefault="00983BD0" w:rsidP="006A42A6">
            <w:pPr>
              <w:jc w:val="both"/>
              <w:rPr>
                <w:color w:val="000000"/>
                <w:spacing w:val="-4"/>
                <w:sz w:val="18"/>
                <w:szCs w:val="18"/>
              </w:rPr>
            </w:pPr>
            <w:r w:rsidRPr="0041109F">
              <w:rPr>
                <w:color w:val="000000"/>
                <w:spacing w:val="-4"/>
                <w:sz w:val="18"/>
                <w:szCs w:val="18"/>
              </w:rPr>
              <w:t>Анализ существующей системы профилактики правонарушений в ЗАТО г</w:t>
            </w:r>
            <w:proofErr w:type="gramStart"/>
            <w:r w:rsidRPr="0041109F">
              <w:rPr>
                <w:color w:val="000000"/>
                <w:spacing w:val="-4"/>
                <w:sz w:val="18"/>
                <w:szCs w:val="18"/>
              </w:rPr>
              <w:t>.С</w:t>
            </w:r>
            <w:proofErr w:type="gramEnd"/>
            <w:r w:rsidRPr="0041109F">
              <w:rPr>
                <w:color w:val="000000"/>
                <w:spacing w:val="-4"/>
                <w:sz w:val="18"/>
                <w:szCs w:val="18"/>
              </w:rPr>
              <w:t>евероморск и выработка предложений по оптимизации взаимодействия субъектов профилактики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3BD0" w:rsidRPr="0041109F" w:rsidRDefault="00983BD0" w:rsidP="00554C6E">
            <w:pPr>
              <w:jc w:val="center"/>
            </w:pPr>
            <w:r w:rsidRPr="0041109F">
              <w:rPr>
                <w:sz w:val="20"/>
                <w:szCs w:val="20"/>
              </w:rPr>
              <w:t>2017 год</w:t>
            </w:r>
          </w:p>
        </w:tc>
        <w:tc>
          <w:tcPr>
            <w:tcW w:w="490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3BD0" w:rsidRPr="0041109F" w:rsidRDefault="00983BD0" w:rsidP="007423C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3BD0" w:rsidRPr="0041109F" w:rsidRDefault="00983BD0" w:rsidP="00430867">
            <w:pPr>
              <w:jc w:val="center"/>
              <w:rPr>
                <w:sz w:val="22"/>
                <w:szCs w:val="22"/>
              </w:rPr>
            </w:pPr>
            <w:r w:rsidRPr="0041109F">
              <w:rPr>
                <w:color w:val="000000"/>
                <w:spacing w:val="-4"/>
                <w:sz w:val="16"/>
                <w:szCs w:val="16"/>
              </w:rPr>
              <w:t>Заседания МВК,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3BD0" w:rsidRPr="0041109F" w:rsidRDefault="00983BD0" w:rsidP="00430867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3BD0" w:rsidRPr="0041109F" w:rsidRDefault="00983BD0" w:rsidP="00430867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3BD0" w:rsidRPr="0041109F" w:rsidRDefault="00983BD0" w:rsidP="00983BD0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150,0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3BD0" w:rsidRPr="0041109F" w:rsidRDefault="00983BD0" w:rsidP="009F2C9C">
            <w:pPr>
              <w:rPr>
                <w:sz w:val="20"/>
                <w:szCs w:val="20"/>
              </w:rPr>
            </w:pPr>
            <w:r w:rsidRPr="0041109F">
              <w:rPr>
                <w:color w:val="000000"/>
                <w:spacing w:val="-4"/>
                <w:sz w:val="20"/>
                <w:szCs w:val="20"/>
              </w:rPr>
              <w:t>МВК</w:t>
            </w:r>
          </w:p>
        </w:tc>
      </w:tr>
      <w:tr w:rsidR="00983BD0" w:rsidRPr="0041109F" w:rsidTr="004D1F2D">
        <w:trPr>
          <w:trHeight w:val="104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3BD0" w:rsidRPr="0041109F" w:rsidRDefault="00983BD0" w:rsidP="0043086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1.2</w:t>
            </w:r>
          </w:p>
        </w:tc>
        <w:tc>
          <w:tcPr>
            <w:tcW w:w="25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3BD0" w:rsidRPr="0041109F" w:rsidRDefault="00983BD0" w:rsidP="006A42A6">
            <w:pPr>
              <w:jc w:val="both"/>
              <w:rPr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>Координация действий субъектов профилактики по укреплению правопорядка и безопасности, борьбы с преступностью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3BD0" w:rsidRPr="0041109F" w:rsidRDefault="00983BD0" w:rsidP="00554C6E">
            <w:pPr>
              <w:jc w:val="center"/>
            </w:pPr>
            <w:r w:rsidRPr="0041109F">
              <w:rPr>
                <w:sz w:val="20"/>
                <w:szCs w:val="20"/>
              </w:rPr>
              <w:t>2017 год</w:t>
            </w:r>
          </w:p>
        </w:tc>
        <w:tc>
          <w:tcPr>
            <w:tcW w:w="49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3BD0" w:rsidRPr="0041109F" w:rsidRDefault="00983BD0" w:rsidP="004308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3BD0" w:rsidRPr="0041109F" w:rsidRDefault="00983BD0" w:rsidP="00430867">
            <w:pPr>
              <w:jc w:val="center"/>
              <w:rPr>
                <w:sz w:val="22"/>
                <w:szCs w:val="22"/>
              </w:rPr>
            </w:pPr>
            <w:r w:rsidRPr="0041109F">
              <w:rPr>
                <w:color w:val="000000"/>
                <w:spacing w:val="-4"/>
                <w:sz w:val="16"/>
                <w:szCs w:val="16"/>
              </w:rPr>
              <w:t>Заседания МВК,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3BD0" w:rsidRPr="0041109F" w:rsidRDefault="00983BD0" w:rsidP="00430867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3BD0" w:rsidRPr="0041109F" w:rsidRDefault="00983BD0" w:rsidP="00430867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3BD0" w:rsidRPr="0041109F" w:rsidRDefault="00983BD0" w:rsidP="00983BD0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150,0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3BD0" w:rsidRPr="0041109F" w:rsidRDefault="00983BD0" w:rsidP="009F2C9C">
            <w:pPr>
              <w:rPr>
                <w:sz w:val="20"/>
                <w:szCs w:val="20"/>
              </w:rPr>
            </w:pPr>
            <w:r w:rsidRPr="0041109F">
              <w:rPr>
                <w:color w:val="000000"/>
                <w:spacing w:val="-4"/>
                <w:sz w:val="20"/>
                <w:szCs w:val="20"/>
              </w:rPr>
              <w:t>МВК</w:t>
            </w:r>
          </w:p>
        </w:tc>
      </w:tr>
      <w:tr w:rsidR="007423C0" w:rsidRPr="0041109F" w:rsidTr="004D1F2D">
        <w:trPr>
          <w:trHeight w:val="104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23C0" w:rsidRPr="0041109F" w:rsidRDefault="007423C0" w:rsidP="0043086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1.3</w:t>
            </w:r>
          </w:p>
        </w:tc>
        <w:tc>
          <w:tcPr>
            <w:tcW w:w="25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23C0" w:rsidRPr="0041109F" w:rsidRDefault="007423C0" w:rsidP="006A42A6">
            <w:pPr>
              <w:jc w:val="both"/>
              <w:rPr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>Контроль работы учреждений системы профилактики безнадзорности правонарушений несовершеннолетних в ЗАТО г</w:t>
            </w:r>
            <w:proofErr w:type="gramStart"/>
            <w:r w:rsidRPr="0041109F">
              <w:rPr>
                <w:spacing w:val="-4"/>
                <w:sz w:val="18"/>
                <w:szCs w:val="18"/>
              </w:rPr>
              <w:t>.С</w:t>
            </w:r>
            <w:proofErr w:type="gramEnd"/>
            <w:r w:rsidRPr="0041109F">
              <w:rPr>
                <w:spacing w:val="-4"/>
                <w:sz w:val="18"/>
                <w:szCs w:val="18"/>
              </w:rPr>
              <w:t>евероморск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23C0" w:rsidRPr="0041109F" w:rsidRDefault="007423C0" w:rsidP="00554C6E">
            <w:pPr>
              <w:jc w:val="center"/>
            </w:pPr>
            <w:r w:rsidRPr="0041109F">
              <w:rPr>
                <w:sz w:val="20"/>
                <w:szCs w:val="20"/>
              </w:rPr>
              <w:t>201</w:t>
            </w:r>
            <w:r w:rsidR="00554C6E" w:rsidRPr="0041109F">
              <w:rPr>
                <w:sz w:val="20"/>
                <w:szCs w:val="20"/>
              </w:rPr>
              <w:t>7</w:t>
            </w:r>
            <w:r w:rsidRPr="0041109F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49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23C0" w:rsidRPr="0041109F" w:rsidRDefault="007423C0" w:rsidP="004308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23C0" w:rsidRPr="0041109F" w:rsidRDefault="007423C0" w:rsidP="00430867">
            <w:pPr>
              <w:jc w:val="center"/>
              <w:rPr>
                <w:sz w:val="22"/>
                <w:szCs w:val="22"/>
              </w:rPr>
            </w:pPr>
            <w:r w:rsidRPr="0041109F">
              <w:rPr>
                <w:color w:val="000000"/>
                <w:spacing w:val="-4"/>
                <w:sz w:val="16"/>
                <w:szCs w:val="16"/>
              </w:rPr>
              <w:t>Заседания МВК,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23C0" w:rsidRPr="0041109F" w:rsidRDefault="007423C0" w:rsidP="00430867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23C0" w:rsidRPr="0041109F" w:rsidRDefault="00983BD0" w:rsidP="00430867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23C0" w:rsidRPr="0041109F" w:rsidRDefault="00056212" w:rsidP="00983BD0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</w:t>
            </w:r>
            <w:r w:rsidR="00983BD0" w:rsidRPr="0041109F">
              <w:rPr>
                <w:sz w:val="22"/>
                <w:szCs w:val="22"/>
              </w:rPr>
              <w:t>5</w:t>
            </w:r>
            <w:r w:rsidRPr="0041109F">
              <w:rPr>
                <w:sz w:val="22"/>
                <w:szCs w:val="22"/>
              </w:rPr>
              <w:t>0,0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23C0" w:rsidRPr="0041109F" w:rsidRDefault="00283E20" w:rsidP="009F2C9C">
            <w:pPr>
              <w:rPr>
                <w:sz w:val="20"/>
                <w:szCs w:val="20"/>
              </w:rPr>
            </w:pPr>
            <w:r w:rsidRPr="0041109F">
              <w:rPr>
                <w:color w:val="000000"/>
                <w:spacing w:val="-4"/>
                <w:sz w:val="20"/>
                <w:szCs w:val="20"/>
              </w:rPr>
              <w:t>МВК</w:t>
            </w:r>
          </w:p>
        </w:tc>
      </w:tr>
      <w:tr w:rsidR="007423C0" w:rsidRPr="0041109F" w:rsidTr="004D1F2D">
        <w:trPr>
          <w:trHeight w:val="779"/>
        </w:trPr>
        <w:tc>
          <w:tcPr>
            <w:tcW w:w="64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23C0" w:rsidRPr="0041109F" w:rsidRDefault="007423C0" w:rsidP="00DD097C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</w:t>
            </w:r>
            <w:r w:rsidR="00DD097C" w:rsidRPr="0041109F">
              <w:rPr>
                <w:sz w:val="20"/>
                <w:szCs w:val="20"/>
              </w:rPr>
              <w:t>4</w:t>
            </w:r>
          </w:p>
        </w:tc>
        <w:tc>
          <w:tcPr>
            <w:tcW w:w="25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23C0" w:rsidRPr="0041109F" w:rsidRDefault="007423C0" w:rsidP="006A42A6">
            <w:pPr>
              <w:jc w:val="both"/>
              <w:rPr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>Разработка и принятие «Положения о порядке обеспечения безопасности граждан в ходе проведения массовых мероприятий»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23C0" w:rsidRPr="0041109F" w:rsidRDefault="007423C0" w:rsidP="00554C6E">
            <w:pPr>
              <w:jc w:val="center"/>
            </w:pPr>
            <w:r w:rsidRPr="0041109F">
              <w:rPr>
                <w:sz w:val="20"/>
                <w:szCs w:val="20"/>
              </w:rPr>
              <w:t>201</w:t>
            </w:r>
            <w:r w:rsidR="00554C6E" w:rsidRPr="0041109F">
              <w:rPr>
                <w:sz w:val="20"/>
                <w:szCs w:val="20"/>
              </w:rPr>
              <w:t>7</w:t>
            </w:r>
            <w:r w:rsidRPr="0041109F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49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23C0" w:rsidRPr="0041109F" w:rsidRDefault="007423C0" w:rsidP="004308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23C0" w:rsidRPr="0041109F" w:rsidRDefault="007423C0" w:rsidP="00430867">
            <w:pPr>
              <w:jc w:val="center"/>
              <w:rPr>
                <w:spacing w:val="-4"/>
                <w:sz w:val="16"/>
                <w:szCs w:val="16"/>
              </w:rPr>
            </w:pPr>
            <w:r w:rsidRPr="0041109F">
              <w:rPr>
                <w:color w:val="000000"/>
                <w:spacing w:val="-4"/>
                <w:sz w:val="16"/>
                <w:szCs w:val="16"/>
              </w:rPr>
              <w:t>Нормативн</w:t>
            </w:r>
            <w:proofErr w:type="gramStart"/>
            <w:r w:rsidRPr="0041109F">
              <w:rPr>
                <w:color w:val="000000"/>
                <w:spacing w:val="-4"/>
                <w:sz w:val="16"/>
                <w:szCs w:val="16"/>
              </w:rPr>
              <w:t>о-</w:t>
            </w:r>
            <w:proofErr w:type="gramEnd"/>
            <w:r w:rsidRPr="0041109F">
              <w:rPr>
                <w:color w:val="000000"/>
                <w:spacing w:val="-4"/>
                <w:sz w:val="16"/>
                <w:szCs w:val="16"/>
              </w:rPr>
              <w:t xml:space="preserve"> правовой акт,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23C0" w:rsidRPr="0041109F" w:rsidRDefault="007423C0" w:rsidP="00430867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23C0" w:rsidRPr="0041109F" w:rsidRDefault="000C42A4" w:rsidP="00430867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23C0" w:rsidRPr="0041109F" w:rsidRDefault="000C42A4" w:rsidP="00430867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-</w:t>
            </w:r>
          </w:p>
        </w:tc>
        <w:tc>
          <w:tcPr>
            <w:tcW w:w="2255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23C0" w:rsidRPr="0041109F" w:rsidRDefault="00283E20" w:rsidP="009F2C9C">
            <w:pPr>
              <w:rPr>
                <w:sz w:val="20"/>
                <w:szCs w:val="20"/>
              </w:rPr>
            </w:pPr>
            <w:r w:rsidRPr="0041109F">
              <w:rPr>
                <w:color w:val="000000"/>
                <w:spacing w:val="-4"/>
                <w:sz w:val="20"/>
                <w:szCs w:val="20"/>
              </w:rPr>
              <w:t>МВК, МО МВД</w:t>
            </w:r>
          </w:p>
        </w:tc>
      </w:tr>
      <w:tr w:rsidR="00B17ECF" w:rsidRPr="0041109F" w:rsidTr="004D1F2D">
        <w:tc>
          <w:tcPr>
            <w:tcW w:w="318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7ECF" w:rsidRPr="0041109F" w:rsidRDefault="00B17ECF" w:rsidP="008E2719">
            <w:pPr>
              <w:jc w:val="center"/>
              <w:rPr>
                <w:b/>
                <w:spacing w:val="-4"/>
                <w:sz w:val="18"/>
                <w:szCs w:val="18"/>
              </w:rPr>
            </w:pPr>
            <w:r w:rsidRPr="0041109F">
              <w:rPr>
                <w:b/>
                <w:sz w:val="20"/>
                <w:szCs w:val="20"/>
              </w:rPr>
              <w:t>Итого по задаче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7ECF" w:rsidRPr="0041109F" w:rsidRDefault="00B17ECF" w:rsidP="0043086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90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7ECF" w:rsidRPr="0041109F" w:rsidRDefault="00B17ECF" w:rsidP="00430867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2"/>
                <w:szCs w:val="22"/>
              </w:rPr>
              <w:t>0,00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7ECF" w:rsidRPr="0041109F" w:rsidRDefault="00B17ECF" w:rsidP="00430867">
            <w:pPr>
              <w:jc w:val="center"/>
              <w:rPr>
                <w:b/>
                <w:spacing w:val="-4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ECF" w:rsidRPr="0041109F" w:rsidRDefault="00B17ECF" w:rsidP="0043086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ECF" w:rsidRPr="0041109F" w:rsidRDefault="00B17ECF" w:rsidP="0043086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ECF" w:rsidRPr="0041109F" w:rsidRDefault="00B17ECF" w:rsidP="0043086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55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7ECF" w:rsidRPr="0041109F" w:rsidRDefault="00B17ECF" w:rsidP="00430867">
            <w:pPr>
              <w:rPr>
                <w:b/>
                <w:sz w:val="20"/>
                <w:szCs w:val="20"/>
              </w:rPr>
            </w:pPr>
          </w:p>
        </w:tc>
      </w:tr>
      <w:tr w:rsidR="00705825" w:rsidRPr="0041109F" w:rsidTr="004D1F2D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825" w:rsidRPr="0041109F" w:rsidRDefault="00705825" w:rsidP="00430867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82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825" w:rsidRPr="0041109F" w:rsidRDefault="00705825" w:rsidP="00705825">
            <w:pPr>
              <w:jc w:val="both"/>
              <w:rPr>
                <w:sz w:val="20"/>
                <w:szCs w:val="20"/>
              </w:rPr>
            </w:pPr>
            <w:r w:rsidRPr="0041109F">
              <w:rPr>
                <w:b/>
                <w:color w:val="000000"/>
                <w:spacing w:val="-4"/>
                <w:sz w:val="20"/>
                <w:szCs w:val="20"/>
              </w:rPr>
              <w:t>Задача 2. Создание условий для повышения роли населения в обеспечении охраны правопорядка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825" w:rsidRPr="0041109F" w:rsidRDefault="00705825" w:rsidP="00430867">
            <w:pPr>
              <w:jc w:val="center"/>
              <w:rPr>
                <w:spacing w:val="-4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825" w:rsidRPr="0041109F" w:rsidRDefault="00705825" w:rsidP="00430867">
            <w:pPr>
              <w:spacing w:line="204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825" w:rsidRPr="0041109F" w:rsidRDefault="00705825" w:rsidP="00430867">
            <w:pPr>
              <w:spacing w:line="204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825" w:rsidRPr="0041109F" w:rsidRDefault="00705825" w:rsidP="004308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825" w:rsidRPr="0041109F" w:rsidRDefault="00705825" w:rsidP="004E30C6">
            <w:pPr>
              <w:jc w:val="center"/>
              <w:rPr>
                <w:sz w:val="20"/>
                <w:szCs w:val="20"/>
              </w:rPr>
            </w:pPr>
          </w:p>
        </w:tc>
      </w:tr>
      <w:tr w:rsidR="001D4D6D" w:rsidRPr="0041109F" w:rsidTr="004D1F2D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D6D" w:rsidRPr="0041109F" w:rsidRDefault="001D4D6D" w:rsidP="0043086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2.1</w:t>
            </w:r>
          </w:p>
        </w:tc>
        <w:tc>
          <w:tcPr>
            <w:tcW w:w="2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6D" w:rsidRPr="0041109F" w:rsidRDefault="001D4D6D" w:rsidP="0046294C">
            <w:pPr>
              <w:jc w:val="both"/>
              <w:rPr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 xml:space="preserve">Организация информирования органов местного самоуправления об оперативной обстановке на </w:t>
            </w:r>
            <w:r w:rsidRPr="0041109F">
              <w:rPr>
                <w:spacing w:val="-4"/>
                <w:sz w:val="18"/>
                <w:szCs w:val="18"/>
              </w:rPr>
              <w:lastRenderedPageBreak/>
              <w:t>территории ЗАТО г</w:t>
            </w:r>
            <w:proofErr w:type="gramStart"/>
            <w:r w:rsidRPr="0041109F">
              <w:rPr>
                <w:spacing w:val="-4"/>
                <w:sz w:val="18"/>
                <w:szCs w:val="18"/>
              </w:rPr>
              <w:t>.С</w:t>
            </w:r>
            <w:proofErr w:type="gramEnd"/>
            <w:r w:rsidRPr="0041109F">
              <w:rPr>
                <w:spacing w:val="-4"/>
                <w:sz w:val="18"/>
                <w:szCs w:val="18"/>
              </w:rPr>
              <w:t>евероморск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D6D" w:rsidRPr="0041109F" w:rsidRDefault="001D4D6D" w:rsidP="00554C6E">
            <w:pPr>
              <w:jc w:val="center"/>
            </w:pPr>
            <w:r w:rsidRPr="0041109F">
              <w:rPr>
                <w:sz w:val="20"/>
                <w:szCs w:val="20"/>
              </w:rPr>
              <w:lastRenderedPageBreak/>
              <w:t>201</w:t>
            </w:r>
            <w:r w:rsidR="00554C6E" w:rsidRPr="0041109F">
              <w:rPr>
                <w:sz w:val="20"/>
                <w:szCs w:val="20"/>
              </w:rPr>
              <w:t>7</w:t>
            </w:r>
            <w:r w:rsidRPr="0041109F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490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4D6D" w:rsidRPr="0041109F" w:rsidRDefault="001D4D6D" w:rsidP="0043086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D6D" w:rsidRPr="0041109F" w:rsidRDefault="001D4D6D" w:rsidP="00430867">
            <w:pPr>
              <w:jc w:val="center"/>
              <w:rPr>
                <w:color w:val="000000"/>
                <w:spacing w:val="-4"/>
                <w:sz w:val="16"/>
                <w:szCs w:val="16"/>
              </w:rPr>
            </w:pPr>
            <w:r w:rsidRPr="0041109F">
              <w:rPr>
                <w:color w:val="000000"/>
                <w:spacing w:val="-4"/>
                <w:sz w:val="16"/>
                <w:szCs w:val="16"/>
              </w:rPr>
              <w:t>Количество отчетов МО МВД,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D6D" w:rsidRPr="0041109F" w:rsidRDefault="001D4D6D" w:rsidP="00430867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D6D" w:rsidRPr="0041109F" w:rsidRDefault="00983BD0" w:rsidP="00430867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6D" w:rsidRPr="0041109F" w:rsidRDefault="00983BD0" w:rsidP="00757DB4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100</w:t>
            </w:r>
            <w:r w:rsidR="008839C3" w:rsidRPr="0041109F">
              <w:rPr>
                <w:sz w:val="22"/>
                <w:szCs w:val="22"/>
              </w:rPr>
              <w:t>,0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D6D" w:rsidRPr="0041109F" w:rsidRDefault="001D4D6D" w:rsidP="009F2C9C">
            <w:pPr>
              <w:rPr>
                <w:sz w:val="20"/>
                <w:szCs w:val="20"/>
              </w:rPr>
            </w:pPr>
            <w:r w:rsidRPr="0041109F">
              <w:rPr>
                <w:color w:val="000000"/>
                <w:spacing w:val="-4"/>
                <w:sz w:val="20"/>
                <w:szCs w:val="20"/>
              </w:rPr>
              <w:t>МО МВД</w:t>
            </w:r>
          </w:p>
        </w:tc>
      </w:tr>
      <w:tr w:rsidR="001D4D6D" w:rsidRPr="0041109F" w:rsidTr="004D1F2D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D6D" w:rsidRPr="0041109F" w:rsidRDefault="001D4D6D" w:rsidP="0043086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lastRenderedPageBreak/>
              <w:t>2.2</w:t>
            </w:r>
          </w:p>
        </w:tc>
        <w:tc>
          <w:tcPr>
            <w:tcW w:w="2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6D" w:rsidRPr="0041109F" w:rsidRDefault="001D4D6D" w:rsidP="0046294C">
            <w:pPr>
              <w:jc w:val="both"/>
              <w:rPr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>Проведение совместных со средствами массовой информации, информирований населения о состоянии работы МО МВД по борьбе с преступностью, проведение профилактических выступлений (публикаций) в СМИ.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D6D" w:rsidRPr="0041109F" w:rsidRDefault="001D4D6D" w:rsidP="00554C6E">
            <w:pPr>
              <w:jc w:val="center"/>
            </w:pPr>
            <w:r w:rsidRPr="0041109F">
              <w:rPr>
                <w:sz w:val="20"/>
                <w:szCs w:val="20"/>
              </w:rPr>
              <w:t>201</w:t>
            </w:r>
            <w:r w:rsidR="00554C6E" w:rsidRPr="0041109F">
              <w:rPr>
                <w:sz w:val="20"/>
                <w:szCs w:val="20"/>
              </w:rPr>
              <w:t>7</w:t>
            </w:r>
            <w:r w:rsidRPr="0041109F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49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4D6D" w:rsidRPr="0041109F" w:rsidRDefault="001D4D6D" w:rsidP="004308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D6D" w:rsidRPr="0041109F" w:rsidRDefault="001D4D6D" w:rsidP="00430867">
            <w:pPr>
              <w:jc w:val="center"/>
              <w:rPr>
                <w:color w:val="000000"/>
                <w:spacing w:val="-4"/>
                <w:sz w:val="16"/>
                <w:szCs w:val="16"/>
              </w:rPr>
            </w:pPr>
            <w:r w:rsidRPr="0041109F">
              <w:rPr>
                <w:color w:val="000000"/>
                <w:spacing w:val="-4"/>
                <w:sz w:val="16"/>
                <w:szCs w:val="16"/>
              </w:rPr>
              <w:t>Количество публикаций в СМИ,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D6D" w:rsidRPr="0041109F" w:rsidRDefault="001D4D6D" w:rsidP="00430867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D6D" w:rsidRPr="0041109F" w:rsidRDefault="00983BD0" w:rsidP="00757DB4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6D" w:rsidRPr="0041109F" w:rsidRDefault="00983BD0" w:rsidP="00983BD0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186</w:t>
            </w:r>
            <w:r w:rsidR="00304C3B" w:rsidRPr="0041109F">
              <w:rPr>
                <w:sz w:val="22"/>
                <w:szCs w:val="22"/>
              </w:rPr>
              <w:t>,</w:t>
            </w:r>
            <w:r w:rsidRPr="0041109F">
              <w:rPr>
                <w:sz w:val="22"/>
                <w:szCs w:val="22"/>
              </w:rPr>
              <w:t>7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D6D" w:rsidRPr="0041109F" w:rsidRDefault="001D4D6D" w:rsidP="009F2C9C">
            <w:pPr>
              <w:rPr>
                <w:color w:val="000000"/>
                <w:spacing w:val="-4"/>
                <w:sz w:val="20"/>
                <w:szCs w:val="20"/>
              </w:rPr>
            </w:pPr>
            <w:r w:rsidRPr="0041109F">
              <w:rPr>
                <w:color w:val="000000"/>
                <w:spacing w:val="-4"/>
                <w:sz w:val="20"/>
                <w:szCs w:val="20"/>
              </w:rPr>
              <w:t>МВК, МО МВД, СМИ</w:t>
            </w:r>
          </w:p>
        </w:tc>
      </w:tr>
      <w:tr w:rsidR="001D4D6D" w:rsidRPr="0041109F" w:rsidTr="004D1F2D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D6D" w:rsidRPr="0041109F" w:rsidRDefault="001D4D6D" w:rsidP="0043086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2.3</w:t>
            </w:r>
          </w:p>
        </w:tc>
        <w:tc>
          <w:tcPr>
            <w:tcW w:w="2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6D" w:rsidRPr="0041109F" w:rsidRDefault="001D4D6D" w:rsidP="0046294C">
            <w:pPr>
              <w:jc w:val="both"/>
              <w:rPr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 xml:space="preserve">Проведение совместной со средствами массовой информации </w:t>
            </w:r>
            <w:r w:rsidRPr="0041109F">
              <w:rPr>
                <w:spacing w:val="-4"/>
                <w:sz w:val="18"/>
                <w:szCs w:val="18"/>
                <w:lang w:val="en-US"/>
              </w:rPr>
              <w:t>PR</w:t>
            </w:r>
            <w:r w:rsidRPr="0041109F">
              <w:rPr>
                <w:spacing w:val="-4"/>
                <w:sz w:val="18"/>
                <w:szCs w:val="18"/>
              </w:rPr>
              <w:t>-акции «Прощай, оружие», направленной на стимулирование добровольной сдачи оружия и боеприпасов, незаконно хранящихся у населения.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D6D" w:rsidRPr="0041109F" w:rsidRDefault="001D4D6D" w:rsidP="00554C6E">
            <w:pPr>
              <w:jc w:val="center"/>
            </w:pPr>
            <w:r w:rsidRPr="0041109F">
              <w:rPr>
                <w:sz w:val="20"/>
                <w:szCs w:val="20"/>
              </w:rPr>
              <w:t>201</w:t>
            </w:r>
            <w:r w:rsidR="00554C6E" w:rsidRPr="0041109F">
              <w:rPr>
                <w:sz w:val="20"/>
                <w:szCs w:val="20"/>
              </w:rPr>
              <w:t>7</w:t>
            </w:r>
            <w:r w:rsidRPr="0041109F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49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4D6D" w:rsidRPr="0041109F" w:rsidRDefault="001D4D6D" w:rsidP="004308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D6D" w:rsidRPr="0041109F" w:rsidRDefault="001D4D6D" w:rsidP="00430867">
            <w:pPr>
              <w:jc w:val="center"/>
              <w:rPr>
                <w:color w:val="000000"/>
                <w:spacing w:val="-4"/>
                <w:sz w:val="16"/>
                <w:szCs w:val="16"/>
              </w:rPr>
            </w:pPr>
            <w:r w:rsidRPr="0041109F">
              <w:rPr>
                <w:color w:val="000000"/>
                <w:spacing w:val="-4"/>
                <w:sz w:val="16"/>
                <w:szCs w:val="16"/>
              </w:rPr>
              <w:t>Публикации в СМИ количество, не менее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D6D" w:rsidRPr="0041109F" w:rsidRDefault="001D4D6D" w:rsidP="00430867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D6D" w:rsidRPr="0041109F" w:rsidRDefault="00811335" w:rsidP="00430867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6D" w:rsidRPr="0041109F" w:rsidRDefault="00106F35" w:rsidP="00430867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D6D" w:rsidRPr="0041109F" w:rsidRDefault="001D4D6D" w:rsidP="009F2C9C">
            <w:pPr>
              <w:rPr>
                <w:color w:val="000000"/>
                <w:spacing w:val="-4"/>
                <w:sz w:val="20"/>
                <w:szCs w:val="20"/>
              </w:rPr>
            </w:pPr>
            <w:r w:rsidRPr="0041109F">
              <w:rPr>
                <w:color w:val="000000"/>
                <w:spacing w:val="-4"/>
                <w:sz w:val="20"/>
                <w:szCs w:val="20"/>
              </w:rPr>
              <w:t>МО МВД, СМИ</w:t>
            </w:r>
          </w:p>
        </w:tc>
      </w:tr>
      <w:tr w:rsidR="001D4D6D" w:rsidRPr="0041109F" w:rsidTr="004D1F2D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D6D" w:rsidRPr="0041109F" w:rsidRDefault="001D4D6D" w:rsidP="0043086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2.4</w:t>
            </w:r>
          </w:p>
        </w:tc>
        <w:tc>
          <w:tcPr>
            <w:tcW w:w="2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6D" w:rsidRPr="0041109F" w:rsidRDefault="001D4D6D" w:rsidP="0046294C">
            <w:pPr>
              <w:jc w:val="both"/>
              <w:rPr>
                <w:color w:val="000000"/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>Поощрение ценными подарками наиболее отличившихся граждан, принимавших активное участие в охране общественного порядка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D6D" w:rsidRPr="0041109F" w:rsidRDefault="001D4D6D" w:rsidP="00554C6E">
            <w:pPr>
              <w:jc w:val="center"/>
            </w:pPr>
            <w:r w:rsidRPr="0041109F">
              <w:rPr>
                <w:sz w:val="20"/>
                <w:szCs w:val="20"/>
              </w:rPr>
              <w:t>201</w:t>
            </w:r>
            <w:r w:rsidR="00554C6E" w:rsidRPr="0041109F">
              <w:rPr>
                <w:sz w:val="20"/>
                <w:szCs w:val="20"/>
              </w:rPr>
              <w:t>7</w:t>
            </w:r>
            <w:r w:rsidRPr="0041109F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490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6D" w:rsidRPr="0041109F" w:rsidRDefault="001D4D6D" w:rsidP="004308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D6D" w:rsidRPr="0041109F" w:rsidRDefault="001D4D6D" w:rsidP="00430867">
            <w:pPr>
              <w:jc w:val="center"/>
              <w:rPr>
                <w:spacing w:val="-4"/>
                <w:sz w:val="16"/>
                <w:szCs w:val="16"/>
              </w:rPr>
            </w:pPr>
            <w:r w:rsidRPr="0041109F">
              <w:rPr>
                <w:color w:val="000000"/>
                <w:spacing w:val="-4"/>
                <w:sz w:val="16"/>
                <w:szCs w:val="16"/>
              </w:rPr>
              <w:t>Награжденные граждане, человек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D6D" w:rsidRPr="0041109F" w:rsidRDefault="008A36A2" w:rsidP="00430867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D6D" w:rsidRPr="0041109F" w:rsidRDefault="008A36A2" w:rsidP="00430867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6D" w:rsidRPr="0041109F" w:rsidRDefault="008A36A2" w:rsidP="00430867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-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D6D" w:rsidRPr="0041109F" w:rsidRDefault="001D4D6D" w:rsidP="009F2C9C">
            <w:pPr>
              <w:rPr>
                <w:rFonts w:eastAsia="Calibri"/>
                <w:spacing w:val="-4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Администрация</w:t>
            </w:r>
          </w:p>
          <w:p w:rsidR="001D4D6D" w:rsidRPr="0041109F" w:rsidRDefault="001D4D6D" w:rsidP="009F2C9C">
            <w:pPr>
              <w:rPr>
                <w:color w:val="000000"/>
                <w:spacing w:val="-4"/>
                <w:sz w:val="20"/>
                <w:szCs w:val="20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ЗАТО г</w:t>
            </w:r>
            <w:proofErr w:type="gramStart"/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.С</w:t>
            </w:r>
            <w:proofErr w:type="gramEnd"/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евероморск</w:t>
            </w:r>
          </w:p>
        </w:tc>
      </w:tr>
      <w:tr w:rsidR="005539CF" w:rsidRPr="0041109F" w:rsidTr="004D1F2D">
        <w:tc>
          <w:tcPr>
            <w:tcW w:w="3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9CF" w:rsidRPr="0041109F" w:rsidRDefault="005539CF" w:rsidP="008E2719">
            <w:pPr>
              <w:jc w:val="center"/>
              <w:rPr>
                <w:b/>
                <w:spacing w:val="-4"/>
                <w:sz w:val="20"/>
                <w:szCs w:val="20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>Итого по задаче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9CF" w:rsidRPr="0041109F" w:rsidRDefault="005539CF" w:rsidP="008E271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9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9CF" w:rsidRPr="0041109F" w:rsidRDefault="005539CF" w:rsidP="008E2719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0,00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9CF" w:rsidRPr="0041109F" w:rsidRDefault="005539CF" w:rsidP="008E2719">
            <w:pPr>
              <w:jc w:val="center"/>
              <w:rPr>
                <w:b/>
                <w:spacing w:val="-4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9CF" w:rsidRPr="0041109F" w:rsidRDefault="005539CF" w:rsidP="008E2719">
            <w:pPr>
              <w:spacing w:line="204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9CF" w:rsidRPr="0041109F" w:rsidRDefault="005539CF" w:rsidP="008E2719">
            <w:pPr>
              <w:spacing w:line="204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9CF" w:rsidRPr="0041109F" w:rsidRDefault="005539CF" w:rsidP="008E271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9CF" w:rsidRPr="0041109F" w:rsidRDefault="005539CF" w:rsidP="008E271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B7B02" w:rsidRPr="0041109F" w:rsidTr="004D1F2D"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B02" w:rsidRPr="0041109F" w:rsidRDefault="006B7B02" w:rsidP="006B7B02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1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B02" w:rsidRPr="0041109F" w:rsidRDefault="006B7B02" w:rsidP="006B7B02">
            <w:pPr>
              <w:jc w:val="both"/>
              <w:rPr>
                <w:b/>
                <w:sz w:val="20"/>
                <w:szCs w:val="20"/>
              </w:rPr>
            </w:pPr>
            <w:r w:rsidRPr="0041109F">
              <w:rPr>
                <w:b/>
                <w:color w:val="000000"/>
                <w:spacing w:val="-4"/>
                <w:sz w:val="20"/>
                <w:szCs w:val="20"/>
              </w:rPr>
              <w:t>Задача 3. Совершенствование системы мер по противодействию терроризму, экстремизму и чрезвычайным происшествиям природного или техногенного характера и минимизации их последствий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B02" w:rsidRPr="0041109F" w:rsidRDefault="006B7B02" w:rsidP="00430867">
            <w:pPr>
              <w:jc w:val="center"/>
              <w:rPr>
                <w:b/>
                <w:spacing w:val="-4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B02" w:rsidRPr="0041109F" w:rsidRDefault="006B7B02" w:rsidP="00430867">
            <w:pPr>
              <w:spacing w:line="204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B02" w:rsidRPr="0041109F" w:rsidRDefault="006B7B02" w:rsidP="00430867">
            <w:pPr>
              <w:spacing w:line="204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02" w:rsidRPr="0041109F" w:rsidRDefault="006B7B02" w:rsidP="0043086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B02" w:rsidRPr="0041109F" w:rsidRDefault="006B7B02" w:rsidP="009F2C9C">
            <w:pPr>
              <w:rPr>
                <w:b/>
                <w:sz w:val="20"/>
                <w:szCs w:val="20"/>
              </w:rPr>
            </w:pPr>
          </w:p>
        </w:tc>
      </w:tr>
      <w:tr w:rsidR="006B7B02" w:rsidRPr="0041109F" w:rsidTr="004D1F2D"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B02" w:rsidRPr="0041109F" w:rsidRDefault="006B7B02" w:rsidP="006B7B02">
            <w:pPr>
              <w:jc w:val="center"/>
              <w:rPr>
                <w:b/>
                <w:color w:val="000000"/>
                <w:spacing w:val="-4"/>
                <w:sz w:val="16"/>
                <w:szCs w:val="16"/>
              </w:rPr>
            </w:pPr>
            <w:r w:rsidRPr="0041109F">
              <w:rPr>
                <w:b/>
                <w:color w:val="000000"/>
                <w:spacing w:val="-4"/>
                <w:sz w:val="16"/>
                <w:szCs w:val="16"/>
              </w:rPr>
              <w:t>3.1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B02" w:rsidRPr="0041109F" w:rsidRDefault="00BD7C7F" w:rsidP="009C4A4E">
            <w:pPr>
              <w:jc w:val="both"/>
              <w:rPr>
                <w:b/>
                <w:color w:val="000000"/>
                <w:spacing w:val="-4"/>
                <w:sz w:val="18"/>
                <w:szCs w:val="18"/>
              </w:rPr>
            </w:pPr>
            <w:r w:rsidRPr="0041109F">
              <w:rPr>
                <w:b/>
                <w:color w:val="000000"/>
                <w:spacing w:val="-4"/>
                <w:sz w:val="18"/>
                <w:szCs w:val="18"/>
              </w:rPr>
              <w:t xml:space="preserve">Основное мероприятие 1: </w:t>
            </w:r>
            <w:r w:rsidR="006B7B02" w:rsidRPr="0041109F">
              <w:rPr>
                <w:b/>
                <w:color w:val="000000"/>
                <w:spacing w:val="-4"/>
                <w:sz w:val="18"/>
                <w:szCs w:val="18"/>
              </w:rPr>
              <w:t>Мероприятия по развитию систем аппаратно-программного комплекса АПК «Безопасный город»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B02" w:rsidRPr="0041109F" w:rsidRDefault="00554C6E" w:rsidP="009C4A4E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2017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867" w:rsidRPr="0041109F" w:rsidRDefault="00430867" w:rsidP="00430867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Всего: </w:t>
            </w:r>
            <w:r w:rsidR="00BD7C7F" w:rsidRPr="0041109F">
              <w:rPr>
                <w:sz w:val="20"/>
                <w:szCs w:val="20"/>
              </w:rPr>
              <w:t>6</w:t>
            </w:r>
            <w:r w:rsidRPr="0041109F">
              <w:rPr>
                <w:b/>
                <w:sz w:val="20"/>
                <w:szCs w:val="20"/>
              </w:rPr>
              <w:t>00,00</w:t>
            </w:r>
          </w:p>
          <w:p w:rsidR="00430867" w:rsidRPr="0041109F" w:rsidRDefault="00430867" w:rsidP="0043086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в т.ч.:</w:t>
            </w:r>
          </w:p>
          <w:p w:rsidR="006B7B02" w:rsidRPr="0041109F" w:rsidRDefault="00430867" w:rsidP="00BD7C7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МБ </w:t>
            </w:r>
            <w:r w:rsidR="00BD7C7F" w:rsidRPr="0041109F">
              <w:rPr>
                <w:sz w:val="20"/>
                <w:szCs w:val="20"/>
              </w:rPr>
              <w:t>6</w:t>
            </w:r>
            <w:r w:rsidRPr="0041109F">
              <w:rPr>
                <w:b/>
                <w:sz w:val="20"/>
                <w:szCs w:val="20"/>
              </w:rPr>
              <w:t>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B02" w:rsidRPr="0041109F" w:rsidRDefault="00BD7C7F" w:rsidP="00430867">
            <w:pPr>
              <w:jc w:val="center"/>
              <w:rPr>
                <w:b/>
                <w:color w:val="000000"/>
                <w:spacing w:val="-4"/>
                <w:sz w:val="20"/>
                <w:szCs w:val="20"/>
              </w:rPr>
            </w:pPr>
            <w:r w:rsidRPr="0041109F">
              <w:rPr>
                <w:b/>
                <w:color w:val="000000"/>
                <w:spacing w:val="-4"/>
                <w:sz w:val="20"/>
                <w:szCs w:val="20"/>
              </w:rPr>
              <w:t>6</w:t>
            </w:r>
            <w:r w:rsidR="006B7B02" w:rsidRPr="0041109F">
              <w:rPr>
                <w:b/>
                <w:color w:val="000000"/>
                <w:spacing w:val="-4"/>
                <w:sz w:val="20"/>
                <w:szCs w:val="20"/>
              </w:rPr>
              <w:t>00,0</w:t>
            </w:r>
            <w:r w:rsidR="00430867" w:rsidRPr="0041109F">
              <w:rPr>
                <w:b/>
                <w:color w:val="000000"/>
                <w:spacing w:val="-4"/>
                <w:sz w:val="20"/>
                <w:szCs w:val="20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02" w:rsidRPr="0041109F" w:rsidRDefault="00F50BCE" w:rsidP="00F50BCE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597</w:t>
            </w:r>
            <w:r w:rsidR="008B5441" w:rsidRPr="0041109F">
              <w:rPr>
                <w:b/>
                <w:sz w:val="20"/>
                <w:szCs w:val="20"/>
              </w:rPr>
              <w:t>,</w:t>
            </w:r>
            <w:r w:rsidRPr="0041109F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02" w:rsidRPr="0041109F" w:rsidRDefault="00F50BCE" w:rsidP="00F50BCE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99</w:t>
            </w:r>
            <w:r w:rsidR="008B5441" w:rsidRPr="0041109F">
              <w:rPr>
                <w:b/>
                <w:sz w:val="20"/>
                <w:szCs w:val="20"/>
              </w:rPr>
              <w:t>,</w:t>
            </w:r>
            <w:r w:rsidRPr="0041109F">
              <w:rPr>
                <w:b/>
                <w:sz w:val="20"/>
                <w:szCs w:val="20"/>
              </w:rPr>
              <w:t>65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B02" w:rsidRPr="0041109F" w:rsidRDefault="006B7B02" w:rsidP="006B7B02">
            <w:pPr>
              <w:jc w:val="center"/>
              <w:rPr>
                <w:color w:val="000000"/>
                <w:spacing w:val="-4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B02" w:rsidRPr="0041109F" w:rsidRDefault="006B7B02" w:rsidP="00430867">
            <w:pPr>
              <w:spacing w:line="204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B02" w:rsidRPr="0041109F" w:rsidRDefault="006B7B02" w:rsidP="00430867">
            <w:pPr>
              <w:spacing w:line="204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B02" w:rsidRPr="0041109F" w:rsidRDefault="006B7B02" w:rsidP="004308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B02" w:rsidRPr="0041109F" w:rsidRDefault="006B7B02" w:rsidP="009F2C9C">
            <w:pPr>
              <w:rPr>
                <w:sz w:val="20"/>
                <w:szCs w:val="20"/>
              </w:rPr>
            </w:pPr>
          </w:p>
        </w:tc>
      </w:tr>
      <w:tr w:rsidR="0086626D" w:rsidRPr="0041109F" w:rsidTr="004D1F2D"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6B7B02">
            <w:pPr>
              <w:jc w:val="center"/>
              <w:rPr>
                <w:b/>
                <w:color w:val="000000"/>
                <w:spacing w:val="-4"/>
                <w:sz w:val="16"/>
                <w:szCs w:val="16"/>
              </w:rPr>
            </w:pPr>
            <w:r w:rsidRPr="0041109F">
              <w:rPr>
                <w:b/>
                <w:color w:val="000000"/>
                <w:spacing w:val="-4"/>
                <w:sz w:val="16"/>
                <w:szCs w:val="16"/>
              </w:rPr>
              <w:t>3.1.1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9C4A4E">
            <w:pPr>
              <w:jc w:val="both"/>
              <w:rPr>
                <w:b/>
                <w:color w:val="000000"/>
                <w:spacing w:val="-4"/>
                <w:sz w:val="18"/>
                <w:szCs w:val="18"/>
              </w:rPr>
            </w:pPr>
            <w:r w:rsidRPr="0041109F">
              <w:rPr>
                <w:b/>
                <w:color w:val="000000"/>
                <w:spacing w:val="-4"/>
                <w:sz w:val="18"/>
                <w:szCs w:val="18"/>
              </w:rPr>
              <w:t>Прочие направления расходов муниципальной 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9C4A4E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2017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26D" w:rsidRPr="0041109F" w:rsidRDefault="0086626D" w:rsidP="0043086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430867">
            <w:pPr>
              <w:jc w:val="center"/>
              <w:rPr>
                <w:b/>
                <w:color w:val="000000"/>
                <w:spacing w:val="-4"/>
                <w:sz w:val="20"/>
                <w:szCs w:val="20"/>
              </w:rPr>
            </w:pPr>
            <w:r w:rsidRPr="0041109F">
              <w:rPr>
                <w:b/>
                <w:color w:val="000000"/>
                <w:spacing w:val="-4"/>
                <w:sz w:val="20"/>
                <w:szCs w:val="20"/>
              </w:rPr>
              <w:t>600,00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26D" w:rsidRPr="0041109F" w:rsidRDefault="00F50BCE" w:rsidP="00C169A3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597,9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26D" w:rsidRPr="0041109F" w:rsidRDefault="00F50BCE" w:rsidP="00F50BCE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99</w:t>
            </w:r>
            <w:r w:rsidR="0086626D" w:rsidRPr="0041109F">
              <w:rPr>
                <w:b/>
                <w:sz w:val="20"/>
                <w:szCs w:val="20"/>
              </w:rPr>
              <w:t>,</w:t>
            </w:r>
            <w:r w:rsidRPr="0041109F">
              <w:rPr>
                <w:b/>
                <w:sz w:val="20"/>
                <w:szCs w:val="20"/>
              </w:rPr>
              <w:t>65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430867">
            <w:pPr>
              <w:jc w:val="center"/>
              <w:rPr>
                <w:color w:val="000000"/>
                <w:spacing w:val="-4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430867">
            <w:pPr>
              <w:spacing w:line="204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0F5245">
            <w:pPr>
              <w:spacing w:line="204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26D" w:rsidRPr="0041109F" w:rsidRDefault="0086626D" w:rsidP="004308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9F2C9C">
            <w:pPr>
              <w:rPr>
                <w:sz w:val="20"/>
                <w:szCs w:val="20"/>
              </w:rPr>
            </w:pPr>
          </w:p>
        </w:tc>
      </w:tr>
      <w:tr w:rsidR="0086626D" w:rsidRPr="0041109F" w:rsidTr="004D1F2D"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6B7B02">
            <w:pPr>
              <w:jc w:val="center"/>
              <w:rPr>
                <w:color w:val="000000"/>
                <w:spacing w:val="-4"/>
                <w:sz w:val="16"/>
                <w:szCs w:val="16"/>
              </w:rPr>
            </w:pPr>
            <w:r w:rsidRPr="0041109F">
              <w:rPr>
                <w:color w:val="000000"/>
                <w:spacing w:val="-4"/>
                <w:sz w:val="16"/>
                <w:szCs w:val="16"/>
              </w:rPr>
              <w:t>3.1.1.1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9C4A4E">
            <w:pPr>
              <w:jc w:val="both"/>
              <w:rPr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>Меры, направленные на дальнейшее разви</w:t>
            </w:r>
            <w:r w:rsidR="00FB0CFE">
              <w:rPr>
                <w:spacing w:val="-4"/>
                <w:sz w:val="18"/>
                <w:szCs w:val="18"/>
              </w:rPr>
              <w:t xml:space="preserve">тие подсистем видеонаблюдения </w:t>
            </w:r>
            <w:proofErr w:type="gramStart"/>
            <w:r w:rsidR="00FB0CFE">
              <w:rPr>
                <w:spacing w:val="-4"/>
                <w:sz w:val="18"/>
                <w:szCs w:val="18"/>
              </w:rPr>
              <w:t>-</w:t>
            </w:r>
            <w:r w:rsidRPr="0041109F">
              <w:rPr>
                <w:spacing w:val="-4"/>
                <w:sz w:val="18"/>
                <w:szCs w:val="18"/>
              </w:rPr>
              <w:t>к</w:t>
            </w:r>
            <w:proofErr w:type="gramEnd"/>
            <w:r w:rsidRPr="0041109F">
              <w:rPr>
                <w:spacing w:val="-4"/>
                <w:sz w:val="18"/>
                <w:szCs w:val="18"/>
              </w:rPr>
              <w:t xml:space="preserve">омплексной автоматизированной информационной системы </w:t>
            </w:r>
          </w:p>
          <w:p w:rsidR="0086626D" w:rsidRPr="0041109F" w:rsidRDefault="0086626D" w:rsidP="009C4A4E">
            <w:pPr>
              <w:jc w:val="both"/>
              <w:rPr>
                <w:b/>
                <w:color w:val="000000"/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>АПК «Безопасный город»: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9C4A4E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2017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26D" w:rsidRPr="0041109F" w:rsidRDefault="0086626D" w:rsidP="004308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430867">
            <w:pPr>
              <w:jc w:val="center"/>
              <w:rPr>
                <w:color w:val="000000"/>
                <w:spacing w:val="-4"/>
                <w:sz w:val="20"/>
                <w:szCs w:val="20"/>
              </w:rPr>
            </w:pPr>
            <w:r w:rsidRPr="0041109F">
              <w:rPr>
                <w:color w:val="000000"/>
                <w:spacing w:val="-4"/>
                <w:sz w:val="20"/>
                <w:szCs w:val="20"/>
              </w:rPr>
              <w:t>600,00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26D" w:rsidRPr="0041109F" w:rsidRDefault="00F50BCE" w:rsidP="00C169A3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597,9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26D" w:rsidRPr="0041109F" w:rsidRDefault="00F50BCE" w:rsidP="00C169A3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99,65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430867">
            <w:pPr>
              <w:jc w:val="center"/>
              <w:rPr>
                <w:color w:val="000000"/>
                <w:spacing w:val="-4"/>
                <w:sz w:val="16"/>
                <w:szCs w:val="16"/>
              </w:rPr>
            </w:pPr>
            <w:r w:rsidRPr="0041109F">
              <w:rPr>
                <w:color w:val="000000"/>
                <w:spacing w:val="-4"/>
                <w:sz w:val="16"/>
                <w:szCs w:val="16"/>
              </w:rPr>
              <w:t xml:space="preserve">Снижение количества преступлений совершаемых </w:t>
            </w:r>
          </w:p>
          <w:p w:rsidR="0086626D" w:rsidRPr="0041109F" w:rsidRDefault="0086626D" w:rsidP="00430867">
            <w:pPr>
              <w:jc w:val="center"/>
              <w:rPr>
                <w:color w:val="000000"/>
                <w:spacing w:val="-4"/>
                <w:sz w:val="16"/>
                <w:szCs w:val="16"/>
              </w:rPr>
            </w:pPr>
            <w:r w:rsidRPr="0041109F">
              <w:rPr>
                <w:color w:val="000000"/>
                <w:spacing w:val="-4"/>
                <w:sz w:val="16"/>
                <w:szCs w:val="16"/>
              </w:rPr>
              <w:t xml:space="preserve">в общественных </w:t>
            </w:r>
            <w:proofErr w:type="spellStart"/>
            <w:r w:rsidRPr="0041109F">
              <w:rPr>
                <w:color w:val="000000"/>
                <w:spacing w:val="-4"/>
                <w:sz w:val="16"/>
                <w:szCs w:val="16"/>
              </w:rPr>
              <w:t>местах,%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430867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983BD0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6</w:t>
            </w:r>
            <w:r w:rsidR="00983BD0" w:rsidRPr="0041109F">
              <w:rPr>
                <w:sz w:val="22"/>
                <w:szCs w:val="22"/>
              </w:rPr>
              <w:t>0</w:t>
            </w:r>
            <w:r w:rsidRPr="0041109F">
              <w:rPr>
                <w:sz w:val="22"/>
                <w:szCs w:val="22"/>
              </w:rPr>
              <w:t>,</w:t>
            </w:r>
            <w:r w:rsidR="00983BD0" w:rsidRPr="0041109F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26D" w:rsidRPr="0041109F" w:rsidRDefault="0086626D" w:rsidP="00987639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7</w:t>
            </w:r>
            <w:r w:rsidR="00987639" w:rsidRPr="0041109F">
              <w:rPr>
                <w:sz w:val="22"/>
                <w:szCs w:val="22"/>
              </w:rPr>
              <w:t>57,5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9F2C9C">
            <w:pPr>
              <w:rPr>
                <w:rFonts w:eastAsia="Calibri"/>
                <w:spacing w:val="-4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Администрация</w:t>
            </w:r>
          </w:p>
          <w:p w:rsidR="0086626D" w:rsidRPr="0041109F" w:rsidRDefault="0086626D" w:rsidP="009F2C9C">
            <w:pPr>
              <w:rPr>
                <w:sz w:val="20"/>
                <w:szCs w:val="20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ЗАТО г</w:t>
            </w:r>
            <w:proofErr w:type="gramStart"/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.С</w:t>
            </w:r>
            <w:proofErr w:type="gramEnd"/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евероморск</w:t>
            </w:r>
          </w:p>
        </w:tc>
      </w:tr>
      <w:tr w:rsidR="0086626D" w:rsidRPr="0041109F" w:rsidTr="004D1F2D"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BB750B">
            <w:pPr>
              <w:jc w:val="center"/>
              <w:rPr>
                <w:color w:val="000000"/>
                <w:spacing w:val="-4"/>
                <w:sz w:val="16"/>
                <w:szCs w:val="16"/>
              </w:rPr>
            </w:pPr>
            <w:r w:rsidRPr="0041109F">
              <w:rPr>
                <w:color w:val="000000"/>
                <w:spacing w:val="-4"/>
                <w:sz w:val="16"/>
                <w:szCs w:val="16"/>
              </w:rPr>
              <w:t>3.1.1.1.1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9C4A4E">
            <w:pPr>
              <w:jc w:val="both"/>
              <w:rPr>
                <w:b/>
                <w:color w:val="000000"/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 xml:space="preserve">Контроль состояния антитеррористической </w:t>
            </w:r>
            <w:r w:rsidRPr="0041109F">
              <w:rPr>
                <w:spacing w:val="-4"/>
                <w:sz w:val="18"/>
                <w:szCs w:val="18"/>
              </w:rPr>
              <w:lastRenderedPageBreak/>
              <w:t>защищенности объектов массового пребывания населения, объектов жизнеобеспечения, потенциально опасных и критически важных объектов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9C4A4E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lastRenderedPageBreak/>
              <w:t>2017 год</w:t>
            </w:r>
          </w:p>
        </w:tc>
        <w:tc>
          <w:tcPr>
            <w:tcW w:w="49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26D" w:rsidRPr="0041109F" w:rsidRDefault="0086626D" w:rsidP="0043086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430867">
            <w:pPr>
              <w:jc w:val="center"/>
              <w:rPr>
                <w:spacing w:val="-4"/>
                <w:sz w:val="16"/>
                <w:szCs w:val="16"/>
              </w:rPr>
            </w:pPr>
            <w:r w:rsidRPr="0041109F">
              <w:rPr>
                <w:color w:val="000000"/>
                <w:spacing w:val="-4"/>
                <w:sz w:val="16"/>
                <w:szCs w:val="16"/>
              </w:rPr>
              <w:t>Проведенные обследования,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430867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355733" w:rsidP="007138DF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26D" w:rsidRPr="0041109F" w:rsidRDefault="00355733" w:rsidP="00355733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100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9F2C9C">
            <w:pPr>
              <w:rPr>
                <w:sz w:val="20"/>
                <w:szCs w:val="20"/>
              </w:rPr>
            </w:pPr>
            <w:r w:rsidRPr="0041109F">
              <w:rPr>
                <w:color w:val="000000"/>
                <w:spacing w:val="-4"/>
                <w:sz w:val="20"/>
                <w:szCs w:val="20"/>
              </w:rPr>
              <w:t>МО МВД, отдел ГО и ЧС</w:t>
            </w:r>
          </w:p>
        </w:tc>
      </w:tr>
      <w:tr w:rsidR="0086626D" w:rsidRPr="0041109F" w:rsidTr="004D1F2D"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2F7C69">
            <w:pPr>
              <w:jc w:val="center"/>
              <w:rPr>
                <w:color w:val="000000"/>
                <w:spacing w:val="-4"/>
                <w:sz w:val="16"/>
                <w:szCs w:val="16"/>
              </w:rPr>
            </w:pPr>
            <w:r w:rsidRPr="0041109F">
              <w:rPr>
                <w:color w:val="000000"/>
                <w:spacing w:val="-4"/>
                <w:sz w:val="16"/>
                <w:szCs w:val="16"/>
              </w:rPr>
              <w:lastRenderedPageBreak/>
              <w:t>3.1.1.1.2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9C4A4E">
            <w:pPr>
              <w:jc w:val="both"/>
              <w:rPr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>Оплата коммунальных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9C4A4E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2017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26D" w:rsidRPr="0041109F" w:rsidRDefault="0086626D" w:rsidP="0043086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430867">
            <w:pPr>
              <w:jc w:val="center"/>
              <w:rPr>
                <w:color w:val="000000"/>
                <w:spacing w:val="-4"/>
                <w:sz w:val="20"/>
                <w:szCs w:val="20"/>
              </w:rPr>
            </w:pPr>
            <w:r w:rsidRPr="0041109F">
              <w:rPr>
                <w:color w:val="000000"/>
                <w:spacing w:val="-4"/>
                <w:sz w:val="20"/>
                <w:szCs w:val="20"/>
              </w:rPr>
              <w:t>60,00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26D" w:rsidRPr="0041109F" w:rsidRDefault="00DB436D" w:rsidP="00DB436D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</w:t>
            </w:r>
            <w:r w:rsidR="002401BF" w:rsidRPr="0041109F">
              <w:rPr>
                <w:sz w:val="20"/>
                <w:szCs w:val="20"/>
              </w:rPr>
              <w:t>,</w:t>
            </w:r>
            <w:r w:rsidRPr="0041109F">
              <w:rPr>
                <w:sz w:val="20"/>
                <w:szCs w:val="20"/>
              </w:rPr>
              <w:t>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26D" w:rsidRPr="0041109F" w:rsidRDefault="0086626D" w:rsidP="00DB436D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1,</w:t>
            </w:r>
            <w:r w:rsidR="00DB436D" w:rsidRPr="0041109F">
              <w:rPr>
                <w:sz w:val="20"/>
                <w:szCs w:val="20"/>
              </w:rPr>
              <w:t>8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430867">
            <w:pPr>
              <w:jc w:val="center"/>
              <w:rPr>
                <w:color w:val="000000"/>
                <w:spacing w:val="-4"/>
                <w:sz w:val="16"/>
                <w:szCs w:val="16"/>
              </w:rPr>
            </w:pPr>
            <w:r w:rsidRPr="0041109F">
              <w:rPr>
                <w:color w:val="000000"/>
                <w:spacing w:val="-4"/>
                <w:sz w:val="16"/>
                <w:szCs w:val="16"/>
              </w:rPr>
              <w:t>Оплата электроэнергии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430867">
            <w:pPr>
              <w:jc w:val="center"/>
              <w:rPr>
                <w:color w:val="000000"/>
                <w:spacing w:val="-4"/>
                <w:sz w:val="22"/>
                <w:szCs w:val="22"/>
              </w:rPr>
            </w:pPr>
            <w:r w:rsidRPr="0041109F">
              <w:rPr>
                <w:color w:val="000000"/>
                <w:spacing w:val="-4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355733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1,</w:t>
            </w:r>
            <w:r w:rsidR="00355733" w:rsidRPr="0041109F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26D" w:rsidRPr="0041109F" w:rsidRDefault="0086626D" w:rsidP="00355733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1,</w:t>
            </w:r>
            <w:r w:rsidR="00355733" w:rsidRPr="0041109F">
              <w:rPr>
                <w:sz w:val="22"/>
                <w:szCs w:val="22"/>
              </w:rPr>
              <w:t>8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9F2C9C">
            <w:pPr>
              <w:rPr>
                <w:sz w:val="20"/>
                <w:szCs w:val="20"/>
              </w:rPr>
            </w:pPr>
            <w:r w:rsidRPr="0041109F">
              <w:rPr>
                <w:color w:val="000000"/>
                <w:spacing w:val="-4"/>
                <w:sz w:val="20"/>
                <w:szCs w:val="20"/>
              </w:rPr>
              <w:t>СМКУ ЕДДС</w:t>
            </w:r>
          </w:p>
        </w:tc>
      </w:tr>
      <w:tr w:rsidR="0086626D" w:rsidRPr="0041109F" w:rsidTr="004D1F2D"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2F7C69">
            <w:pPr>
              <w:jc w:val="center"/>
              <w:rPr>
                <w:color w:val="000000"/>
                <w:spacing w:val="-4"/>
                <w:sz w:val="16"/>
                <w:szCs w:val="16"/>
              </w:rPr>
            </w:pPr>
            <w:r w:rsidRPr="0041109F">
              <w:rPr>
                <w:color w:val="000000"/>
                <w:spacing w:val="-4"/>
                <w:sz w:val="16"/>
                <w:szCs w:val="16"/>
              </w:rPr>
              <w:t>3.1.1.1.3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9C4A4E">
            <w:pPr>
              <w:jc w:val="both"/>
              <w:rPr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>Приобретение и монтаж системы видеонаблюдения, прокладка сети передачи информации с установкой узлов связи, подключение объектов, пусконаладочные работы в рамках внедрения и развития систем АПК «Безопасный город»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9C4A4E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2017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26D" w:rsidRPr="0041109F" w:rsidRDefault="0086626D" w:rsidP="004308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430867">
            <w:pPr>
              <w:jc w:val="center"/>
              <w:rPr>
                <w:color w:val="000000"/>
                <w:spacing w:val="-4"/>
                <w:sz w:val="20"/>
                <w:szCs w:val="20"/>
              </w:rPr>
            </w:pPr>
            <w:r w:rsidRPr="0041109F">
              <w:rPr>
                <w:color w:val="000000"/>
                <w:spacing w:val="-4"/>
                <w:sz w:val="20"/>
                <w:szCs w:val="20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26D" w:rsidRPr="0041109F" w:rsidRDefault="0086626D" w:rsidP="004308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26D" w:rsidRPr="0041109F" w:rsidRDefault="0086626D" w:rsidP="004308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430867">
            <w:pPr>
              <w:jc w:val="center"/>
              <w:rPr>
                <w:color w:val="000000"/>
                <w:spacing w:val="-4"/>
                <w:sz w:val="16"/>
                <w:szCs w:val="16"/>
              </w:rPr>
            </w:pPr>
            <w:r w:rsidRPr="0041109F">
              <w:rPr>
                <w:color w:val="000000"/>
                <w:spacing w:val="-4"/>
                <w:sz w:val="16"/>
                <w:szCs w:val="16"/>
              </w:rPr>
              <w:t>Установлено камер видеонаблюдения,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430867">
            <w:pPr>
              <w:jc w:val="center"/>
              <w:rPr>
                <w:color w:val="000000"/>
                <w:spacing w:val="-4"/>
                <w:sz w:val="22"/>
                <w:szCs w:val="22"/>
              </w:rPr>
            </w:pPr>
            <w:r w:rsidRPr="0041109F">
              <w:rPr>
                <w:color w:val="000000"/>
                <w:spacing w:val="-4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430867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26D" w:rsidRPr="0041109F" w:rsidRDefault="0086626D" w:rsidP="00430867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9F2C9C">
            <w:pPr>
              <w:rPr>
                <w:sz w:val="20"/>
                <w:szCs w:val="20"/>
              </w:rPr>
            </w:pPr>
            <w:r w:rsidRPr="0041109F">
              <w:rPr>
                <w:color w:val="000000"/>
                <w:spacing w:val="-4"/>
                <w:sz w:val="20"/>
                <w:szCs w:val="20"/>
              </w:rPr>
              <w:t>СМКУ ЕДДС</w:t>
            </w:r>
          </w:p>
        </w:tc>
      </w:tr>
      <w:tr w:rsidR="0086626D" w:rsidRPr="0041109F" w:rsidTr="004D1F2D"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2F7C69">
            <w:pPr>
              <w:jc w:val="center"/>
              <w:rPr>
                <w:color w:val="000000"/>
                <w:spacing w:val="-4"/>
                <w:sz w:val="16"/>
                <w:szCs w:val="16"/>
              </w:rPr>
            </w:pPr>
            <w:r w:rsidRPr="0041109F">
              <w:rPr>
                <w:color w:val="000000"/>
                <w:spacing w:val="-4"/>
                <w:sz w:val="16"/>
                <w:szCs w:val="16"/>
              </w:rPr>
              <w:t>3.1.1.1.4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9C4A4E">
            <w:pPr>
              <w:jc w:val="both"/>
              <w:rPr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>Ремонт, устранение неисправностей (восстановление работоспособности) системы видеонаблюдения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554C6E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2017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26D" w:rsidRPr="0041109F" w:rsidRDefault="0086626D" w:rsidP="0043086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F50BCE" w:rsidP="00DA0F08">
            <w:pPr>
              <w:jc w:val="center"/>
              <w:rPr>
                <w:color w:val="000000"/>
                <w:spacing w:val="-4"/>
                <w:sz w:val="20"/>
                <w:szCs w:val="20"/>
              </w:rPr>
            </w:pPr>
            <w:r w:rsidRPr="0041109F">
              <w:rPr>
                <w:color w:val="000000"/>
                <w:spacing w:val="-4"/>
                <w:sz w:val="20"/>
                <w:szCs w:val="20"/>
              </w:rPr>
              <w:t>300,0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26D" w:rsidRPr="0041109F" w:rsidRDefault="00103032" w:rsidP="003646C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3</w:t>
            </w:r>
            <w:r w:rsidR="003646C7" w:rsidRPr="0041109F">
              <w:rPr>
                <w:sz w:val="20"/>
                <w:szCs w:val="20"/>
              </w:rPr>
              <w:t>52</w:t>
            </w:r>
            <w:r w:rsidR="0086626D" w:rsidRPr="0041109F">
              <w:rPr>
                <w:sz w:val="20"/>
                <w:szCs w:val="20"/>
              </w:rPr>
              <w:t>,</w:t>
            </w:r>
            <w:r w:rsidR="003646C7" w:rsidRPr="0041109F">
              <w:rPr>
                <w:sz w:val="20"/>
                <w:szCs w:val="20"/>
              </w:rPr>
              <w:t>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26D" w:rsidRPr="0041109F" w:rsidRDefault="0051286F" w:rsidP="003646C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</w:t>
            </w:r>
            <w:r w:rsidR="003646C7" w:rsidRPr="0041109F">
              <w:rPr>
                <w:sz w:val="20"/>
                <w:szCs w:val="20"/>
              </w:rPr>
              <w:t>17</w:t>
            </w:r>
            <w:r w:rsidR="0086626D" w:rsidRPr="0041109F">
              <w:rPr>
                <w:sz w:val="20"/>
                <w:szCs w:val="20"/>
              </w:rPr>
              <w:t>,</w:t>
            </w:r>
            <w:r w:rsidR="003646C7" w:rsidRPr="0041109F">
              <w:rPr>
                <w:sz w:val="20"/>
                <w:szCs w:val="20"/>
              </w:rPr>
              <w:t>4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430867">
            <w:pPr>
              <w:jc w:val="center"/>
              <w:rPr>
                <w:color w:val="000000"/>
                <w:spacing w:val="-4"/>
                <w:sz w:val="16"/>
                <w:szCs w:val="16"/>
              </w:rPr>
            </w:pPr>
            <w:r w:rsidRPr="0041109F">
              <w:rPr>
                <w:color w:val="000000"/>
                <w:spacing w:val="-4"/>
                <w:sz w:val="16"/>
                <w:szCs w:val="16"/>
              </w:rPr>
              <w:t>Неработающие камеры,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430867">
            <w:pPr>
              <w:jc w:val="center"/>
              <w:rPr>
                <w:color w:val="000000"/>
                <w:spacing w:val="-4"/>
                <w:sz w:val="22"/>
                <w:szCs w:val="22"/>
              </w:rPr>
            </w:pPr>
            <w:r w:rsidRPr="0041109F">
              <w:rPr>
                <w:color w:val="000000"/>
                <w:spacing w:val="-4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430867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26D" w:rsidRPr="0041109F" w:rsidRDefault="003B48A1" w:rsidP="003B48A1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100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9F2C9C">
            <w:pPr>
              <w:rPr>
                <w:rFonts w:eastAsia="Calibri"/>
                <w:spacing w:val="-4"/>
                <w:sz w:val="20"/>
                <w:szCs w:val="20"/>
                <w:lang w:eastAsia="en-US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Администрация</w:t>
            </w:r>
          </w:p>
          <w:p w:rsidR="0086626D" w:rsidRPr="0041109F" w:rsidRDefault="0086626D" w:rsidP="009F2C9C">
            <w:pPr>
              <w:rPr>
                <w:sz w:val="20"/>
                <w:szCs w:val="20"/>
              </w:rPr>
            </w:pPr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ЗАТО г</w:t>
            </w:r>
            <w:proofErr w:type="gramStart"/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.С</w:t>
            </w:r>
            <w:proofErr w:type="gramEnd"/>
            <w:r w:rsidRPr="0041109F">
              <w:rPr>
                <w:rFonts w:eastAsia="Calibri"/>
                <w:spacing w:val="-4"/>
                <w:sz w:val="20"/>
                <w:szCs w:val="20"/>
                <w:lang w:eastAsia="en-US"/>
              </w:rPr>
              <w:t>евероморск</w:t>
            </w:r>
          </w:p>
        </w:tc>
      </w:tr>
      <w:tr w:rsidR="0086626D" w:rsidRPr="0041109F" w:rsidTr="004D1F2D"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2F7C69">
            <w:pPr>
              <w:jc w:val="center"/>
              <w:rPr>
                <w:color w:val="000000"/>
                <w:spacing w:val="-4"/>
                <w:sz w:val="16"/>
                <w:szCs w:val="16"/>
              </w:rPr>
            </w:pPr>
            <w:r w:rsidRPr="0041109F">
              <w:rPr>
                <w:color w:val="000000"/>
                <w:spacing w:val="-4"/>
                <w:sz w:val="16"/>
                <w:szCs w:val="16"/>
              </w:rPr>
              <w:t>3.1.1.1.5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9C4A4E">
            <w:pPr>
              <w:jc w:val="both"/>
              <w:rPr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>Модернизация замена устаревшего оборудования и программного обеспечения системы  видеонаблюдения «Безопасный город»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B75856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2017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26D" w:rsidRPr="0041109F" w:rsidRDefault="0086626D" w:rsidP="00B75856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F50BCE">
            <w:pPr>
              <w:jc w:val="center"/>
              <w:rPr>
                <w:color w:val="000000"/>
                <w:spacing w:val="-4"/>
                <w:sz w:val="20"/>
                <w:szCs w:val="20"/>
              </w:rPr>
            </w:pPr>
            <w:r w:rsidRPr="0041109F">
              <w:rPr>
                <w:color w:val="000000"/>
                <w:spacing w:val="-4"/>
                <w:sz w:val="20"/>
                <w:szCs w:val="20"/>
              </w:rPr>
              <w:t>24</w:t>
            </w:r>
            <w:r w:rsidR="00F50BCE" w:rsidRPr="0041109F">
              <w:rPr>
                <w:color w:val="000000"/>
                <w:spacing w:val="-4"/>
                <w:sz w:val="20"/>
                <w:szCs w:val="20"/>
              </w:rPr>
              <w:t>0</w:t>
            </w:r>
            <w:r w:rsidRPr="0041109F">
              <w:rPr>
                <w:color w:val="000000"/>
                <w:spacing w:val="-4"/>
                <w:sz w:val="20"/>
                <w:szCs w:val="20"/>
              </w:rPr>
              <w:t>,</w:t>
            </w:r>
            <w:r w:rsidR="00F50BCE" w:rsidRPr="0041109F">
              <w:rPr>
                <w:color w:val="000000"/>
                <w:spacing w:val="-4"/>
                <w:sz w:val="20"/>
                <w:szCs w:val="20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26D" w:rsidRPr="0041109F" w:rsidRDefault="00103032" w:rsidP="0051286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244,7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26D" w:rsidRPr="0041109F" w:rsidRDefault="003646C7" w:rsidP="003646C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102</w:t>
            </w:r>
            <w:r w:rsidR="0086626D" w:rsidRPr="0041109F">
              <w:rPr>
                <w:sz w:val="20"/>
                <w:szCs w:val="20"/>
              </w:rPr>
              <w:t>,</w:t>
            </w:r>
            <w:r w:rsidRPr="0041109F">
              <w:rPr>
                <w:sz w:val="20"/>
                <w:szCs w:val="20"/>
              </w:rPr>
              <w:t>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430867">
            <w:pPr>
              <w:jc w:val="center"/>
              <w:rPr>
                <w:color w:val="000000"/>
                <w:spacing w:val="-4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430867">
            <w:pPr>
              <w:jc w:val="center"/>
              <w:rPr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430867">
            <w:pPr>
              <w:spacing w:line="204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26D" w:rsidRPr="0041109F" w:rsidRDefault="0086626D" w:rsidP="004308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9F2C9C">
            <w:pPr>
              <w:rPr>
                <w:rFonts w:eastAsia="Calibri"/>
                <w:spacing w:val="-4"/>
                <w:sz w:val="20"/>
                <w:szCs w:val="20"/>
                <w:lang w:eastAsia="en-US"/>
              </w:rPr>
            </w:pPr>
          </w:p>
        </w:tc>
      </w:tr>
      <w:tr w:rsidR="0086626D" w:rsidRPr="0041109F" w:rsidTr="004D1F2D"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6B7B02">
            <w:pPr>
              <w:jc w:val="center"/>
              <w:rPr>
                <w:b/>
                <w:color w:val="000000"/>
                <w:spacing w:val="-4"/>
                <w:sz w:val="16"/>
                <w:szCs w:val="16"/>
              </w:rPr>
            </w:pPr>
            <w:r w:rsidRPr="0041109F">
              <w:rPr>
                <w:b/>
                <w:color w:val="000000"/>
                <w:spacing w:val="-4"/>
                <w:sz w:val="16"/>
                <w:szCs w:val="16"/>
              </w:rPr>
              <w:t>3.2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9C4A4E">
            <w:pPr>
              <w:jc w:val="both"/>
              <w:rPr>
                <w:b/>
                <w:spacing w:val="-4"/>
                <w:sz w:val="18"/>
                <w:szCs w:val="18"/>
              </w:rPr>
            </w:pPr>
            <w:r w:rsidRPr="0041109F">
              <w:rPr>
                <w:b/>
                <w:spacing w:val="-4"/>
                <w:sz w:val="18"/>
                <w:szCs w:val="18"/>
              </w:rPr>
              <w:t>Обеспечение информирования и оповещения населения об опасностях (МАСЦО)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9C4A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26D" w:rsidRPr="0041109F" w:rsidRDefault="0086626D" w:rsidP="00430867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Всего: </w:t>
            </w:r>
            <w:r w:rsidRPr="0041109F">
              <w:rPr>
                <w:b/>
                <w:sz w:val="20"/>
                <w:szCs w:val="20"/>
              </w:rPr>
              <w:t>150,0</w:t>
            </w:r>
          </w:p>
          <w:p w:rsidR="0086626D" w:rsidRPr="0041109F" w:rsidRDefault="0086626D" w:rsidP="0043086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в т.ч.:</w:t>
            </w:r>
          </w:p>
          <w:p w:rsidR="0086626D" w:rsidRPr="0041109F" w:rsidRDefault="0086626D" w:rsidP="00A2658A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МБ </w:t>
            </w:r>
            <w:r w:rsidRPr="0041109F">
              <w:rPr>
                <w:b/>
                <w:sz w:val="20"/>
                <w:szCs w:val="20"/>
              </w:rPr>
              <w:t>150,0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A2658A">
            <w:pPr>
              <w:jc w:val="center"/>
              <w:rPr>
                <w:b/>
                <w:color w:val="000000"/>
                <w:spacing w:val="-4"/>
                <w:sz w:val="20"/>
                <w:szCs w:val="20"/>
              </w:rPr>
            </w:pPr>
            <w:r w:rsidRPr="0041109F">
              <w:rPr>
                <w:b/>
                <w:color w:val="000000"/>
                <w:spacing w:val="-4"/>
                <w:sz w:val="20"/>
                <w:szCs w:val="20"/>
              </w:rPr>
              <w:t>150,0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26D" w:rsidRPr="0041109F" w:rsidRDefault="002401BF" w:rsidP="002401BF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141</w:t>
            </w:r>
            <w:r w:rsidR="0086626D" w:rsidRPr="0041109F">
              <w:rPr>
                <w:b/>
                <w:sz w:val="20"/>
                <w:szCs w:val="20"/>
              </w:rPr>
              <w:t>,</w:t>
            </w:r>
            <w:r w:rsidRPr="0041109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26D" w:rsidRPr="0041109F" w:rsidRDefault="002401BF" w:rsidP="0051286F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94</w:t>
            </w:r>
            <w:r w:rsidR="0086626D" w:rsidRPr="0041109F">
              <w:rPr>
                <w:b/>
                <w:sz w:val="20"/>
                <w:szCs w:val="20"/>
              </w:rPr>
              <w:t>,</w:t>
            </w:r>
            <w:r w:rsidR="0051286F" w:rsidRPr="0041109F">
              <w:rPr>
                <w:b/>
                <w:sz w:val="20"/>
                <w:szCs w:val="20"/>
              </w:rPr>
              <w:t>1</w:t>
            </w:r>
            <w:r w:rsidRPr="0041109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430867">
            <w:pPr>
              <w:jc w:val="center"/>
              <w:rPr>
                <w:b/>
                <w:color w:val="000000"/>
                <w:spacing w:val="-4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430867">
            <w:pPr>
              <w:jc w:val="center"/>
              <w:rPr>
                <w:b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430867">
            <w:pPr>
              <w:spacing w:line="204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26D" w:rsidRPr="0041109F" w:rsidRDefault="0086626D" w:rsidP="004308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26D" w:rsidRPr="0041109F" w:rsidRDefault="0086626D" w:rsidP="009F2C9C">
            <w:pPr>
              <w:rPr>
                <w:sz w:val="20"/>
                <w:szCs w:val="20"/>
              </w:rPr>
            </w:pPr>
          </w:p>
        </w:tc>
      </w:tr>
      <w:tr w:rsidR="0051286F" w:rsidRPr="0041109F" w:rsidTr="004D1F2D"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6B7B02">
            <w:pPr>
              <w:jc w:val="center"/>
              <w:rPr>
                <w:b/>
                <w:color w:val="000000"/>
                <w:spacing w:val="-4"/>
                <w:sz w:val="16"/>
                <w:szCs w:val="16"/>
              </w:rPr>
            </w:pPr>
            <w:r w:rsidRPr="0041109F">
              <w:rPr>
                <w:b/>
                <w:color w:val="000000"/>
                <w:spacing w:val="-4"/>
                <w:sz w:val="16"/>
                <w:szCs w:val="16"/>
              </w:rPr>
              <w:t>3.2.1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9C4A4E">
            <w:pPr>
              <w:jc w:val="both"/>
              <w:rPr>
                <w:b/>
                <w:spacing w:val="-4"/>
                <w:sz w:val="18"/>
                <w:szCs w:val="18"/>
              </w:rPr>
            </w:pPr>
            <w:r w:rsidRPr="0041109F">
              <w:rPr>
                <w:b/>
                <w:spacing w:val="-4"/>
                <w:sz w:val="18"/>
                <w:szCs w:val="18"/>
              </w:rPr>
              <w:t>Прочие направления расходов муниципальной 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9C4A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86F" w:rsidRPr="0041109F" w:rsidRDefault="0051286F" w:rsidP="0043086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A2658A">
            <w:pPr>
              <w:jc w:val="center"/>
              <w:rPr>
                <w:b/>
                <w:color w:val="000000"/>
                <w:spacing w:val="-4"/>
                <w:sz w:val="20"/>
                <w:szCs w:val="20"/>
              </w:rPr>
            </w:pPr>
            <w:r w:rsidRPr="0041109F">
              <w:rPr>
                <w:b/>
                <w:color w:val="000000"/>
                <w:spacing w:val="-4"/>
                <w:sz w:val="20"/>
                <w:szCs w:val="20"/>
              </w:rPr>
              <w:t>150,0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86F" w:rsidRPr="0041109F" w:rsidRDefault="002401BF" w:rsidP="002401BF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141</w:t>
            </w:r>
            <w:r w:rsidR="0051286F" w:rsidRPr="0041109F">
              <w:rPr>
                <w:b/>
                <w:sz w:val="20"/>
                <w:szCs w:val="20"/>
              </w:rPr>
              <w:t>,</w:t>
            </w:r>
            <w:r w:rsidRPr="0041109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86F" w:rsidRPr="0041109F" w:rsidRDefault="002401BF" w:rsidP="00C169A3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94,13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430867">
            <w:pPr>
              <w:jc w:val="center"/>
              <w:rPr>
                <w:b/>
                <w:color w:val="000000"/>
                <w:spacing w:val="-4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430867">
            <w:pPr>
              <w:jc w:val="center"/>
              <w:rPr>
                <w:b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430867">
            <w:pPr>
              <w:spacing w:line="204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86F" w:rsidRPr="0041109F" w:rsidRDefault="0051286F" w:rsidP="004308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9F2C9C">
            <w:pPr>
              <w:rPr>
                <w:sz w:val="20"/>
                <w:szCs w:val="20"/>
              </w:rPr>
            </w:pPr>
          </w:p>
        </w:tc>
      </w:tr>
      <w:tr w:rsidR="009053AA" w:rsidRPr="0041109F" w:rsidTr="004D1F2D"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3AA" w:rsidRPr="0041109F" w:rsidRDefault="009053AA" w:rsidP="006B7B02">
            <w:pPr>
              <w:jc w:val="center"/>
              <w:rPr>
                <w:color w:val="000000"/>
                <w:spacing w:val="-4"/>
                <w:sz w:val="16"/>
                <w:szCs w:val="16"/>
              </w:rPr>
            </w:pPr>
            <w:r w:rsidRPr="0041109F">
              <w:rPr>
                <w:color w:val="000000"/>
                <w:spacing w:val="-4"/>
                <w:sz w:val="16"/>
                <w:szCs w:val="16"/>
              </w:rPr>
              <w:t>3.2.1.1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3AA" w:rsidRPr="0041109F" w:rsidRDefault="009053AA" w:rsidP="009C4A4E">
            <w:pPr>
              <w:jc w:val="both"/>
              <w:rPr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>Установка, реконструкция и приобретение оборудования для «Местной автоматизированной системы централизованного оповещения» (МАСЦО):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3AA" w:rsidRPr="0041109F" w:rsidRDefault="009053AA" w:rsidP="00554C6E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2017</w:t>
            </w:r>
          </w:p>
          <w:p w:rsidR="009053AA" w:rsidRPr="0041109F" w:rsidRDefault="009053AA" w:rsidP="00554C6E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3AA" w:rsidRPr="0041109F" w:rsidRDefault="009053AA" w:rsidP="0043086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3AA" w:rsidRPr="0041109F" w:rsidRDefault="009053AA" w:rsidP="00A2658A">
            <w:pPr>
              <w:jc w:val="center"/>
              <w:rPr>
                <w:color w:val="000000"/>
                <w:spacing w:val="-4"/>
                <w:sz w:val="20"/>
                <w:szCs w:val="20"/>
              </w:rPr>
            </w:pPr>
            <w:r w:rsidRPr="0041109F">
              <w:rPr>
                <w:color w:val="000000"/>
                <w:spacing w:val="-4"/>
                <w:sz w:val="20"/>
                <w:szCs w:val="20"/>
              </w:rPr>
              <w:t>150,0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3AA" w:rsidRPr="0041109F" w:rsidRDefault="009053AA" w:rsidP="00C67E0D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141,2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3AA" w:rsidRPr="0041109F" w:rsidRDefault="009053AA" w:rsidP="00C67E0D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94,13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3AA" w:rsidRPr="0041109F" w:rsidRDefault="009053AA" w:rsidP="00430867">
            <w:pPr>
              <w:jc w:val="center"/>
              <w:rPr>
                <w:color w:val="000000"/>
                <w:spacing w:val="-4"/>
                <w:sz w:val="16"/>
                <w:szCs w:val="16"/>
              </w:rPr>
            </w:pPr>
            <w:r w:rsidRPr="0041109F">
              <w:rPr>
                <w:color w:val="000000"/>
                <w:spacing w:val="-4"/>
                <w:sz w:val="16"/>
                <w:szCs w:val="16"/>
              </w:rPr>
              <w:t>Погибшие при ЧО и ЧС, человек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3AA" w:rsidRPr="0041109F" w:rsidRDefault="009053AA" w:rsidP="00430867">
            <w:pPr>
              <w:jc w:val="center"/>
              <w:rPr>
                <w:color w:val="000000"/>
                <w:spacing w:val="-4"/>
                <w:sz w:val="20"/>
                <w:szCs w:val="20"/>
              </w:rPr>
            </w:pPr>
            <w:r w:rsidRPr="0041109F">
              <w:rPr>
                <w:color w:val="000000"/>
                <w:spacing w:val="-4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3AA" w:rsidRPr="0041109F" w:rsidRDefault="009053AA" w:rsidP="00430867">
            <w:pPr>
              <w:spacing w:line="204" w:lineRule="auto"/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3AA" w:rsidRPr="0041109F" w:rsidRDefault="009053AA" w:rsidP="00430867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100,0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3AA" w:rsidRPr="0041109F" w:rsidRDefault="009053AA" w:rsidP="009F2C9C">
            <w:pPr>
              <w:rPr>
                <w:sz w:val="20"/>
                <w:szCs w:val="20"/>
              </w:rPr>
            </w:pPr>
            <w:r w:rsidRPr="0041109F">
              <w:rPr>
                <w:color w:val="000000"/>
                <w:spacing w:val="-4"/>
                <w:sz w:val="20"/>
                <w:szCs w:val="20"/>
              </w:rPr>
              <w:t>СМКУ ЕДДС</w:t>
            </w:r>
          </w:p>
        </w:tc>
      </w:tr>
      <w:tr w:rsidR="0051286F" w:rsidRPr="0041109F" w:rsidTr="004D1F2D"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2F7C69">
            <w:pPr>
              <w:jc w:val="center"/>
              <w:rPr>
                <w:color w:val="000000"/>
                <w:spacing w:val="-4"/>
                <w:sz w:val="16"/>
                <w:szCs w:val="16"/>
              </w:rPr>
            </w:pPr>
            <w:r w:rsidRPr="0041109F">
              <w:rPr>
                <w:color w:val="000000"/>
                <w:spacing w:val="-4"/>
                <w:sz w:val="16"/>
                <w:szCs w:val="16"/>
              </w:rPr>
              <w:t>3.2.1.1.1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9C4A4E">
            <w:pPr>
              <w:jc w:val="both"/>
              <w:rPr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>Оплата работ и услуг в сфере информационно-коммуникационных технологий, оплата услуг связи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554C6E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2017</w:t>
            </w:r>
          </w:p>
          <w:p w:rsidR="0051286F" w:rsidRPr="0041109F" w:rsidRDefault="0051286F" w:rsidP="00554C6E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86F" w:rsidRPr="0041109F" w:rsidRDefault="0051286F" w:rsidP="0043086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A2658A">
            <w:pPr>
              <w:jc w:val="center"/>
              <w:rPr>
                <w:color w:val="000000"/>
                <w:spacing w:val="-4"/>
                <w:sz w:val="20"/>
                <w:szCs w:val="20"/>
              </w:rPr>
            </w:pPr>
            <w:r w:rsidRPr="0041109F">
              <w:rPr>
                <w:color w:val="000000"/>
                <w:spacing w:val="-4"/>
                <w:sz w:val="20"/>
                <w:szCs w:val="20"/>
              </w:rPr>
              <w:t>90,0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86F" w:rsidRPr="0041109F" w:rsidRDefault="009054E2" w:rsidP="009054E2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81</w:t>
            </w:r>
            <w:r w:rsidR="0051286F" w:rsidRPr="0041109F">
              <w:rPr>
                <w:sz w:val="20"/>
                <w:szCs w:val="20"/>
              </w:rPr>
              <w:t>,</w:t>
            </w:r>
            <w:r w:rsidRPr="0041109F">
              <w:rPr>
                <w:sz w:val="20"/>
                <w:szCs w:val="20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86F" w:rsidRPr="0041109F" w:rsidRDefault="009054E2" w:rsidP="0051286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90</w:t>
            </w:r>
            <w:r w:rsidR="0051286F" w:rsidRPr="0041109F">
              <w:rPr>
                <w:sz w:val="20"/>
                <w:szCs w:val="20"/>
              </w:rPr>
              <w:t>,2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430867">
            <w:pPr>
              <w:jc w:val="center"/>
              <w:rPr>
                <w:color w:val="000000"/>
                <w:spacing w:val="-4"/>
                <w:sz w:val="16"/>
                <w:szCs w:val="16"/>
              </w:rPr>
            </w:pPr>
            <w:r w:rsidRPr="0041109F">
              <w:rPr>
                <w:color w:val="000000"/>
                <w:spacing w:val="-4"/>
                <w:sz w:val="16"/>
                <w:szCs w:val="16"/>
              </w:rPr>
              <w:t>Оплата услуг связи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430867">
            <w:pPr>
              <w:jc w:val="center"/>
              <w:rPr>
                <w:color w:val="000000"/>
                <w:spacing w:val="-4"/>
                <w:sz w:val="20"/>
                <w:szCs w:val="20"/>
              </w:rPr>
            </w:pPr>
            <w:r w:rsidRPr="0041109F">
              <w:rPr>
                <w:color w:val="000000"/>
                <w:spacing w:val="-4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355733" w:rsidP="00355733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9</w:t>
            </w:r>
            <w:r w:rsidR="0051286F" w:rsidRPr="0041109F">
              <w:rPr>
                <w:sz w:val="22"/>
                <w:szCs w:val="22"/>
              </w:rPr>
              <w:t>0,</w:t>
            </w:r>
            <w:r w:rsidRPr="0041109F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86F" w:rsidRPr="0041109F" w:rsidRDefault="00355733" w:rsidP="00355733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9</w:t>
            </w:r>
            <w:r w:rsidR="0051286F" w:rsidRPr="0041109F">
              <w:rPr>
                <w:sz w:val="22"/>
                <w:szCs w:val="22"/>
              </w:rPr>
              <w:t>0,</w:t>
            </w:r>
            <w:r w:rsidRPr="0041109F">
              <w:rPr>
                <w:sz w:val="22"/>
                <w:szCs w:val="22"/>
              </w:rPr>
              <w:t>2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9F2C9C">
            <w:pPr>
              <w:rPr>
                <w:sz w:val="20"/>
                <w:szCs w:val="20"/>
              </w:rPr>
            </w:pPr>
            <w:r w:rsidRPr="0041109F">
              <w:rPr>
                <w:color w:val="000000"/>
                <w:spacing w:val="-4"/>
                <w:sz w:val="20"/>
                <w:szCs w:val="20"/>
              </w:rPr>
              <w:t>СМКУ ЕДДС</w:t>
            </w:r>
          </w:p>
        </w:tc>
      </w:tr>
      <w:tr w:rsidR="0051286F" w:rsidRPr="0041109F" w:rsidTr="004D1F2D"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2F7C69">
            <w:pPr>
              <w:jc w:val="center"/>
              <w:rPr>
                <w:color w:val="000000"/>
                <w:spacing w:val="-4"/>
                <w:sz w:val="16"/>
                <w:szCs w:val="16"/>
              </w:rPr>
            </w:pPr>
            <w:r w:rsidRPr="0041109F">
              <w:rPr>
                <w:color w:val="000000"/>
                <w:spacing w:val="-4"/>
                <w:sz w:val="16"/>
                <w:szCs w:val="16"/>
              </w:rPr>
              <w:t>3.2.1.1.2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9C4A4E">
            <w:pPr>
              <w:jc w:val="both"/>
              <w:rPr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>Установка на территории ЗАТО системы МАСЦО.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554C6E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2017</w:t>
            </w:r>
          </w:p>
          <w:p w:rsidR="0051286F" w:rsidRPr="0041109F" w:rsidRDefault="0051286F" w:rsidP="00554C6E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86F" w:rsidRPr="0041109F" w:rsidRDefault="0051286F" w:rsidP="004308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430867">
            <w:pPr>
              <w:jc w:val="center"/>
              <w:rPr>
                <w:color w:val="000000"/>
                <w:spacing w:val="-4"/>
                <w:sz w:val="20"/>
                <w:szCs w:val="20"/>
              </w:rPr>
            </w:pPr>
            <w:r w:rsidRPr="0041109F">
              <w:rPr>
                <w:color w:val="000000"/>
                <w:spacing w:val="-4"/>
                <w:sz w:val="20"/>
                <w:szCs w:val="20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86F" w:rsidRPr="0041109F" w:rsidRDefault="0051286F" w:rsidP="004308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86F" w:rsidRPr="0041109F" w:rsidRDefault="0051286F" w:rsidP="004308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430867">
            <w:pPr>
              <w:jc w:val="center"/>
              <w:rPr>
                <w:color w:val="000000"/>
                <w:spacing w:val="-4"/>
                <w:sz w:val="16"/>
                <w:szCs w:val="16"/>
              </w:rPr>
            </w:pPr>
            <w:r w:rsidRPr="0041109F">
              <w:rPr>
                <w:color w:val="000000"/>
                <w:spacing w:val="-4"/>
                <w:sz w:val="16"/>
                <w:szCs w:val="16"/>
              </w:rPr>
              <w:t xml:space="preserve">Территория охваченная </w:t>
            </w:r>
            <w:r w:rsidRPr="0041109F">
              <w:rPr>
                <w:color w:val="000000"/>
                <w:spacing w:val="-4"/>
                <w:sz w:val="16"/>
                <w:szCs w:val="16"/>
              </w:rPr>
              <w:lastRenderedPageBreak/>
              <w:t>системой МАСЦО,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430867">
            <w:pPr>
              <w:jc w:val="center"/>
              <w:rPr>
                <w:color w:val="000000"/>
                <w:spacing w:val="-4"/>
                <w:sz w:val="20"/>
                <w:szCs w:val="20"/>
              </w:rPr>
            </w:pPr>
            <w:r w:rsidRPr="0041109F">
              <w:rPr>
                <w:color w:val="000000"/>
                <w:spacing w:val="-4"/>
                <w:sz w:val="20"/>
                <w:szCs w:val="20"/>
              </w:rPr>
              <w:lastRenderedPageBreak/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430867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86F" w:rsidRPr="0041109F" w:rsidRDefault="0051286F" w:rsidP="00430867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100,0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9F2C9C">
            <w:pPr>
              <w:rPr>
                <w:sz w:val="20"/>
                <w:szCs w:val="20"/>
              </w:rPr>
            </w:pPr>
            <w:r w:rsidRPr="0041109F">
              <w:rPr>
                <w:color w:val="000000"/>
                <w:spacing w:val="-4"/>
                <w:sz w:val="20"/>
                <w:szCs w:val="20"/>
              </w:rPr>
              <w:t>СМКУ ЕДДС</w:t>
            </w:r>
          </w:p>
        </w:tc>
      </w:tr>
      <w:tr w:rsidR="0051286F" w:rsidRPr="0041109F" w:rsidTr="004D1F2D"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2F7C69">
            <w:pPr>
              <w:jc w:val="center"/>
              <w:rPr>
                <w:color w:val="000000"/>
                <w:spacing w:val="-4"/>
                <w:sz w:val="16"/>
                <w:szCs w:val="16"/>
              </w:rPr>
            </w:pPr>
            <w:r w:rsidRPr="0041109F">
              <w:rPr>
                <w:color w:val="000000"/>
                <w:spacing w:val="-4"/>
                <w:sz w:val="16"/>
                <w:szCs w:val="16"/>
              </w:rPr>
              <w:lastRenderedPageBreak/>
              <w:t>3.2.1.1.3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9C4A4E">
            <w:pPr>
              <w:jc w:val="both"/>
              <w:rPr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>Ремонт, устранение неисправностей (восстановление работоспособности) системы МАСЦО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554C6E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2017</w:t>
            </w:r>
          </w:p>
          <w:p w:rsidR="0051286F" w:rsidRPr="0041109F" w:rsidRDefault="0051286F" w:rsidP="00554C6E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86F" w:rsidRPr="0041109F" w:rsidRDefault="0051286F" w:rsidP="0043086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A2658A">
            <w:pPr>
              <w:jc w:val="center"/>
              <w:rPr>
                <w:color w:val="000000"/>
                <w:spacing w:val="-4"/>
                <w:sz w:val="20"/>
                <w:szCs w:val="20"/>
              </w:rPr>
            </w:pPr>
            <w:r w:rsidRPr="0041109F">
              <w:rPr>
                <w:color w:val="000000"/>
                <w:spacing w:val="-4"/>
                <w:sz w:val="20"/>
                <w:szCs w:val="20"/>
              </w:rPr>
              <w:t>60,0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86F" w:rsidRPr="0041109F" w:rsidRDefault="009054E2" w:rsidP="0043086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60</w:t>
            </w:r>
            <w:r w:rsidR="0051286F" w:rsidRPr="0041109F">
              <w:rPr>
                <w:sz w:val="20"/>
                <w:szCs w:val="20"/>
              </w:rPr>
              <w:t>,0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86F" w:rsidRPr="0041109F" w:rsidRDefault="009054E2" w:rsidP="0043086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</w:t>
            </w:r>
            <w:r w:rsidR="0051286F" w:rsidRPr="0041109F">
              <w:rPr>
                <w:sz w:val="20"/>
                <w:szCs w:val="20"/>
              </w:rPr>
              <w:t>0,0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430867">
            <w:pPr>
              <w:jc w:val="center"/>
              <w:rPr>
                <w:spacing w:val="-4"/>
                <w:sz w:val="16"/>
                <w:szCs w:val="16"/>
              </w:rPr>
            </w:pPr>
            <w:r w:rsidRPr="0041109F">
              <w:rPr>
                <w:spacing w:val="-4"/>
                <w:sz w:val="16"/>
                <w:szCs w:val="16"/>
              </w:rPr>
              <w:t>Неработающие сегменты,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430867">
            <w:pPr>
              <w:jc w:val="center"/>
              <w:rPr>
                <w:spacing w:val="-4"/>
                <w:sz w:val="22"/>
                <w:szCs w:val="22"/>
              </w:rPr>
            </w:pPr>
            <w:r w:rsidRPr="0041109F">
              <w:rPr>
                <w:spacing w:val="-4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C47B7E" w:rsidP="00430867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86F" w:rsidRPr="0041109F" w:rsidRDefault="0051286F" w:rsidP="00430867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0,0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9F2C9C">
            <w:pPr>
              <w:rPr>
                <w:sz w:val="20"/>
                <w:szCs w:val="20"/>
              </w:rPr>
            </w:pPr>
            <w:r w:rsidRPr="0041109F">
              <w:rPr>
                <w:color w:val="000000"/>
                <w:spacing w:val="-4"/>
                <w:sz w:val="20"/>
                <w:szCs w:val="20"/>
              </w:rPr>
              <w:t>СМКУ ЕДДС</w:t>
            </w:r>
          </w:p>
        </w:tc>
      </w:tr>
      <w:tr w:rsidR="0051286F" w:rsidRPr="0041109F" w:rsidTr="004D1F2D"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2F7C69">
            <w:pPr>
              <w:jc w:val="center"/>
              <w:rPr>
                <w:b/>
                <w:color w:val="000000"/>
                <w:spacing w:val="-4"/>
                <w:sz w:val="16"/>
                <w:szCs w:val="16"/>
              </w:rPr>
            </w:pPr>
            <w:r w:rsidRPr="0041109F">
              <w:rPr>
                <w:b/>
                <w:color w:val="000000"/>
                <w:spacing w:val="-4"/>
                <w:sz w:val="16"/>
                <w:szCs w:val="16"/>
              </w:rPr>
              <w:t>3.3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9C4A4E">
            <w:pPr>
              <w:jc w:val="both"/>
              <w:rPr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>Подготовка к работе и внедрению системы вызова экстренных оперативных служб по единому номеру «112»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554C6E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2017</w:t>
            </w:r>
          </w:p>
          <w:p w:rsidR="0051286F" w:rsidRPr="0041109F" w:rsidRDefault="0051286F" w:rsidP="00554C6E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86F" w:rsidRPr="0041109F" w:rsidRDefault="0051286F" w:rsidP="0043086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430867">
            <w:pPr>
              <w:jc w:val="center"/>
              <w:rPr>
                <w:color w:val="000000"/>
                <w:spacing w:val="-4"/>
                <w:sz w:val="20"/>
                <w:szCs w:val="20"/>
              </w:rPr>
            </w:pPr>
            <w:r w:rsidRPr="0041109F">
              <w:rPr>
                <w:color w:val="000000"/>
                <w:spacing w:val="-4"/>
                <w:sz w:val="20"/>
                <w:szCs w:val="20"/>
              </w:rPr>
              <w:t>110,0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86F" w:rsidRPr="0041109F" w:rsidRDefault="0051286F" w:rsidP="009054E2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0</w:t>
            </w:r>
            <w:r w:rsidR="009054E2" w:rsidRPr="0041109F">
              <w:rPr>
                <w:sz w:val="20"/>
                <w:szCs w:val="20"/>
              </w:rPr>
              <w:t>,</w:t>
            </w:r>
            <w:r w:rsidRPr="0041109F">
              <w:rPr>
                <w:sz w:val="20"/>
                <w:szCs w:val="20"/>
              </w:rPr>
              <w:t>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86F" w:rsidRPr="0041109F" w:rsidRDefault="0051286F" w:rsidP="0043086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0,0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430867">
            <w:pPr>
              <w:jc w:val="center"/>
              <w:rPr>
                <w:color w:val="000000"/>
                <w:spacing w:val="-4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430867">
            <w:pPr>
              <w:jc w:val="center"/>
              <w:rPr>
                <w:color w:val="000000"/>
                <w:spacing w:val="-4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430867">
            <w:pPr>
              <w:spacing w:line="204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86F" w:rsidRPr="0041109F" w:rsidRDefault="0051286F" w:rsidP="004308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9F2C9C">
            <w:pPr>
              <w:rPr>
                <w:color w:val="000000"/>
                <w:spacing w:val="-4"/>
                <w:sz w:val="20"/>
                <w:szCs w:val="20"/>
              </w:rPr>
            </w:pPr>
          </w:p>
        </w:tc>
      </w:tr>
      <w:tr w:rsidR="0051286F" w:rsidRPr="0041109F" w:rsidTr="004D1F2D"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2F7C69">
            <w:pPr>
              <w:jc w:val="center"/>
              <w:rPr>
                <w:b/>
                <w:color w:val="000000"/>
                <w:spacing w:val="-4"/>
                <w:sz w:val="16"/>
                <w:szCs w:val="16"/>
              </w:rPr>
            </w:pPr>
            <w:r w:rsidRPr="0041109F">
              <w:rPr>
                <w:b/>
                <w:color w:val="000000"/>
                <w:spacing w:val="-4"/>
                <w:sz w:val="16"/>
                <w:szCs w:val="16"/>
              </w:rPr>
              <w:t>3.3.1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9C4A4E">
            <w:pPr>
              <w:jc w:val="both"/>
              <w:rPr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 xml:space="preserve">Приобретение и установка оборудования для рабочего места диспетчера службы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554C6E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2017</w:t>
            </w:r>
          </w:p>
          <w:p w:rsidR="0051286F" w:rsidRPr="0041109F" w:rsidRDefault="0051286F" w:rsidP="00554C6E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86F" w:rsidRPr="0041109F" w:rsidRDefault="0051286F" w:rsidP="0043086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034CD9">
            <w:pPr>
              <w:jc w:val="center"/>
              <w:rPr>
                <w:color w:val="000000"/>
                <w:spacing w:val="-4"/>
                <w:sz w:val="20"/>
                <w:szCs w:val="20"/>
              </w:rPr>
            </w:pPr>
            <w:r w:rsidRPr="0041109F">
              <w:rPr>
                <w:color w:val="000000"/>
                <w:spacing w:val="-4"/>
                <w:sz w:val="20"/>
                <w:szCs w:val="20"/>
              </w:rPr>
              <w:t>110,0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86F" w:rsidRPr="0041109F" w:rsidRDefault="0051286F" w:rsidP="009054E2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0</w:t>
            </w:r>
            <w:r w:rsidR="009054E2" w:rsidRPr="0041109F">
              <w:rPr>
                <w:sz w:val="20"/>
                <w:szCs w:val="20"/>
              </w:rPr>
              <w:t>,</w:t>
            </w:r>
            <w:r w:rsidRPr="0041109F">
              <w:rPr>
                <w:sz w:val="20"/>
                <w:szCs w:val="20"/>
              </w:rPr>
              <w:t>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86F" w:rsidRPr="0041109F" w:rsidRDefault="0051286F" w:rsidP="00034CD9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0,0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430867">
            <w:pPr>
              <w:jc w:val="center"/>
              <w:rPr>
                <w:color w:val="000000"/>
                <w:spacing w:val="-4"/>
                <w:sz w:val="16"/>
                <w:szCs w:val="16"/>
              </w:rPr>
            </w:pPr>
            <w:r w:rsidRPr="0041109F">
              <w:rPr>
                <w:color w:val="000000"/>
                <w:spacing w:val="-4"/>
                <w:sz w:val="16"/>
                <w:szCs w:val="16"/>
              </w:rPr>
              <w:t>Приобретение оборудования,</w:t>
            </w:r>
            <w:r w:rsidR="00704EF2" w:rsidRPr="0041109F">
              <w:rPr>
                <w:color w:val="000000"/>
                <w:spacing w:val="-4"/>
                <w:sz w:val="16"/>
                <w:szCs w:val="16"/>
              </w:rPr>
              <w:t xml:space="preserve"> </w:t>
            </w:r>
            <w:r w:rsidRPr="0041109F">
              <w:rPr>
                <w:color w:val="000000"/>
                <w:spacing w:val="-4"/>
                <w:sz w:val="16"/>
                <w:szCs w:val="16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430867">
            <w:pPr>
              <w:jc w:val="center"/>
              <w:rPr>
                <w:color w:val="000000"/>
                <w:spacing w:val="-4"/>
                <w:sz w:val="22"/>
                <w:szCs w:val="22"/>
              </w:rPr>
            </w:pPr>
            <w:r w:rsidRPr="0041109F">
              <w:rPr>
                <w:color w:val="000000"/>
                <w:spacing w:val="-4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430867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86F" w:rsidRPr="0041109F" w:rsidRDefault="0051286F" w:rsidP="00430867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9F2C9C">
            <w:pPr>
              <w:rPr>
                <w:color w:val="000000"/>
                <w:spacing w:val="-4"/>
                <w:sz w:val="20"/>
                <w:szCs w:val="20"/>
              </w:rPr>
            </w:pPr>
          </w:p>
        </w:tc>
      </w:tr>
      <w:tr w:rsidR="0051286F" w:rsidRPr="0041109F" w:rsidTr="004D1F2D">
        <w:tc>
          <w:tcPr>
            <w:tcW w:w="3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430867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Итого по задаче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86F" w:rsidRPr="0041109F" w:rsidRDefault="0051286F" w:rsidP="00430867">
            <w:pPr>
              <w:rPr>
                <w:spacing w:val="-4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86F" w:rsidRPr="0041109F" w:rsidRDefault="0051286F" w:rsidP="00430867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Всего: </w:t>
            </w:r>
            <w:r w:rsidR="0014639B" w:rsidRPr="0041109F">
              <w:rPr>
                <w:sz w:val="20"/>
                <w:szCs w:val="20"/>
              </w:rPr>
              <w:t>75</w:t>
            </w:r>
            <w:r w:rsidRPr="0041109F">
              <w:rPr>
                <w:b/>
                <w:sz w:val="20"/>
                <w:szCs w:val="20"/>
              </w:rPr>
              <w:t>0,0</w:t>
            </w:r>
          </w:p>
          <w:p w:rsidR="0051286F" w:rsidRPr="0041109F" w:rsidRDefault="0051286F" w:rsidP="0043086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в т.ч.:</w:t>
            </w:r>
          </w:p>
          <w:p w:rsidR="0051286F" w:rsidRPr="0041109F" w:rsidRDefault="0051286F" w:rsidP="0014639B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0"/>
                <w:szCs w:val="20"/>
              </w:rPr>
              <w:t xml:space="preserve">МБ </w:t>
            </w:r>
            <w:r w:rsidR="0014639B" w:rsidRPr="0041109F">
              <w:rPr>
                <w:sz w:val="20"/>
                <w:szCs w:val="20"/>
              </w:rPr>
              <w:t>75</w:t>
            </w:r>
            <w:r w:rsidRPr="0041109F">
              <w:rPr>
                <w:b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14639B" w:rsidP="00A2658A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75</w:t>
            </w:r>
            <w:r w:rsidR="0051286F" w:rsidRPr="0041109F">
              <w:rPr>
                <w:b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86F" w:rsidRPr="0041109F" w:rsidRDefault="004B22DA" w:rsidP="004B22DA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739</w:t>
            </w:r>
            <w:r w:rsidR="0051286F" w:rsidRPr="0041109F">
              <w:rPr>
                <w:b/>
                <w:sz w:val="20"/>
                <w:szCs w:val="20"/>
              </w:rPr>
              <w:t>,</w:t>
            </w:r>
            <w:r w:rsidRPr="0041109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86F" w:rsidRPr="0041109F" w:rsidRDefault="004B22DA" w:rsidP="0086626D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98,5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4308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430867">
            <w:pPr>
              <w:autoSpaceDE w:val="0"/>
              <w:autoSpaceDN w:val="0"/>
              <w:adjustRightInd w:val="0"/>
              <w:jc w:val="center"/>
              <w:rPr>
                <w:spacing w:val="-4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4308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86F" w:rsidRPr="0041109F" w:rsidRDefault="0051286F" w:rsidP="004308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51286F" w:rsidP="00430867">
            <w:pPr>
              <w:jc w:val="center"/>
              <w:rPr>
                <w:sz w:val="22"/>
                <w:szCs w:val="22"/>
              </w:rPr>
            </w:pPr>
          </w:p>
        </w:tc>
      </w:tr>
      <w:tr w:rsidR="0051286F" w:rsidRPr="0041109F" w:rsidTr="004D1F2D">
        <w:tc>
          <w:tcPr>
            <w:tcW w:w="3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86F" w:rsidRPr="0041109F" w:rsidRDefault="0051286F" w:rsidP="00430867">
            <w:pPr>
              <w:rPr>
                <w:sz w:val="20"/>
                <w:szCs w:val="20"/>
              </w:rPr>
            </w:pPr>
            <w:r w:rsidRPr="0041109F">
              <w:rPr>
                <w:b/>
              </w:rPr>
              <w:t>Всего по подпрограмме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86F" w:rsidRPr="0041109F" w:rsidRDefault="0051286F" w:rsidP="00430867">
            <w:pPr>
              <w:rPr>
                <w:spacing w:val="-4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86F" w:rsidRPr="0041109F" w:rsidRDefault="0051286F" w:rsidP="00B75856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Всего: </w:t>
            </w:r>
            <w:r w:rsidR="0014639B" w:rsidRPr="0041109F">
              <w:rPr>
                <w:sz w:val="20"/>
                <w:szCs w:val="20"/>
              </w:rPr>
              <w:t>75</w:t>
            </w:r>
            <w:r w:rsidRPr="0041109F">
              <w:rPr>
                <w:b/>
                <w:sz w:val="20"/>
                <w:szCs w:val="20"/>
              </w:rPr>
              <w:t>0,0</w:t>
            </w:r>
          </w:p>
          <w:p w:rsidR="0051286F" w:rsidRPr="0041109F" w:rsidRDefault="0051286F" w:rsidP="00B75856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в т.ч.:</w:t>
            </w:r>
          </w:p>
          <w:p w:rsidR="0051286F" w:rsidRPr="0041109F" w:rsidRDefault="0014639B" w:rsidP="0014639B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0"/>
                <w:szCs w:val="20"/>
              </w:rPr>
              <w:t>МБ 75</w:t>
            </w:r>
            <w:r w:rsidR="0051286F" w:rsidRPr="0041109F">
              <w:rPr>
                <w:b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14639B" w:rsidP="00B75856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750</w:t>
            </w:r>
            <w:r w:rsidR="0051286F" w:rsidRPr="0041109F">
              <w:rPr>
                <w:b/>
                <w:sz w:val="20"/>
                <w:szCs w:val="20"/>
              </w:rPr>
              <w:t>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4B22DA" w:rsidP="004B22DA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739</w:t>
            </w:r>
            <w:r w:rsidR="0051286F" w:rsidRPr="0041109F">
              <w:rPr>
                <w:b/>
                <w:sz w:val="20"/>
                <w:szCs w:val="20"/>
              </w:rPr>
              <w:t>,</w:t>
            </w:r>
            <w:r w:rsidRPr="0041109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6F" w:rsidRPr="0041109F" w:rsidRDefault="004B22DA" w:rsidP="004B22DA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98</w:t>
            </w:r>
            <w:r w:rsidR="0051286F" w:rsidRPr="0041109F">
              <w:rPr>
                <w:b/>
                <w:sz w:val="20"/>
                <w:szCs w:val="20"/>
              </w:rPr>
              <w:t>,</w:t>
            </w:r>
            <w:r w:rsidRPr="0041109F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86F" w:rsidRPr="0041109F" w:rsidRDefault="0051286F" w:rsidP="004308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86F" w:rsidRPr="0041109F" w:rsidRDefault="0051286F" w:rsidP="004308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86F" w:rsidRPr="0041109F" w:rsidRDefault="0051286F" w:rsidP="004308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86F" w:rsidRPr="0041109F" w:rsidRDefault="0051286F" w:rsidP="004308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86F" w:rsidRPr="0041109F" w:rsidRDefault="0051286F" w:rsidP="00430867">
            <w:pPr>
              <w:jc w:val="center"/>
              <w:rPr>
                <w:sz w:val="20"/>
                <w:szCs w:val="20"/>
              </w:rPr>
            </w:pPr>
          </w:p>
        </w:tc>
      </w:tr>
    </w:tbl>
    <w:p w:rsidR="00355733" w:rsidRPr="0041109F" w:rsidRDefault="00355733">
      <w:pPr>
        <w:rPr>
          <w:b/>
        </w:rPr>
      </w:pPr>
    </w:p>
    <w:p w:rsidR="00355733" w:rsidRPr="0041109F" w:rsidRDefault="00355733" w:rsidP="00355733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эффективности реализации подпрограммы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355733" w:rsidRPr="0041109F" w:rsidRDefault="00355733" w:rsidP="005473B1">
      <w:pPr>
        <w:pStyle w:val="ConsPlusNonformat"/>
        <w:widowControl/>
        <w:numPr>
          <w:ilvl w:val="0"/>
          <w:numId w:val="35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достижения плановых значений индикаторов</w:t>
      </w:r>
    </w:p>
    <w:tbl>
      <w:tblPr>
        <w:tblW w:w="13183" w:type="dxa"/>
        <w:tblInd w:w="2093" w:type="dxa"/>
        <w:tblLook w:val="04A0"/>
      </w:tblPr>
      <w:tblGrid>
        <w:gridCol w:w="1753"/>
        <w:gridCol w:w="3427"/>
        <w:gridCol w:w="348"/>
        <w:gridCol w:w="7655"/>
      </w:tblGrid>
      <w:tr w:rsidR="00355733" w:rsidRPr="0041109F" w:rsidTr="00176F9C">
        <w:trPr>
          <w:trHeight w:val="315"/>
        </w:trPr>
        <w:tc>
          <w:tcPr>
            <w:tcW w:w="1753" w:type="dxa"/>
            <w:vMerge w:val="restart"/>
            <w:shd w:val="clear" w:color="auto" w:fill="auto"/>
            <w:noWrap/>
            <w:vAlign w:val="center"/>
            <w:hideMark/>
          </w:tcPr>
          <w:p w:rsidR="00355733" w:rsidRPr="0041109F" w:rsidRDefault="00355733" w:rsidP="001744EF">
            <w:pPr>
              <w:jc w:val="center"/>
              <w:rPr>
                <w:rFonts w:ascii="Calibri" w:hAnsi="Calibri"/>
                <w:color w:val="000000"/>
              </w:rPr>
            </w:pPr>
            <w:proofErr w:type="gramStart"/>
            <w:r w:rsidRPr="0041109F">
              <w:t>ДИП</w:t>
            </w:r>
            <w:proofErr w:type="gramEnd"/>
            <w:r w:rsidRPr="0041109F">
              <w:t xml:space="preserve"> =</w:t>
            </w:r>
          </w:p>
        </w:tc>
        <w:tc>
          <w:tcPr>
            <w:tcW w:w="342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733" w:rsidRPr="0041109F" w:rsidRDefault="00D47BA0" w:rsidP="002401BF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>19,862</w:t>
            </w:r>
            <w:r w:rsidR="00355733" w:rsidRPr="0041109F">
              <w:rPr>
                <w:color w:val="000000"/>
              </w:rPr>
              <w:t>(степень решения задач)</w:t>
            </w:r>
          </w:p>
        </w:tc>
        <w:tc>
          <w:tcPr>
            <w:tcW w:w="348" w:type="dxa"/>
            <w:vMerge w:val="restart"/>
            <w:shd w:val="clear" w:color="auto" w:fill="auto"/>
            <w:noWrap/>
            <w:vAlign w:val="center"/>
            <w:hideMark/>
          </w:tcPr>
          <w:p w:rsidR="00355733" w:rsidRPr="0041109F" w:rsidRDefault="00355733" w:rsidP="002401BF">
            <w:pPr>
              <w:rPr>
                <w:rFonts w:ascii="Calibri" w:hAnsi="Calibri"/>
              </w:rPr>
            </w:pPr>
            <w:r w:rsidRPr="0041109F">
              <w:rPr>
                <w:rFonts w:ascii="Calibri" w:hAnsi="Calibri"/>
              </w:rPr>
              <w:t>=</w:t>
            </w:r>
          </w:p>
        </w:tc>
        <w:tc>
          <w:tcPr>
            <w:tcW w:w="7655" w:type="dxa"/>
            <w:vMerge w:val="restart"/>
            <w:shd w:val="clear" w:color="auto" w:fill="auto"/>
            <w:noWrap/>
            <w:vAlign w:val="center"/>
            <w:hideMark/>
          </w:tcPr>
          <w:p w:rsidR="00355733" w:rsidRPr="0041109F" w:rsidRDefault="001744EF" w:rsidP="001744EF">
            <w:pPr>
              <w:rPr>
                <w:rFonts w:ascii="Calibri" w:hAnsi="Calibri"/>
                <w:color w:val="000000"/>
              </w:rPr>
            </w:pPr>
            <w:r w:rsidRPr="0041109F">
              <w:rPr>
                <w:b/>
                <w:color w:val="000000"/>
              </w:rPr>
              <w:t>1</w:t>
            </w:r>
            <w:r w:rsidR="00D47BA0" w:rsidRPr="0041109F">
              <w:rPr>
                <w:b/>
                <w:color w:val="000000"/>
              </w:rPr>
              <w:t>,</w:t>
            </w:r>
            <w:r w:rsidRPr="0041109F">
              <w:rPr>
                <w:b/>
                <w:color w:val="000000"/>
              </w:rPr>
              <w:t>32</w:t>
            </w:r>
            <w:r w:rsidR="00355733" w:rsidRPr="0041109F">
              <w:rPr>
                <w:b/>
                <w:color w:val="000000"/>
              </w:rPr>
              <w:t xml:space="preserve"> </w:t>
            </w:r>
            <w:r w:rsidRPr="0041109F">
              <w:rPr>
                <w:b/>
                <w:color w:val="000000"/>
              </w:rPr>
              <w:t>низкая</w:t>
            </w:r>
            <w:r w:rsidR="00355733" w:rsidRPr="0041109F">
              <w:rPr>
                <w:b/>
                <w:color w:val="000000"/>
              </w:rPr>
              <w:t xml:space="preserve"> результативность </w:t>
            </w:r>
            <w:r w:rsidR="00D47BA0" w:rsidRPr="0041109F">
              <w:rPr>
                <w:color w:val="000000"/>
              </w:rPr>
              <w:t>(</w:t>
            </w:r>
            <w:r w:rsidRPr="0041109F">
              <w:rPr>
                <w:color w:val="000000"/>
              </w:rPr>
              <w:t>существенное пере</w:t>
            </w:r>
            <w:r w:rsidR="00D47BA0" w:rsidRPr="0041109F">
              <w:rPr>
                <w:color w:val="000000"/>
              </w:rPr>
              <w:t>выполнение плана)</w:t>
            </w:r>
          </w:p>
        </w:tc>
      </w:tr>
      <w:tr w:rsidR="00355733" w:rsidRPr="0041109F" w:rsidTr="00176F9C">
        <w:trPr>
          <w:trHeight w:val="300"/>
        </w:trPr>
        <w:tc>
          <w:tcPr>
            <w:tcW w:w="1753" w:type="dxa"/>
            <w:vMerge/>
            <w:vAlign w:val="center"/>
            <w:hideMark/>
          </w:tcPr>
          <w:p w:rsidR="00355733" w:rsidRPr="0041109F" w:rsidRDefault="00355733" w:rsidP="002401B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42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733" w:rsidRPr="0041109F" w:rsidRDefault="00D47BA0" w:rsidP="001744EF">
            <w:pPr>
              <w:jc w:val="center"/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1</w:t>
            </w:r>
            <w:r w:rsidR="001744EF" w:rsidRPr="0041109F">
              <w:rPr>
                <w:rFonts w:ascii="Calibri" w:hAnsi="Calibri"/>
                <w:color w:val="000000"/>
              </w:rPr>
              <w:t>5</w:t>
            </w:r>
          </w:p>
        </w:tc>
        <w:tc>
          <w:tcPr>
            <w:tcW w:w="348" w:type="dxa"/>
            <w:vMerge/>
            <w:vAlign w:val="center"/>
            <w:hideMark/>
          </w:tcPr>
          <w:p w:rsidR="00355733" w:rsidRPr="0041109F" w:rsidRDefault="00355733" w:rsidP="002401B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655" w:type="dxa"/>
            <w:vMerge/>
            <w:vAlign w:val="center"/>
            <w:hideMark/>
          </w:tcPr>
          <w:p w:rsidR="00355733" w:rsidRPr="0041109F" w:rsidRDefault="00355733" w:rsidP="002401BF">
            <w:pPr>
              <w:rPr>
                <w:rFonts w:ascii="Calibri" w:hAnsi="Calibri"/>
                <w:color w:val="000000"/>
              </w:rPr>
            </w:pPr>
          </w:p>
        </w:tc>
      </w:tr>
    </w:tbl>
    <w:p w:rsidR="00355733" w:rsidRPr="0041109F" w:rsidRDefault="00355733" w:rsidP="005473B1">
      <w:pPr>
        <w:pStyle w:val="ConsPlusNonformat"/>
        <w:widowControl/>
        <w:numPr>
          <w:ilvl w:val="0"/>
          <w:numId w:val="35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Оценка полноты финансирования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4110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5733" w:rsidRPr="0041109F" w:rsidRDefault="00355733" w:rsidP="00355733">
      <w:pPr>
        <w:pStyle w:val="ConsPlusNonformat"/>
        <w:widowControl/>
        <w:tabs>
          <w:tab w:val="left" w:pos="432"/>
        </w:tabs>
        <w:ind w:left="21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355733" w:rsidRPr="0041109F" w:rsidRDefault="00355733" w:rsidP="00355733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          ПФ =  </w:t>
      </w:r>
      <w:r w:rsidR="00D47BA0" w:rsidRPr="0041109F">
        <w:rPr>
          <w:rFonts w:ascii="Times New Roman" w:hAnsi="Times New Roman" w:cs="Times New Roman"/>
          <w:b/>
          <w:sz w:val="24"/>
          <w:szCs w:val="24"/>
        </w:rPr>
        <w:t>0</w:t>
      </w:r>
      <w:r w:rsidRPr="0041109F">
        <w:rPr>
          <w:rFonts w:ascii="Times New Roman" w:hAnsi="Times New Roman" w:cs="Times New Roman"/>
          <w:b/>
          <w:sz w:val="24"/>
          <w:szCs w:val="24"/>
        </w:rPr>
        <w:t>,</w:t>
      </w:r>
      <w:r w:rsidR="00D47BA0" w:rsidRPr="0041109F">
        <w:rPr>
          <w:rFonts w:ascii="Times New Roman" w:hAnsi="Times New Roman" w:cs="Times New Roman"/>
          <w:b/>
          <w:sz w:val="24"/>
          <w:szCs w:val="24"/>
        </w:rPr>
        <w:t>9</w:t>
      </w:r>
      <w:r w:rsidR="004B22DA" w:rsidRPr="0041109F">
        <w:rPr>
          <w:rFonts w:ascii="Times New Roman" w:hAnsi="Times New Roman" w:cs="Times New Roman"/>
          <w:b/>
          <w:sz w:val="24"/>
          <w:szCs w:val="24"/>
        </w:rPr>
        <w:t>9</w:t>
      </w:r>
      <w:r w:rsidRPr="0041109F">
        <w:rPr>
          <w:rFonts w:ascii="Times New Roman" w:hAnsi="Times New Roman" w:cs="Times New Roman"/>
          <w:sz w:val="24"/>
          <w:szCs w:val="24"/>
        </w:rPr>
        <w:t xml:space="preserve"> - </w:t>
      </w:r>
      <w:r w:rsidRPr="0041109F">
        <w:rPr>
          <w:rFonts w:ascii="Times New Roman" w:hAnsi="Times New Roman" w:cs="Times New Roman"/>
          <w:b/>
          <w:sz w:val="24"/>
          <w:szCs w:val="24"/>
        </w:rPr>
        <w:t>полное финансирование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355733" w:rsidRPr="0041109F" w:rsidRDefault="00355733" w:rsidP="00355733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5D4134" w:rsidRPr="0041109F" w:rsidRDefault="00355733" w:rsidP="00355733">
      <w:pPr>
        <w:rPr>
          <w:b/>
        </w:rPr>
      </w:pPr>
      <w:r w:rsidRPr="0041109F">
        <w:t xml:space="preserve"> </w:t>
      </w:r>
      <w:r w:rsidRPr="0041109F">
        <w:rPr>
          <w:b/>
        </w:rPr>
        <w:t>Общая оценка эффективности реализации подпрограммы-</w:t>
      </w:r>
      <w:r w:rsidR="004B22DA" w:rsidRPr="0041109F">
        <w:rPr>
          <w:b/>
        </w:rPr>
        <w:t>4</w:t>
      </w:r>
      <w:r w:rsidRPr="0041109F">
        <w:rPr>
          <w:b/>
        </w:rPr>
        <w:t xml:space="preserve"> </w:t>
      </w:r>
      <w:r w:rsidR="00053CC9" w:rsidRPr="0041109F">
        <w:rPr>
          <w:b/>
        </w:rPr>
        <w:t xml:space="preserve">приемлемый </w:t>
      </w:r>
      <w:r w:rsidRPr="0041109F">
        <w:rPr>
          <w:b/>
        </w:rPr>
        <w:t>уровень эффективности</w:t>
      </w:r>
      <w:r w:rsidR="004B22DA" w:rsidRPr="0041109F">
        <w:rPr>
          <w:b/>
        </w:rPr>
        <w:t xml:space="preserve"> </w:t>
      </w:r>
      <w:r w:rsidR="004B22DA" w:rsidRPr="0041109F">
        <w:t>(необходима</w:t>
      </w:r>
      <w:r w:rsidR="004B22DA" w:rsidRPr="0041109F">
        <w:rPr>
          <w:b/>
        </w:rPr>
        <w:t xml:space="preserve"> </w:t>
      </w:r>
      <w:r w:rsidR="005D4134" w:rsidRPr="0041109F">
        <w:t>корректировк</w:t>
      </w:r>
      <w:r w:rsidR="004B22DA" w:rsidRPr="0041109F">
        <w:t>а</w:t>
      </w:r>
      <w:r w:rsidR="005D4134" w:rsidRPr="0041109F">
        <w:t xml:space="preserve"> значений показателей (индикаторов</w:t>
      </w:r>
      <w:r w:rsidR="004B22DA" w:rsidRPr="0041109F">
        <w:t>)</w:t>
      </w:r>
      <w:r w:rsidR="005D4134" w:rsidRPr="0041109F">
        <w:t>)</w:t>
      </w:r>
    </w:p>
    <w:p w:rsidR="00353E12" w:rsidRPr="0041109F" w:rsidRDefault="00353E12">
      <w:pPr>
        <w:rPr>
          <w:b/>
        </w:rPr>
      </w:pPr>
      <w:r w:rsidRPr="0041109F">
        <w:rPr>
          <w:b/>
        </w:rPr>
        <w:br w:type="page"/>
      </w:r>
    </w:p>
    <w:tbl>
      <w:tblPr>
        <w:tblpPr w:leftFromText="180" w:rightFromText="180" w:vertAnchor="page" w:horzAnchor="margin" w:tblpXSpec="center" w:tblpY="902"/>
        <w:tblW w:w="15843" w:type="dxa"/>
        <w:tblLayout w:type="fixed"/>
        <w:tblLook w:val="04A0"/>
      </w:tblPr>
      <w:tblGrid>
        <w:gridCol w:w="534"/>
        <w:gridCol w:w="567"/>
        <w:gridCol w:w="2693"/>
        <w:gridCol w:w="992"/>
        <w:gridCol w:w="851"/>
        <w:gridCol w:w="850"/>
        <w:gridCol w:w="851"/>
        <w:gridCol w:w="850"/>
        <w:gridCol w:w="3402"/>
        <w:gridCol w:w="851"/>
        <w:gridCol w:w="708"/>
        <w:gridCol w:w="851"/>
        <w:gridCol w:w="1843"/>
      </w:tblGrid>
      <w:tr w:rsidR="007B2D16" w:rsidRPr="0041109F" w:rsidTr="00475C5D">
        <w:trPr>
          <w:trHeight w:val="624"/>
        </w:trPr>
        <w:tc>
          <w:tcPr>
            <w:tcW w:w="15843" w:type="dxa"/>
            <w:gridSpan w:val="13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D16" w:rsidRPr="0041109F" w:rsidRDefault="00475C5D" w:rsidP="00E34367">
            <w:pPr>
              <w:tabs>
                <w:tab w:val="left" w:pos="34"/>
                <w:tab w:val="left" w:pos="2214"/>
              </w:tabs>
              <w:ind w:left="175"/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b/>
              </w:rPr>
              <w:lastRenderedPageBreak/>
              <w:t>8. Подпрограмма «Повышение безопасности дорожного движения и снижение дорожно-транспортного травматизма в ЗАТО г</w:t>
            </w:r>
            <w:proofErr w:type="gramStart"/>
            <w:r w:rsidRPr="0041109F">
              <w:rPr>
                <w:b/>
              </w:rPr>
              <w:t>.С</w:t>
            </w:r>
            <w:proofErr w:type="gramEnd"/>
            <w:r w:rsidRPr="0041109F">
              <w:rPr>
                <w:b/>
              </w:rPr>
              <w:t>евероморск» на 2014- 20</w:t>
            </w:r>
            <w:r w:rsidR="00E34367" w:rsidRPr="0041109F">
              <w:rPr>
                <w:b/>
              </w:rPr>
              <w:t>17</w:t>
            </w:r>
            <w:r w:rsidRPr="0041109F">
              <w:rPr>
                <w:b/>
              </w:rPr>
              <w:t xml:space="preserve"> годы</w:t>
            </w:r>
          </w:p>
        </w:tc>
      </w:tr>
      <w:tr w:rsidR="00415A4E" w:rsidRPr="0041109F" w:rsidTr="00475C5D">
        <w:trPr>
          <w:trHeight w:val="624"/>
        </w:trPr>
        <w:tc>
          <w:tcPr>
            <w:tcW w:w="11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№</w:t>
            </w:r>
            <w:proofErr w:type="spellStart"/>
            <w:proofErr w:type="gramStart"/>
            <w:r w:rsidRPr="0041109F">
              <w:rPr>
                <w:color w:val="000000"/>
                <w:sz w:val="18"/>
                <w:szCs w:val="18"/>
              </w:rPr>
              <w:t>п</w:t>
            </w:r>
            <w:proofErr w:type="spellEnd"/>
            <w:proofErr w:type="gramEnd"/>
            <w:r w:rsidRPr="0041109F">
              <w:rPr>
                <w:color w:val="000000"/>
                <w:sz w:val="18"/>
                <w:szCs w:val="18"/>
              </w:rPr>
              <w:t>/</w:t>
            </w:r>
            <w:proofErr w:type="spellStart"/>
            <w:r w:rsidRPr="0041109F">
              <w:rPr>
                <w:color w:val="000000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Цель, задачи, мероприятия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Срок выполнения (квартал, год)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Объемы финансирования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Процент освоения, % (гр.6/гр.5)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Показатели (индикаторы) результативности выполнения мероприятий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tabs>
                <w:tab w:val="left" w:pos="34"/>
                <w:tab w:val="left" w:pos="2214"/>
              </w:tabs>
              <w:ind w:left="175"/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Исполнители, перечень организаций, участвующих в реализации мероприятий</w:t>
            </w:r>
          </w:p>
        </w:tc>
      </w:tr>
      <w:tr w:rsidR="002F1C3C" w:rsidRPr="0041109F" w:rsidTr="007B2D16">
        <w:trPr>
          <w:trHeight w:val="1469"/>
        </w:trPr>
        <w:tc>
          <w:tcPr>
            <w:tcW w:w="110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Уточненные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Кассовый расход</w:t>
            </w: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Наименование, ед. измерения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План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Факт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Процент исполнения, % (гр.10/гр.9)</w:t>
            </w: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</w:tr>
      <w:tr w:rsidR="007B2D16" w:rsidRPr="0041109F" w:rsidTr="007B2D16">
        <w:trPr>
          <w:trHeight w:val="330"/>
        </w:trPr>
        <w:tc>
          <w:tcPr>
            <w:tcW w:w="110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12</w:t>
            </w:r>
          </w:p>
        </w:tc>
      </w:tr>
      <w:tr w:rsidR="00760C10" w:rsidRPr="0041109F" w:rsidTr="007B2D16">
        <w:trPr>
          <w:trHeight w:val="467"/>
        </w:trPr>
        <w:tc>
          <w:tcPr>
            <w:tcW w:w="1584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Цель.</w:t>
            </w:r>
            <w:r w:rsidRPr="0041109F">
              <w:rPr>
                <w:color w:val="000000"/>
                <w:sz w:val="18"/>
                <w:szCs w:val="18"/>
              </w:rPr>
              <w:t xml:space="preserve"> Совершенствование дорожных условий и создание безопасной обстановки для участников дорожного движения</w:t>
            </w:r>
          </w:p>
        </w:tc>
      </w:tr>
      <w:tr w:rsidR="005C2645" w:rsidRPr="0041109F" w:rsidTr="007B2D16">
        <w:trPr>
          <w:trHeight w:val="793"/>
        </w:trPr>
        <w:tc>
          <w:tcPr>
            <w:tcW w:w="8188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hideMark/>
          </w:tcPr>
          <w:p w:rsidR="00760C10" w:rsidRPr="0041109F" w:rsidRDefault="00760C10" w:rsidP="007B2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 xml:space="preserve">Задача 1. </w:t>
            </w:r>
            <w:r w:rsidRPr="0041109F">
              <w:rPr>
                <w:color w:val="000000"/>
                <w:sz w:val="18"/>
                <w:szCs w:val="18"/>
              </w:rPr>
              <w:t>Совершенствование дорожных условий, обустройство системами видеонаблюдения улично-дорожной сети и улучшение организации дорожного движения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 xml:space="preserve">Уменьшение доли ДТП, совершению которых сопутствовало наличие неудовлетворительных дорожных условий, % </w:t>
            </w:r>
            <w:r w:rsidRPr="0041109F">
              <w:rPr>
                <w:b/>
                <w:bCs/>
                <w:color w:val="000000"/>
                <w:sz w:val="18"/>
                <w:szCs w:val="18"/>
              </w:rPr>
              <w:t>(*данные - по итогам года)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23,1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98%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60C10" w:rsidRPr="0041109F" w:rsidRDefault="00760C10" w:rsidP="007B2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5C2645" w:rsidRPr="0041109F" w:rsidTr="007B2D16">
        <w:trPr>
          <w:trHeight w:val="695"/>
        </w:trPr>
        <w:tc>
          <w:tcPr>
            <w:tcW w:w="8188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760C10" w:rsidRPr="0041109F" w:rsidRDefault="00760C10" w:rsidP="007B2D1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 xml:space="preserve">Сокращение количества мест концентрации ДТП, ед. </w:t>
            </w:r>
            <w:r w:rsidRPr="0041109F">
              <w:rPr>
                <w:b/>
                <w:bCs/>
                <w:color w:val="000000"/>
                <w:sz w:val="18"/>
                <w:szCs w:val="18"/>
              </w:rPr>
              <w:t>(*данные - по итогам года)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100%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60C10" w:rsidRPr="0041109F" w:rsidRDefault="00760C10" w:rsidP="007B2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5C2645" w:rsidRPr="0041109F" w:rsidTr="00C50E40">
        <w:trPr>
          <w:trHeight w:val="797"/>
        </w:trPr>
        <w:tc>
          <w:tcPr>
            <w:tcW w:w="8188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760C10" w:rsidRPr="0041109F" w:rsidRDefault="00760C10" w:rsidP="007B2D1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 xml:space="preserve">Сокращение количества ДТП из-за несоблюдения правил дорожного движения, ед. </w:t>
            </w:r>
            <w:r w:rsidRPr="0041109F">
              <w:rPr>
                <w:b/>
                <w:bCs/>
                <w:color w:val="000000"/>
                <w:sz w:val="18"/>
                <w:szCs w:val="18"/>
              </w:rPr>
              <w:t>(*данные - по итогам года)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62%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60C10" w:rsidRPr="0041109F" w:rsidRDefault="00760C10" w:rsidP="007B2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5C2645" w:rsidRPr="0041109F" w:rsidTr="007B2D16">
        <w:trPr>
          <w:trHeight w:val="403"/>
        </w:trPr>
        <w:tc>
          <w:tcPr>
            <w:tcW w:w="818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Основное мероприятие 1. Развитие системы организации движения транспортных средств и пешеходов, повышение безопасности дорожного движения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60C10" w:rsidRPr="0041109F" w:rsidRDefault="00760C10" w:rsidP="007B2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7B2D16" w:rsidRPr="0041109F" w:rsidTr="007B2D16">
        <w:trPr>
          <w:trHeight w:val="690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1.1.5</w:t>
            </w:r>
          </w:p>
        </w:tc>
        <w:tc>
          <w:tcPr>
            <w:tcW w:w="3260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Эвакуация  транспортных средств (бесхозяйных, брошенных, разукомплектованных)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2014-2020 гг.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jc w:val="right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Всего: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97,73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35,63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36,5%</w:t>
            </w:r>
          </w:p>
        </w:tc>
        <w:tc>
          <w:tcPr>
            <w:tcW w:w="340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ind w:firstLineChars="100" w:firstLine="180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По мере необходимости,                                 да-1, нет-0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1227AD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10</w:t>
            </w:r>
            <w:r w:rsidR="00760C10" w:rsidRPr="0041109F">
              <w:rPr>
                <w:color w:val="000000"/>
                <w:sz w:val="18"/>
                <w:szCs w:val="18"/>
              </w:rPr>
              <w:t>0%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tabs>
                <w:tab w:val="left" w:pos="4235"/>
                <w:tab w:val="left" w:pos="4399"/>
              </w:tabs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8"/>
                <w:szCs w:val="18"/>
              </w:rPr>
              <w:t>администрации</w:t>
            </w:r>
            <w:proofErr w:type="gramEnd"/>
            <w:r w:rsidRPr="0041109F">
              <w:rPr>
                <w:color w:val="000000"/>
                <w:sz w:val="18"/>
                <w:szCs w:val="18"/>
              </w:rPr>
              <w:t xml:space="preserve"> ЗАТО г. Североморск, МКУ "ГЦ ЖКХ ЗАТО г. Североморск"</w:t>
            </w:r>
          </w:p>
        </w:tc>
      </w:tr>
      <w:tr w:rsidR="007B2D16" w:rsidRPr="0041109F" w:rsidTr="007B2D16">
        <w:trPr>
          <w:trHeight w:val="46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jc w:val="right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в т.ч. МБ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97,73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35,63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36,5%</w:t>
            </w:r>
          </w:p>
        </w:tc>
        <w:tc>
          <w:tcPr>
            <w:tcW w:w="340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</w:tr>
      <w:tr w:rsidR="007B2D16" w:rsidRPr="0041109F" w:rsidTr="007B2D16">
        <w:trPr>
          <w:trHeight w:val="840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1.1.8</w:t>
            </w:r>
          </w:p>
        </w:tc>
        <w:tc>
          <w:tcPr>
            <w:tcW w:w="3260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Приведение пешеходных переходов в соответствие с требованиями ГОСТ и ПДД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2014-2020 гг.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jc w:val="right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Всего: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1 414,70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1414,69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340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ind w:firstLineChars="100" w:firstLine="180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 xml:space="preserve">Выполнение установленных требований согласно </w:t>
            </w:r>
            <w:proofErr w:type="spellStart"/>
            <w:r w:rsidRPr="0041109F">
              <w:rPr>
                <w:color w:val="000000"/>
                <w:sz w:val="18"/>
                <w:szCs w:val="18"/>
              </w:rPr>
              <w:t>ГОСТу</w:t>
            </w:r>
            <w:proofErr w:type="spellEnd"/>
            <w:r w:rsidRPr="0041109F">
              <w:rPr>
                <w:color w:val="000000"/>
                <w:sz w:val="18"/>
                <w:szCs w:val="18"/>
              </w:rPr>
              <w:t xml:space="preserve">,                                                 да-1, нет-0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8"/>
                <w:szCs w:val="18"/>
              </w:rPr>
              <w:t>администрации</w:t>
            </w:r>
            <w:proofErr w:type="gramEnd"/>
            <w:r w:rsidRPr="0041109F">
              <w:rPr>
                <w:color w:val="000000"/>
                <w:sz w:val="18"/>
                <w:szCs w:val="18"/>
              </w:rPr>
              <w:t xml:space="preserve"> ЗАТО г. Североморск, МКУ "ГЦ ЖКХ ЗАТО г. Североморск"</w:t>
            </w:r>
          </w:p>
        </w:tc>
      </w:tr>
      <w:tr w:rsidR="007B2D16" w:rsidRPr="0041109F" w:rsidTr="007B2D16">
        <w:trPr>
          <w:trHeight w:val="360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jc w:val="right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в т.ч. МБ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1 414,70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1414,69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</w:tr>
      <w:tr w:rsidR="002F1C3C" w:rsidRPr="0041109F" w:rsidTr="007B2D16">
        <w:trPr>
          <w:trHeight w:val="83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1.1.9</w:t>
            </w:r>
          </w:p>
        </w:tc>
        <w:tc>
          <w:tcPr>
            <w:tcW w:w="3260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 xml:space="preserve">Обустройство элементами повышения безопасности дорожного движения нерегулируемых пешеходных переходов, прилегающих </w:t>
            </w:r>
            <w:r w:rsidRPr="0041109F">
              <w:rPr>
                <w:color w:val="000000"/>
                <w:sz w:val="18"/>
                <w:szCs w:val="18"/>
              </w:rPr>
              <w:lastRenderedPageBreak/>
              <w:t xml:space="preserve">непосредственно к дошкольным образовательным учреждениям, образовательным учреждениям </w:t>
            </w:r>
            <w:r w:rsidRPr="0041109F">
              <w:rPr>
                <w:color w:val="000000"/>
                <w:sz w:val="18"/>
                <w:szCs w:val="18"/>
              </w:rPr>
              <w:br/>
              <w:t>и учреждениям дополнительного образования (в т.ч. установка дорожных знаков)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lastRenderedPageBreak/>
              <w:t>2014-2020 гг.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jc w:val="right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Всего: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27,57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27,55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99,9%</w:t>
            </w:r>
          </w:p>
        </w:tc>
        <w:tc>
          <w:tcPr>
            <w:tcW w:w="340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ind w:firstLineChars="100" w:firstLine="180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 xml:space="preserve">Выполнение установленных требований согласно </w:t>
            </w:r>
            <w:proofErr w:type="spellStart"/>
            <w:r w:rsidRPr="0041109F">
              <w:rPr>
                <w:color w:val="000000"/>
                <w:sz w:val="18"/>
                <w:szCs w:val="18"/>
              </w:rPr>
              <w:t>ГОСТу</w:t>
            </w:r>
            <w:proofErr w:type="spellEnd"/>
            <w:r w:rsidRPr="0041109F">
              <w:rPr>
                <w:color w:val="000000"/>
                <w:sz w:val="18"/>
                <w:szCs w:val="18"/>
              </w:rPr>
              <w:t xml:space="preserve">,                                                 да-1, нет-0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tabs>
                <w:tab w:val="left" w:pos="1026"/>
              </w:tabs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8"/>
                <w:szCs w:val="18"/>
              </w:rPr>
              <w:t>администрации</w:t>
            </w:r>
            <w:proofErr w:type="gramEnd"/>
            <w:r w:rsidRPr="0041109F">
              <w:rPr>
                <w:color w:val="000000"/>
                <w:sz w:val="18"/>
                <w:szCs w:val="18"/>
              </w:rPr>
              <w:t xml:space="preserve"> ЗАТО г. Североморск, МКУ </w:t>
            </w:r>
            <w:r w:rsidRPr="0041109F">
              <w:rPr>
                <w:color w:val="000000"/>
                <w:sz w:val="18"/>
                <w:szCs w:val="18"/>
              </w:rPr>
              <w:lastRenderedPageBreak/>
              <w:t>"ГЦ ЖКХ ЗАТО г. Североморск"</w:t>
            </w:r>
          </w:p>
        </w:tc>
      </w:tr>
      <w:tr w:rsidR="002F1C3C" w:rsidRPr="0041109F" w:rsidTr="007B2D16">
        <w:trPr>
          <w:trHeight w:val="674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jc w:val="right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в т.ч. МБ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27,57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27,55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99,9%</w:t>
            </w: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</w:tr>
      <w:tr w:rsidR="007B2D16" w:rsidRPr="0041109F" w:rsidTr="007B2D16">
        <w:trPr>
          <w:trHeight w:val="390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3260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Итого по задаче 1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Всего: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1 540,00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1 477,87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96,0%</w:t>
            </w:r>
          </w:p>
        </w:tc>
        <w:tc>
          <w:tcPr>
            <w:tcW w:w="340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2D16" w:rsidRPr="0041109F" w:rsidTr="00C50E40">
        <w:trPr>
          <w:trHeight w:val="303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C50E40">
            <w:pPr>
              <w:ind w:right="-108"/>
              <w:jc w:val="right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в т.ч. МБ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1 540,00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1 477,87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96,0%</w:t>
            </w: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</w:tr>
      <w:tr w:rsidR="007B2D16" w:rsidRPr="0041109F" w:rsidTr="00C50E40">
        <w:trPr>
          <w:trHeight w:val="281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60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Всего по подпрограмме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Всего: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1 540,00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1 477,87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96,0%</w:t>
            </w:r>
          </w:p>
        </w:tc>
        <w:tc>
          <w:tcPr>
            <w:tcW w:w="340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2D16" w:rsidRPr="0041109F" w:rsidTr="007B2D16">
        <w:trPr>
          <w:trHeight w:val="33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C50E40">
            <w:pPr>
              <w:ind w:right="-108"/>
              <w:jc w:val="both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в т.ч. МБ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1 540,00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1 477,87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96,0%</w:t>
            </w: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</w:tr>
      <w:tr w:rsidR="007B2D16" w:rsidRPr="0041109F" w:rsidTr="00C50E40">
        <w:trPr>
          <w:trHeight w:val="321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Муниципальные услуги (работы)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C50E40">
            <w:pPr>
              <w:ind w:left="-108"/>
              <w:jc w:val="right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Всего: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2D16" w:rsidRPr="0041109F" w:rsidTr="00C50E40">
        <w:trPr>
          <w:trHeight w:val="279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Публичные обязательства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jc w:val="right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Всего: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2D16" w:rsidRPr="0041109F" w:rsidTr="00C50E40">
        <w:trPr>
          <w:trHeight w:val="269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Мероприятия по капитальному ремонту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jc w:val="right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Всего: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2D16" w:rsidRPr="0041109F" w:rsidTr="00C50E40">
        <w:trPr>
          <w:trHeight w:val="275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Иные мероприятия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C10" w:rsidRPr="0041109F" w:rsidRDefault="00760C10" w:rsidP="007B2D16">
            <w:pPr>
              <w:jc w:val="right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Всего: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1 540,00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C10" w:rsidRPr="0041109F" w:rsidRDefault="00760C10" w:rsidP="007B2D16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1 477,87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C10" w:rsidRPr="0041109F" w:rsidRDefault="00760C10" w:rsidP="007B2D16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</w:tr>
    </w:tbl>
    <w:p w:rsidR="004D0871" w:rsidRPr="0041109F" w:rsidRDefault="004D0871" w:rsidP="007B5F66">
      <w:pPr>
        <w:jc w:val="center"/>
        <w:rPr>
          <w:b/>
          <w:sz w:val="18"/>
          <w:szCs w:val="18"/>
        </w:rPr>
      </w:pPr>
    </w:p>
    <w:p w:rsidR="00125B32" w:rsidRPr="0041109F" w:rsidRDefault="00125B32" w:rsidP="00125B32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эффективности реализации подпрограммы</w:t>
      </w:r>
      <w:r w:rsidR="00C50E40" w:rsidRPr="0041109F">
        <w:rPr>
          <w:rFonts w:ascii="Times New Roman" w:hAnsi="Times New Roman" w:cs="Times New Roman"/>
          <w:sz w:val="24"/>
          <w:szCs w:val="24"/>
        </w:rPr>
        <w:t xml:space="preserve"> в 2017 г.</w:t>
      </w:r>
      <w:r w:rsidRPr="0041109F">
        <w:rPr>
          <w:rFonts w:ascii="Times New Roman" w:hAnsi="Times New Roman" w:cs="Times New Roman"/>
          <w:sz w:val="24"/>
          <w:szCs w:val="24"/>
        </w:rPr>
        <w:t>:</w:t>
      </w:r>
    </w:p>
    <w:p w:rsidR="00125B32" w:rsidRPr="0041109F" w:rsidRDefault="00125B32" w:rsidP="005473B1">
      <w:pPr>
        <w:pStyle w:val="ConsPlusNonformat"/>
        <w:widowControl/>
        <w:numPr>
          <w:ilvl w:val="0"/>
          <w:numId w:val="13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достижения плановых значений индикаторов</w:t>
      </w:r>
    </w:p>
    <w:tbl>
      <w:tblPr>
        <w:tblW w:w="11159" w:type="dxa"/>
        <w:tblInd w:w="3461" w:type="dxa"/>
        <w:tblLook w:val="04A0"/>
      </w:tblPr>
      <w:tblGrid>
        <w:gridCol w:w="960"/>
        <w:gridCol w:w="3442"/>
        <w:gridCol w:w="336"/>
        <w:gridCol w:w="6521"/>
      </w:tblGrid>
      <w:tr w:rsidR="00125B32" w:rsidRPr="0041109F" w:rsidTr="00DB4659">
        <w:trPr>
          <w:trHeight w:val="315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125B32" w:rsidRPr="0041109F" w:rsidRDefault="00125B32" w:rsidP="00DB4659">
            <w:pPr>
              <w:jc w:val="center"/>
              <w:rPr>
                <w:rFonts w:ascii="Calibri" w:hAnsi="Calibri"/>
                <w:color w:val="000000"/>
              </w:rPr>
            </w:pPr>
            <w:proofErr w:type="gramStart"/>
            <w:r w:rsidRPr="0041109F">
              <w:t>ДИП</w:t>
            </w:r>
            <w:proofErr w:type="gramEnd"/>
            <w:r w:rsidRPr="0041109F">
              <w:t xml:space="preserve"> =</w:t>
            </w:r>
          </w:p>
        </w:tc>
        <w:tc>
          <w:tcPr>
            <w:tcW w:w="3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B32" w:rsidRPr="0041109F" w:rsidRDefault="003A24A7" w:rsidP="003A24A7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>5</w:t>
            </w:r>
            <w:r w:rsidR="00125B32" w:rsidRPr="0041109F">
              <w:rPr>
                <w:color w:val="000000"/>
              </w:rPr>
              <w:t>,6</w:t>
            </w:r>
            <w:r w:rsidRPr="0041109F">
              <w:rPr>
                <w:color w:val="000000"/>
              </w:rPr>
              <w:t xml:space="preserve"> </w:t>
            </w:r>
            <w:r w:rsidR="00125B32" w:rsidRPr="0041109F">
              <w:rPr>
                <w:color w:val="000000"/>
              </w:rPr>
              <w:t>(степень решения задач)</w:t>
            </w:r>
          </w:p>
        </w:tc>
        <w:tc>
          <w:tcPr>
            <w:tcW w:w="236" w:type="dxa"/>
            <w:vMerge w:val="restart"/>
            <w:shd w:val="clear" w:color="auto" w:fill="auto"/>
            <w:noWrap/>
            <w:vAlign w:val="center"/>
            <w:hideMark/>
          </w:tcPr>
          <w:p w:rsidR="00125B32" w:rsidRPr="0041109F" w:rsidRDefault="00125B32" w:rsidP="00DB4659">
            <w:pPr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=</w:t>
            </w:r>
          </w:p>
        </w:tc>
        <w:tc>
          <w:tcPr>
            <w:tcW w:w="6521" w:type="dxa"/>
            <w:vMerge w:val="restart"/>
            <w:shd w:val="clear" w:color="auto" w:fill="auto"/>
            <w:noWrap/>
            <w:vAlign w:val="center"/>
            <w:hideMark/>
          </w:tcPr>
          <w:p w:rsidR="00125B32" w:rsidRPr="0041109F" w:rsidRDefault="003A24A7" w:rsidP="00705F1E">
            <w:pPr>
              <w:rPr>
                <w:rFonts w:ascii="Calibri" w:hAnsi="Calibri"/>
                <w:color w:val="000000"/>
              </w:rPr>
            </w:pPr>
            <w:r w:rsidRPr="0041109F">
              <w:rPr>
                <w:b/>
                <w:color w:val="000000"/>
              </w:rPr>
              <w:t>0</w:t>
            </w:r>
            <w:r w:rsidR="00125B32" w:rsidRPr="0041109F">
              <w:rPr>
                <w:b/>
                <w:color w:val="000000"/>
              </w:rPr>
              <w:t>,</w:t>
            </w:r>
            <w:r w:rsidRPr="0041109F">
              <w:rPr>
                <w:b/>
                <w:color w:val="000000"/>
              </w:rPr>
              <w:t>93</w:t>
            </w:r>
            <w:r w:rsidR="00125B32" w:rsidRPr="0041109F">
              <w:rPr>
                <w:b/>
                <w:color w:val="000000"/>
              </w:rPr>
              <w:t xml:space="preserve"> </w:t>
            </w:r>
            <w:r w:rsidR="00705F1E" w:rsidRPr="0041109F">
              <w:rPr>
                <w:b/>
                <w:color w:val="000000"/>
              </w:rPr>
              <w:t>с</w:t>
            </w:r>
            <w:r w:rsidR="00125B32" w:rsidRPr="0041109F">
              <w:rPr>
                <w:b/>
                <w:color w:val="000000"/>
              </w:rPr>
              <w:t xml:space="preserve">редняя результативность </w:t>
            </w:r>
            <w:r w:rsidR="00125B32" w:rsidRPr="0041109F">
              <w:rPr>
                <w:color w:val="000000"/>
              </w:rPr>
              <w:t>(</w:t>
            </w:r>
            <w:r w:rsidRPr="0041109F">
              <w:rPr>
                <w:color w:val="000000"/>
              </w:rPr>
              <w:t>недо</w:t>
            </w:r>
            <w:r w:rsidR="00125B32" w:rsidRPr="0041109F">
              <w:rPr>
                <w:color w:val="000000"/>
              </w:rPr>
              <w:t>выполнение плана)</w:t>
            </w:r>
            <w:r w:rsidR="00125B32" w:rsidRPr="0041109F">
              <w:rPr>
                <w:b/>
                <w:color w:val="000000"/>
              </w:rPr>
              <w:t xml:space="preserve"> </w:t>
            </w:r>
          </w:p>
        </w:tc>
      </w:tr>
      <w:tr w:rsidR="00125B32" w:rsidRPr="0041109F" w:rsidTr="00DB4659">
        <w:trPr>
          <w:trHeight w:val="300"/>
        </w:trPr>
        <w:tc>
          <w:tcPr>
            <w:tcW w:w="960" w:type="dxa"/>
            <w:vMerge/>
            <w:vAlign w:val="center"/>
            <w:hideMark/>
          </w:tcPr>
          <w:p w:rsidR="00125B32" w:rsidRPr="0041109F" w:rsidRDefault="00125B32" w:rsidP="00DB465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44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B32" w:rsidRPr="0041109F" w:rsidRDefault="00125B32" w:rsidP="00DB4659">
            <w:pPr>
              <w:jc w:val="center"/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6</w:t>
            </w:r>
          </w:p>
        </w:tc>
        <w:tc>
          <w:tcPr>
            <w:tcW w:w="236" w:type="dxa"/>
            <w:vMerge/>
            <w:vAlign w:val="center"/>
            <w:hideMark/>
          </w:tcPr>
          <w:p w:rsidR="00125B32" w:rsidRPr="0041109F" w:rsidRDefault="00125B32" w:rsidP="00DB465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521" w:type="dxa"/>
            <w:vMerge/>
            <w:vAlign w:val="center"/>
            <w:hideMark/>
          </w:tcPr>
          <w:p w:rsidR="00125B32" w:rsidRPr="0041109F" w:rsidRDefault="00125B32" w:rsidP="00DB4659">
            <w:pPr>
              <w:rPr>
                <w:rFonts w:ascii="Calibri" w:hAnsi="Calibri"/>
                <w:color w:val="000000"/>
              </w:rPr>
            </w:pPr>
          </w:p>
        </w:tc>
      </w:tr>
    </w:tbl>
    <w:p w:rsidR="00125B32" w:rsidRPr="0041109F" w:rsidRDefault="00125B32" w:rsidP="005473B1">
      <w:pPr>
        <w:pStyle w:val="ConsPlusNonformat"/>
        <w:widowControl/>
        <w:numPr>
          <w:ilvl w:val="0"/>
          <w:numId w:val="13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полноты финансирования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125B32" w:rsidRPr="0041109F" w:rsidRDefault="00125B32" w:rsidP="00125B32">
      <w:pPr>
        <w:pStyle w:val="ConsPlusNonformat"/>
        <w:widowControl/>
        <w:tabs>
          <w:tab w:val="left" w:pos="432"/>
        </w:tabs>
        <w:ind w:left="21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125B32" w:rsidRPr="0041109F" w:rsidRDefault="00125B32" w:rsidP="00125B32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          ПФ =  </w:t>
      </w:r>
      <w:r w:rsidR="002F40D2" w:rsidRPr="0041109F">
        <w:rPr>
          <w:rFonts w:ascii="Times New Roman" w:hAnsi="Times New Roman" w:cs="Times New Roman"/>
          <w:b/>
          <w:sz w:val="24"/>
          <w:szCs w:val="24"/>
        </w:rPr>
        <w:t>0,96</w:t>
      </w:r>
      <w:r w:rsidRPr="0041109F">
        <w:rPr>
          <w:rFonts w:ascii="Times New Roman" w:hAnsi="Times New Roman" w:cs="Times New Roman"/>
          <w:sz w:val="24"/>
          <w:szCs w:val="24"/>
        </w:rPr>
        <w:t xml:space="preserve"> - </w:t>
      </w:r>
      <w:r w:rsidRPr="0041109F">
        <w:rPr>
          <w:rFonts w:ascii="Times New Roman" w:hAnsi="Times New Roman" w:cs="Times New Roman"/>
          <w:b/>
          <w:sz w:val="24"/>
          <w:szCs w:val="24"/>
        </w:rPr>
        <w:t>полное финансирование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125B32" w:rsidRPr="0041109F" w:rsidRDefault="00125B32" w:rsidP="00125B32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A855A2" w:rsidRPr="0041109F" w:rsidRDefault="00125B32" w:rsidP="00125B32">
      <w:pPr>
        <w:rPr>
          <w:sz w:val="28"/>
          <w:szCs w:val="28"/>
        </w:rPr>
      </w:pPr>
      <w:r w:rsidRPr="0041109F">
        <w:t xml:space="preserve"> </w:t>
      </w:r>
      <w:r w:rsidRPr="0041109F">
        <w:rPr>
          <w:b/>
        </w:rPr>
        <w:t>Общая оценка эффективности реализации подпрограммы-</w:t>
      </w:r>
      <w:r w:rsidR="00A431AD" w:rsidRPr="0041109F">
        <w:rPr>
          <w:b/>
        </w:rPr>
        <w:t>3</w:t>
      </w:r>
      <w:r w:rsidRPr="0041109F">
        <w:rPr>
          <w:b/>
        </w:rPr>
        <w:t xml:space="preserve">, </w:t>
      </w:r>
      <w:r w:rsidR="00A431AD" w:rsidRPr="0041109F">
        <w:rPr>
          <w:b/>
        </w:rPr>
        <w:t>средний</w:t>
      </w:r>
      <w:r w:rsidRPr="0041109F">
        <w:rPr>
          <w:b/>
        </w:rPr>
        <w:t xml:space="preserve"> уровень</w:t>
      </w:r>
      <w:r w:rsidR="00BF4B4A" w:rsidRPr="0041109F">
        <w:rPr>
          <w:b/>
        </w:rPr>
        <w:t xml:space="preserve"> </w:t>
      </w:r>
      <w:r w:rsidRPr="0041109F">
        <w:rPr>
          <w:b/>
        </w:rPr>
        <w:t>эффективности</w:t>
      </w:r>
      <w:r w:rsidR="003967E2" w:rsidRPr="0041109F">
        <w:t xml:space="preserve"> </w:t>
      </w:r>
    </w:p>
    <w:p w:rsidR="00A855A2" w:rsidRPr="0041109F" w:rsidRDefault="00A855A2" w:rsidP="00C50E40">
      <w:pPr>
        <w:tabs>
          <w:tab w:val="left" w:pos="2002"/>
        </w:tabs>
        <w:rPr>
          <w:sz w:val="28"/>
          <w:szCs w:val="28"/>
        </w:rPr>
      </w:pPr>
      <w:r w:rsidRPr="0041109F">
        <w:rPr>
          <w:sz w:val="28"/>
          <w:szCs w:val="28"/>
        </w:rPr>
        <w:tab/>
      </w:r>
    </w:p>
    <w:p w:rsidR="00C50E40" w:rsidRPr="0041109F" w:rsidRDefault="00C50E40" w:rsidP="00C50E40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1109F">
        <w:rPr>
          <w:rFonts w:ascii="Times New Roman" w:hAnsi="Times New Roman" w:cs="Times New Roman"/>
          <w:b/>
          <w:sz w:val="24"/>
          <w:szCs w:val="24"/>
          <w:u w:val="single"/>
        </w:rPr>
        <w:t>Оценка эффективности реализации подпрограммы за весь период действия с 2014 г. по 2017 г.:</w:t>
      </w:r>
    </w:p>
    <w:p w:rsidR="00C50E40" w:rsidRPr="0041109F" w:rsidRDefault="00C50E40" w:rsidP="005473B1">
      <w:pPr>
        <w:pStyle w:val="ConsPlusNonformat"/>
        <w:widowControl/>
        <w:numPr>
          <w:ilvl w:val="0"/>
          <w:numId w:val="40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достижения плановых значений индикаторов</w:t>
      </w:r>
    </w:p>
    <w:tbl>
      <w:tblPr>
        <w:tblW w:w="13504" w:type="dxa"/>
        <w:tblInd w:w="1384" w:type="dxa"/>
        <w:tblLook w:val="04A0"/>
      </w:tblPr>
      <w:tblGrid>
        <w:gridCol w:w="1701"/>
        <w:gridCol w:w="5245"/>
        <w:gridCol w:w="336"/>
        <w:gridCol w:w="6275"/>
      </w:tblGrid>
      <w:tr w:rsidR="00C50E40" w:rsidRPr="0041109F" w:rsidTr="00C50E40">
        <w:trPr>
          <w:trHeight w:val="315"/>
        </w:trPr>
        <w:tc>
          <w:tcPr>
            <w:tcW w:w="1701" w:type="dxa"/>
            <w:vMerge w:val="restart"/>
            <w:shd w:val="clear" w:color="auto" w:fill="auto"/>
            <w:noWrap/>
            <w:vAlign w:val="center"/>
            <w:hideMark/>
          </w:tcPr>
          <w:p w:rsidR="00C50E40" w:rsidRPr="0041109F" w:rsidRDefault="00C50E40" w:rsidP="00C84BA9">
            <w:pPr>
              <w:jc w:val="center"/>
              <w:rPr>
                <w:rFonts w:ascii="Calibri" w:hAnsi="Calibri"/>
                <w:color w:val="000000"/>
              </w:rPr>
            </w:pPr>
            <w:proofErr w:type="gramStart"/>
            <w:r w:rsidRPr="0041109F">
              <w:t>ДИП</w:t>
            </w:r>
            <w:proofErr w:type="gramEnd"/>
            <w:r w:rsidRPr="0041109F">
              <w:t xml:space="preserve"> =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0E40" w:rsidRPr="0041109F" w:rsidRDefault="00C50E40" w:rsidP="00C84BA9">
            <w:pPr>
              <w:jc w:val="center"/>
              <w:rPr>
                <w:color w:val="000000"/>
              </w:rPr>
            </w:pPr>
            <w:r w:rsidRPr="0041109F">
              <w:t>0,99+</w:t>
            </w:r>
            <w:r w:rsidR="00EA4141" w:rsidRPr="0041109F">
              <w:t>0,96+</w:t>
            </w:r>
            <w:r w:rsidRPr="0041109F">
              <w:t xml:space="preserve">1,011+0,93 </w:t>
            </w:r>
            <w:r w:rsidRPr="0041109F">
              <w:rPr>
                <w:color w:val="000000"/>
              </w:rPr>
              <w:t>(степень решения задач)</w:t>
            </w:r>
          </w:p>
        </w:tc>
        <w:tc>
          <w:tcPr>
            <w:tcW w:w="283" w:type="dxa"/>
            <w:vMerge w:val="restart"/>
            <w:shd w:val="clear" w:color="auto" w:fill="auto"/>
            <w:noWrap/>
            <w:vAlign w:val="center"/>
            <w:hideMark/>
          </w:tcPr>
          <w:p w:rsidR="00C50E40" w:rsidRPr="0041109F" w:rsidRDefault="00C50E40" w:rsidP="00C84BA9">
            <w:pPr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=</w:t>
            </w:r>
          </w:p>
        </w:tc>
        <w:tc>
          <w:tcPr>
            <w:tcW w:w="6275" w:type="dxa"/>
            <w:vMerge w:val="restart"/>
            <w:shd w:val="clear" w:color="auto" w:fill="auto"/>
            <w:noWrap/>
            <w:vAlign w:val="center"/>
            <w:hideMark/>
          </w:tcPr>
          <w:p w:rsidR="00C50E40" w:rsidRPr="0041109F" w:rsidRDefault="00C50E40" w:rsidP="00705F1E">
            <w:pPr>
              <w:rPr>
                <w:rFonts w:ascii="Calibri" w:hAnsi="Calibri"/>
                <w:color w:val="000000"/>
              </w:rPr>
            </w:pPr>
            <w:r w:rsidRPr="0041109F">
              <w:rPr>
                <w:b/>
                <w:color w:val="000000"/>
              </w:rPr>
              <w:t xml:space="preserve">0,97 </w:t>
            </w:r>
            <w:r w:rsidR="00705F1E" w:rsidRPr="0041109F">
              <w:rPr>
                <w:b/>
                <w:color w:val="000000"/>
              </w:rPr>
              <w:t>в</w:t>
            </w:r>
            <w:r w:rsidRPr="0041109F">
              <w:rPr>
                <w:b/>
                <w:color w:val="000000"/>
              </w:rPr>
              <w:t xml:space="preserve">ысокая результативность </w:t>
            </w:r>
          </w:p>
        </w:tc>
      </w:tr>
      <w:tr w:rsidR="00C50E40" w:rsidRPr="0041109F" w:rsidTr="00C50E40">
        <w:trPr>
          <w:trHeight w:val="300"/>
        </w:trPr>
        <w:tc>
          <w:tcPr>
            <w:tcW w:w="1701" w:type="dxa"/>
            <w:vMerge/>
            <w:vAlign w:val="center"/>
            <w:hideMark/>
          </w:tcPr>
          <w:p w:rsidR="00C50E40" w:rsidRPr="0041109F" w:rsidRDefault="00C50E40" w:rsidP="00C84BA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0E40" w:rsidRPr="0041109F" w:rsidRDefault="00C50E40" w:rsidP="00C84BA9">
            <w:pPr>
              <w:jc w:val="center"/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283" w:type="dxa"/>
            <w:vMerge/>
            <w:vAlign w:val="center"/>
            <w:hideMark/>
          </w:tcPr>
          <w:p w:rsidR="00C50E40" w:rsidRPr="0041109F" w:rsidRDefault="00C50E40" w:rsidP="00C84BA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275" w:type="dxa"/>
            <w:vMerge/>
            <w:vAlign w:val="center"/>
            <w:hideMark/>
          </w:tcPr>
          <w:p w:rsidR="00C50E40" w:rsidRPr="0041109F" w:rsidRDefault="00C50E40" w:rsidP="00C84BA9">
            <w:pPr>
              <w:rPr>
                <w:rFonts w:ascii="Calibri" w:hAnsi="Calibri"/>
                <w:color w:val="000000"/>
              </w:rPr>
            </w:pPr>
          </w:p>
        </w:tc>
      </w:tr>
    </w:tbl>
    <w:p w:rsidR="00C50E40" w:rsidRPr="0041109F" w:rsidRDefault="00C50E40" w:rsidP="005473B1">
      <w:pPr>
        <w:pStyle w:val="ConsPlusNonformat"/>
        <w:widowControl/>
        <w:numPr>
          <w:ilvl w:val="0"/>
          <w:numId w:val="40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Оценка полноты финансирования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C50E40" w:rsidRPr="0041109F" w:rsidRDefault="00C50E40" w:rsidP="00C50E40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          ПФ =  </w:t>
      </w:r>
      <w:r w:rsidRPr="0041109F">
        <w:rPr>
          <w:rFonts w:ascii="Times New Roman" w:hAnsi="Times New Roman" w:cs="Times New Roman"/>
          <w:b/>
          <w:sz w:val="24"/>
          <w:szCs w:val="24"/>
        </w:rPr>
        <w:t>0,9</w:t>
      </w:r>
      <w:r w:rsidR="00ED11E4" w:rsidRPr="0041109F">
        <w:rPr>
          <w:rFonts w:ascii="Times New Roman" w:hAnsi="Times New Roman" w:cs="Times New Roman"/>
          <w:b/>
          <w:sz w:val="24"/>
          <w:szCs w:val="24"/>
        </w:rPr>
        <w:t>8</w:t>
      </w:r>
      <w:r w:rsidRPr="0041109F">
        <w:rPr>
          <w:rFonts w:ascii="Times New Roman" w:hAnsi="Times New Roman" w:cs="Times New Roman"/>
          <w:sz w:val="24"/>
          <w:szCs w:val="24"/>
        </w:rPr>
        <w:t xml:space="preserve">  - </w:t>
      </w:r>
      <w:r w:rsidRPr="0041109F">
        <w:rPr>
          <w:rFonts w:ascii="Times New Roman" w:hAnsi="Times New Roman" w:cs="Times New Roman"/>
          <w:b/>
          <w:sz w:val="24"/>
          <w:szCs w:val="24"/>
        </w:rPr>
        <w:t>полное финансирование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C50E40" w:rsidRPr="0041109F" w:rsidRDefault="00C50E40" w:rsidP="00C50E40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8A0C85" w:rsidRPr="0041109F" w:rsidRDefault="00C50E40" w:rsidP="00C50E40">
      <w:pPr>
        <w:rPr>
          <w:sz w:val="28"/>
          <w:szCs w:val="28"/>
        </w:rPr>
      </w:pPr>
      <w:r w:rsidRPr="0041109F">
        <w:t xml:space="preserve"> </w:t>
      </w:r>
      <w:r w:rsidRPr="0041109F">
        <w:rPr>
          <w:b/>
        </w:rPr>
        <w:t>Общая оценка эффективности реализации подпрограммы-</w:t>
      </w:r>
      <w:r w:rsidR="00ED11E4" w:rsidRPr="0041109F">
        <w:rPr>
          <w:b/>
        </w:rPr>
        <w:t>5</w:t>
      </w:r>
      <w:r w:rsidRPr="0041109F">
        <w:rPr>
          <w:b/>
        </w:rPr>
        <w:t xml:space="preserve"> </w:t>
      </w:r>
      <w:r w:rsidR="00705F1E" w:rsidRPr="0041109F">
        <w:rPr>
          <w:b/>
        </w:rPr>
        <w:t>в</w:t>
      </w:r>
      <w:r w:rsidR="00ED11E4" w:rsidRPr="0041109F">
        <w:rPr>
          <w:b/>
        </w:rPr>
        <w:t>ысокий</w:t>
      </w:r>
      <w:r w:rsidRPr="0041109F">
        <w:rPr>
          <w:b/>
        </w:rPr>
        <w:t xml:space="preserve"> уровень  эффективности</w:t>
      </w:r>
    </w:p>
    <w:p w:rsidR="00C50E40" w:rsidRPr="0041109F" w:rsidRDefault="00C50E40" w:rsidP="00A855A2">
      <w:pPr>
        <w:sectPr w:rsidR="00C50E40" w:rsidRPr="0041109F" w:rsidSect="000372E2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  <w:r w:rsidRPr="0041109F">
        <w:br w:type="page"/>
      </w:r>
    </w:p>
    <w:p w:rsidR="00E87B3C" w:rsidRPr="0041109F" w:rsidRDefault="006310A1" w:rsidP="00D71AE1">
      <w:pPr>
        <w:jc w:val="center"/>
        <w:rPr>
          <w:b/>
          <w:sz w:val="28"/>
          <w:szCs w:val="28"/>
        </w:rPr>
      </w:pPr>
      <w:r w:rsidRPr="0041109F">
        <w:rPr>
          <w:b/>
          <w:sz w:val="28"/>
          <w:szCs w:val="28"/>
        </w:rPr>
        <w:lastRenderedPageBreak/>
        <w:t xml:space="preserve">2. </w:t>
      </w:r>
      <w:r w:rsidR="00E87B3C" w:rsidRPr="0041109F">
        <w:rPr>
          <w:b/>
          <w:sz w:val="28"/>
          <w:szCs w:val="28"/>
        </w:rPr>
        <w:t xml:space="preserve">Отчет о реализации </w:t>
      </w:r>
      <w:r w:rsidR="00F66769" w:rsidRPr="0041109F">
        <w:rPr>
          <w:b/>
          <w:sz w:val="28"/>
          <w:szCs w:val="28"/>
        </w:rPr>
        <w:t>муниципальной</w:t>
      </w:r>
      <w:r w:rsidR="00E87B3C" w:rsidRPr="0041109F">
        <w:rPr>
          <w:b/>
          <w:sz w:val="28"/>
          <w:szCs w:val="28"/>
        </w:rPr>
        <w:t xml:space="preserve"> программы</w:t>
      </w:r>
    </w:p>
    <w:p w:rsidR="00D14EEB" w:rsidRPr="0041109F" w:rsidRDefault="00E87B3C" w:rsidP="00E87B3C">
      <w:pPr>
        <w:ind w:left="360"/>
        <w:jc w:val="center"/>
        <w:rPr>
          <w:b/>
          <w:sz w:val="28"/>
          <w:szCs w:val="28"/>
        </w:rPr>
      </w:pPr>
      <w:r w:rsidRPr="0041109F">
        <w:rPr>
          <w:b/>
          <w:sz w:val="28"/>
          <w:szCs w:val="28"/>
          <w:u w:val="single"/>
        </w:rPr>
        <w:t>«</w:t>
      </w:r>
      <w:r w:rsidR="00F66769" w:rsidRPr="0041109F">
        <w:rPr>
          <w:b/>
          <w:sz w:val="28"/>
          <w:szCs w:val="28"/>
          <w:u w:val="single"/>
        </w:rPr>
        <w:t xml:space="preserve">Развитие </w:t>
      </w:r>
      <w:proofErr w:type="spellStart"/>
      <w:r w:rsidR="00F66769" w:rsidRPr="0041109F">
        <w:rPr>
          <w:b/>
          <w:sz w:val="28"/>
          <w:szCs w:val="28"/>
          <w:u w:val="single"/>
        </w:rPr>
        <w:t>конкурентноспособной</w:t>
      </w:r>
      <w:proofErr w:type="spellEnd"/>
      <w:r w:rsidR="00F66769" w:rsidRPr="0041109F">
        <w:rPr>
          <w:b/>
          <w:sz w:val="28"/>
          <w:szCs w:val="28"/>
          <w:u w:val="single"/>
        </w:rPr>
        <w:t xml:space="preserve"> </w:t>
      </w:r>
      <w:r w:rsidR="0068607F" w:rsidRPr="0041109F">
        <w:rPr>
          <w:b/>
          <w:sz w:val="28"/>
          <w:szCs w:val="28"/>
          <w:u w:val="single"/>
        </w:rPr>
        <w:t>э</w:t>
      </w:r>
      <w:r w:rsidR="00F66769" w:rsidRPr="0041109F">
        <w:rPr>
          <w:b/>
          <w:sz w:val="28"/>
          <w:szCs w:val="28"/>
          <w:u w:val="single"/>
        </w:rPr>
        <w:t>кономики</w:t>
      </w:r>
      <w:r w:rsidRPr="0041109F">
        <w:rPr>
          <w:b/>
          <w:sz w:val="28"/>
          <w:szCs w:val="28"/>
          <w:u w:val="single"/>
        </w:rPr>
        <w:t xml:space="preserve">» </w:t>
      </w:r>
    </w:p>
    <w:p w:rsidR="00E87B3C" w:rsidRPr="0041109F" w:rsidRDefault="00E87B3C" w:rsidP="00E87B3C">
      <w:pPr>
        <w:ind w:left="360"/>
        <w:jc w:val="center"/>
        <w:rPr>
          <w:b/>
          <w:sz w:val="28"/>
          <w:szCs w:val="28"/>
        </w:rPr>
      </w:pPr>
      <w:r w:rsidRPr="0041109F">
        <w:rPr>
          <w:b/>
          <w:sz w:val="28"/>
          <w:szCs w:val="28"/>
        </w:rPr>
        <w:t>на 201</w:t>
      </w:r>
      <w:r w:rsidR="00F66769" w:rsidRPr="0041109F">
        <w:rPr>
          <w:b/>
          <w:sz w:val="28"/>
          <w:szCs w:val="28"/>
        </w:rPr>
        <w:t>4</w:t>
      </w:r>
      <w:r w:rsidRPr="0041109F">
        <w:rPr>
          <w:b/>
          <w:sz w:val="28"/>
          <w:szCs w:val="28"/>
        </w:rPr>
        <w:t>-20</w:t>
      </w:r>
      <w:r w:rsidR="00772157" w:rsidRPr="0041109F">
        <w:rPr>
          <w:b/>
          <w:sz w:val="28"/>
          <w:szCs w:val="28"/>
        </w:rPr>
        <w:t>20</w:t>
      </w:r>
      <w:r w:rsidRPr="0041109F">
        <w:rPr>
          <w:b/>
          <w:sz w:val="28"/>
          <w:szCs w:val="28"/>
        </w:rPr>
        <w:t xml:space="preserve"> годы</w:t>
      </w:r>
    </w:p>
    <w:p w:rsidR="006F01E0" w:rsidRPr="0041109F" w:rsidRDefault="006F01E0" w:rsidP="006F01E0">
      <w:pPr>
        <w:autoSpaceDE w:val="0"/>
        <w:autoSpaceDN w:val="0"/>
        <w:adjustRightInd w:val="0"/>
        <w:ind w:firstLine="720"/>
        <w:jc w:val="both"/>
        <w:rPr>
          <w:i/>
        </w:rPr>
      </w:pPr>
    </w:p>
    <w:p w:rsidR="00F66769" w:rsidRPr="0041109F" w:rsidRDefault="003B2007" w:rsidP="00F66769">
      <w:pPr>
        <w:pStyle w:val="a6"/>
        <w:widowControl w:val="0"/>
        <w:tabs>
          <w:tab w:val="left" w:pos="709"/>
        </w:tabs>
        <w:suppressAutoHyphens/>
        <w:spacing w:line="240" w:lineRule="auto"/>
        <w:ind w:firstLine="709"/>
        <w:rPr>
          <w:b/>
          <w:sz w:val="24"/>
          <w:szCs w:val="24"/>
        </w:rPr>
      </w:pPr>
      <w:r w:rsidRPr="0041109F">
        <w:rPr>
          <w:b/>
          <w:sz w:val="24"/>
          <w:szCs w:val="24"/>
        </w:rPr>
        <w:t>Заказчиком-координатором</w:t>
      </w:r>
      <w:r w:rsidR="00F66769" w:rsidRPr="0041109F">
        <w:rPr>
          <w:b/>
          <w:sz w:val="24"/>
          <w:szCs w:val="24"/>
        </w:rPr>
        <w:t xml:space="preserve"> и заказчиком </w:t>
      </w:r>
      <w:r w:rsidRPr="0041109F">
        <w:rPr>
          <w:b/>
          <w:sz w:val="24"/>
          <w:szCs w:val="24"/>
        </w:rPr>
        <w:t>программы</w:t>
      </w:r>
      <w:r w:rsidR="0038442F" w:rsidRPr="0041109F">
        <w:rPr>
          <w:b/>
          <w:sz w:val="24"/>
          <w:szCs w:val="24"/>
        </w:rPr>
        <w:t xml:space="preserve"> является Администрация ЗАТО г</w:t>
      </w:r>
      <w:proofErr w:type="gramStart"/>
      <w:r w:rsidR="0038442F" w:rsidRPr="0041109F">
        <w:rPr>
          <w:b/>
          <w:sz w:val="24"/>
          <w:szCs w:val="24"/>
        </w:rPr>
        <w:t>.</w:t>
      </w:r>
      <w:r w:rsidRPr="0041109F">
        <w:rPr>
          <w:b/>
          <w:sz w:val="24"/>
          <w:szCs w:val="24"/>
        </w:rPr>
        <w:t>С</w:t>
      </w:r>
      <w:proofErr w:type="gramEnd"/>
      <w:r w:rsidRPr="0041109F">
        <w:rPr>
          <w:b/>
          <w:sz w:val="24"/>
          <w:szCs w:val="24"/>
        </w:rPr>
        <w:t>евероморск</w:t>
      </w:r>
      <w:r w:rsidR="00A44451" w:rsidRPr="0041109F">
        <w:rPr>
          <w:b/>
          <w:sz w:val="24"/>
          <w:szCs w:val="24"/>
        </w:rPr>
        <w:t xml:space="preserve"> в лице </w:t>
      </w:r>
      <w:r w:rsidR="00F66769" w:rsidRPr="0041109F">
        <w:rPr>
          <w:b/>
          <w:sz w:val="24"/>
          <w:szCs w:val="24"/>
        </w:rPr>
        <w:t>Отдел</w:t>
      </w:r>
      <w:r w:rsidR="00A44451" w:rsidRPr="0041109F">
        <w:rPr>
          <w:b/>
          <w:sz w:val="24"/>
          <w:szCs w:val="24"/>
        </w:rPr>
        <w:t>а</w:t>
      </w:r>
      <w:r w:rsidR="00F66769" w:rsidRPr="0041109F">
        <w:rPr>
          <w:b/>
          <w:sz w:val="24"/>
          <w:szCs w:val="24"/>
        </w:rPr>
        <w:t xml:space="preserve"> экономического развития.</w:t>
      </w:r>
    </w:p>
    <w:p w:rsidR="006F01E0" w:rsidRPr="0041109F" w:rsidRDefault="006F01E0" w:rsidP="00F66769">
      <w:pPr>
        <w:pStyle w:val="a6"/>
        <w:widowControl w:val="0"/>
        <w:tabs>
          <w:tab w:val="left" w:pos="709"/>
        </w:tabs>
        <w:suppressAutoHyphens/>
        <w:spacing w:line="240" w:lineRule="auto"/>
        <w:ind w:firstLine="709"/>
        <w:rPr>
          <w:sz w:val="24"/>
          <w:szCs w:val="24"/>
        </w:rPr>
      </w:pPr>
      <w:r w:rsidRPr="0041109F">
        <w:rPr>
          <w:i/>
          <w:sz w:val="24"/>
          <w:szCs w:val="24"/>
        </w:rPr>
        <w:t>Цель Программы -</w:t>
      </w:r>
      <w:r w:rsidRPr="0041109F">
        <w:rPr>
          <w:sz w:val="24"/>
          <w:szCs w:val="24"/>
        </w:rPr>
        <w:t xml:space="preserve"> создание </w:t>
      </w:r>
      <w:r w:rsidR="00F66769" w:rsidRPr="0041109F">
        <w:rPr>
          <w:sz w:val="24"/>
          <w:szCs w:val="24"/>
        </w:rPr>
        <w:t xml:space="preserve">потенциала для дальнейшего развития </w:t>
      </w:r>
      <w:proofErr w:type="spellStart"/>
      <w:r w:rsidR="00F66769" w:rsidRPr="0041109F">
        <w:rPr>
          <w:sz w:val="24"/>
          <w:szCs w:val="24"/>
        </w:rPr>
        <w:t>конкуре</w:t>
      </w:r>
      <w:r w:rsidR="0068607F" w:rsidRPr="0041109F">
        <w:rPr>
          <w:sz w:val="24"/>
          <w:szCs w:val="24"/>
        </w:rPr>
        <w:t>нтноспособной</w:t>
      </w:r>
      <w:proofErr w:type="spellEnd"/>
      <w:r w:rsidR="0068607F" w:rsidRPr="0041109F">
        <w:rPr>
          <w:sz w:val="24"/>
          <w:szCs w:val="24"/>
        </w:rPr>
        <w:t xml:space="preserve"> экономики ЗАТО г</w:t>
      </w:r>
      <w:proofErr w:type="gramStart"/>
      <w:r w:rsidR="0068607F" w:rsidRPr="0041109F">
        <w:rPr>
          <w:sz w:val="24"/>
          <w:szCs w:val="24"/>
        </w:rPr>
        <w:t>.</w:t>
      </w:r>
      <w:r w:rsidR="00F66769" w:rsidRPr="0041109F">
        <w:rPr>
          <w:sz w:val="24"/>
          <w:szCs w:val="24"/>
        </w:rPr>
        <w:t>С</w:t>
      </w:r>
      <w:proofErr w:type="gramEnd"/>
      <w:r w:rsidR="00F66769" w:rsidRPr="0041109F">
        <w:rPr>
          <w:sz w:val="24"/>
          <w:szCs w:val="24"/>
        </w:rPr>
        <w:t>евероморск</w:t>
      </w:r>
    </w:p>
    <w:p w:rsidR="006F01E0" w:rsidRPr="0041109F" w:rsidRDefault="006F01E0" w:rsidP="006F01E0">
      <w:pPr>
        <w:autoSpaceDE w:val="0"/>
        <w:autoSpaceDN w:val="0"/>
        <w:adjustRightInd w:val="0"/>
        <w:ind w:firstLine="720"/>
        <w:jc w:val="both"/>
        <w:rPr>
          <w:b/>
          <w:i/>
        </w:rPr>
      </w:pPr>
      <w:r w:rsidRPr="0041109F">
        <w:rPr>
          <w:b/>
          <w:i/>
        </w:rPr>
        <w:t>Задачи Программы:</w:t>
      </w:r>
    </w:p>
    <w:p w:rsidR="00F66769" w:rsidRPr="0041109F" w:rsidRDefault="00F66769" w:rsidP="0068607F">
      <w:pPr>
        <w:pStyle w:val="ae"/>
        <w:tabs>
          <w:tab w:val="clear" w:pos="4677"/>
          <w:tab w:val="clear" w:pos="9355"/>
          <w:tab w:val="left" w:pos="459"/>
        </w:tabs>
        <w:jc w:val="both"/>
      </w:pPr>
      <w:r w:rsidRPr="0041109F">
        <w:t>1. Оказание информационно-консультационной поддержки субъектам малого и среднего предпринимательства по различным аспектам ведения предпринимательской деятельности;</w:t>
      </w:r>
    </w:p>
    <w:p w:rsidR="00F66769" w:rsidRPr="0041109F" w:rsidRDefault="00F66769" w:rsidP="0068607F">
      <w:pPr>
        <w:pStyle w:val="31"/>
        <w:tabs>
          <w:tab w:val="left" w:pos="-58"/>
          <w:tab w:val="left" w:pos="709"/>
        </w:tabs>
        <w:spacing w:after="0"/>
        <w:ind w:left="0"/>
        <w:jc w:val="both"/>
        <w:rPr>
          <w:sz w:val="24"/>
          <w:szCs w:val="24"/>
        </w:rPr>
      </w:pPr>
      <w:r w:rsidRPr="0041109F">
        <w:rPr>
          <w:sz w:val="24"/>
          <w:szCs w:val="24"/>
        </w:rPr>
        <w:t>2. Повышение квалификационного уровня субъектов малого и среднего предпринимательства;</w:t>
      </w:r>
    </w:p>
    <w:p w:rsidR="00F66769" w:rsidRPr="0041109F" w:rsidRDefault="00F66769" w:rsidP="0068607F">
      <w:pPr>
        <w:pStyle w:val="31"/>
        <w:tabs>
          <w:tab w:val="left" w:pos="-58"/>
          <w:tab w:val="left" w:pos="709"/>
        </w:tabs>
        <w:spacing w:after="0"/>
        <w:ind w:left="0"/>
        <w:jc w:val="both"/>
        <w:rPr>
          <w:sz w:val="24"/>
          <w:szCs w:val="24"/>
        </w:rPr>
      </w:pPr>
      <w:r w:rsidRPr="0041109F">
        <w:rPr>
          <w:sz w:val="24"/>
          <w:szCs w:val="24"/>
        </w:rPr>
        <w:t xml:space="preserve">3. </w:t>
      </w:r>
      <w:r w:rsidRPr="0041109F">
        <w:rPr>
          <w:bCs/>
          <w:sz w:val="24"/>
          <w:szCs w:val="24"/>
        </w:rPr>
        <w:t>Повышение общественного статуса и популяризация товаров, работ и услуг местных предпринимателей,</w:t>
      </w:r>
      <w:r w:rsidRPr="0041109F">
        <w:rPr>
          <w:sz w:val="24"/>
          <w:szCs w:val="24"/>
        </w:rPr>
        <w:t xml:space="preserve"> поддержка новых направлений предпринимательской деятельности, обеспечивающих положительное влияние на социально-экономическое развитие муниципального образования;</w:t>
      </w:r>
    </w:p>
    <w:p w:rsidR="00F66769" w:rsidRPr="0041109F" w:rsidRDefault="00F66769" w:rsidP="0068607F">
      <w:pPr>
        <w:pStyle w:val="31"/>
        <w:tabs>
          <w:tab w:val="left" w:pos="-58"/>
          <w:tab w:val="left" w:pos="709"/>
        </w:tabs>
        <w:spacing w:after="0"/>
        <w:ind w:left="0"/>
        <w:jc w:val="both"/>
        <w:rPr>
          <w:sz w:val="24"/>
          <w:szCs w:val="24"/>
        </w:rPr>
      </w:pPr>
      <w:r w:rsidRPr="0041109F">
        <w:rPr>
          <w:sz w:val="24"/>
          <w:szCs w:val="24"/>
        </w:rPr>
        <w:t xml:space="preserve">4. Содействие развитию деловой активности в молодежной среде и </w:t>
      </w:r>
      <w:proofErr w:type="spellStart"/>
      <w:r w:rsidRPr="0041109F">
        <w:rPr>
          <w:sz w:val="24"/>
          <w:szCs w:val="24"/>
        </w:rPr>
        <w:t>самозанятости</w:t>
      </w:r>
      <w:proofErr w:type="spellEnd"/>
      <w:r w:rsidRPr="0041109F">
        <w:rPr>
          <w:sz w:val="24"/>
          <w:szCs w:val="24"/>
        </w:rPr>
        <w:t xml:space="preserve"> населения;</w:t>
      </w:r>
    </w:p>
    <w:p w:rsidR="00F66769" w:rsidRPr="0041109F" w:rsidRDefault="00F66769" w:rsidP="0068607F">
      <w:pPr>
        <w:pStyle w:val="31"/>
        <w:tabs>
          <w:tab w:val="left" w:pos="709"/>
        </w:tabs>
        <w:spacing w:after="0"/>
        <w:ind w:left="0"/>
        <w:jc w:val="both"/>
        <w:rPr>
          <w:sz w:val="24"/>
          <w:szCs w:val="24"/>
        </w:rPr>
      </w:pPr>
      <w:r w:rsidRPr="0041109F">
        <w:rPr>
          <w:sz w:val="24"/>
          <w:szCs w:val="24"/>
        </w:rPr>
        <w:t xml:space="preserve">5. </w:t>
      </w:r>
      <w:r w:rsidRPr="0041109F">
        <w:rPr>
          <w:bCs/>
          <w:sz w:val="24"/>
          <w:szCs w:val="24"/>
        </w:rPr>
        <w:t xml:space="preserve">Финансовая и имущественная поддержка субъектов </w:t>
      </w:r>
      <w:r w:rsidRPr="0041109F">
        <w:rPr>
          <w:sz w:val="24"/>
          <w:szCs w:val="24"/>
        </w:rPr>
        <w:t>малого и среднего предпринимательства</w:t>
      </w:r>
      <w:r w:rsidRPr="0041109F">
        <w:rPr>
          <w:bCs/>
          <w:sz w:val="24"/>
          <w:szCs w:val="24"/>
        </w:rPr>
        <w:t>;</w:t>
      </w:r>
    </w:p>
    <w:p w:rsidR="00F66769" w:rsidRPr="0041109F" w:rsidRDefault="00F66769" w:rsidP="0068607F">
      <w:pPr>
        <w:pStyle w:val="31"/>
        <w:tabs>
          <w:tab w:val="left" w:pos="709"/>
        </w:tabs>
        <w:spacing w:after="0"/>
        <w:ind w:left="0"/>
        <w:jc w:val="both"/>
        <w:rPr>
          <w:sz w:val="24"/>
          <w:szCs w:val="24"/>
        </w:rPr>
      </w:pPr>
      <w:r w:rsidRPr="0041109F">
        <w:rPr>
          <w:sz w:val="24"/>
          <w:szCs w:val="24"/>
        </w:rPr>
        <w:t>6. Привлечение предпринимателей к формированию муниципальной политики в области развития малого и среднего предпринимательства, создание условий для конструктивного взаимодействия органов местного самоуправления и предпринимательских структур;</w:t>
      </w:r>
    </w:p>
    <w:p w:rsidR="00F66769" w:rsidRPr="0041109F" w:rsidRDefault="00F66769" w:rsidP="0068607F">
      <w:pPr>
        <w:pStyle w:val="a8"/>
        <w:spacing w:after="0"/>
        <w:jc w:val="both"/>
      </w:pPr>
      <w:r w:rsidRPr="0041109F">
        <w:t>7. Повышение ценовой доступности товаров и услуг;</w:t>
      </w:r>
    </w:p>
    <w:p w:rsidR="00F66769" w:rsidRPr="0041109F" w:rsidRDefault="00F66769" w:rsidP="0068607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8. Развитие отраслей инфраструктуры, повышение качества и конкурентоспособности производимых и реализуемых товаров и услуг;</w:t>
      </w:r>
    </w:p>
    <w:p w:rsidR="00F66769" w:rsidRPr="0041109F" w:rsidRDefault="00F66769" w:rsidP="0068607F">
      <w:pPr>
        <w:autoSpaceDE w:val="0"/>
        <w:autoSpaceDN w:val="0"/>
        <w:adjustRightInd w:val="0"/>
        <w:jc w:val="both"/>
      </w:pPr>
      <w:r w:rsidRPr="0041109F">
        <w:t>9. Совершенствование правового регулирования в сфере потребительского рынка.</w:t>
      </w:r>
    </w:p>
    <w:p w:rsidR="006F01E0" w:rsidRPr="0041109F" w:rsidRDefault="006F01E0" w:rsidP="006F01E0">
      <w:pPr>
        <w:autoSpaceDE w:val="0"/>
        <w:autoSpaceDN w:val="0"/>
        <w:adjustRightInd w:val="0"/>
        <w:ind w:firstLine="720"/>
        <w:jc w:val="both"/>
      </w:pPr>
    </w:p>
    <w:p w:rsidR="006F01E0" w:rsidRPr="0041109F" w:rsidRDefault="006F01E0" w:rsidP="0068607F">
      <w:pPr>
        <w:autoSpaceDE w:val="0"/>
        <w:autoSpaceDN w:val="0"/>
        <w:adjustRightInd w:val="0"/>
        <w:ind w:firstLine="720"/>
        <w:jc w:val="both"/>
        <w:rPr>
          <w:b/>
          <w:i/>
        </w:rPr>
      </w:pPr>
      <w:r w:rsidRPr="0041109F">
        <w:rPr>
          <w:b/>
          <w:i/>
        </w:rPr>
        <w:t>Результатами исполнения программы должны стать:</w:t>
      </w:r>
    </w:p>
    <w:p w:rsidR="004F36DB" w:rsidRPr="0041109F" w:rsidRDefault="004F36DB" w:rsidP="0068607F">
      <w:pPr>
        <w:tabs>
          <w:tab w:val="left" w:pos="709"/>
        </w:tabs>
        <w:spacing w:line="228" w:lineRule="auto"/>
        <w:jc w:val="both"/>
        <w:rPr>
          <w:i/>
        </w:rPr>
      </w:pPr>
      <w:r w:rsidRPr="0041109F">
        <w:t>-</w:t>
      </w:r>
      <w:r w:rsidRPr="0041109F">
        <w:rPr>
          <w:i/>
        </w:rPr>
        <w:t xml:space="preserve"> Появление новых субъектов МСП и повышение профессионального уровня существующих субъектов предпринимательской среды;</w:t>
      </w:r>
    </w:p>
    <w:p w:rsidR="004F36DB" w:rsidRPr="0041109F" w:rsidRDefault="0068607F" w:rsidP="0068607F">
      <w:pPr>
        <w:tabs>
          <w:tab w:val="left" w:pos="709"/>
        </w:tabs>
        <w:spacing w:line="228" w:lineRule="auto"/>
        <w:jc w:val="both"/>
        <w:rPr>
          <w:i/>
        </w:rPr>
      </w:pPr>
      <w:r w:rsidRPr="0041109F">
        <w:rPr>
          <w:i/>
        </w:rPr>
        <w:t>-</w:t>
      </w:r>
      <w:r w:rsidR="004F36DB" w:rsidRPr="0041109F">
        <w:rPr>
          <w:i/>
        </w:rPr>
        <w:t xml:space="preserve"> Создание благоприятного инвестиционного климата;</w:t>
      </w:r>
    </w:p>
    <w:p w:rsidR="004F36DB" w:rsidRPr="0041109F" w:rsidRDefault="0068607F" w:rsidP="0068607F">
      <w:pPr>
        <w:tabs>
          <w:tab w:val="left" w:pos="709"/>
        </w:tabs>
        <w:spacing w:line="228" w:lineRule="auto"/>
        <w:jc w:val="both"/>
        <w:rPr>
          <w:i/>
        </w:rPr>
      </w:pPr>
      <w:r w:rsidRPr="0041109F">
        <w:rPr>
          <w:i/>
        </w:rPr>
        <w:t>-</w:t>
      </w:r>
      <w:r w:rsidR="004F36DB" w:rsidRPr="0041109F">
        <w:rPr>
          <w:i/>
        </w:rPr>
        <w:t xml:space="preserve"> Увеличение объёма продукции, производимой субъектами малого предпринимательства, обеспечение ежегодного роста оборота в сферах розничной торговли, общественного питания, платных услуг;</w:t>
      </w:r>
    </w:p>
    <w:p w:rsidR="004F36DB" w:rsidRPr="0041109F" w:rsidRDefault="004F36DB" w:rsidP="0068607F">
      <w:pPr>
        <w:tabs>
          <w:tab w:val="left" w:pos="709"/>
        </w:tabs>
        <w:spacing w:line="228" w:lineRule="auto"/>
        <w:jc w:val="both"/>
        <w:rPr>
          <w:i/>
        </w:rPr>
      </w:pPr>
      <w:r w:rsidRPr="0041109F">
        <w:rPr>
          <w:i/>
        </w:rPr>
        <w:t xml:space="preserve">- Улучшение </w:t>
      </w:r>
      <w:proofErr w:type="spellStart"/>
      <w:r w:rsidRPr="0041109F">
        <w:rPr>
          <w:i/>
        </w:rPr>
        <w:t>самозанятости</w:t>
      </w:r>
      <w:proofErr w:type="spellEnd"/>
      <w:r w:rsidRPr="0041109F">
        <w:rPr>
          <w:i/>
        </w:rPr>
        <w:t xml:space="preserve"> населения;</w:t>
      </w:r>
    </w:p>
    <w:p w:rsidR="004F36DB" w:rsidRPr="0041109F" w:rsidRDefault="004F36DB" w:rsidP="0068607F">
      <w:pPr>
        <w:tabs>
          <w:tab w:val="left" w:pos="709"/>
        </w:tabs>
        <w:spacing w:line="228" w:lineRule="auto"/>
        <w:jc w:val="both"/>
        <w:rPr>
          <w:i/>
        </w:rPr>
      </w:pPr>
      <w:r w:rsidRPr="0041109F">
        <w:rPr>
          <w:i/>
        </w:rPr>
        <w:t>- Укрепление партнерских взаимоотношений между предпринимателями, органами местного самоуправления</w:t>
      </w:r>
    </w:p>
    <w:p w:rsidR="004F36DB" w:rsidRPr="0041109F" w:rsidRDefault="004F36DB" w:rsidP="0068607F">
      <w:pPr>
        <w:tabs>
          <w:tab w:val="left" w:pos="709"/>
        </w:tabs>
        <w:spacing w:line="228" w:lineRule="auto"/>
        <w:jc w:val="both"/>
        <w:rPr>
          <w:i/>
        </w:rPr>
      </w:pPr>
      <w:r w:rsidRPr="0041109F">
        <w:rPr>
          <w:i/>
        </w:rPr>
        <w:t>и организациями, составляющими инфраструктуру поддержки малого и среднего предпринимательства;</w:t>
      </w:r>
    </w:p>
    <w:p w:rsidR="004F36DB" w:rsidRPr="0041109F" w:rsidRDefault="004F36DB" w:rsidP="0068607F">
      <w:pPr>
        <w:pStyle w:val="ConsPlusNonformat"/>
        <w:spacing w:line="228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1109F">
        <w:rPr>
          <w:rFonts w:ascii="Times New Roman" w:hAnsi="Times New Roman" w:cs="Times New Roman"/>
          <w:i/>
          <w:sz w:val="24"/>
          <w:szCs w:val="24"/>
        </w:rPr>
        <w:t>- Увеличение количества предприятий потребительского рынка, участвующих в программах для социально-незащищенных слоев населения;</w:t>
      </w:r>
    </w:p>
    <w:p w:rsidR="004F36DB" w:rsidRPr="0041109F" w:rsidRDefault="004F36DB" w:rsidP="0068607F">
      <w:pPr>
        <w:pStyle w:val="ConsPlusNonformat"/>
        <w:spacing w:line="228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1109F">
        <w:rPr>
          <w:rFonts w:ascii="Times New Roman" w:hAnsi="Times New Roman" w:cs="Times New Roman"/>
          <w:i/>
          <w:sz w:val="24"/>
          <w:szCs w:val="24"/>
        </w:rPr>
        <w:t xml:space="preserve">- Увеличение количества удовлетворяющих современным требованиям предприятий торговли, общественного питания </w:t>
      </w:r>
    </w:p>
    <w:p w:rsidR="004F36DB" w:rsidRPr="0041109F" w:rsidRDefault="004F36DB" w:rsidP="0068607F">
      <w:pPr>
        <w:pStyle w:val="ConsPlusNonformat"/>
        <w:spacing w:line="228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1109F">
        <w:rPr>
          <w:rFonts w:ascii="Times New Roman" w:hAnsi="Times New Roman" w:cs="Times New Roman"/>
          <w:i/>
          <w:sz w:val="24"/>
          <w:szCs w:val="24"/>
        </w:rPr>
        <w:t>и услуг;</w:t>
      </w:r>
    </w:p>
    <w:p w:rsidR="00F66769" w:rsidRPr="0041109F" w:rsidRDefault="004F36DB" w:rsidP="0068607F">
      <w:pPr>
        <w:pStyle w:val="14"/>
        <w:spacing w:line="228" w:lineRule="auto"/>
        <w:ind w:left="0"/>
        <w:jc w:val="both"/>
        <w:rPr>
          <w:i/>
        </w:rPr>
      </w:pPr>
      <w:r w:rsidRPr="0041109F">
        <w:rPr>
          <w:i/>
        </w:rPr>
        <w:t>- Повышение качества производимых и реализуемых товаров и услуг общественного питания и розничной торговли.</w:t>
      </w:r>
    </w:p>
    <w:p w:rsidR="009350F7" w:rsidRPr="0041109F" w:rsidRDefault="009350F7" w:rsidP="0068607F">
      <w:pPr>
        <w:pStyle w:val="14"/>
        <w:spacing w:line="228" w:lineRule="auto"/>
        <w:ind w:left="0" w:firstLine="709"/>
        <w:jc w:val="both"/>
      </w:pPr>
    </w:p>
    <w:p w:rsidR="00DA53A1" w:rsidRPr="0041109F" w:rsidRDefault="00DA53A1" w:rsidP="0068607F">
      <w:pPr>
        <w:pStyle w:val="14"/>
        <w:spacing w:line="228" w:lineRule="auto"/>
        <w:ind w:left="0" w:firstLine="709"/>
        <w:jc w:val="both"/>
        <w:rPr>
          <w:b/>
        </w:rPr>
      </w:pPr>
      <w:r w:rsidRPr="0041109F">
        <w:rPr>
          <w:b/>
        </w:rPr>
        <w:t>Программа включ</w:t>
      </w:r>
      <w:r w:rsidR="001105DC" w:rsidRPr="0041109F">
        <w:rPr>
          <w:b/>
        </w:rPr>
        <w:t>а</w:t>
      </w:r>
      <w:r w:rsidRPr="0041109F">
        <w:rPr>
          <w:b/>
        </w:rPr>
        <w:t>ет в себя две подпрограммы</w:t>
      </w:r>
      <w:r w:rsidR="0068607F" w:rsidRPr="0041109F">
        <w:rPr>
          <w:b/>
        </w:rPr>
        <w:t>:</w:t>
      </w:r>
    </w:p>
    <w:p w:rsidR="00DA53A1" w:rsidRPr="0041109F" w:rsidRDefault="009350F7" w:rsidP="009350F7">
      <w:pPr>
        <w:pStyle w:val="14"/>
        <w:tabs>
          <w:tab w:val="left" w:pos="284"/>
        </w:tabs>
        <w:spacing w:line="228" w:lineRule="auto"/>
        <w:ind w:left="0"/>
        <w:jc w:val="both"/>
      </w:pPr>
      <w:r w:rsidRPr="0041109F">
        <w:t xml:space="preserve">- </w:t>
      </w:r>
      <w:r w:rsidR="00DA53A1" w:rsidRPr="0041109F">
        <w:t>Подпрограмму «Развитие малого и среднего предпринимательства</w:t>
      </w:r>
      <w:r w:rsidR="0068607F" w:rsidRPr="0041109F">
        <w:t>, стимулирование инвестиционной деятельности</w:t>
      </w:r>
      <w:r w:rsidR="00DA53A1" w:rsidRPr="0041109F">
        <w:t xml:space="preserve"> </w:t>
      </w:r>
      <w:r w:rsidR="005172E4" w:rsidRPr="0041109F">
        <w:t xml:space="preserve">в </w:t>
      </w:r>
      <w:r w:rsidR="00DA53A1" w:rsidRPr="0041109F">
        <w:t>ЗАТО г</w:t>
      </w:r>
      <w:proofErr w:type="gramStart"/>
      <w:r w:rsidR="00DA53A1" w:rsidRPr="0041109F">
        <w:t>.С</w:t>
      </w:r>
      <w:proofErr w:type="gramEnd"/>
      <w:r w:rsidR="00DA53A1" w:rsidRPr="0041109F">
        <w:t>евероморск» на 2014-20</w:t>
      </w:r>
      <w:r w:rsidR="00772157" w:rsidRPr="0041109F">
        <w:t>20</w:t>
      </w:r>
      <w:r w:rsidR="00DA53A1" w:rsidRPr="0041109F">
        <w:t xml:space="preserve"> годы</w:t>
      </w:r>
      <w:r w:rsidR="0068607F" w:rsidRPr="0041109F">
        <w:t>;</w:t>
      </w:r>
    </w:p>
    <w:p w:rsidR="00DA53A1" w:rsidRPr="0041109F" w:rsidRDefault="009350F7" w:rsidP="009350F7">
      <w:pPr>
        <w:tabs>
          <w:tab w:val="left" w:pos="284"/>
        </w:tabs>
        <w:spacing w:line="228" w:lineRule="auto"/>
        <w:jc w:val="both"/>
      </w:pPr>
      <w:r w:rsidRPr="0041109F">
        <w:t xml:space="preserve">- </w:t>
      </w:r>
      <w:r w:rsidR="00DA53A1" w:rsidRPr="0041109F">
        <w:t>Подпрограмму «Развитие потребительского рынка ЗАТО г</w:t>
      </w:r>
      <w:proofErr w:type="gramStart"/>
      <w:r w:rsidR="00DA53A1" w:rsidRPr="0041109F">
        <w:t>.С</w:t>
      </w:r>
      <w:proofErr w:type="gramEnd"/>
      <w:r w:rsidR="00DA53A1" w:rsidRPr="0041109F">
        <w:t>евероморск» на 2014-20</w:t>
      </w:r>
      <w:r w:rsidR="00772157" w:rsidRPr="0041109F">
        <w:t>20</w:t>
      </w:r>
      <w:r w:rsidR="00DA53A1" w:rsidRPr="0041109F">
        <w:t xml:space="preserve"> годы.</w:t>
      </w:r>
    </w:p>
    <w:p w:rsidR="009350F7" w:rsidRPr="0041109F" w:rsidRDefault="009350F7" w:rsidP="00FD225E">
      <w:pPr>
        <w:pStyle w:val="a6"/>
        <w:widowControl w:val="0"/>
        <w:tabs>
          <w:tab w:val="left" w:pos="709"/>
        </w:tabs>
        <w:suppressAutoHyphens/>
        <w:spacing w:line="240" w:lineRule="auto"/>
        <w:ind w:firstLine="709"/>
        <w:rPr>
          <w:b/>
          <w:sz w:val="24"/>
          <w:szCs w:val="24"/>
        </w:rPr>
      </w:pPr>
    </w:p>
    <w:p w:rsidR="00DB3619" w:rsidRPr="0041109F" w:rsidRDefault="00DB3619" w:rsidP="00DB3619">
      <w:pPr>
        <w:pStyle w:val="a6"/>
        <w:widowControl w:val="0"/>
        <w:tabs>
          <w:tab w:val="left" w:pos="709"/>
        </w:tabs>
        <w:suppressAutoHyphens/>
        <w:spacing w:line="240" w:lineRule="auto"/>
        <w:ind w:firstLine="709"/>
        <w:rPr>
          <w:sz w:val="24"/>
          <w:szCs w:val="24"/>
        </w:rPr>
      </w:pPr>
      <w:r w:rsidRPr="0041109F">
        <w:rPr>
          <w:b/>
          <w:sz w:val="24"/>
          <w:szCs w:val="24"/>
        </w:rPr>
        <w:t>На 201</w:t>
      </w:r>
      <w:r w:rsidR="00A8045D" w:rsidRPr="0041109F">
        <w:rPr>
          <w:b/>
          <w:sz w:val="24"/>
          <w:szCs w:val="24"/>
        </w:rPr>
        <w:t>7</w:t>
      </w:r>
      <w:r w:rsidRPr="0041109F">
        <w:rPr>
          <w:b/>
          <w:sz w:val="24"/>
          <w:szCs w:val="24"/>
        </w:rPr>
        <w:t xml:space="preserve"> год </w:t>
      </w:r>
      <w:r w:rsidR="00A8045D" w:rsidRPr="0041109F">
        <w:rPr>
          <w:sz w:val="24"/>
          <w:szCs w:val="24"/>
        </w:rPr>
        <w:t>запланированный</w:t>
      </w:r>
      <w:r w:rsidRPr="0041109F">
        <w:rPr>
          <w:sz w:val="24"/>
          <w:szCs w:val="24"/>
        </w:rPr>
        <w:t xml:space="preserve"> объем финансирования на реализацию мероприятий программы </w:t>
      </w:r>
      <w:r w:rsidR="005172E4" w:rsidRPr="0041109F">
        <w:rPr>
          <w:sz w:val="24"/>
          <w:szCs w:val="24"/>
        </w:rPr>
        <w:t>составл</w:t>
      </w:r>
      <w:r w:rsidR="00A8045D" w:rsidRPr="0041109F">
        <w:rPr>
          <w:sz w:val="24"/>
          <w:szCs w:val="24"/>
        </w:rPr>
        <w:t>яет</w:t>
      </w:r>
      <w:r w:rsidR="005172E4" w:rsidRPr="0041109F">
        <w:rPr>
          <w:sz w:val="24"/>
          <w:szCs w:val="24"/>
        </w:rPr>
        <w:t xml:space="preserve"> </w:t>
      </w:r>
      <w:r w:rsidR="00F66D8D" w:rsidRPr="0041109F">
        <w:rPr>
          <w:b/>
          <w:sz w:val="24"/>
          <w:szCs w:val="24"/>
        </w:rPr>
        <w:t>150</w:t>
      </w:r>
      <w:r w:rsidR="005172E4" w:rsidRPr="0041109F">
        <w:rPr>
          <w:b/>
          <w:sz w:val="24"/>
          <w:szCs w:val="24"/>
        </w:rPr>
        <w:t>,0 тыс. руб.</w:t>
      </w:r>
    </w:p>
    <w:p w:rsidR="00FC15EA" w:rsidRPr="0041109F" w:rsidRDefault="00E0680C" w:rsidP="00DB3619">
      <w:pPr>
        <w:pStyle w:val="a6"/>
        <w:widowControl w:val="0"/>
        <w:tabs>
          <w:tab w:val="left" w:pos="709"/>
        </w:tabs>
        <w:suppressAutoHyphens/>
        <w:spacing w:line="240" w:lineRule="auto"/>
        <w:ind w:firstLine="709"/>
        <w:rPr>
          <w:sz w:val="24"/>
          <w:szCs w:val="24"/>
        </w:rPr>
      </w:pPr>
      <w:r w:rsidRPr="0041109F">
        <w:rPr>
          <w:sz w:val="24"/>
          <w:szCs w:val="24"/>
        </w:rPr>
        <w:lastRenderedPageBreak/>
        <w:t>В 2017 году освоено 100% выделенных на программу средств</w:t>
      </w:r>
      <w:r w:rsidR="00CB51FA" w:rsidRPr="0041109F">
        <w:rPr>
          <w:sz w:val="24"/>
          <w:szCs w:val="24"/>
        </w:rPr>
        <w:t>. Обе подпрограммы реализованы с приемлемым уровнем эффективности.</w:t>
      </w:r>
    </w:p>
    <w:p w:rsidR="00DB3619" w:rsidRPr="0041109F" w:rsidRDefault="00DB3619" w:rsidP="00DB3619">
      <w:pPr>
        <w:autoSpaceDE w:val="0"/>
        <w:autoSpaceDN w:val="0"/>
        <w:adjustRightInd w:val="0"/>
        <w:ind w:firstLine="720"/>
        <w:jc w:val="both"/>
        <w:rPr>
          <w:b/>
        </w:rPr>
      </w:pPr>
      <w:r w:rsidRPr="0041109F">
        <w:t>Подробный перечень мероприятий подпрограмм, входящих в состав муниципальной программы, сведения об объемах финансирования, достижении установленных значений целевых индикаторов представлены в нижеследующих таблицах.</w:t>
      </w:r>
    </w:p>
    <w:p w:rsidR="00DA53A1" w:rsidRPr="0041109F" w:rsidRDefault="00DA53A1" w:rsidP="006310A1">
      <w:pPr>
        <w:autoSpaceDE w:val="0"/>
        <w:autoSpaceDN w:val="0"/>
        <w:adjustRightInd w:val="0"/>
        <w:ind w:firstLine="720"/>
        <w:jc w:val="both"/>
        <w:rPr>
          <w:b/>
        </w:rPr>
      </w:pPr>
    </w:p>
    <w:p w:rsidR="00DA53A1" w:rsidRPr="0041109F" w:rsidRDefault="00DA53A1" w:rsidP="006310A1">
      <w:pPr>
        <w:autoSpaceDE w:val="0"/>
        <w:autoSpaceDN w:val="0"/>
        <w:adjustRightInd w:val="0"/>
        <w:ind w:firstLine="720"/>
        <w:jc w:val="both"/>
        <w:rPr>
          <w:b/>
        </w:rPr>
      </w:pPr>
    </w:p>
    <w:p w:rsidR="00DA53A1" w:rsidRPr="0041109F" w:rsidRDefault="00DA53A1" w:rsidP="00636829">
      <w:pPr>
        <w:ind w:right="136"/>
        <w:jc w:val="center"/>
        <w:rPr>
          <w:b/>
        </w:rPr>
      </w:pPr>
    </w:p>
    <w:p w:rsidR="00DA53A1" w:rsidRPr="0041109F" w:rsidRDefault="00DA53A1" w:rsidP="00636829">
      <w:pPr>
        <w:ind w:right="136"/>
        <w:jc w:val="center"/>
        <w:rPr>
          <w:b/>
        </w:rPr>
      </w:pPr>
    </w:p>
    <w:p w:rsidR="00DA53A1" w:rsidRPr="0041109F" w:rsidRDefault="00DA53A1" w:rsidP="00636829">
      <w:pPr>
        <w:ind w:right="136"/>
        <w:jc w:val="center"/>
        <w:rPr>
          <w:b/>
        </w:rPr>
      </w:pPr>
    </w:p>
    <w:p w:rsidR="00DA53A1" w:rsidRPr="0041109F" w:rsidRDefault="00DA53A1" w:rsidP="00636829">
      <w:pPr>
        <w:ind w:right="136"/>
        <w:jc w:val="center"/>
        <w:rPr>
          <w:b/>
        </w:rPr>
        <w:sectPr w:rsidR="00DA53A1" w:rsidRPr="0041109F" w:rsidSect="006310A1">
          <w:pgSz w:w="11906" w:h="16838"/>
          <w:pgMar w:top="851" w:right="707" w:bottom="1418" w:left="1134" w:header="709" w:footer="709" w:gutter="0"/>
          <w:cols w:space="708"/>
          <w:docGrid w:linePitch="360"/>
        </w:sectPr>
      </w:pPr>
    </w:p>
    <w:p w:rsidR="0068607F" w:rsidRPr="0041109F" w:rsidRDefault="00682D79" w:rsidP="00611FDB">
      <w:pPr>
        <w:ind w:left="720" w:right="136"/>
        <w:rPr>
          <w:b/>
        </w:rPr>
      </w:pPr>
      <w:r w:rsidRPr="0041109F">
        <w:rPr>
          <w:b/>
        </w:rPr>
        <w:lastRenderedPageBreak/>
        <w:t>1</w:t>
      </w:r>
      <w:r w:rsidR="00611FDB" w:rsidRPr="0041109F">
        <w:rPr>
          <w:b/>
        </w:rPr>
        <w:t xml:space="preserve">. </w:t>
      </w:r>
      <w:r w:rsidR="00AB51A3" w:rsidRPr="0041109F">
        <w:rPr>
          <w:b/>
        </w:rPr>
        <w:t>Подпрограмма «Развитие малого и среднего предпринимательства, стимулирование инвестиционной деятельности</w:t>
      </w:r>
    </w:p>
    <w:p w:rsidR="00AB51A3" w:rsidRPr="0041109F" w:rsidRDefault="00AB51A3" w:rsidP="0068607F">
      <w:pPr>
        <w:ind w:right="136"/>
        <w:jc w:val="center"/>
        <w:rPr>
          <w:b/>
        </w:rPr>
      </w:pPr>
      <w:r w:rsidRPr="0041109F">
        <w:rPr>
          <w:b/>
        </w:rPr>
        <w:t>ЗАТО г</w:t>
      </w:r>
      <w:proofErr w:type="gramStart"/>
      <w:r w:rsidRPr="0041109F">
        <w:rPr>
          <w:b/>
        </w:rPr>
        <w:t>.С</w:t>
      </w:r>
      <w:proofErr w:type="gramEnd"/>
      <w:r w:rsidRPr="0041109F">
        <w:rPr>
          <w:b/>
        </w:rPr>
        <w:t>евероморск» на 2014-20</w:t>
      </w:r>
      <w:r w:rsidR="00024478" w:rsidRPr="0041109F">
        <w:rPr>
          <w:b/>
        </w:rPr>
        <w:t>20</w:t>
      </w:r>
      <w:r w:rsidRPr="0041109F">
        <w:rPr>
          <w:b/>
        </w:rPr>
        <w:t xml:space="preserve"> годы</w:t>
      </w:r>
    </w:p>
    <w:p w:rsidR="00AB51A3" w:rsidRPr="0041109F" w:rsidRDefault="00AB51A3" w:rsidP="00524DC3">
      <w:pPr>
        <w:ind w:right="136"/>
        <w:jc w:val="center"/>
      </w:pPr>
    </w:p>
    <w:tbl>
      <w:tblPr>
        <w:tblW w:w="15360" w:type="dxa"/>
        <w:tblInd w:w="-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9"/>
        <w:gridCol w:w="2533"/>
        <w:gridCol w:w="851"/>
        <w:gridCol w:w="1275"/>
        <w:gridCol w:w="1418"/>
        <w:gridCol w:w="1099"/>
        <w:gridCol w:w="1110"/>
        <w:gridCol w:w="1335"/>
        <w:gridCol w:w="850"/>
        <w:gridCol w:w="851"/>
        <w:gridCol w:w="1134"/>
        <w:gridCol w:w="2255"/>
      </w:tblGrid>
      <w:tr w:rsidR="00E838D2" w:rsidRPr="0041109F" w:rsidTr="007912D4">
        <w:tc>
          <w:tcPr>
            <w:tcW w:w="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1109F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41109F">
              <w:rPr>
                <w:sz w:val="20"/>
                <w:szCs w:val="20"/>
              </w:rPr>
              <w:t>/</w:t>
            </w:r>
            <w:proofErr w:type="spellStart"/>
            <w:r w:rsidRPr="0041109F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Цель, задачи, мероприятия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Срок выполнения (квартал, год)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2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Объемы финансирования, тыс</w:t>
            </w:r>
            <w:proofErr w:type="gramStart"/>
            <w:r w:rsidRPr="0041109F">
              <w:rPr>
                <w:sz w:val="20"/>
                <w:szCs w:val="20"/>
              </w:rPr>
              <w:t>.р</w:t>
            </w:r>
            <w:proofErr w:type="gramEnd"/>
            <w:r w:rsidRPr="0041109F">
              <w:rPr>
                <w:sz w:val="20"/>
                <w:szCs w:val="20"/>
              </w:rPr>
              <w:t>уб.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Процент освоения % (гр. 6/ гр.5)</w:t>
            </w:r>
          </w:p>
        </w:tc>
        <w:tc>
          <w:tcPr>
            <w:tcW w:w="4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Показатели (индикаторы)</w:t>
            </w: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Исполнители, перечень организаций, участвующих в реализации мероприятий</w:t>
            </w:r>
          </w:p>
        </w:tc>
      </w:tr>
      <w:tr w:rsidR="00E838D2" w:rsidRPr="0041109F" w:rsidTr="007912D4">
        <w:tc>
          <w:tcPr>
            <w:tcW w:w="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rPr>
                <w:sz w:val="20"/>
                <w:szCs w:val="20"/>
              </w:rPr>
            </w:pPr>
          </w:p>
        </w:tc>
        <w:tc>
          <w:tcPr>
            <w:tcW w:w="2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Уточненные бюджетные ассигнования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Кассовый расход</w:t>
            </w: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Наименование, ед.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План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Факт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Процент исполнения</w:t>
            </w:r>
          </w:p>
        </w:tc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rPr>
                <w:sz w:val="20"/>
                <w:szCs w:val="20"/>
              </w:rPr>
            </w:pPr>
          </w:p>
        </w:tc>
      </w:tr>
      <w:tr w:rsidR="00E838D2" w:rsidRPr="0041109F" w:rsidTr="007912D4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8D2" w:rsidRPr="0041109F" w:rsidRDefault="00E838D2" w:rsidP="007912D4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8D2" w:rsidRPr="0041109F" w:rsidRDefault="00E838D2" w:rsidP="007912D4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8D2" w:rsidRPr="0041109F" w:rsidRDefault="00E838D2" w:rsidP="007912D4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8D2" w:rsidRPr="0041109F" w:rsidRDefault="00E838D2" w:rsidP="007912D4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8D2" w:rsidRPr="0041109F" w:rsidRDefault="00E838D2" w:rsidP="007912D4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8D2" w:rsidRPr="0041109F" w:rsidRDefault="00E838D2" w:rsidP="007912D4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8D2" w:rsidRPr="0041109F" w:rsidRDefault="00E838D2" w:rsidP="007912D4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8D2" w:rsidRPr="0041109F" w:rsidRDefault="00E838D2" w:rsidP="007912D4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8D2" w:rsidRPr="0041109F" w:rsidRDefault="00E838D2" w:rsidP="007912D4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8D2" w:rsidRPr="0041109F" w:rsidRDefault="00E838D2" w:rsidP="007912D4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8D2" w:rsidRPr="0041109F" w:rsidRDefault="00E838D2" w:rsidP="007912D4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8D2" w:rsidRPr="0041109F" w:rsidRDefault="00E838D2" w:rsidP="007912D4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12</w:t>
            </w:r>
          </w:p>
        </w:tc>
      </w:tr>
      <w:tr w:rsidR="00E838D2" w:rsidRPr="0041109F" w:rsidTr="007912D4">
        <w:trPr>
          <w:trHeight w:val="519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8D2" w:rsidRPr="0041109F" w:rsidRDefault="00E838D2" w:rsidP="007912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8D2" w:rsidRPr="0041109F" w:rsidRDefault="00E838D2" w:rsidP="007912D4">
            <w:pPr>
              <w:tabs>
                <w:tab w:val="left" w:pos="720"/>
              </w:tabs>
              <w:jc w:val="both"/>
              <w:rPr>
                <w:b/>
                <w:spacing w:val="-4"/>
                <w:sz w:val="20"/>
                <w:szCs w:val="20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>Цель: Создание благоприятных условий для динамичного развития малого и среднего предпринимательства (МСП), повышения экономической и социальной эффективности его деятельности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8D2" w:rsidRPr="0041109F" w:rsidRDefault="00E838D2" w:rsidP="007912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8D2" w:rsidRPr="0041109F" w:rsidRDefault="00E838D2" w:rsidP="007912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8D2" w:rsidRPr="0041109F" w:rsidRDefault="00E838D2" w:rsidP="007912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8D2" w:rsidRPr="0041109F" w:rsidRDefault="00E838D2" w:rsidP="007912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rPr>
                <w:sz w:val="20"/>
                <w:szCs w:val="20"/>
              </w:rPr>
            </w:pPr>
          </w:p>
        </w:tc>
      </w:tr>
      <w:tr w:rsidR="00E838D2" w:rsidRPr="0041109F" w:rsidTr="007912D4">
        <w:trPr>
          <w:trHeight w:val="59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82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8D2" w:rsidRPr="0041109F" w:rsidRDefault="00E838D2" w:rsidP="007912D4">
            <w:pPr>
              <w:tabs>
                <w:tab w:val="left" w:pos="720"/>
              </w:tabs>
              <w:jc w:val="both"/>
              <w:rPr>
                <w:b/>
                <w:bCs/>
                <w:spacing w:val="-4"/>
                <w:sz w:val="20"/>
                <w:szCs w:val="20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>Задача 1: Оказание и</w:t>
            </w:r>
            <w:r w:rsidRPr="0041109F">
              <w:rPr>
                <w:b/>
                <w:bCs/>
                <w:spacing w:val="-4"/>
                <w:sz w:val="20"/>
                <w:szCs w:val="20"/>
              </w:rPr>
              <w:t>нформационно-консультационной и методической поддержки субъектам малого и среднего предпринимательства по различным аспектам предпринимательской и инвестиционной деятельности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rPr>
                <w:sz w:val="20"/>
                <w:szCs w:val="20"/>
              </w:rPr>
            </w:pPr>
          </w:p>
        </w:tc>
      </w:tr>
      <w:tr w:rsidR="00E838D2" w:rsidRPr="0041109F" w:rsidTr="007912D4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1.1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8D2" w:rsidRPr="0041109F" w:rsidRDefault="00E838D2" w:rsidP="007912D4">
            <w:pPr>
              <w:tabs>
                <w:tab w:val="left" w:pos="720"/>
              </w:tabs>
              <w:jc w:val="both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 xml:space="preserve">Проведение мониторинга состояния МСП с целью его оценки и выявления тенденций развития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E668CF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201</w:t>
            </w:r>
            <w:r w:rsidR="00E668CF" w:rsidRPr="0041109F">
              <w:rPr>
                <w:sz w:val="22"/>
                <w:szCs w:val="22"/>
              </w:rPr>
              <w:t>7</w:t>
            </w:r>
            <w:r w:rsidRPr="0041109F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490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tabs>
                <w:tab w:val="left" w:pos="720"/>
              </w:tabs>
              <w:jc w:val="center"/>
              <w:rPr>
                <w:spacing w:val="-4"/>
                <w:sz w:val="16"/>
                <w:szCs w:val="16"/>
              </w:rPr>
            </w:pPr>
            <w:r w:rsidRPr="0041109F">
              <w:rPr>
                <w:spacing w:val="-4"/>
                <w:sz w:val="16"/>
                <w:szCs w:val="16"/>
              </w:rPr>
              <w:t>Наличие аналитического материала</w:t>
            </w:r>
          </w:p>
          <w:p w:rsidR="00E838D2" w:rsidRPr="0041109F" w:rsidRDefault="00E838D2" w:rsidP="007912D4">
            <w:pPr>
              <w:tabs>
                <w:tab w:val="left" w:pos="720"/>
              </w:tabs>
              <w:jc w:val="center"/>
              <w:rPr>
                <w:spacing w:val="-4"/>
                <w:sz w:val="16"/>
                <w:szCs w:val="16"/>
              </w:rPr>
            </w:pPr>
            <w:r w:rsidRPr="0041109F">
              <w:rPr>
                <w:spacing w:val="-4"/>
                <w:sz w:val="16"/>
                <w:szCs w:val="16"/>
              </w:rPr>
              <w:t>Да – 1</w:t>
            </w:r>
          </w:p>
          <w:p w:rsidR="00E838D2" w:rsidRPr="0041109F" w:rsidRDefault="00E838D2" w:rsidP="007912D4">
            <w:pPr>
              <w:tabs>
                <w:tab w:val="left" w:pos="720"/>
              </w:tabs>
              <w:jc w:val="center"/>
              <w:rPr>
                <w:spacing w:val="-4"/>
                <w:sz w:val="16"/>
                <w:szCs w:val="16"/>
              </w:rPr>
            </w:pPr>
            <w:r w:rsidRPr="0041109F">
              <w:rPr>
                <w:spacing w:val="-4"/>
                <w:sz w:val="16"/>
                <w:szCs w:val="16"/>
              </w:rPr>
              <w:t>Нет –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8D2" w:rsidRPr="0041109F" w:rsidRDefault="00E838D2" w:rsidP="007912D4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8D2" w:rsidRPr="0041109F" w:rsidRDefault="00E838D2" w:rsidP="007912D4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8D2" w:rsidRPr="0041109F" w:rsidRDefault="00E838D2" w:rsidP="007912D4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100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Администрация</w:t>
            </w:r>
          </w:p>
          <w:p w:rsidR="00E838D2" w:rsidRPr="0041109F" w:rsidRDefault="00E838D2" w:rsidP="007912D4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ЗАТО г</w:t>
            </w:r>
            <w:proofErr w:type="gramStart"/>
            <w:r w:rsidRPr="0041109F">
              <w:rPr>
                <w:sz w:val="20"/>
                <w:szCs w:val="20"/>
              </w:rPr>
              <w:t>.С</w:t>
            </w:r>
            <w:proofErr w:type="gramEnd"/>
            <w:r w:rsidRPr="0041109F">
              <w:rPr>
                <w:sz w:val="20"/>
                <w:szCs w:val="20"/>
              </w:rPr>
              <w:t>евероморск</w:t>
            </w:r>
          </w:p>
        </w:tc>
      </w:tr>
      <w:tr w:rsidR="00E838D2" w:rsidRPr="0041109F" w:rsidTr="007912D4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1.2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8D2" w:rsidRPr="0041109F" w:rsidRDefault="00E838D2" w:rsidP="007912D4">
            <w:pPr>
              <w:jc w:val="both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Взаимодействие с организациями инфраструктуры поддержки МСП Мурманской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E668CF">
            <w:pPr>
              <w:jc w:val="center"/>
            </w:pPr>
            <w:r w:rsidRPr="0041109F">
              <w:rPr>
                <w:sz w:val="22"/>
                <w:szCs w:val="22"/>
              </w:rPr>
              <w:t>201</w:t>
            </w:r>
            <w:r w:rsidR="00E668CF" w:rsidRPr="0041109F">
              <w:rPr>
                <w:sz w:val="22"/>
                <w:szCs w:val="22"/>
              </w:rPr>
              <w:t>7</w:t>
            </w:r>
            <w:r w:rsidRPr="0041109F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49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tabs>
                <w:tab w:val="left" w:pos="720"/>
              </w:tabs>
              <w:jc w:val="center"/>
              <w:rPr>
                <w:spacing w:val="-4"/>
                <w:sz w:val="16"/>
                <w:szCs w:val="16"/>
              </w:rPr>
            </w:pPr>
            <w:r w:rsidRPr="0041109F">
              <w:rPr>
                <w:spacing w:val="-4"/>
                <w:sz w:val="16"/>
                <w:szCs w:val="16"/>
              </w:rPr>
              <w:t>Количество структур поддержки</w:t>
            </w:r>
          </w:p>
          <w:p w:rsidR="00E838D2" w:rsidRPr="0041109F" w:rsidRDefault="00E838D2" w:rsidP="007912D4">
            <w:pPr>
              <w:tabs>
                <w:tab w:val="left" w:pos="720"/>
              </w:tabs>
              <w:jc w:val="center"/>
              <w:rPr>
                <w:spacing w:val="-4"/>
                <w:sz w:val="16"/>
                <w:szCs w:val="16"/>
              </w:rPr>
            </w:pPr>
            <w:r w:rsidRPr="0041109F">
              <w:rPr>
                <w:spacing w:val="-4"/>
                <w:sz w:val="16"/>
                <w:szCs w:val="16"/>
              </w:rPr>
              <w:t>и развития МСП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8D2" w:rsidRPr="0041109F" w:rsidRDefault="00E838D2" w:rsidP="007912D4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8D2" w:rsidRPr="0041109F" w:rsidRDefault="0045444F" w:rsidP="007912D4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8D2" w:rsidRPr="0041109F" w:rsidRDefault="0045444F" w:rsidP="007912D4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13</w:t>
            </w:r>
            <w:r w:rsidR="00E838D2" w:rsidRPr="0041109F">
              <w:rPr>
                <w:sz w:val="22"/>
                <w:szCs w:val="22"/>
              </w:rPr>
              <w:t>3,3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Администрация</w:t>
            </w:r>
          </w:p>
          <w:p w:rsidR="00E838D2" w:rsidRPr="0041109F" w:rsidRDefault="00E838D2" w:rsidP="007912D4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ЗАТО г</w:t>
            </w:r>
            <w:proofErr w:type="gramStart"/>
            <w:r w:rsidRPr="0041109F">
              <w:rPr>
                <w:sz w:val="20"/>
                <w:szCs w:val="20"/>
              </w:rPr>
              <w:t>.С</w:t>
            </w:r>
            <w:proofErr w:type="gramEnd"/>
            <w:r w:rsidRPr="0041109F">
              <w:rPr>
                <w:sz w:val="20"/>
                <w:szCs w:val="20"/>
              </w:rPr>
              <w:t>евероморск</w:t>
            </w:r>
          </w:p>
        </w:tc>
      </w:tr>
      <w:tr w:rsidR="00E838D2" w:rsidRPr="0041109F" w:rsidTr="007912D4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1.3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8D2" w:rsidRPr="0041109F" w:rsidRDefault="00E838D2" w:rsidP="007912D4">
            <w:pPr>
              <w:jc w:val="both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Поддержка на сайте администрации ЗАТО г</w:t>
            </w:r>
            <w:proofErr w:type="gramStart"/>
            <w:r w:rsidRPr="0041109F">
              <w:rPr>
                <w:spacing w:val="-4"/>
                <w:sz w:val="20"/>
                <w:szCs w:val="20"/>
              </w:rPr>
              <w:t>.С</w:t>
            </w:r>
            <w:proofErr w:type="gramEnd"/>
            <w:r w:rsidRPr="0041109F">
              <w:rPr>
                <w:spacing w:val="-4"/>
                <w:sz w:val="20"/>
                <w:szCs w:val="20"/>
              </w:rPr>
              <w:t xml:space="preserve">евероморск страницы отдела экономического развития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E668CF">
            <w:pPr>
              <w:jc w:val="center"/>
            </w:pPr>
            <w:r w:rsidRPr="0041109F">
              <w:rPr>
                <w:sz w:val="22"/>
                <w:szCs w:val="22"/>
              </w:rPr>
              <w:t>201</w:t>
            </w:r>
            <w:r w:rsidR="00E668CF" w:rsidRPr="0041109F">
              <w:rPr>
                <w:sz w:val="22"/>
                <w:szCs w:val="22"/>
              </w:rPr>
              <w:t>7</w:t>
            </w:r>
            <w:r w:rsidRPr="0041109F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49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tabs>
                <w:tab w:val="left" w:pos="720"/>
              </w:tabs>
              <w:jc w:val="center"/>
              <w:rPr>
                <w:spacing w:val="-4"/>
                <w:sz w:val="16"/>
                <w:szCs w:val="16"/>
              </w:rPr>
            </w:pPr>
            <w:r w:rsidRPr="0041109F">
              <w:rPr>
                <w:spacing w:val="-4"/>
                <w:sz w:val="16"/>
                <w:szCs w:val="16"/>
              </w:rPr>
              <w:t>Ежемесячное обновление информации,</w:t>
            </w:r>
          </w:p>
          <w:p w:rsidR="00E838D2" w:rsidRPr="0041109F" w:rsidRDefault="00E838D2" w:rsidP="007912D4">
            <w:pPr>
              <w:tabs>
                <w:tab w:val="left" w:pos="720"/>
              </w:tabs>
              <w:jc w:val="center"/>
              <w:rPr>
                <w:spacing w:val="-4"/>
                <w:sz w:val="16"/>
                <w:szCs w:val="16"/>
              </w:rPr>
            </w:pPr>
            <w:r w:rsidRPr="0041109F">
              <w:rPr>
                <w:spacing w:val="-4"/>
                <w:sz w:val="16"/>
                <w:szCs w:val="16"/>
              </w:rPr>
              <w:t xml:space="preserve">Да – 1 </w:t>
            </w:r>
          </w:p>
          <w:p w:rsidR="00E838D2" w:rsidRPr="0041109F" w:rsidRDefault="00E838D2" w:rsidP="007912D4">
            <w:pPr>
              <w:tabs>
                <w:tab w:val="left" w:pos="720"/>
              </w:tabs>
              <w:jc w:val="center"/>
              <w:rPr>
                <w:spacing w:val="-4"/>
                <w:sz w:val="16"/>
                <w:szCs w:val="16"/>
              </w:rPr>
            </w:pPr>
            <w:r w:rsidRPr="0041109F">
              <w:rPr>
                <w:spacing w:val="-4"/>
                <w:sz w:val="16"/>
                <w:szCs w:val="16"/>
              </w:rPr>
              <w:t>Нет –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8D2" w:rsidRPr="0041109F" w:rsidRDefault="00E838D2" w:rsidP="007912D4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8D2" w:rsidRPr="0041109F" w:rsidRDefault="00E838D2" w:rsidP="007912D4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8D2" w:rsidRPr="0041109F" w:rsidRDefault="00E838D2" w:rsidP="007912D4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100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Администрация</w:t>
            </w:r>
          </w:p>
          <w:p w:rsidR="00E838D2" w:rsidRPr="0041109F" w:rsidRDefault="00E838D2" w:rsidP="007912D4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ЗАТО г</w:t>
            </w:r>
            <w:proofErr w:type="gramStart"/>
            <w:r w:rsidRPr="0041109F">
              <w:rPr>
                <w:sz w:val="20"/>
                <w:szCs w:val="20"/>
              </w:rPr>
              <w:t>.С</w:t>
            </w:r>
            <w:proofErr w:type="gramEnd"/>
            <w:r w:rsidRPr="0041109F">
              <w:rPr>
                <w:sz w:val="20"/>
                <w:szCs w:val="20"/>
              </w:rPr>
              <w:t>евероморск</w:t>
            </w:r>
          </w:p>
        </w:tc>
      </w:tr>
      <w:tr w:rsidR="00E838D2" w:rsidRPr="0041109F" w:rsidTr="007912D4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1.4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8D2" w:rsidRPr="0041109F" w:rsidRDefault="00E838D2" w:rsidP="007912D4">
            <w:pPr>
              <w:jc w:val="both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Организация и проведение обучающих семинаров и тренингов (совместно с организациями инфраструктуры поддержки МСП)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E668CF">
            <w:pPr>
              <w:jc w:val="center"/>
            </w:pPr>
            <w:r w:rsidRPr="0041109F">
              <w:rPr>
                <w:sz w:val="22"/>
                <w:szCs w:val="22"/>
              </w:rPr>
              <w:t>201</w:t>
            </w:r>
            <w:r w:rsidR="00E668CF" w:rsidRPr="0041109F">
              <w:rPr>
                <w:sz w:val="22"/>
                <w:szCs w:val="22"/>
              </w:rPr>
              <w:t>7</w:t>
            </w:r>
            <w:r w:rsidRPr="0041109F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49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tabs>
                <w:tab w:val="left" w:pos="720"/>
              </w:tabs>
              <w:jc w:val="center"/>
              <w:rPr>
                <w:spacing w:val="-4"/>
                <w:sz w:val="16"/>
                <w:szCs w:val="16"/>
              </w:rPr>
            </w:pPr>
            <w:r w:rsidRPr="0041109F">
              <w:rPr>
                <w:spacing w:val="-4"/>
                <w:sz w:val="16"/>
                <w:szCs w:val="16"/>
              </w:rPr>
              <w:t>Численность прошедших обучение, человек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8D2" w:rsidRPr="0041109F" w:rsidRDefault="007A746A" w:rsidP="00CC7CFF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8D2" w:rsidRPr="0041109F" w:rsidRDefault="00502209" w:rsidP="007912D4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8D2" w:rsidRPr="0041109F" w:rsidRDefault="00442787" w:rsidP="0045444F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368,75</w:t>
            </w:r>
            <w:r w:rsidR="00CC7CFF" w:rsidRPr="0041109F">
              <w:rPr>
                <w:sz w:val="22"/>
                <w:szCs w:val="22"/>
              </w:rPr>
              <w:t>-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8D2" w:rsidRPr="0041109F" w:rsidRDefault="00E838D2" w:rsidP="007912D4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Администрация</w:t>
            </w:r>
          </w:p>
          <w:p w:rsidR="00E838D2" w:rsidRPr="0041109F" w:rsidRDefault="00E838D2" w:rsidP="007912D4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ЗАТО г</w:t>
            </w:r>
            <w:proofErr w:type="gramStart"/>
            <w:r w:rsidRPr="0041109F">
              <w:rPr>
                <w:sz w:val="20"/>
                <w:szCs w:val="20"/>
              </w:rPr>
              <w:t>.С</w:t>
            </w:r>
            <w:proofErr w:type="gramEnd"/>
            <w:r w:rsidRPr="0041109F">
              <w:rPr>
                <w:sz w:val="20"/>
                <w:szCs w:val="20"/>
              </w:rPr>
              <w:t>евероморск</w:t>
            </w:r>
          </w:p>
        </w:tc>
      </w:tr>
      <w:tr w:rsidR="00CC7CFF" w:rsidRPr="0041109F" w:rsidTr="007912D4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CC7CFF" w:rsidP="007912D4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1.5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CFF" w:rsidRPr="0041109F" w:rsidRDefault="00CC7CFF" w:rsidP="007912D4">
            <w:pPr>
              <w:jc w:val="both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Организация и проведение рабочих встреч, заседаний Совета по вопросам малого и среднего предпринимательства при администрации ЗАТО г</w:t>
            </w:r>
            <w:proofErr w:type="gramStart"/>
            <w:r w:rsidRPr="0041109F">
              <w:rPr>
                <w:spacing w:val="-4"/>
                <w:sz w:val="20"/>
                <w:szCs w:val="20"/>
              </w:rPr>
              <w:t>.С</w:t>
            </w:r>
            <w:proofErr w:type="gramEnd"/>
            <w:r w:rsidRPr="0041109F">
              <w:rPr>
                <w:spacing w:val="-4"/>
                <w:sz w:val="20"/>
                <w:szCs w:val="20"/>
              </w:rPr>
              <w:t>евероморск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CC7CFF" w:rsidP="00E668CF">
            <w:pPr>
              <w:jc w:val="center"/>
            </w:pPr>
            <w:r w:rsidRPr="0041109F">
              <w:rPr>
                <w:sz w:val="22"/>
                <w:szCs w:val="22"/>
              </w:rPr>
              <w:t>2017 год</w:t>
            </w:r>
          </w:p>
        </w:tc>
        <w:tc>
          <w:tcPr>
            <w:tcW w:w="490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CC7CFF" w:rsidP="007912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CC7CFF" w:rsidP="007912D4">
            <w:pPr>
              <w:tabs>
                <w:tab w:val="left" w:pos="720"/>
              </w:tabs>
              <w:jc w:val="center"/>
              <w:rPr>
                <w:spacing w:val="-4"/>
                <w:sz w:val="16"/>
                <w:szCs w:val="16"/>
              </w:rPr>
            </w:pPr>
            <w:r w:rsidRPr="0041109F">
              <w:rPr>
                <w:spacing w:val="-4"/>
                <w:sz w:val="16"/>
                <w:szCs w:val="16"/>
              </w:rPr>
              <w:t>Кол-во участников мероприятия,</w:t>
            </w:r>
          </w:p>
          <w:p w:rsidR="00CC7CFF" w:rsidRPr="0041109F" w:rsidRDefault="00CC7CFF" w:rsidP="007912D4">
            <w:pPr>
              <w:tabs>
                <w:tab w:val="left" w:pos="720"/>
              </w:tabs>
              <w:jc w:val="center"/>
              <w:rPr>
                <w:spacing w:val="-4"/>
                <w:sz w:val="16"/>
                <w:szCs w:val="16"/>
              </w:rPr>
            </w:pPr>
            <w:r w:rsidRPr="0041109F">
              <w:rPr>
                <w:spacing w:val="-4"/>
                <w:sz w:val="16"/>
                <w:szCs w:val="16"/>
              </w:rPr>
              <w:t>человек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CC7CFF" w:rsidP="007912D4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502209" w:rsidP="00034CD9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20"/>
                <w:szCs w:val="20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502209" w:rsidP="00B260AD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136,7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CC7CFF" w:rsidP="007912D4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Администрация</w:t>
            </w:r>
          </w:p>
          <w:p w:rsidR="00CC7CFF" w:rsidRPr="0041109F" w:rsidRDefault="00CC7CFF" w:rsidP="007912D4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ЗАТО г</w:t>
            </w:r>
            <w:proofErr w:type="gramStart"/>
            <w:r w:rsidRPr="0041109F">
              <w:rPr>
                <w:sz w:val="20"/>
                <w:szCs w:val="20"/>
              </w:rPr>
              <w:t>.С</w:t>
            </w:r>
            <w:proofErr w:type="gramEnd"/>
            <w:r w:rsidRPr="0041109F">
              <w:rPr>
                <w:sz w:val="20"/>
                <w:szCs w:val="20"/>
              </w:rPr>
              <w:t>евероморск</w:t>
            </w:r>
          </w:p>
        </w:tc>
      </w:tr>
      <w:tr w:rsidR="00CC7CFF" w:rsidRPr="0041109F" w:rsidTr="007912D4">
        <w:tc>
          <w:tcPr>
            <w:tcW w:w="3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CC7CFF" w:rsidP="007912D4">
            <w:pPr>
              <w:jc w:val="center"/>
              <w:rPr>
                <w:b/>
                <w:spacing w:val="-4"/>
                <w:sz w:val="22"/>
                <w:szCs w:val="22"/>
              </w:rPr>
            </w:pPr>
            <w:r w:rsidRPr="0041109F">
              <w:rPr>
                <w:b/>
                <w:spacing w:val="-4"/>
                <w:sz w:val="22"/>
                <w:szCs w:val="22"/>
              </w:rPr>
              <w:lastRenderedPageBreak/>
              <w:t>Итого по задаче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CFF" w:rsidRPr="0041109F" w:rsidRDefault="00CC7CFF" w:rsidP="00791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0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CC7CFF" w:rsidP="007912D4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0,00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CC7CFF" w:rsidP="007912D4">
            <w:pPr>
              <w:tabs>
                <w:tab w:val="left" w:pos="720"/>
              </w:tabs>
              <w:jc w:val="center"/>
              <w:rPr>
                <w:spacing w:val="-4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CC7CFF" w:rsidP="00791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CC7CFF" w:rsidP="00791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CC7CFF" w:rsidP="00791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CC7CFF" w:rsidP="007912D4">
            <w:pPr>
              <w:rPr>
                <w:sz w:val="20"/>
                <w:szCs w:val="20"/>
              </w:rPr>
            </w:pPr>
          </w:p>
        </w:tc>
      </w:tr>
      <w:tr w:rsidR="00CC7CFF" w:rsidRPr="0041109F" w:rsidTr="007912D4">
        <w:trPr>
          <w:trHeight w:val="50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CC7CFF" w:rsidP="007912D4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82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CC7CFF" w:rsidP="007912D4">
            <w:pPr>
              <w:jc w:val="both"/>
              <w:rPr>
                <w:b/>
                <w:sz w:val="20"/>
                <w:szCs w:val="20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 xml:space="preserve">Задача 2: </w:t>
            </w:r>
            <w:r w:rsidRPr="0041109F">
              <w:rPr>
                <w:b/>
                <w:bCs/>
                <w:spacing w:val="-4"/>
                <w:sz w:val="20"/>
                <w:szCs w:val="20"/>
              </w:rPr>
              <w:t>Организация и проведение мероприятий, направленных на повышение общественного статуса и популяризацию товаров, работ и услуг местных предпринимателей,</w:t>
            </w:r>
            <w:r w:rsidRPr="0041109F">
              <w:rPr>
                <w:b/>
                <w:spacing w:val="-4"/>
                <w:sz w:val="20"/>
                <w:szCs w:val="20"/>
              </w:rPr>
              <w:t xml:space="preserve"> поддержку новых направлений предпринимательской деятельности, обеспечивающих положительное влияние на социально-экономическое развитие муниципального образования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CC7CFF" w:rsidP="007912D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CC7CFF" w:rsidP="00791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CC7CFF" w:rsidP="00791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CC7CFF" w:rsidP="00791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CC7CFF" w:rsidP="007912D4">
            <w:pPr>
              <w:rPr>
                <w:sz w:val="20"/>
                <w:szCs w:val="20"/>
              </w:rPr>
            </w:pPr>
          </w:p>
        </w:tc>
      </w:tr>
      <w:tr w:rsidR="00DD0005" w:rsidRPr="0041109F" w:rsidTr="007912D4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005" w:rsidRPr="0041109F" w:rsidRDefault="00DD0005" w:rsidP="007912D4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2.1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005" w:rsidRPr="0041109F" w:rsidRDefault="00DD0005" w:rsidP="007912D4">
            <w:pPr>
              <w:jc w:val="both"/>
              <w:rPr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 xml:space="preserve">Мероприятия по поддержке </w:t>
            </w:r>
            <w:r w:rsidRPr="0041109F">
              <w:rPr>
                <w:spacing w:val="-4"/>
                <w:sz w:val="18"/>
                <w:szCs w:val="18"/>
              </w:rPr>
              <w:br/>
              <w:t>и развитию субъектов малого и среднего предпринимательства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005" w:rsidRPr="0041109F" w:rsidRDefault="00DD0005" w:rsidP="00E668C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2017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005" w:rsidRPr="0041109F" w:rsidRDefault="00DD0005" w:rsidP="00DD000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Всего</w:t>
            </w:r>
            <w:r w:rsidRPr="0041109F">
              <w:rPr>
                <w:b/>
                <w:sz w:val="20"/>
                <w:szCs w:val="20"/>
              </w:rPr>
              <w:t>:</w:t>
            </w:r>
            <w:r w:rsidRPr="0041109F">
              <w:rPr>
                <w:sz w:val="20"/>
                <w:szCs w:val="20"/>
              </w:rPr>
              <w:t xml:space="preserve"> в т.ч.:</w:t>
            </w:r>
          </w:p>
          <w:p w:rsidR="00DD0005" w:rsidRPr="0041109F" w:rsidRDefault="00DD0005" w:rsidP="00DD0005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МБ:</w:t>
            </w:r>
          </w:p>
          <w:p w:rsidR="00DD0005" w:rsidRPr="0041109F" w:rsidRDefault="00DD0005" w:rsidP="00DD000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18"/>
                <w:szCs w:val="18"/>
              </w:rPr>
              <w:t>ФБ: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005" w:rsidRPr="0041109F" w:rsidRDefault="00DD0005" w:rsidP="00C84BA9">
            <w:pPr>
              <w:tabs>
                <w:tab w:val="left" w:pos="720"/>
              </w:tabs>
              <w:jc w:val="center"/>
              <w:rPr>
                <w:b/>
                <w:spacing w:val="-4"/>
                <w:sz w:val="20"/>
                <w:szCs w:val="20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>90,00</w:t>
            </w:r>
          </w:p>
          <w:p w:rsidR="00DD0005" w:rsidRPr="0041109F" w:rsidRDefault="00DD0005" w:rsidP="00C84BA9">
            <w:pPr>
              <w:tabs>
                <w:tab w:val="left" w:pos="720"/>
              </w:tabs>
              <w:jc w:val="center"/>
              <w:rPr>
                <w:b/>
                <w:spacing w:val="-4"/>
                <w:sz w:val="20"/>
                <w:szCs w:val="20"/>
              </w:rPr>
            </w:pPr>
          </w:p>
          <w:p w:rsidR="00DD0005" w:rsidRPr="0041109F" w:rsidRDefault="00DD0005" w:rsidP="00C84BA9">
            <w:pPr>
              <w:tabs>
                <w:tab w:val="left" w:pos="720"/>
              </w:tabs>
              <w:jc w:val="center"/>
              <w:rPr>
                <w:sz w:val="20"/>
                <w:szCs w:val="20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>90,00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005" w:rsidRPr="0041109F" w:rsidRDefault="00DD0005" w:rsidP="00C84BA9">
            <w:pPr>
              <w:tabs>
                <w:tab w:val="left" w:pos="720"/>
              </w:tabs>
              <w:jc w:val="center"/>
              <w:rPr>
                <w:b/>
                <w:spacing w:val="-4"/>
                <w:sz w:val="20"/>
                <w:szCs w:val="20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>90,00</w:t>
            </w:r>
          </w:p>
          <w:p w:rsidR="00DD0005" w:rsidRPr="0041109F" w:rsidRDefault="00DD0005" w:rsidP="00C84BA9">
            <w:pPr>
              <w:tabs>
                <w:tab w:val="left" w:pos="720"/>
              </w:tabs>
              <w:jc w:val="center"/>
              <w:rPr>
                <w:b/>
                <w:spacing w:val="-4"/>
                <w:sz w:val="20"/>
                <w:szCs w:val="20"/>
              </w:rPr>
            </w:pPr>
          </w:p>
          <w:p w:rsidR="00DD0005" w:rsidRPr="0041109F" w:rsidRDefault="00DD0005" w:rsidP="00C84BA9">
            <w:pPr>
              <w:tabs>
                <w:tab w:val="left" w:pos="720"/>
              </w:tabs>
              <w:jc w:val="center"/>
              <w:rPr>
                <w:spacing w:val="-4"/>
                <w:sz w:val="16"/>
                <w:szCs w:val="16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>90,00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005" w:rsidRPr="0041109F" w:rsidRDefault="00DD0005" w:rsidP="007912D4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100,0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D0005" w:rsidRPr="0041109F" w:rsidRDefault="00DD0005" w:rsidP="007912D4">
            <w:pPr>
              <w:tabs>
                <w:tab w:val="left" w:pos="720"/>
              </w:tabs>
              <w:jc w:val="center"/>
              <w:rPr>
                <w:spacing w:val="-4"/>
                <w:sz w:val="16"/>
                <w:szCs w:val="16"/>
              </w:rPr>
            </w:pPr>
            <w:r w:rsidRPr="0041109F">
              <w:rPr>
                <w:spacing w:val="-4"/>
                <w:sz w:val="16"/>
                <w:szCs w:val="16"/>
              </w:rPr>
              <w:t>Кол-во</w:t>
            </w:r>
          </w:p>
          <w:p w:rsidR="00DD0005" w:rsidRPr="0041109F" w:rsidRDefault="00DD0005" w:rsidP="009B1748">
            <w:pPr>
              <w:jc w:val="center"/>
              <w:rPr>
                <w:b/>
                <w:sz w:val="22"/>
                <w:szCs w:val="22"/>
              </w:rPr>
            </w:pPr>
            <w:r w:rsidRPr="0041109F">
              <w:rPr>
                <w:spacing w:val="-4"/>
                <w:sz w:val="16"/>
                <w:szCs w:val="16"/>
              </w:rPr>
              <w:t>субъектов МСП – получателей поддержки,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005" w:rsidRPr="0041109F" w:rsidRDefault="00DD0005" w:rsidP="007912D4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005" w:rsidRPr="0041109F" w:rsidRDefault="00DD0005" w:rsidP="007912D4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005" w:rsidRPr="0041109F" w:rsidRDefault="00DD0005" w:rsidP="007912D4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120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005" w:rsidRPr="0041109F" w:rsidRDefault="00DD0005" w:rsidP="007912D4">
            <w:pPr>
              <w:rPr>
                <w:sz w:val="20"/>
                <w:szCs w:val="20"/>
              </w:rPr>
            </w:pPr>
          </w:p>
        </w:tc>
      </w:tr>
      <w:tr w:rsidR="00DD0005" w:rsidRPr="0041109F" w:rsidTr="007912D4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005" w:rsidRPr="0041109F" w:rsidRDefault="00DD0005" w:rsidP="007912D4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2.1.1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005" w:rsidRPr="0041109F" w:rsidRDefault="00DD0005" w:rsidP="007912D4">
            <w:pPr>
              <w:jc w:val="both"/>
              <w:rPr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 xml:space="preserve">Организация участия представителей муниципального образования </w:t>
            </w:r>
            <w:r w:rsidRPr="0041109F">
              <w:rPr>
                <w:spacing w:val="-4"/>
                <w:sz w:val="18"/>
                <w:szCs w:val="18"/>
              </w:rPr>
              <w:br/>
              <w:t xml:space="preserve">в региональных </w:t>
            </w:r>
            <w:r w:rsidRPr="0041109F">
              <w:rPr>
                <w:spacing w:val="-4"/>
                <w:sz w:val="18"/>
                <w:szCs w:val="18"/>
              </w:rPr>
              <w:br/>
              <w:t>и федеральных конкурсах, выставках, направленных на развитие инвестиционной привлекательности и межрегионального сотрудничества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005" w:rsidRPr="0041109F" w:rsidRDefault="00DD0005" w:rsidP="00E668C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2017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005" w:rsidRPr="0041109F" w:rsidRDefault="00DD0005" w:rsidP="00DD000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Всего</w:t>
            </w:r>
            <w:r w:rsidRPr="0041109F">
              <w:rPr>
                <w:b/>
                <w:sz w:val="20"/>
                <w:szCs w:val="20"/>
              </w:rPr>
              <w:t>:</w:t>
            </w:r>
            <w:r w:rsidRPr="0041109F">
              <w:rPr>
                <w:sz w:val="20"/>
                <w:szCs w:val="20"/>
              </w:rPr>
              <w:t xml:space="preserve"> в т.ч.:</w:t>
            </w:r>
          </w:p>
          <w:p w:rsidR="00DD0005" w:rsidRPr="0041109F" w:rsidRDefault="00DD0005" w:rsidP="00DD0005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МБ:</w:t>
            </w:r>
          </w:p>
          <w:p w:rsidR="00DD0005" w:rsidRPr="0041109F" w:rsidRDefault="00DD0005" w:rsidP="00DD000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18"/>
                <w:szCs w:val="18"/>
              </w:rPr>
              <w:t>ФБ: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005" w:rsidRPr="0041109F" w:rsidRDefault="00DD0005" w:rsidP="00C84BA9">
            <w:pPr>
              <w:tabs>
                <w:tab w:val="left" w:pos="720"/>
              </w:tabs>
              <w:jc w:val="center"/>
              <w:rPr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005" w:rsidRPr="0041109F" w:rsidRDefault="00DD0005" w:rsidP="00C84BA9">
            <w:pPr>
              <w:tabs>
                <w:tab w:val="left" w:pos="720"/>
              </w:tabs>
              <w:jc w:val="center"/>
              <w:rPr>
                <w:spacing w:val="-4"/>
                <w:sz w:val="16"/>
                <w:szCs w:val="16"/>
              </w:rPr>
            </w:pPr>
            <w:r w:rsidRPr="0041109F">
              <w:rPr>
                <w:spacing w:val="-4"/>
                <w:sz w:val="20"/>
                <w:szCs w:val="20"/>
              </w:rPr>
              <w:t>0,00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005" w:rsidRPr="0041109F" w:rsidRDefault="00DD0005" w:rsidP="004914F3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0,0</w:t>
            </w: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D0005" w:rsidRPr="0041109F" w:rsidRDefault="00DD0005" w:rsidP="007912D4">
            <w:pPr>
              <w:tabs>
                <w:tab w:val="left" w:pos="720"/>
              </w:tabs>
              <w:jc w:val="center"/>
              <w:rPr>
                <w:spacing w:val="-4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005" w:rsidRPr="0041109F" w:rsidRDefault="00DD0005" w:rsidP="007912D4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005" w:rsidRPr="0041109F" w:rsidRDefault="00DD0005" w:rsidP="007912D4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005" w:rsidRPr="0041109F" w:rsidRDefault="00DD0005" w:rsidP="007912D4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100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005" w:rsidRPr="0041109F" w:rsidRDefault="00DD0005" w:rsidP="009B1748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Администрация</w:t>
            </w:r>
          </w:p>
          <w:p w:rsidR="00DD0005" w:rsidRPr="0041109F" w:rsidRDefault="00DD0005" w:rsidP="009B1748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ЗАТО г</w:t>
            </w:r>
            <w:proofErr w:type="gramStart"/>
            <w:r w:rsidRPr="0041109F">
              <w:rPr>
                <w:sz w:val="20"/>
                <w:szCs w:val="20"/>
              </w:rPr>
              <w:t>.С</w:t>
            </w:r>
            <w:proofErr w:type="gramEnd"/>
            <w:r w:rsidRPr="0041109F">
              <w:rPr>
                <w:sz w:val="20"/>
                <w:szCs w:val="20"/>
              </w:rPr>
              <w:t>евероморск</w:t>
            </w:r>
          </w:p>
        </w:tc>
      </w:tr>
      <w:tr w:rsidR="00DD0005" w:rsidRPr="0041109F" w:rsidTr="007912D4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005" w:rsidRPr="0041109F" w:rsidRDefault="00DD0005" w:rsidP="009B1748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2.1.2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005" w:rsidRPr="0041109F" w:rsidRDefault="00DD0005" w:rsidP="007912D4">
            <w:pPr>
              <w:jc w:val="both"/>
              <w:rPr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 xml:space="preserve">Организация и проведение муниципальных конкурсов, направленных на </w:t>
            </w:r>
            <w:r w:rsidRPr="0041109F">
              <w:rPr>
                <w:bCs/>
                <w:spacing w:val="-4"/>
                <w:sz w:val="18"/>
                <w:szCs w:val="18"/>
              </w:rPr>
              <w:t>популяризацию товаров, работ и услуг местных предпринимателей,</w:t>
            </w:r>
            <w:r w:rsidRPr="0041109F">
              <w:rPr>
                <w:spacing w:val="-4"/>
                <w:sz w:val="18"/>
                <w:szCs w:val="18"/>
              </w:rPr>
              <w:t xml:space="preserve"> поддержку новых направлений предпринимательской деятельности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005" w:rsidRPr="0041109F" w:rsidRDefault="00DD0005" w:rsidP="00E668C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2017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005" w:rsidRPr="0041109F" w:rsidRDefault="00DD0005" w:rsidP="00DD000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Всего</w:t>
            </w:r>
            <w:r w:rsidRPr="0041109F">
              <w:rPr>
                <w:b/>
                <w:sz w:val="20"/>
                <w:szCs w:val="20"/>
              </w:rPr>
              <w:t>:</w:t>
            </w:r>
            <w:r w:rsidRPr="0041109F">
              <w:rPr>
                <w:sz w:val="20"/>
                <w:szCs w:val="20"/>
              </w:rPr>
              <w:t xml:space="preserve"> в т.ч.:</w:t>
            </w:r>
          </w:p>
          <w:p w:rsidR="00DD0005" w:rsidRPr="0041109F" w:rsidRDefault="00DD0005" w:rsidP="00DD0005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МБ:</w:t>
            </w:r>
          </w:p>
          <w:p w:rsidR="00DD0005" w:rsidRPr="0041109F" w:rsidRDefault="00DD0005" w:rsidP="00DD000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18"/>
                <w:szCs w:val="18"/>
              </w:rPr>
              <w:t>ФБ: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005" w:rsidRPr="0041109F" w:rsidRDefault="00DD0005" w:rsidP="00C84BA9">
            <w:pPr>
              <w:tabs>
                <w:tab w:val="left" w:pos="720"/>
              </w:tabs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90,00</w:t>
            </w:r>
          </w:p>
          <w:p w:rsidR="00DD0005" w:rsidRPr="0041109F" w:rsidRDefault="00DD0005" w:rsidP="00C84BA9">
            <w:pPr>
              <w:tabs>
                <w:tab w:val="left" w:pos="720"/>
              </w:tabs>
              <w:jc w:val="center"/>
              <w:rPr>
                <w:spacing w:val="-4"/>
                <w:sz w:val="20"/>
                <w:szCs w:val="20"/>
              </w:rPr>
            </w:pPr>
          </w:p>
          <w:p w:rsidR="00DD0005" w:rsidRPr="0041109F" w:rsidRDefault="00DD0005" w:rsidP="00C84BA9">
            <w:pPr>
              <w:tabs>
                <w:tab w:val="left" w:pos="720"/>
              </w:tabs>
              <w:jc w:val="center"/>
              <w:rPr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90,00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005" w:rsidRPr="0041109F" w:rsidRDefault="00DD0005" w:rsidP="00C84BA9">
            <w:pPr>
              <w:tabs>
                <w:tab w:val="left" w:pos="720"/>
              </w:tabs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90,00</w:t>
            </w:r>
          </w:p>
          <w:p w:rsidR="00DD0005" w:rsidRPr="0041109F" w:rsidRDefault="00DD0005" w:rsidP="00C84BA9">
            <w:pPr>
              <w:tabs>
                <w:tab w:val="left" w:pos="720"/>
              </w:tabs>
              <w:jc w:val="center"/>
              <w:rPr>
                <w:spacing w:val="-4"/>
                <w:sz w:val="20"/>
                <w:szCs w:val="20"/>
              </w:rPr>
            </w:pPr>
          </w:p>
          <w:p w:rsidR="00DD0005" w:rsidRPr="0041109F" w:rsidRDefault="00DD0005" w:rsidP="00C84BA9">
            <w:pPr>
              <w:tabs>
                <w:tab w:val="left" w:pos="720"/>
              </w:tabs>
              <w:jc w:val="center"/>
              <w:rPr>
                <w:spacing w:val="-4"/>
                <w:sz w:val="16"/>
                <w:szCs w:val="16"/>
              </w:rPr>
            </w:pPr>
            <w:r w:rsidRPr="0041109F">
              <w:rPr>
                <w:spacing w:val="-4"/>
                <w:sz w:val="20"/>
                <w:szCs w:val="20"/>
              </w:rPr>
              <w:t>90,00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005" w:rsidRPr="0041109F" w:rsidRDefault="00DD0005" w:rsidP="007912D4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100,0</w:t>
            </w:r>
          </w:p>
        </w:tc>
        <w:tc>
          <w:tcPr>
            <w:tcW w:w="13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005" w:rsidRPr="0041109F" w:rsidRDefault="00DD0005" w:rsidP="007912D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005" w:rsidRPr="0041109F" w:rsidRDefault="00DD0005" w:rsidP="007912D4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005" w:rsidRPr="0041109F" w:rsidRDefault="00DD0005" w:rsidP="007912D4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005" w:rsidRPr="0041109F" w:rsidRDefault="00DD0005" w:rsidP="007912D4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125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005" w:rsidRPr="0041109F" w:rsidRDefault="00DD0005" w:rsidP="007912D4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Администрация</w:t>
            </w:r>
          </w:p>
          <w:p w:rsidR="00DD0005" w:rsidRPr="0041109F" w:rsidRDefault="00DD0005" w:rsidP="007912D4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ЗАТО г</w:t>
            </w:r>
            <w:proofErr w:type="gramStart"/>
            <w:r w:rsidRPr="0041109F">
              <w:rPr>
                <w:sz w:val="20"/>
                <w:szCs w:val="20"/>
              </w:rPr>
              <w:t>.С</w:t>
            </w:r>
            <w:proofErr w:type="gramEnd"/>
            <w:r w:rsidRPr="0041109F">
              <w:rPr>
                <w:sz w:val="20"/>
                <w:szCs w:val="20"/>
              </w:rPr>
              <w:t>евероморск</w:t>
            </w:r>
          </w:p>
        </w:tc>
      </w:tr>
      <w:tr w:rsidR="00CC7CFF" w:rsidRPr="0041109F" w:rsidTr="007912D4">
        <w:tc>
          <w:tcPr>
            <w:tcW w:w="3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CC7CFF" w:rsidP="007912D4">
            <w:pPr>
              <w:jc w:val="center"/>
              <w:rPr>
                <w:b/>
                <w:spacing w:val="-4"/>
                <w:sz w:val="20"/>
                <w:szCs w:val="20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>Итого по задаче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CC7CFF" w:rsidP="007912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005" w:rsidRPr="0041109F" w:rsidRDefault="00DD0005" w:rsidP="00DD0005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Всего: в т.ч.:</w:t>
            </w:r>
          </w:p>
          <w:p w:rsidR="00DD0005" w:rsidRPr="0041109F" w:rsidRDefault="00DD0005" w:rsidP="00DD0005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МБ:</w:t>
            </w:r>
          </w:p>
          <w:p w:rsidR="00CC7CFF" w:rsidRPr="0041109F" w:rsidRDefault="00DD0005" w:rsidP="00DD0005">
            <w:pPr>
              <w:jc w:val="center"/>
              <w:rPr>
                <w:sz w:val="20"/>
                <w:szCs w:val="20"/>
              </w:rPr>
            </w:pPr>
            <w:r w:rsidRPr="0041109F">
              <w:rPr>
                <w:b/>
                <w:sz w:val="18"/>
                <w:szCs w:val="18"/>
              </w:rPr>
              <w:t>ФБ: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530B01" w:rsidP="007912D4">
            <w:pPr>
              <w:tabs>
                <w:tab w:val="left" w:pos="720"/>
              </w:tabs>
              <w:jc w:val="center"/>
              <w:rPr>
                <w:b/>
                <w:spacing w:val="-4"/>
                <w:sz w:val="20"/>
                <w:szCs w:val="20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>9</w:t>
            </w:r>
            <w:r w:rsidR="00CC7CFF" w:rsidRPr="0041109F">
              <w:rPr>
                <w:b/>
                <w:spacing w:val="-4"/>
                <w:sz w:val="20"/>
                <w:szCs w:val="20"/>
              </w:rPr>
              <w:t>0,00</w:t>
            </w:r>
          </w:p>
          <w:p w:rsidR="00224CA4" w:rsidRPr="0041109F" w:rsidRDefault="00224CA4" w:rsidP="007912D4">
            <w:pPr>
              <w:tabs>
                <w:tab w:val="left" w:pos="720"/>
              </w:tabs>
              <w:jc w:val="center"/>
              <w:rPr>
                <w:b/>
                <w:spacing w:val="-4"/>
                <w:sz w:val="20"/>
                <w:szCs w:val="20"/>
              </w:rPr>
            </w:pPr>
          </w:p>
          <w:p w:rsidR="00224CA4" w:rsidRPr="0041109F" w:rsidRDefault="00224CA4" w:rsidP="007912D4">
            <w:pPr>
              <w:tabs>
                <w:tab w:val="left" w:pos="720"/>
              </w:tabs>
              <w:jc w:val="center"/>
              <w:rPr>
                <w:sz w:val="20"/>
                <w:szCs w:val="20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>90,00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CA4" w:rsidRPr="0041109F" w:rsidRDefault="00224CA4" w:rsidP="00224CA4">
            <w:pPr>
              <w:tabs>
                <w:tab w:val="left" w:pos="720"/>
              </w:tabs>
              <w:jc w:val="center"/>
              <w:rPr>
                <w:b/>
                <w:spacing w:val="-4"/>
                <w:sz w:val="20"/>
                <w:szCs w:val="20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>90,00</w:t>
            </w:r>
          </w:p>
          <w:p w:rsidR="00224CA4" w:rsidRPr="0041109F" w:rsidRDefault="00224CA4" w:rsidP="00224CA4">
            <w:pPr>
              <w:tabs>
                <w:tab w:val="left" w:pos="720"/>
              </w:tabs>
              <w:jc w:val="center"/>
              <w:rPr>
                <w:b/>
                <w:spacing w:val="-4"/>
                <w:sz w:val="20"/>
                <w:szCs w:val="20"/>
              </w:rPr>
            </w:pPr>
          </w:p>
          <w:p w:rsidR="00CC7CFF" w:rsidRPr="0041109F" w:rsidRDefault="00224CA4" w:rsidP="00224CA4">
            <w:pPr>
              <w:tabs>
                <w:tab w:val="left" w:pos="720"/>
              </w:tabs>
              <w:jc w:val="center"/>
              <w:rPr>
                <w:spacing w:val="-4"/>
                <w:sz w:val="16"/>
                <w:szCs w:val="16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>90,00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530B01" w:rsidP="007912D4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100</w:t>
            </w:r>
            <w:r w:rsidR="004453BF" w:rsidRPr="0041109F">
              <w:rPr>
                <w:b/>
                <w:sz w:val="20"/>
                <w:szCs w:val="20"/>
              </w:rPr>
              <w:t>,0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CC7CFF" w:rsidP="007912D4">
            <w:pPr>
              <w:tabs>
                <w:tab w:val="left" w:pos="720"/>
              </w:tabs>
              <w:jc w:val="center"/>
              <w:rPr>
                <w:spacing w:val="-4"/>
                <w:sz w:val="16"/>
                <w:szCs w:val="16"/>
              </w:rPr>
            </w:pPr>
            <w:r w:rsidRPr="0041109F">
              <w:rPr>
                <w:spacing w:val="-4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CC7CFF" w:rsidP="007912D4">
            <w:pPr>
              <w:spacing w:line="204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CC7CFF" w:rsidP="007912D4">
            <w:pPr>
              <w:spacing w:line="204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CC7CFF" w:rsidP="00791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CC7CFF" w:rsidP="007912D4">
            <w:pPr>
              <w:rPr>
                <w:sz w:val="20"/>
                <w:szCs w:val="20"/>
              </w:rPr>
            </w:pPr>
          </w:p>
        </w:tc>
      </w:tr>
      <w:tr w:rsidR="00CC7CFF" w:rsidRPr="0041109F" w:rsidTr="007912D4">
        <w:trPr>
          <w:trHeight w:val="418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CC7CFF" w:rsidP="007912D4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2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CC7CFF" w:rsidP="007912D4">
            <w:pPr>
              <w:rPr>
                <w:b/>
                <w:sz w:val="20"/>
                <w:szCs w:val="20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 xml:space="preserve">Задача 3: </w:t>
            </w:r>
            <w:r w:rsidRPr="0041109F">
              <w:rPr>
                <w:b/>
                <w:bCs/>
                <w:spacing w:val="-4"/>
                <w:sz w:val="20"/>
                <w:szCs w:val="20"/>
              </w:rPr>
              <w:t>Финансовая и имущественная поддержка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CC7CFF" w:rsidP="007912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CC7CFF" w:rsidP="007912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CC7CFF" w:rsidP="007912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CC7CFF" w:rsidP="007912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CFF" w:rsidRPr="0041109F" w:rsidRDefault="00CC7CFF" w:rsidP="007912D4">
            <w:pPr>
              <w:rPr>
                <w:sz w:val="20"/>
                <w:szCs w:val="20"/>
              </w:rPr>
            </w:pPr>
          </w:p>
        </w:tc>
      </w:tr>
      <w:tr w:rsidR="004453BF" w:rsidRPr="0041109F" w:rsidTr="004453BF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3BF" w:rsidRPr="0041109F" w:rsidRDefault="004453BF" w:rsidP="007912D4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3.1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3BF" w:rsidRPr="0041109F" w:rsidRDefault="004453BF" w:rsidP="007912D4">
            <w:pPr>
              <w:jc w:val="both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Оказание финансовой поддержки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3BF" w:rsidRPr="0041109F" w:rsidRDefault="004453BF" w:rsidP="00E668C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2017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6CA" w:rsidRPr="0041109F" w:rsidRDefault="00F676CA" w:rsidP="00F676CA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Всего</w:t>
            </w:r>
            <w:r w:rsidRPr="0041109F">
              <w:rPr>
                <w:b/>
                <w:sz w:val="20"/>
                <w:szCs w:val="20"/>
              </w:rPr>
              <w:t>:</w:t>
            </w:r>
            <w:r w:rsidRPr="0041109F">
              <w:rPr>
                <w:sz w:val="20"/>
                <w:szCs w:val="20"/>
              </w:rPr>
              <w:t xml:space="preserve"> в т.ч.:</w:t>
            </w:r>
          </w:p>
          <w:p w:rsidR="00F676CA" w:rsidRPr="0041109F" w:rsidRDefault="00F676CA" w:rsidP="00F676CA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МБ:</w:t>
            </w:r>
          </w:p>
          <w:p w:rsidR="004453BF" w:rsidRPr="0041109F" w:rsidRDefault="00F676CA" w:rsidP="00F676CA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18"/>
                <w:szCs w:val="18"/>
              </w:rPr>
              <w:t>ФБ: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3BF" w:rsidRPr="0041109F" w:rsidRDefault="004453BF" w:rsidP="00C84BA9">
            <w:pPr>
              <w:tabs>
                <w:tab w:val="left" w:pos="720"/>
              </w:tabs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3BF" w:rsidRPr="0041109F" w:rsidRDefault="004453BF" w:rsidP="00C84BA9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3BF" w:rsidRPr="0041109F" w:rsidRDefault="004453BF" w:rsidP="00C84BA9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53BF" w:rsidRPr="0041109F" w:rsidRDefault="004453BF" w:rsidP="007912D4">
            <w:pPr>
              <w:tabs>
                <w:tab w:val="left" w:pos="720"/>
              </w:tabs>
              <w:jc w:val="center"/>
              <w:rPr>
                <w:spacing w:val="-4"/>
                <w:sz w:val="16"/>
                <w:szCs w:val="16"/>
              </w:rPr>
            </w:pPr>
            <w:r w:rsidRPr="0041109F">
              <w:rPr>
                <w:spacing w:val="-4"/>
                <w:sz w:val="16"/>
                <w:szCs w:val="16"/>
              </w:rPr>
              <w:t>Кол-во субъектов МСП - получателей поддержки,</w:t>
            </w:r>
          </w:p>
          <w:p w:rsidR="004453BF" w:rsidRPr="0041109F" w:rsidRDefault="004453BF" w:rsidP="007912D4">
            <w:pPr>
              <w:jc w:val="center"/>
              <w:rPr>
                <w:sz w:val="19"/>
                <w:szCs w:val="19"/>
              </w:rPr>
            </w:pPr>
            <w:r w:rsidRPr="0041109F">
              <w:rPr>
                <w:sz w:val="19"/>
                <w:szCs w:val="19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3BF" w:rsidRPr="0041109F" w:rsidRDefault="004453BF" w:rsidP="00CC7CFF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3BF" w:rsidRPr="0041109F" w:rsidRDefault="004453BF" w:rsidP="007912D4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3BF" w:rsidRPr="0041109F" w:rsidRDefault="004453BF" w:rsidP="007912D4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-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3BF" w:rsidRPr="0041109F" w:rsidRDefault="004453BF" w:rsidP="007912D4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Администрация</w:t>
            </w:r>
          </w:p>
          <w:p w:rsidR="004453BF" w:rsidRPr="0041109F" w:rsidRDefault="004453BF" w:rsidP="007912D4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ЗАТО г</w:t>
            </w:r>
            <w:proofErr w:type="gramStart"/>
            <w:r w:rsidRPr="0041109F">
              <w:rPr>
                <w:sz w:val="20"/>
                <w:szCs w:val="20"/>
              </w:rPr>
              <w:t>.С</w:t>
            </w:r>
            <w:proofErr w:type="gramEnd"/>
            <w:r w:rsidRPr="0041109F">
              <w:rPr>
                <w:sz w:val="20"/>
                <w:szCs w:val="20"/>
              </w:rPr>
              <w:t>евероморск</w:t>
            </w:r>
          </w:p>
        </w:tc>
      </w:tr>
      <w:tr w:rsidR="004453BF" w:rsidRPr="0041109F" w:rsidTr="004453BF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3BF" w:rsidRPr="0041109F" w:rsidRDefault="004453BF" w:rsidP="007912D4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3.1.1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3BF" w:rsidRPr="0041109F" w:rsidRDefault="004453BF" w:rsidP="007912D4">
            <w:pPr>
              <w:jc w:val="both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Предоставление грантов начинающим предпри</w:t>
            </w:r>
            <w:r w:rsidRPr="0041109F">
              <w:rPr>
                <w:spacing w:val="-4"/>
                <w:sz w:val="20"/>
                <w:szCs w:val="20"/>
              </w:rPr>
              <w:softHyphen/>
              <w:t>нимателям на создание собственного бизнеса на конкурсной основе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3BF" w:rsidRPr="0041109F" w:rsidRDefault="004453BF" w:rsidP="00E668C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2017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6CA" w:rsidRPr="0041109F" w:rsidRDefault="00F676CA" w:rsidP="00F676CA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Всего</w:t>
            </w:r>
            <w:r w:rsidRPr="0041109F">
              <w:rPr>
                <w:b/>
                <w:sz w:val="20"/>
                <w:szCs w:val="20"/>
              </w:rPr>
              <w:t>:</w:t>
            </w:r>
            <w:r w:rsidRPr="0041109F">
              <w:rPr>
                <w:sz w:val="20"/>
                <w:szCs w:val="20"/>
              </w:rPr>
              <w:t xml:space="preserve"> в т.ч.:</w:t>
            </w:r>
          </w:p>
          <w:p w:rsidR="00F676CA" w:rsidRPr="0041109F" w:rsidRDefault="00F676CA" w:rsidP="00F676CA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МБ:</w:t>
            </w:r>
          </w:p>
          <w:p w:rsidR="004453BF" w:rsidRPr="0041109F" w:rsidRDefault="00F676CA" w:rsidP="00F676CA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18"/>
                <w:szCs w:val="18"/>
              </w:rPr>
              <w:t>ФБ: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3BF" w:rsidRPr="0041109F" w:rsidRDefault="004453BF" w:rsidP="00C84BA9">
            <w:pPr>
              <w:tabs>
                <w:tab w:val="left" w:pos="720"/>
              </w:tabs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3BF" w:rsidRPr="0041109F" w:rsidRDefault="004453BF" w:rsidP="00C84BA9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3BF" w:rsidRPr="0041109F" w:rsidRDefault="004453BF" w:rsidP="00C84BA9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3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53BF" w:rsidRPr="0041109F" w:rsidRDefault="004453BF" w:rsidP="007912D4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3BF" w:rsidRPr="0041109F" w:rsidRDefault="004453BF" w:rsidP="007912D4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3BF" w:rsidRPr="0041109F" w:rsidRDefault="004453BF" w:rsidP="007912D4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3BF" w:rsidRPr="0041109F" w:rsidRDefault="004453BF" w:rsidP="007912D4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-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3BF" w:rsidRPr="0041109F" w:rsidRDefault="004453BF" w:rsidP="007912D4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Администрация</w:t>
            </w:r>
          </w:p>
          <w:p w:rsidR="004453BF" w:rsidRPr="0041109F" w:rsidRDefault="004453BF" w:rsidP="007912D4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ЗАТО г</w:t>
            </w:r>
            <w:proofErr w:type="gramStart"/>
            <w:r w:rsidRPr="0041109F">
              <w:rPr>
                <w:sz w:val="20"/>
                <w:szCs w:val="20"/>
              </w:rPr>
              <w:t>.С</w:t>
            </w:r>
            <w:proofErr w:type="gramEnd"/>
            <w:r w:rsidRPr="0041109F">
              <w:rPr>
                <w:sz w:val="20"/>
                <w:szCs w:val="20"/>
              </w:rPr>
              <w:t>евероморск</w:t>
            </w:r>
          </w:p>
        </w:tc>
      </w:tr>
      <w:tr w:rsidR="00CC7CFF" w:rsidRPr="0041109F" w:rsidTr="004453BF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CC7CFF" w:rsidP="007912D4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3.1.2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CC7CFF" w:rsidP="007912D4">
            <w:pPr>
              <w:jc w:val="both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 xml:space="preserve">Предоставление субсидии </w:t>
            </w:r>
            <w:r w:rsidRPr="0041109F">
              <w:rPr>
                <w:spacing w:val="-4"/>
                <w:sz w:val="20"/>
                <w:szCs w:val="20"/>
              </w:rPr>
              <w:lastRenderedPageBreak/>
              <w:t>предпринимателям на возмещение части затрат по договору лизинга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CC7CFF" w:rsidP="00E668C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lastRenderedPageBreak/>
              <w:t xml:space="preserve">2017 </w:t>
            </w:r>
            <w:r w:rsidRPr="0041109F">
              <w:rPr>
                <w:sz w:val="20"/>
                <w:szCs w:val="20"/>
              </w:rPr>
              <w:lastRenderedPageBreak/>
              <w:t>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6CA" w:rsidRPr="0041109F" w:rsidRDefault="00F676CA" w:rsidP="00F676CA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lastRenderedPageBreak/>
              <w:t>Всего</w:t>
            </w:r>
            <w:r w:rsidRPr="0041109F">
              <w:rPr>
                <w:b/>
                <w:sz w:val="20"/>
                <w:szCs w:val="20"/>
              </w:rPr>
              <w:t>:</w:t>
            </w:r>
            <w:r w:rsidRPr="0041109F">
              <w:rPr>
                <w:sz w:val="20"/>
                <w:szCs w:val="20"/>
              </w:rPr>
              <w:t xml:space="preserve"> в </w:t>
            </w:r>
            <w:r w:rsidRPr="0041109F">
              <w:rPr>
                <w:sz w:val="20"/>
                <w:szCs w:val="20"/>
              </w:rPr>
              <w:lastRenderedPageBreak/>
              <w:t>т.ч.:</w:t>
            </w:r>
          </w:p>
          <w:p w:rsidR="00F676CA" w:rsidRPr="0041109F" w:rsidRDefault="00F676CA" w:rsidP="00F676CA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МБ:</w:t>
            </w:r>
          </w:p>
          <w:p w:rsidR="00CC7CFF" w:rsidRPr="0041109F" w:rsidRDefault="00F676CA" w:rsidP="00F676CA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18"/>
                <w:szCs w:val="18"/>
              </w:rPr>
              <w:t>ФБ: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4453BF" w:rsidP="004453BF">
            <w:pPr>
              <w:tabs>
                <w:tab w:val="left" w:pos="720"/>
              </w:tabs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lastRenderedPageBreak/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4453BF" w:rsidP="004453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4453BF" w:rsidP="004453BF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3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CC7CFF" w:rsidP="007912D4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502209" w:rsidP="007912D4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502209" w:rsidP="007912D4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1509DA" w:rsidP="007912D4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-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CC7CFF" w:rsidP="007912D4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Администрация</w:t>
            </w:r>
          </w:p>
          <w:p w:rsidR="00CC7CFF" w:rsidRPr="0041109F" w:rsidRDefault="00CC7CFF" w:rsidP="007912D4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lastRenderedPageBreak/>
              <w:t>ЗАТО г</w:t>
            </w:r>
            <w:proofErr w:type="gramStart"/>
            <w:r w:rsidRPr="0041109F">
              <w:rPr>
                <w:sz w:val="20"/>
                <w:szCs w:val="20"/>
              </w:rPr>
              <w:t>.С</w:t>
            </w:r>
            <w:proofErr w:type="gramEnd"/>
            <w:r w:rsidRPr="0041109F">
              <w:rPr>
                <w:sz w:val="20"/>
                <w:szCs w:val="20"/>
              </w:rPr>
              <w:t>евероморск</w:t>
            </w:r>
          </w:p>
        </w:tc>
      </w:tr>
      <w:tr w:rsidR="00CC7CFF" w:rsidRPr="0041109F" w:rsidTr="007912D4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CC7CFF" w:rsidP="007912D4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lastRenderedPageBreak/>
              <w:t>3.2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CC7CFF" w:rsidP="007912D4">
            <w:pPr>
              <w:jc w:val="both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Оказание имущественной поддержки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CC7CFF" w:rsidP="00E668C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2017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CC7CFF" w:rsidP="007912D4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CC7CFF" w:rsidP="007912D4">
            <w:pPr>
              <w:tabs>
                <w:tab w:val="left" w:pos="720"/>
              </w:tabs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CC7CFF" w:rsidP="007912D4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CC7CFF" w:rsidP="007912D4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3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CC7CFF" w:rsidP="007912D4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502209" w:rsidP="007912D4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502209" w:rsidP="00E7709B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502209" w:rsidP="0045444F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0,04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CC7CFF" w:rsidP="007912D4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Комитет имущественных отношений администрации</w:t>
            </w:r>
          </w:p>
          <w:p w:rsidR="00CC7CFF" w:rsidRPr="0041109F" w:rsidRDefault="00CC7CFF" w:rsidP="007912D4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ЗАТО г</w:t>
            </w:r>
            <w:proofErr w:type="gramStart"/>
            <w:r w:rsidRPr="0041109F">
              <w:rPr>
                <w:sz w:val="20"/>
                <w:szCs w:val="20"/>
              </w:rPr>
              <w:t>.С</w:t>
            </w:r>
            <w:proofErr w:type="gramEnd"/>
            <w:r w:rsidRPr="0041109F">
              <w:rPr>
                <w:sz w:val="20"/>
                <w:szCs w:val="20"/>
              </w:rPr>
              <w:t>евероморск</w:t>
            </w:r>
          </w:p>
        </w:tc>
      </w:tr>
      <w:tr w:rsidR="00CC7CFF" w:rsidRPr="0041109F" w:rsidTr="004453BF">
        <w:tc>
          <w:tcPr>
            <w:tcW w:w="3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CC7CFF" w:rsidP="007912D4">
            <w:pPr>
              <w:spacing w:line="204" w:lineRule="auto"/>
              <w:jc w:val="center"/>
              <w:rPr>
                <w:sz w:val="20"/>
                <w:szCs w:val="20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>Итого по задаче 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CC7CFF" w:rsidP="007912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6CA" w:rsidRPr="0041109F" w:rsidRDefault="00F676CA" w:rsidP="00F676CA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Всего: в т.ч.:</w:t>
            </w:r>
          </w:p>
          <w:p w:rsidR="00F676CA" w:rsidRPr="0041109F" w:rsidRDefault="00F676CA" w:rsidP="00F676CA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МБ:</w:t>
            </w:r>
          </w:p>
          <w:p w:rsidR="00CC7CFF" w:rsidRPr="0041109F" w:rsidRDefault="00F676CA" w:rsidP="00F676CA">
            <w:pPr>
              <w:jc w:val="center"/>
              <w:rPr>
                <w:b/>
                <w:sz w:val="18"/>
                <w:szCs w:val="18"/>
              </w:rPr>
            </w:pPr>
            <w:r w:rsidRPr="0041109F">
              <w:rPr>
                <w:b/>
                <w:sz w:val="18"/>
                <w:szCs w:val="18"/>
              </w:rPr>
              <w:t>ФБ: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DD0005" w:rsidP="004453BF">
            <w:pPr>
              <w:spacing w:line="204" w:lineRule="auto"/>
              <w:jc w:val="center"/>
              <w:rPr>
                <w:sz w:val="20"/>
                <w:szCs w:val="20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DD0005" w:rsidP="004453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DD0005" w:rsidP="004453BF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CC7CFF" w:rsidP="007912D4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CC7CFF" w:rsidP="00791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CC7CFF" w:rsidP="00791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CC7CFF" w:rsidP="00791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CC7CFF" w:rsidP="007912D4">
            <w:pPr>
              <w:rPr>
                <w:sz w:val="20"/>
                <w:szCs w:val="20"/>
              </w:rPr>
            </w:pPr>
          </w:p>
        </w:tc>
      </w:tr>
      <w:tr w:rsidR="00CC7CFF" w:rsidRPr="0041109F" w:rsidTr="004453BF">
        <w:tc>
          <w:tcPr>
            <w:tcW w:w="3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CC7CFF" w:rsidP="007912D4">
            <w:r w:rsidRPr="0041109F">
              <w:rPr>
                <w:b/>
              </w:rPr>
              <w:t>Всего по подпрограмме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CC7CFF" w:rsidP="007912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CC7CFF" w:rsidP="007912D4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Всего: в т.ч.:</w:t>
            </w:r>
          </w:p>
          <w:p w:rsidR="00CC7CFF" w:rsidRPr="0041109F" w:rsidRDefault="00CC7CFF" w:rsidP="007912D4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МБ</w:t>
            </w:r>
            <w:r w:rsidR="004453BF" w:rsidRPr="0041109F">
              <w:rPr>
                <w:b/>
                <w:sz w:val="20"/>
                <w:szCs w:val="20"/>
              </w:rPr>
              <w:t>:</w:t>
            </w:r>
          </w:p>
          <w:p w:rsidR="00CC7CFF" w:rsidRPr="0041109F" w:rsidRDefault="00CC7CFF" w:rsidP="004453BF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18"/>
                <w:szCs w:val="18"/>
              </w:rPr>
              <w:t>ФБ</w:t>
            </w:r>
            <w:r w:rsidR="004453BF" w:rsidRPr="0041109F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4453BF" w:rsidP="007912D4">
            <w:pPr>
              <w:jc w:val="center"/>
              <w:rPr>
                <w:b/>
                <w:spacing w:val="-4"/>
                <w:sz w:val="20"/>
                <w:szCs w:val="20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>90</w:t>
            </w:r>
            <w:r w:rsidR="00CC7CFF" w:rsidRPr="0041109F">
              <w:rPr>
                <w:b/>
                <w:spacing w:val="-4"/>
                <w:sz w:val="20"/>
                <w:szCs w:val="20"/>
              </w:rPr>
              <w:t>,00</w:t>
            </w:r>
          </w:p>
          <w:p w:rsidR="00524D00" w:rsidRPr="0041109F" w:rsidRDefault="00524D00" w:rsidP="007912D4">
            <w:pPr>
              <w:jc w:val="center"/>
              <w:rPr>
                <w:b/>
                <w:spacing w:val="-4"/>
                <w:sz w:val="20"/>
                <w:szCs w:val="20"/>
              </w:rPr>
            </w:pPr>
          </w:p>
          <w:p w:rsidR="00CC7CFF" w:rsidRPr="0041109F" w:rsidRDefault="004453BF" w:rsidP="007912D4">
            <w:pPr>
              <w:jc w:val="center"/>
              <w:rPr>
                <w:b/>
                <w:spacing w:val="-4"/>
                <w:sz w:val="20"/>
                <w:szCs w:val="20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>90</w:t>
            </w:r>
            <w:r w:rsidR="00CC7CFF" w:rsidRPr="0041109F">
              <w:rPr>
                <w:b/>
                <w:spacing w:val="-4"/>
                <w:sz w:val="20"/>
                <w:szCs w:val="20"/>
              </w:rPr>
              <w:t>,00</w:t>
            </w:r>
          </w:p>
          <w:p w:rsidR="00CC7CFF" w:rsidRPr="0041109F" w:rsidRDefault="00CC7CFF" w:rsidP="00207E3F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3BF" w:rsidRPr="0041109F" w:rsidRDefault="004453BF" w:rsidP="004453BF">
            <w:pPr>
              <w:jc w:val="center"/>
              <w:rPr>
                <w:b/>
                <w:spacing w:val="-4"/>
                <w:sz w:val="20"/>
                <w:szCs w:val="20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>90,00</w:t>
            </w:r>
          </w:p>
          <w:p w:rsidR="00524D00" w:rsidRPr="0041109F" w:rsidRDefault="00524D00" w:rsidP="004453BF">
            <w:pPr>
              <w:jc w:val="center"/>
              <w:rPr>
                <w:b/>
                <w:spacing w:val="-4"/>
                <w:sz w:val="20"/>
                <w:szCs w:val="20"/>
              </w:rPr>
            </w:pPr>
          </w:p>
          <w:p w:rsidR="004453BF" w:rsidRPr="0041109F" w:rsidRDefault="004453BF" w:rsidP="004453BF">
            <w:pPr>
              <w:jc w:val="center"/>
              <w:rPr>
                <w:b/>
                <w:spacing w:val="-4"/>
                <w:sz w:val="20"/>
                <w:szCs w:val="20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>90,00</w:t>
            </w:r>
          </w:p>
          <w:p w:rsidR="00CC7CFF" w:rsidRPr="0041109F" w:rsidRDefault="004453BF" w:rsidP="004453BF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>0,00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FF" w:rsidRPr="0041109F" w:rsidRDefault="004453BF" w:rsidP="004453BF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10</w:t>
            </w:r>
            <w:r w:rsidR="004D5C8D" w:rsidRPr="0041109F">
              <w:rPr>
                <w:b/>
                <w:sz w:val="20"/>
                <w:szCs w:val="20"/>
              </w:rPr>
              <w:t>0</w:t>
            </w:r>
            <w:r w:rsidR="00CC7CFF" w:rsidRPr="0041109F">
              <w:rPr>
                <w:b/>
                <w:sz w:val="20"/>
                <w:szCs w:val="20"/>
              </w:rPr>
              <w:t>,0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CC7CFF" w:rsidP="007912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CC7CFF" w:rsidP="00791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CC7CFF" w:rsidP="00791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CC7CFF" w:rsidP="00791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CFF" w:rsidRPr="0041109F" w:rsidRDefault="00CC7CFF" w:rsidP="007912D4">
            <w:pPr>
              <w:jc w:val="center"/>
              <w:rPr>
                <w:sz w:val="20"/>
                <w:szCs w:val="20"/>
              </w:rPr>
            </w:pPr>
          </w:p>
        </w:tc>
      </w:tr>
    </w:tbl>
    <w:p w:rsidR="00AD1340" w:rsidRPr="0041109F" w:rsidRDefault="00AD1340" w:rsidP="00146E51">
      <w:pPr>
        <w:rPr>
          <w:b/>
        </w:rPr>
      </w:pPr>
    </w:p>
    <w:p w:rsidR="009A4432" w:rsidRPr="0041109F" w:rsidRDefault="009A4432" w:rsidP="009A4432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эффективности реализации подпрограммы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9A4432" w:rsidRPr="0041109F" w:rsidRDefault="009A4432" w:rsidP="005473B1">
      <w:pPr>
        <w:pStyle w:val="ConsPlusNonformat"/>
        <w:widowControl/>
        <w:numPr>
          <w:ilvl w:val="0"/>
          <w:numId w:val="38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Оценка достижения плановых значений индикаторов</w:t>
      </w:r>
    </w:p>
    <w:tbl>
      <w:tblPr>
        <w:tblW w:w="11673" w:type="dxa"/>
        <w:tblInd w:w="3461" w:type="dxa"/>
        <w:tblLook w:val="04A0"/>
      </w:tblPr>
      <w:tblGrid>
        <w:gridCol w:w="960"/>
        <w:gridCol w:w="3442"/>
        <w:gridCol w:w="336"/>
        <w:gridCol w:w="6935"/>
      </w:tblGrid>
      <w:tr w:rsidR="009A4432" w:rsidRPr="0041109F" w:rsidTr="00172FEC">
        <w:trPr>
          <w:trHeight w:val="315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9A4432" w:rsidRPr="0041109F" w:rsidRDefault="009A4432" w:rsidP="002401BF">
            <w:pPr>
              <w:jc w:val="center"/>
              <w:rPr>
                <w:rFonts w:ascii="Calibri" w:hAnsi="Calibri"/>
                <w:color w:val="000000"/>
              </w:rPr>
            </w:pPr>
            <w:proofErr w:type="gramStart"/>
            <w:r w:rsidRPr="0041109F">
              <w:t>ДИП</w:t>
            </w:r>
            <w:proofErr w:type="gramEnd"/>
            <w:r w:rsidRPr="0041109F">
              <w:t xml:space="preserve"> =</w:t>
            </w:r>
          </w:p>
        </w:tc>
        <w:tc>
          <w:tcPr>
            <w:tcW w:w="3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432" w:rsidRPr="0041109F" w:rsidRDefault="00172FEC" w:rsidP="002401BF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>11,88</w:t>
            </w:r>
            <w:r w:rsidR="009A4432" w:rsidRPr="0041109F">
              <w:rPr>
                <w:color w:val="000000"/>
              </w:rPr>
              <w:t>(степень решения задач)</w:t>
            </w:r>
          </w:p>
        </w:tc>
        <w:tc>
          <w:tcPr>
            <w:tcW w:w="336" w:type="dxa"/>
            <w:vMerge w:val="restart"/>
            <w:shd w:val="clear" w:color="auto" w:fill="auto"/>
            <w:noWrap/>
            <w:vAlign w:val="center"/>
            <w:hideMark/>
          </w:tcPr>
          <w:p w:rsidR="009A4432" w:rsidRPr="0041109F" w:rsidRDefault="009A4432" w:rsidP="002401BF">
            <w:pPr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=</w:t>
            </w:r>
          </w:p>
        </w:tc>
        <w:tc>
          <w:tcPr>
            <w:tcW w:w="6935" w:type="dxa"/>
            <w:vMerge w:val="restart"/>
            <w:shd w:val="clear" w:color="auto" w:fill="auto"/>
            <w:noWrap/>
            <w:vAlign w:val="center"/>
            <w:hideMark/>
          </w:tcPr>
          <w:p w:rsidR="009A4432" w:rsidRPr="0041109F" w:rsidRDefault="009A4432" w:rsidP="00442787">
            <w:pPr>
              <w:rPr>
                <w:rFonts w:ascii="Calibri" w:hAnsi="Calibri"/>
                <w:color w:val="000000"/>
              </w:rPr>
            </w:pPr>
            <w:r w:rsidRPr="0041109F">
              <w:rPr>
                <w:b/>
                <w:color w:val="000000"/>
              </w:rPr>
              <w:t>1,</w:t>
            </w:r>
            <w:r w:rsidR="00442787" w:rsidRPr="0041109F">
              <w:rPr>
                <w:b/>
                <w:color w:val="000000"/>
              </w:rPr>
              <w:t>32</w:t>
            </w:r>
            <w:r w:rsidRPr="0041109F">
              <w:rPr>
                <w:b/>
                <w:color w:val="000000"/>
              </w:rPr>
              <w:t xml:space="preserve"> </w:t>
            </w:r>
            <w:r w:rsidR="00172FEC" w:rsidRPr="0041109F">
              <w:rPr>
                <w:b/>
                <w:color w:val="000000"/>
              </w:rPr>
              <w:t xml:space="preserve">низкая результативность </w:t>
            </w:r>
            <w:r w:rsidR="00172FEC" w:rsidRPr="0041109F">
              <w:rPr>
                <w:color w:val="000000"/>
              </w:rPr>
              <w:t>(существенное перевыполнение плана)</w:t>
            </w:r>
          </w:p>
        </w:tc>
      </w:tr>
      <w:tr w:rsidR="009A4432" w:rsidRPr="0041109F" w:rsidTr="00172FEC">
        <w:trPr>
          <w:trHeight w:val="300"/>
        </w:trPr>
        <w:tc>
          <w:tcPr>
            <w:tcW w:w="960" w:type="dxa"/>
            <w:vMerge/>
            <w:vAlign w:val="center"/>
            <w:hideMark/>
          </w:tcPr>
          <w:p w:rsidR="009A4432" w:rsidRPr="0041109F" w:rsidRDefault="009A4432" w:rsidP="002401B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44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432" w:rsidRPr="0041109F" w:rsidRDefault="00172FEC" w:rsidP="002401BF">
            <w:pPr>
              <w:jc w:val="center"/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9</w:t>
            </w:r>
          </w:p>
        </w:tc>
        <w:tc>
          <w:tcPr>
            <w:tcW w:w="336" w:type="dxa"/>
            <w:vMerge/>
            <w:vAlign w:val="center"/>
            <w:hideMark/>
          </w:tcPr>
          <w:p w:rsidR="009A4432" w:rsidRPr="0041109F" w:rsidRDefault="009A4432" w:rsidP="002401B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935" w:type="dxa"/>
            <w:vMerge/>
            <w:vAlign w:val="center"/>
            <w:hideMark/>
          </w:tcPr>
          <w:p w:rsidR="009A4432" w:rsidRPr="0041109F" w:rsidRDefault="009A4432" w:rsidP="002401BF">
            <w:pPr>
              <w:rPr>
                <w:rFonts w:ascii="Calibri" w:hAnsi="Calibri"/>
                <w:color w:val="000000"/>
              </w:rPr>
            </w:pPr>
          </w:p>
        </w:tc>
      </w:tr>
    </w:tbl>
    <w:p w:rsidR="009A4432" w:rsidRPr="0041109F" w:rsidRDefault="009A4432" w:rsidP="005473B1">
      <w:pPr>
        <w:pStyle w:val="ConsPlusNonformat"/>
        <w:widowControl/>
        <w:numPr>
          <w:ilvl w:val="0"/>
          <w:numId w:val="38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Оценка полноты финансирования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9A4432" w:rsidRPr="0041109F" w:rsidRDefault="009A4432" w:rsidP="009A4432">
      <w:pPr>
        <w:pStyle w:val="ConsPlusNonformat"/>
        <w:widowControl/>
        <w:tabs>
          <w:tab w:val="left" w:pos="432"/>
        </w:tabs>
        <w:ind w:left="21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9A4432" w:rsidRPr="0041109F" w:rsidRDefault="009A4432" w:rsidP="009A4432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          ПФ =  </w:t>
      </w:r>
      <w:r w:rsidR="009A5B87" w:rsidRPr="0041109F">
        <w:rPr>
          <w:rFonts w:ascii="Times New Roman" w:hAnsi="Times New Roman" w:cs="Times New Roman"/>
          <w:b/>
          <w:sz w:val="24"/>
          <w:szCs w:val="24"/>
        </w:rPr>
        <w:t>1,0</w:t>
      </w:r>
      <w:r w:rsidRPr="0041109F">
        <w:rPr>
          <w:rFonts w:ascii="Times New Roman" w:hAnsi="Times New Roman" w:cs="Times New Roman"/>
          <w:sz w:val="24"/>
          <w:szCs w:val="24"/>
        </w:rPr>
        <w:t xml:space="preserve">  - </w:t>
      </w:r>
      <w:r w:rsidRPr="0041109F">
        <w:rPr>
          <w:rFonts w:ascii="Times New Roman" w:hAnsi="Times New Roman" w:cs="Times New Roman"/>
          <w:b/>
          <w:sz w:val="24"/>
          <w:szCs w:val="24"/>
        </w:rPr>
        <w:t>полное финансирование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9A4432" w:rsidRPr="0041109F" w:rsidRDefault="009A4432" w:rsidP="009A4432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AD1340" w:rsidRPr="0041109F" w:rsidRDefault="009A4432" w:rsidP="009A4432">
      <w:pPr>
        <w:rPr>
          <w:b/>
        </w:rPr>
      </w:pPr>
      <w:r w:rsidRPr="0041109F">
        <w:t xml:space="preserve"> </w:t>
      </w:r>
      <w:r w:rsidRPr="0041109F">
        <w:rPr>
          <w:b/>
        </w:rPr>
        <w:t>Общая оценка эффективности реализации подпрограммы-4 приемлемый уровень эффективности</w:t>
      </w:r>
      <w:r w:rsidR="00A7304B" w:rsidRPr="0041109F">
        <w:rPr>
          <w:b/>
        </w:rPr>
        <w:t xml:space="preserve"> </w:t>
      </w:r>
      <w:r w:rsidR="00A7304B" w:rsidRPr="0041109F">
        <w:t>(необходима своевременная корректировка показателей (индикаторов))</w:t>
      </w:r>
    </w:p>
    <w:p w:rsidR="00E668CF" w:rsidRPr="0041109F" w:rsidRDefault="00E668CF" w:rsidP="00146E51">
      <w:pPr>
        <w:rPr>
          <w:b/>
        </w:rPr>
      </w:pPr>
    </w:p>
    <w:p w:rsidR="003E4593" w:rsidRPr="0041109F" w:rsidRDefault="003E4593">
      <w:pPr>
        <w:rPr>
          <w:b/>
        </w:rPr>
      </w:pPr>
      <w:r w:rsidRPr="0041109F">
        <w:rPr>
          <w:b/>
        </w:rPr>
        <w:br w:type="page"/>
      </w:r>
    </w:p>
    <w:p w:rsidR="00146E51" w:rsidRPr="0041109F" w:rsidRDefault="00F767E3" w:rsidP="00651007">
      <w:pPr>
        <w:jc w:val="center"/>
        <w:rPr>
          <w:b/>
        </w:rPr>
      </w:pPr>
      <w:r w:rsidRPr="0041109F">
        <w:rPr>
          <w:b/>
        </w:rPr>
        <w:lastRenderedPageBreak/>
        <w:t>2.</w:t>
      </w:r>
      <w:r w:rsidR="00146E51" w:rsidRPr="0041109F">
        <w:rPr>
          <w:b/>
        </w:rPr>
        <w:t xml:space="preserve"> Подпрограмма «Развитие потребительского рынка ЗАТО г</w:t>
      </w:r>
      <w:proofErr w:type="gramStart"/>
      <w:r w:rsidR="00146E51" w:rsidRPr="0041109F">
        <w:rPr>
          <w:b/>
        </w:rPr>
        <w:t>.С</w:t>
      </w:r>
      <w:proofErr w:type="gramEnd"/>
      <w:r w:rsidR="00146E51" w:rsidRPr="0041109F">
        <w:rPr>
          <w:b/>
        </w:rPr>
        <w:t>евероморск» на 2014-20</w:t>
      </w:r>
      <w:r w:rsidR="00024478" w:rsidRPr="0041109F">
        <w:rPr>
          <w:b/>
        </w:rPr>
        <w:t>20</w:t>
      </w:r>
      <w:r w:rsidR="00146E51" w:rsidRPr="0041109F">
        <w:rPr>
          <w:b/>
        </w:rPr>
        <w:t xml:space="preserve"> годы</w:t>
      </w:r>
    </w:p>
    <w:p w:rsidR="00146E51" w:rsidRPr="0041109F" w:rsidRDefault="00146E51" w:rsidP="00E65838">
      <w:pPr>
        <w:jc w:val="center"/>
      </w:pPr>
    </w:p>
    <w:tbl>
      <w:tblPr>
        <w:tblW w:w="15360" w:type="dxa"/>
        <w:tblInd w:w="-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9"/>
        <w:gridCol w:w="2533"/>
        <w:gridCol w:w="851"/>
        <w:gridCol w:w="1275"/>
        <w:gridCol w:w="1418"/>
        <w:gridCol w:w="1099"/>
        <w:gridCol w:w="1110"/>
        <w:gridCol w:w="1335"/>
        <w:gridCol w:w="850"/>
        <w:gridCol w:w="851"/>
        <w:gridCol w:w="1134"/>
        <w:gridCol w:w="2255"/>
      </w:tblGrid>
      <w:tr w:rsidR="00BC2B74" w:rsidRPr="0041109F" w:rsidTr="00417E55">
        <w:tc>
          <w:tcPr>
            <w:tcW w:w="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B74" w:rsidRPr="0041109F" w:rsidRDefault="00BC2B74" w:rsidP="00417E5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1109F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41109F">
              <w:rPr>
                <w:sz w:val="20"/>
                <w:szCs w:val="20"/>
              </w:rPr>
              <w:t>/</w:t>
            </w:r>
            <w:proofErr w:type="spellStart"/>
            <w:r w:rsidRPr="0041109F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B74" w:rsidRPr="0041109F" w:rsidRDefault="00BC2B74" w:rsidP="00417E5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Цель, задачи, мероприятия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B74" w:rsidRPr="0041109F" w:rsidRDefault="00BC2B74" w:rsidP="00417E5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Срок выполнения (квартал, год)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B74" w:rsidRPr="0041109F" w:rsidRDefault="00BC2B74" w:rsidP="00417E5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2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B74" w:rsidRPr="0041109F" w:rsidRDefault="00BC2B74" w:rsidP="00417E5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Объемы финансирования, тыс</w:t>
            </w:r>
            <w:proofErr w:type="gramStart"/>
            <w:r w:rsidRPr="0041109F">
              <w:rPr>
                <w:sz w:val="20"/>
                <w:szCs w:val="20"/>
              </w:rPr>
              <w:t>.р</w:t>
            </w:r>
            <w:proofErr w:type="gramEnd"/>
            <w:r w:rsidRPr="0041109F">
              <w:rPr>
                <w:sz w:val="20"/>
                <w:szCs w:val="20"/>
              </w:rPr>
              <w:t>уб.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B74" w:rsidRPr="0041109F" w:rsidRDefault="00BC2B74" w:rsidP="00417E5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Процент освоения % (гр. 6/ гр.5)</w:t>
            </w:r>
          </w:p>
        </w:tc>
        <w:tc>
          <w:tcPr>
            <w:tcW w:w="4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B74" w:rsidRPr="0041109F" w:rsidRDefault="00BC2B74" w:rsidP="00417E5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Показатели (индикаторы)</w:t>
            </w: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B74" w:rsidRPr="0041109F" w:rsidRDefault="00BC2B74" w:rsidP="00417E5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Исполнители, перечень организаций, участвующих в реализации мероприятий</w:t>
            </w:r>
          </w:p>
        </w:tc>
      </w:tr>
      <w:tr w:rsidR="00BC2B74" w:rsidRPr="0041109F" w:rsidTr="00417E55">
        <w:tc>
          <w:tcPr>
            <w:tcW w:w="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B74" w:rsidRPr="0041109F" w:rsidRDefault="00BC2B74" w:rsidP="00417E55">
            <w:pPr>
              <w:rPr>
                <w:sz w:val="20"/>
                <w:szCs w:val="20"/>
              </w:rPr>
            </w:pPr>
          </w:p>
        </w:tc>
        <w:tc>
          <w:tcPr>
            <w:tcW w:w="2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B74" w:rsidRPr="0041109F" w:rsidRDefault="00BC2B74" w:rsidP="00417E55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B74" w:rsidRPr="0041109F" w:rsidRDefault="00BC2B74" w:rsidP="00417E55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B74" w:rsidRPr="0041109F" w:rsidRDefault="00BC2B74" w:rsidP="00417E5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B74" w:rsidRPr="0041109F" w:rsidRDefault="00BC2B74" w:rsidP="00417E5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Уточненные бюджетные ассигнования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B74" w:rsidRPr="0041109F" w:rsidRDefault="00BC2B74" w:rsidP="00417E5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Кассовый расход</w:t>
            </w: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B74" w:rsidRPr="0041109F" w:rsidRDefault="00BC2B74" w:rsidP="00417E55">
            <w:pPr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B74" w:rsidRPr="0041109F" w:rsidRDefault="00BC2B74" w:rsidP="00417E5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Наименование, ед.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B74" w:rsidRPr="0041109F" w:rsidRDefault="00BC2B74" w:rsidP="00417E5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План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B74" w:rsidRPr="0041109F" w:rsidRDefault="00BC2B74" w:rsidP="00417E5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Факт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B74" w:rsidRPr="0041109F" w:rsidRDefault="00BC2B74" w:rsidP="00417E5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Процент исполнения</w:t>
            </w:r>
          </w:p>
        </w:tc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B74" w:rsidRPr="0041109F" w:rsidRDefault="00BC2B74" w:rsidP="00417E55">
            <w:pPr>
              <w:rPr>
                <w:sz w:val="20"/>
                <w:szCs w:val="20"/>
              </w:rPr>
            </w:pPr>
          </w:p>
        </w:tc>
      </w:tr>
      <w:tr w:rsidR="00BC2B74" w:rsidRPr="0041109F" w:rsidTr="00417E55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B74" w:rsidRPr="0041109F" w:rsidRDefault="00BC2B74" w:rsidP="00417E55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B74" w:rsidRPr="0041109F" w:rsidRDefault="00BC2B74" w:rsidP="00417E55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B74" w:rsidRPr="0041109F" w:rsidRDefault="00BC2B74" w:rsidP="00417E55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B74" w:rsidRPr="0041109F" w:rsidRDefault="00BC2B74" w:rsidP="00417E55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B74" w:rsidRPr="0041109F" w:rsidRDefault="00BC2B74" w:rsidP="00417E55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B74" w:rsidRPr="0041109F" w:rsidRDefault="00BC2B74" w:rsidP="00417E55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B74" w:rsidRPr="0041109F" w:rsidRDefault="00BC2B74" w:rsidP="00417E55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B74" w:rsidRPr="0041109F" w:rsidRDefault="00BC2B74" w:rsidP="00417E55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B74" w:rsidRPr="0041109F" w:rsidRDefault="00BC2B74" w:rsidP="00417E55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B74" w:rsidRPr="0041109F" w:rsidRDefault="00BC2B74" w:rsidP="00417E55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B74" w:rsidRPr="0041109F" w:rsidRDefault="00BC2B74" w:rsidP="00417E55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B74" w:rsidRPr="0041109F" w:rsidRDefault="00BC2B74" w:rsidP="00417E55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12</w:t>
            </w:r>
          </w:p>
        </w:tc>
      </w:tr>
      <w:tr w:rsidR="00A410EA" w:rsidRPr="0041109F" w:rsidTr="00A410EA">
        <w:trPr>
          <w:trHeight w:val="519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0EA" w:rsidRPr="0041109F" w:rsidRDefault="00A410EA" w:rsidP="00417E5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A410EA">
            <w:pPr>
              <w:tabs>
                <w:tab w:val="left" w:pos="720"/>
              </w:tabs>
              <w:jc w:val="both"/>
              <w:rPr>
                <w:b/>
                <w:spacing w:val="-4"/>
                <w:sz w:val="20"/>
                <w:szCs w:val="20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>Цель: Улучшение уровня социально-экономической эффективности потребительского рынка и услуг: формирование условий, позволяющих наиболее полно удовлетворять спрос населения на качественные товары и услуги по доступным ценам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0EA" w:rsidRPr="0041109F" w:rsidRDefault="00A410EA" w:rsidP="00417E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0EA" w:rsidRPr="0041109F" w:rsidRDefault="00A410EA" w:rsidP="00417E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0EA" w:rsidRPr="0041109F" w:rsidRDefault="00A410EA" w:rsidP="00417E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0EA" w:rsidRPr="0041109F" w:rsidRDefault="00A410EA" w:rsidP="00417E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417E55">
            <w:pPr>
              <w:rPr>
                <w:sz w:val="20"/>
                <w:szCs w:val="20"/>
              </w:rPr>
            </w:pPr>
          </w:p>
        </w:tc>
      </w:tr>
      <w:tr w:rsidR="00A410EA" w:rsidRPr="0041109F" w:rsidTr="00A410EA">
        <w:trPr>
          <w:trHeight w:val="59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417E55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82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A410EA">
            <w:pPr>
              <w:tabs>
                <w:tab w:val="left" w:pos="720"/>
              </w:tabs>
              <w:jc w:val="both"/>
              <w:rPr>
                <w:b/>
                <w:spacing w:val="-4"/>
                <w:sz w:val="20"/>
                <w:szCs w:val="20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 xml:space="preserve">Задача 1: Повышение ценовой доступности товаров и услуг 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417E5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417E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417E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417E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417E55">
            <w:pPr>
              <w:rPr>
                <w:sz w:val="20"/>
                <w:szCs w:val="20"/>
              </w:rPr>
            </w:pPr>
          </w:p>
        </w:tc>
      </w:tr>
      <w:tr w:rsidR="00A410EA" w:rsidRPr="0041109F" w:rsidTr="00A410E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417E55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1.1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A410EA">
            <w:pPr>
              <w:tabs>
                <w:tab w:val="left" w:pos="720"/>
              </w:tabs>
              <w:rPr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 xml:space="preserve">Ведение мониторинга на социально-значимые товары потребительского рынка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9B7ABD">
            <w:pPr>
              <w:spacing w:line="204" w:lineRule="auto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</w:t>
            </w:r>
            <w:r w:rsidR="009B7ABD" w:rsidRPr="0041109F">
              <w:rPr>
                <w:sz w:val="20"/>
                <w:szCs w:val="20"/>
              </w:rPr>
              <w:t>7</w:t>
            </w:r>
            <w:r w:rsidRPr="0041109F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490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417E5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417E55">
            <w:pPr>
              <w:tabs>
                <w:tab w:val="left" w:pos="720"/>
              </w:tabs>
              <w:jc w:val="center"/>
              <w:rPr>
                <w:spacing w:val="-4"/>
                <w:sz w:val="16"/>
                <w:szCs w:val="16"/>
              </w:rPr>
            </w:pPr>
            <w:r w:rsidRPr="0041109F">
              <w:rPr>
                <w:spacing w:val="-4"/>
                <w:sz w:val="16"/>
                <w:szCs w:val="16"/>
              </w:rPr>
              <w:t>Наличие аналитической информации</w:t>
            </w:r>
          </w:p>
          <w:p w:rsidR="00A410EA" w:rsidRPr="0041109F" w:rsidRDefault="00A410EA" w:rsidP="00417E55">
            <w:pPr>
              <w:tabs>
                <w:tab w:val="left" w:pos="720"/>
              </w:tabs>
              <w:jc w:val="center"/>
              <w:rPr>
                <w:spacing w:val="-4"/>
                <w:sz w:val="16"/>
                <w:szCs w:val="16"/>
              </w:rPr>
            </w:pPr>
            <w:r w:rsidRPr="0041109F">
              <w:rPr>
                <w:spacing w:val="-4"/>
                <w:sz w:val="16"/>
                <w:szCs w:val="16"/>
              </w:rPr>
              <w:t xml:space="preserve">Да – 1 </w:t>
            </w:r>
          </w:p>
          <w:p w:rsidR="00A410EA" w:rsidRPr="0041109F" w:rsidRDefault="00A410EA" w:rsidP="00417E55">
            <w:pPr>
              <w:tabs>
                <w:tab w:val="left" w:pos="720"/>
              </w:tabs>
              <w:jc w:val="center"/>
              <w:rPr>
                <w:spacing w:val="-4"/>
                <w:sz w:val="16"/>
                <w:szCs w:val="16"/>
              </w:rPr>
            </w:pPr>
            <w:r w:rsidRPr="0041109F">
              <w:rPr>
                <w:spacing w:val="-4"/>
                <w:sz w:val="16"/>
                <w:szCs w:val="16"/>
              </w:rPr>
              <w:t>Нет –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0EA" w:rsidRPr="0041109F" w:rsidRDefault="00A410EA" w:rsidP="00417E55">
            <w:pPr>
              <w:tabs>
                <w:tab w:val="left" w:pos="720"/>
              </w:tabs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0EA" w:rsidRPr="0041109F" w:rsidRDefault="0034660B" w:rsidP="00417E55">
            <w:pPr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0EA" w:rsidRPr="0041109F" w:rsidRDefault="00CE4F87" w:rsidP="00417E55">
            <w:pPr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100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417E55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Администрация</w:t>
            </w:r>
          </w:p>
          <w:p w:rsidR="00A410EA" w:rsidRPr="0041109F" w:rsidRDefault="00A410EA" w:rsidP="00417E55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ЗАТО г</w:t>
            </w:r>
            <w:proofErr w:type="gramStart"/>
            <w:r w:rsidRPr="0041109F">
              <w:rPr>
                <w:sz w:val="20"/>
                <w:szCs w:val="20"/>
              </w:rPr>
              <w:t>.С</w:t>
            </w:r>
            <w:proofErr w:type="gramEnd"/>
            <w:r w:rsidRPr="0041109F">
              <w:rPr>
                <w:sz w:val="20"/>
                <w:szCs w:val="20"/>
              </w:rPr>
              <w:t>евероморск</w:t>
            </w:r>
          </w:p>
        </w:tc>
      </w:tr>
      <w:tr w:rsidR="00A410EA" w:rsidRPr="0041109F" w:rsidTr="00A410E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417E55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1.2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A410EA">
            <w:pPr>
              <w:rPr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>Развитие сети социально-ориентированных предприятий розничной торговли путем увеличения участников социальных программ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9B7ABD">
            <w:pPr>
              <w:spacing w:line="204" w:lineRule="auto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</w:t>
            </w:r>
            <w:r w:rsidR="009B7ABD" w:rsidRPr="0041109F">
              <w:rPr>
                <w:sz w:val="20"/>
                <w:szCs w:val="20"/>
              </w:rPr>
              <w:t>7</w:t>
            </w:r>
            <w:r w:rsidRPr="0041109F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49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417E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417E55">
            <w:pPr>
              <w:tabs>
                <w:tab w:val="left" w:pos="720"/>
              </w:tabs>
              <w:jc w:val="center"/>
              <w:rPr>
                <w:spacing w:val="-4"/>
                <w:sz w:val="16"/>
                <w:szCs w:val="16"/>
              </w:rPr>
            </w:pPr>
            <w:r w:rsidRPr="0041109F">
              <w:rPr>
                <w:spacing w:val="-4"/>
                <w:sz w:val="16"/>
                <w:szCs w:val="16"/>
              </w:rPr>
              <w:t>Кол-во участников социальных программ,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0EA" w:rsidRPr="0041109F" w:rsidRDefault="00A410EA" w:rsidP="00AF58C7">
            <w:pPr>
              <w:tabs>
                <w:tab w:val="left" w:pos="720"/>
              </w:tabs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3</w:t>
            </w:r>
            <w:r w:rsidR="00AF58C7" w:rsidRPr="0041109F">
              <w:rPr>
                <w:spacing w:val="-4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0EA" w:rsidRPr="0041109F" w:rsidRDefault="001D352A" w:rsidP="00F11753">
            <w:pPr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0EA" w:rsidRPr="0041109F" w:rsidRDefault="001D352A" w:rsidP="001D352A">
            <w:pPr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129,4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A410EA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Администрация</w:t>
            </w:r>
          </w:p>
          <w:p w:rsidR="00A410EA" w:rsidRPr="0041109F" w:rsidRDefault="00A410EA" w:rsidP="00A410EA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ЗАТО г</w:t>
            </w:r>
            <w:proofErr w:type="gramStart"/>
            <w:r w:rsidRPr="0041109F">
              <w:rPr>
                <w:sz w:val="20"/>
                <w:szCs w:val="20"/>
              </w:rPr>
              <w:t>.С</w:t>
            </w:r>
            <w:proofErr w:type="gramEnd"/>
            <w:r w:rsidRPr="0041109F">
              <w:rPr>
                <w:sz w:val="20"/>
                <w:szCs w:val="20"/>
              </w:rPr>
              <w:t>евероморск</w:t>
            </w:r>
          </w:p>
        </w:tc>
      </w:tr>
      <w:tr w:rsidR="00A410EA" w:rsidRPr="0041109F" w:rsidTr="00A410E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417E55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1.3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A410EA">
            <w:pPr>
              <w:rPr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 xml:space="preserve">Увеличение объемов услуг </w:t>
            </w:r>
            <w:r w:rsidRPr="0041109F">
              <w:rPr>
                <w:spacing w:val="-4"/>
                <w:sz w:val="18"/>
                <w:szCs w:val="18"/>
              </w:rPr>
              <w:br/>
              <w:t>и расширение сети предприятий общественного питания и бытового обслуживания, участвующих в проекте «Добрый город»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9B7ABD">
            <w:pPr>
              <w:spacing w:line="204" w:lineRule="auto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</w:t>
            </w:r>
            <w:r w:rsidR="009B7ABD" w:rsidRPr="0041109F">
              <w:rPr>
                <w:sz w:val="20"/>
                <w:szCs w:val="20"/>
              </w:rPr>
              <w:t>7</w:t>
            </w:r>
            <w:r w:rsidRPr="0041109F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490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417E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417E55">
            <w:pPr>
              <w:tabs>
                <w:tab w:val="left" w:pos="720"/>
              </w:tabs>
              <w:jc w:val="center"/>
              <w:rPr>
                <w:spacing w:val="-4"/>
                <w:sz w:val="16"/>
                <w:szCs w:val="16"/>
              </w:rPr>
            </w:pPr>
            <w:r w:rsidRPr="0041109F">
              <w:rPr>
                <w:spacing w:val="-4"/>
                <w:sz w:val="16"/>
                <w:szCs w:val="16"/>
              </w:rPr>
              <w:t>Кол-во участников программы «Добрый город»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0EA" w:rsidRPr="0041109F" w:rsidRDefault="00A410EA" w:rsidP="00AF58C7">
            <w:pPr>
              <w:tabs>
                <w:tab w:val="left" w:pos="720"/>
              </w:tabs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1</w:t>
            </w:r>
            <w:r w:rsidR="00AF58C7" w:rsidRPr="0041109F">
              <w:rPr>
                <w:spacing w:val="-4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0EA" w:rsidRPr="0041109F" w:rsidRDefault="001D352A" w:rsidP="004156C3">
            <w:pPr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0EA" w:rsidRPr="0041109F" w:rsidRDefault="001D352A" w:rsidP="00AF58C7">
            <w:pPr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168,8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A410EA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Администрация</w:t>
            </w:r>
          </w:p>
          <w:p w:rsidR="00A410EA" w:rsidRPr="0041109F" w:rsidRDefault="00A410EA" w:rsidP="00A410EA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ЗАТО г</w:t>
            </w:r>
            <w:proofErr w:type="gramStart"/>
            <w:r w:rsidRPr="0041109F">
              <w:rPr>
                <w:sz w:val="20"/>
                <w:szCs w:val="20"/>
              </w:rPr>
              <w:t>.С</w:t>
            </w:r>
            <w:proofErr w:type="gramEnd"/>
            <w:r w:rsidRPr="0041109F">
              <w:rPr>
                <w:sz w:val="20"/>
                <w:szCs w:val="20"/>
              </w:rPr>
              <w:t>евероморск</w:t>
            </w:r>
          </w:p>
        </w:tc>
      </w:tr>
      <w:tr w:rsidR="00A410EA" w:rsidRPr="0041109F" w:rsidTr="00417E55">
        <w:tc>
          <w:tcPr>
            <w:tcW w:w="3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A410EA">
            <w:pPr>
              <w:spacing w:line="233" w:lineRule="auto"/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Итого по задаче</w:t>
            </w:r>
            <w:r w:rsidR="008F7215" w:rsidRPr="0041109F">
              <w:rPr>
                <w:b/>
                <w:sz w:val="20"/>
                <w:szCs w:val="20"/>
              </w:rPr>
              <w:t xml:space="preserve">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417E55">
            <w:pPr>
              <w:spacing w:line="204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417E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417E55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0EA" w:rsidRPr="0041109F" w:rsidRDefault="00A410EA" w:rsidP="00417E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0EA" w:rsidRPr="0041109F" w:rsidRDefault="00A410EA" w:rsidP="00417E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417E5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0EA" w:rsidRPr="0041109F" w:rsidRDefault="00A410EA" w:rsidP="00552E64">
            <w:pPr>
              <w:tabs>
                <w:tab w:val="left" w:pos="720"/>
              </w:tabs>
              <w:jc w:val="center"/>
              <w:rPr>
                <w:spacing w:val="-4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0EA" w:rsidRPr="0041109F" w:rsidRDefault="00A410EA" w:rsidP="00552E64">
            <w:pPr>
              <w:tabs>
                <w:tab w:val="left" w:pos="720"/>
              </w:tabs>
              <w:jc w:val="center"/>
              <w:rPr>
                <w:spacing w:val="-4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0EA" w:rsidRPr="0041109F" w:rsidRDefault="00A410EA" w:rsidP="00552E64">
            <w:pPr>
              <w:tabs>
                <w:tab w:val="left" w:pos="720"/>
              </w:tabs>
              <w:jc w:val="center"/>
              <w:rPr>
                <w:spacing w:val="-4"/>
                <w:sz w:val="20"/>
                <w:szCs w:val="20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417E55">
            <w:pPr>
              <w:rPr>
                <w:sz w:val="20"/>
                <w:szCs w:val="20"/>
              </w:rPr>
            </w:pPr>
          </w:p>
        </w:tc>
      </w:tr>
      <w:tr w:rsidR="00A410EA" w:rsidRPr="0041109F" w:rsidTr="00417E55">
        <w:trPr>
          <w:trHeight w:val="50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8F7215">
            <w:pPr>
              <w:jc w:val="both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82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3A017B" w:rsidP="008F7215">
            <w:pPr>
              <w:jc w:val="both"/>
              <w:rPr>
                <w:b/>
                <w:sz w:val="20"/>
                <w:szCs w:val="20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>Задача 2: Развитие торговой инфраструктуры, повышение качества и конкурентоспособности производимых и реализуемых товаров и услуг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8F721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552E64">
            <w:pPr>
              <w:tabs>
                <w:tab w:val="left" w:pos="720"/>
              </w:tabs>
              <w:jc w:val="center"/>
              <w:rPr>
                <w:spacing w:val="-4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552E64">
            <w:pPr>
              <w:tabs>
                <w:tab w:val="left" w:pos="720"/>
              </w:tabs>
              <w:jc w:val="center"/>
              <w:rPr>
                <w:spacing w:val="-4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552E64">
            <w:pPr>
              <w:tabs>
                <w:tab w:val="left" w:pos="720"/>
              </w:tabs>
              <w:jc w:val="center"/>
              <w:rPr>
                <w:spacing w:val="-4"/>
                <w:sz w:val="20"/>
                <w:szCs w:val="20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0EA" w:rsidRPr="0041109F" w:rsidRDefault="00A410EA" w:rsidP="008F7215">
            <w:pPr>
              <w:jc w:val="both"/>
              <w:rPr>
                <w:sz w:val="20"/>
                <w:szCs w:val="20"/>
              </w:rPr>
            </w:pPr>
          </w:p>
        </w:tc>
      </w:tr>
      <w:tr w:rsidR="0039131E" w:rsidRPr="0041109F" w:rsidTr="00417E55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1E" w:rsidRPr="0041109F" w:rsidRDefault="0039131E" w:rsidP="003A017B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2.1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31E" w:rsidRPr="0041109F" w:rsidRDefault="0039131E" w:rsidP="003A017B">
            <w:pPr>
              <w:jc w:val="both"/>
              <w:rPr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>Проведение мероприятий, направленных на развитие торговой инфраструктуры, повышение качества и конкурентоспособности производимых и реализуемых товаров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1E" w:rsidRPr="0041109F" w:rsidRDefault="0039131E" w:rsidP="009B7ABD">
            <w:pPr>
              <w:spacing w:line="204" w:lineRule="auto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</w:t>
            </w:r>
            <w:r w:rsidR="009B7ABD" w:rsidRPr="0041109F">
              <w:rPr>
                <w:sz w:val="20"/>
                <w:szCs w:val="20"/>
              </w:rPr>
              <w:t>7</w:t>
            </w:r>
            <w:r w:rsidRPr="0041109F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31E" w:rsidRPr="0041109F" w:rsidRDefault="0039131E" w:rsidP="003A017B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Всего: </w:t>
            </w:r>
          </w:p>
          <w:p w:rsidR="0039131E" w:rsidRPr="0041109F" w:rsidRDefault="0039131E" w:rsidP="003A017B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в т.ч.:</w:t>
            </w:r>
          </w:p>
          <w:p w:rsidR="0039131E" w:rsidRPr="0041109F" w:rsidRDefault="0039131E" w:rsidP="0092620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МБ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1E" w:rsidRPr="0041109F" w:rsidRDefault="0092620F" w:rsidP="00A273C7">
            <w:pPr>
              <w:tabs>
                <w:tab w:val="left" w:pos="720"/>
              </w:tabs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6</w:t>
            </w:r>
            <w:r w:rsidR="009B7ABD" w:rsidRPr="0041109F">
              <w:rPr>
                <w:spacing w:val="-4"/>
                <w:sz w:val="20"/>
                <w:szCs w:val="20"/>
              </w:rPr>
              <w:t>0</w:t>
            </w:r>
            <w:r w:rsidR="0039131E" w:rsidRPr="0041109F">
              <w:rPr>
                <w:spacing w:val="-4"/>
                <w:sz w:val="20"/>
                <w:szCs w:val="20"/>
              </w:rPr>
              <w:t>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31E" w:rsidRPr="0041109F" w:rsidRDefault="0092620F" w:rsidP="00417E5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6</w:t>
            </w:r>
            <w:r w:rsidR="00B749D9" w:rsidRPr="0041109F">
              <w:rPr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31E" w:rsidRPr="0041109F" w:rsidRDefault="0092620F" w:rsidP="009318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</w:t>
            </w:r>
            <w:r w:rsidR="0039131E" w:rsidRPr="0041109F">
              <w:rPr>
                <w:sz w:val="20"/>
                <w:szCs w:val="20"/>
              </w:rPr>
              <w:t>0</w:t>
            </w:r>
            <w:r w:rsidR="009B7ABD" w:rsidRPr="0041109F">
              <w:rPr>
                <w:sz w:val="20"/>
                <w:szCs w:val="20"/>
              </w:rPr>
              <w:t>,0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9131E" w:rsidRPr="0041109F" w:rsidRDefault="00944C90" w:rsidP="003A017B">
            <w:pPr>
              <w:tabs>
                <w:tab w:val="left" w:pos="720"/>
              </w:tabs>
              <w:jc w:val="center"/>
              <w:rPr>
                <w:spacing w:val="-4"/>
                <w:sz w:val="16"/>
                <w:szCs w:val="16"/>
              </w:rPr>
            </w:pPr>
            <w:r w:rsidRPr="0041109F">
              <w:rPr>
                <w:spacing w:val="-4"/>
                <w:sz w:val="16"/>
                <w:szCs w:val="16"/>
              </w:rPr>
              <w:t>Количество</w:t>
            </w:r>
            <w:r w:rsidR="0039131E" w:rsidRPr="0041109F">
              <w:rPr>
                <w:spacing w:val="-4"/>
                <w:sz w:val="16"/>
                <w:szCs w:val="16"/>
              </w:rPr>
              <w:t xml:space="preserve"> участников,</w:t>
            </w:r>
          </w:p>
          <w:p w:rsidR="0039131E" w:rsidRPr="0041109F" w:rsidRDefault="00944C90" w:rsidP="00944C90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 xml:space="preserve">           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1E" w:rsidRPr="0041109F" w:rsidRDefault="00944C90" w:rsidP="00417E55">
            <w:pPr>
              <w:tabs>
                <w:tab w:val="left" w:pos="720"/>
              </w:tabs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1E" w:rsidRPr="0041109F" w:rsidRDefault="001D352A" w:rsidP="00740708">
            <w:pPr>
              <w:spacing w:line="204" w:lineRule="auto"/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31E" w:rsidRPr="0041109F" w:rsidRDefault="001D352A" w:rsidP="00740708">
            <w:pPr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133,3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1E" w:rsidRPr="0041109F" w:rsidRDefault="0039131E" w:rsidP="00417E55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Администрация</w:t>
            </w:r>
          </w:p>
          <w:p w:rsidR="0039131E" w:rsidRPr="0041109F" w:rsidRDefault="0039131E" w:rsidP="00417E55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ЗАТО г</w:t>
            </w:r>
            <w:proofErr w:type="gramStart"/>
            <w:r w:rsidRPr="0041109F">
              <w:rPr>
                <w:sz w:val="20"/>
                <w:szCs w:val="20"/>
              </w:rPr>
              <w:t>.С</w:t>
            </w:r>
            <w:proofErr w:type="gramEnd"/>
            <w:r w:rsidRPr="0041109F">
              <w:rPr>
                <w:sz w:val="20"/>
                <w:szCs w:val="20"/>
              </w:rPr>
              <w:t>евероморск</w:t>
            </w:r>
          </w:p>
        </w:tc>
      </w:tr>
      <w:tr w:rsidR="0039131E" w:rsidRPr="0041109F" w:rsidTr="00417E55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1E" w:rsidRPr="0041109F" w:rsidRDefault="0039131E" w:rsidP="003A017B">
            <w:pPr>
              <w:tabs>
                <w:tab w:val="left" w:pos="720"/>
              </w:tabs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2.1.1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31E" w:rsidRPr="0041109F" w:rsidRDefault="0039131E" w:rsidP="003A017B">
            <w:pPr>
              <w:jc w:val="both"/>
              <w:rPr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 xml:space="preserve">Организация круглых столов, семинаров по вопросам развития потребительского рынка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1E" w:rsidRPr="0041109F" w:rsidRDefault="0039131E" w:rsidP="009B7ABD">
            <w:pPr>
              <w:spacing w:line="204" w:lineRule="auto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</w:t>
            </w:r>
            <w:r w:rsidR="009B7ABD" w:rsidRPr="0041109F">
              <w:rPr>
                <w:sz w:val="20"/>
                <w:szCs w:val="20"/>
              </w:rPr>
              <w:t>7</w:t>
            </w:r>
            <w:r w:rsidRPr="0041109F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31E" w:rsidRPr="0041109F" w:rsidRDefault="0039131E" w:rsidP="00417E5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1E" w:rsidRPr="0041109F" w:rsidRDefault="0039131E" w:rsidP="00417E55">
            <w:pPr>
              <w:tabs>
                <w:tab w:val="left" w:pos="720"/>
              </w:tabs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10,00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31E" w:rsidRPr="0041109F" w:rsidRDefault="0092620F" w:rsidP="00417E5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</w:t>
            </w:r>
            <w:r w:rsidR="0039131E" w:rsidRPr="0041109F">
              <w:rPr>
                <w:sz w:val="20"/>
                <w:szCs w:val="20"/>
              </w:rPr>
              <w:t>0</w:t>
            </w:r>
            <w:r w:rsidR="00B749D9" w:rsidRPr="0041109F">
              <w:rPr>
                <w:sz w:val="20"/>
                <w:szCs w:val="20"/>
              </w:rPr>
              <w:t>,0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31E" w:rsidRPr="0041109F" w:rsidRDefault="0092620F" w:rsidP="009318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</w:t>
            </w:r>
            <w:r w:rsidR="0039131E" w:rsidRPr="0041109F">
              <w:rPr>
                <w:sz w:val="20"/>
                <w:szCs w:val="20"/>
              </w:rPr>
              <w:t>0</w:t>
            </w:r>
            <w:r w:rsidR="009B7ABD" w:rsidRPr="0041109F">
              <w:rPr>
                <w:sz w:val="20"/>
                <w:szCs w:val="20"/>
              </w:rPr>
              <w:t>,0</w:t>
            </w:r>
          </w:p>
        </w:tc>
        <w:tc>
          <w:tcPr>
            <w:tcW w:w="13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9131E" w:rsidRPr="0041109F" w:rsidRDefault="0039131E" w:rsidP="00417E5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1E" w:rsidRPr="0041109F" w:rsidRDefault="0039131E" w:rsidP="00944C90">
            <w:pPr>
              <w:tabs>
                <w:tab w:val="left" w:pos="720"/>
              </w:tabs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7</w:t>
            </w:r>
            <w:r w:rsidR="00944C90" w:rsidRPr="0041109F">
              <w:rPr>
                <w:spacing w:val="-4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1E" w:rsidRPr="0041109F" w:rsidRDefault="001D352A" w:rsidP="00417E55">
            <w:pPr>
              <w:spacing w:line="204" w:lineRule="auto"/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31E" w:rsidRPr="0041109F" w:rsidRDefault="001D352A" w:rsidP="004156C3">
            <w:pPr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71,4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1E" w:rsidRPr="0041109F" w:rsidRDefault="0039131E" w:rsidP="00417E55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Администрация</w:t>
            </w:r>
          </w:p>
          <w:p w:rsidR="0039131E" w:rsidRPr="0041109F" w:rsidRDefault="0039131E" w:rsidP="00417E55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ЗАТО г</w:t>
            </w:r>
            <w:proofErr w:type="gramStart"/>
            <w:r w:rsidRPr="0041109F">
              <w:rPr>
                <w:sz w:val="20"/>
                <w:szCs w:val="20"/>
              </w:rPr>
              <w:t>.С</w:t>
            </w:r>
            <w:proofErr w:type="gramEnd"/>
            <w:r w:rsidRPr="0041109F">
              <w:rPr>
                <w:sz w:val="20"/>
                <w:szCs w:val="20"/>
              </w:rPr>
              <w:t>евероморск</w:t>
            </w:r>
          </w:p>
        </w:tc>
      </w:tr>
      <w:tr w:rsidR="0039131E" w:rsidRPr="0041109F" w:rsidTr="00417E55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1E" w:rsidRPr="0041109F" w:rsidRDefault="0039131E" w:rsidP="003A017B">
            <w:pPr>
              <w:tabs>
                <w:tab w:val="left" w:pos="720"/>
              </w:tabs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2.1.2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31E" w:rsidRPr="0041109F" w:rsidRDefault="0039131E" w:rsidP="003A017B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 xml:space="preserve">Организация и проведение муниципальных конкурсов, </w:t>
            </w:r>
            <w:r w:rsidRPr="0041109F">
              <w:rPr>
                <w:spacing w:val="-4"/>
                <w:sz w:val="18"/>
                <w:szCs w:val="18"/>
              </w:rPr>
              <w:lastRenderedPageBreak/>
              <w:t>выставок, ярмарок среди предприятий потребительского рынка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1E" w:rsidRPr="0041109F" w:rsidRDefault="0039131E" w:rsidP="009B7ABD">
            <w:pPr>
              <w:spacing w:line="204" w:lineRule="auto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lastRenderedPageBreak/>
              <w:t>201</w:t>
            </w:r>
            <w:r w:rsidR="009B7ABD" w:rsidRPr="0041109F">
              <w:rPr>
                <w:sz w:val="20"/>
                <w:szCs w:val="20"/>
              </w:rPr>
              <w:t>7</w:t>
            </w:r>
            <w:r w:rsidRPr="0041109F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31E" w:rsidRPr="0041109F" w:rsidRDefault="0039131E" w:rsidP="00417E5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1E" w:rsidRPr="0041109F" w:rsidRDefault="0092620F" w:rsidP="00417E55">
            <w:pPr>
              <w:tabs>
                <w:tab w:val="left" w:pos="720"/>
              </w:tabs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5</w:t>
            </w:r>
            <w:r w:rsidR="0039131E" w:rsidRPr="0041109F">
              <w:rPr>
                <w:spacing w:val="-4"/>
                <w:sz w:val="20"/>
                <w:szCs w:val="20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31E" w:rsidRPr="0041109F" w:rsidRDefault="0092620F" w:rsidP="00417E5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5</w:t>
            </w:r>
            <w:r w:rsidR="0039131E" w:rsidRPr="0041109F">
              <w:rPr>
                <w:sz w:val="20"/>
                <w:szCs w:val="20"/>
              </w:rPr>
              <w:t>0</w:t>
            </w:r>
            <w:r w:rsidR="00944C90" w:rsidRPr="0041109F">
              <w:rPr>
                <w:sz w:val="20"/>
                <w:szCs w:val="20"/>
              </w:rPr>
              <w:t>,0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31E" w:rsidRPr="0041109F" w:rsidRDefault="0092620F" w:rsidP="009318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</w:t>
            </w:r>
            <w:r w:rsidR="0039131E" w:rsidRPr="0041109F">
              <w:rPr>
                <w:sz w:val="20"/>
                <w:szCs w:val="20"/>
              </w:rPr>
              <w:t>0</w:t>
            </w:r>
            <w:r w:rsidR="00944C90" w:rsidRPr="0041109F">
              <w:rPr>
                <w:sz w:val="20"/>
                <w:szCs w:val="20"/>
              </w:rPr>
              <w:t>,0</w:t>
            </w:r>
          </w:p>
        </w:tc>
        <w:tc>
          <w:tcPr>
            <w:tcW w:w="13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1E" w:rsidRPr="0041109F" w:rsidRDefault="0039131E" w:rsidP="00417E5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1E" w:rsidRPr="0041109F" w:rsidRDefault="0039131E" w:rsidP="00417E55">
            <w:pPr>
              <w:tabs>
                <w:tab w:val="left" w:pos="720"/>
              </w:tabs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1E" w:rsidRPr="0041109F" w:rsidRDefault="001D352A" w:rsidP="00417E55">
            <w:pPr>
              <w:spacing w:line="204" w:lineRule="auto"/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31E" w:rsidRPr="0041109F" w:rsidRDefault="001D352A" w:rsidP="00417E55">
            <w:pPr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350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1E" w:rsidRPr="0041109F" w:rsidRDefault="0039131E" w:rsidP="00417E55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Администрация</w:t>
            </w:r>
          </w:p>
          <w:p w:rsidR="0039131E" w:rsidRPr="0041109F" w:rsidRDefault="0039131E" w:rsidP="00417E55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ЗАТО г</w:t>
            </w:r>
            <w:proofErr w:type="gramStart"/>
            <w:r w:rsidRPr="0041109F">
              <w:rPr>
                <w:sz w:val="20"/>
                <w:szCs w:val="20"/>
              </w:rPr>
              <w:t>.С</w:t>
            </w:r>
            <w:proofErr w:type="gramEnd"/>
            <w:r w:rsidRPr="0041109F">
              <w:rPr>
                <w:sz w:val="20"/>
                <w:szCs w:val="20"/>
              </w:rPr>
              <w:t>евероморск</w:t>
            </w:r>
          </w:p>
        </w:tc>
      </w:tr>
      <w:tr w:rsidR="0039131E" w:rsidRPr="0041109F" w:rsidTr="003A017B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1E" w:rsidRPr="0041109F" w:rsidRDefault="0039131E" w:rsidP="003A017B">
            <w:pPr>
              <w:tabs>
                <w:tab w:val="left" w:pos="720"/>
              </w:tabs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lastRenderedPageBreak/>
              <w:t>2.1.3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31E" w:rsidRPr="0041109F" w:rsidRDefault="0039131E" w:rsidP="003A017B">
            <w:pPr>
              <w:jc w:val="both"/>
              <w:rPr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>Совершенствование Схемы размещения нестационарных объектов мелкорозничной торговли на территории ЗАТО г</w:t>
            </w:r>
            <w:proofErr w:type="gramStart"/>
            <w:r w:rsidRPr="0041109F">
              <w:rPr>
                <w:spacing w:val="-4"/>
                <w:sz w:val="18"/>
                <w:szCs w:val="18"/>
              </w:rPr>
              <w:t>.С</w:t>
            </w:r>
            <w:proofErr w:type="gramEnd"/>
            <w:r w:rsidRPr="0041109F">
              <w:rPr>
                <w:spacing w:val="-4"/>
                <w:sz w:val="18"/>
                <w:szCs w:val="18"/>
              </w:rPr>
              <w:t>евероморск с учетом результатов мониторинга торговой деятельности, предложений органов местного самоуправления и хозяйствующих субъектов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1E" w:rsidRPr="0041109F" w:rsidRDefault="0039131E" w:rsidP="009B7ABD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</w:t>
            </w:r>
            <w:r w:rsidR="009B7ABD" w:rsidRPr="0041109F">
              <w:rPr>
                <w:sz w:val="20"/>
                <w:szCs w:val="20"/>
              </w:rPr>
              <w:t>7</w:t>
            </w:r>
            <w:r w:rsidRPr="0041109F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31E" w:rsidRPr="0041109F" w:rsidRDefault="0039131E" w:rsidP="003A017B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31E" w:rsidRPr="0041109F" w:rsidRDefault="0039131E" w:rsidP="003A017B">
            <w:pPr>
              <w:tabs>
                <w:tab w:val="left" w:pos="720"/>
              </w:tabs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31E" w:rsidRPr="0041109F" w:rsidRDefault="00F16429" w:rsidP="00417E5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31E" w:rsidRPr="0041109F" w:rsidRDefault="00F16429" w:rsidP="00417E55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1E" w:rsidRPr="0041109F" w:rsidRDefault="0039131E" w:rsidP="003A017B">
            <w:pPr>
              <w:tabs>
                <w:tab w:val="left" w:pos="720"/>
              </w:tabs>
              <w:jc w:val="center"/>
              <w:rPr>
                <w:spacing w:val="-4"/>
                <w:sz w:val="16"/>
                <w:szCs w:val="16"/>
              </w:rPr>
            </w:pPr>
            <w:r w:rsidRPr="0041109F">
              <w:rPr>
                <w:spacing w:val="-4"/>
                <w:sz w:val="16"/>
                <w:szCs w:val="16"/>
              </w:rPr>
              <w:t>Наличие действующей Схемы</w:t>
            </w:r>
          </w:p>
          <w:p w:rsidR="0039131E" w:rsidRPr="0041109F" w:rsidRDefault="0039131E" w:rsidP="003A017B">
            <w:pPr>
              <w:tabs>
                <w:tab w:val="left" w:pos="720"/>
              </w:tabs>
              <w:jc w:val="center"/>
              <w:rPr>
                <w:spacing w:val="-4"/>
                <w:sz w:val="16"/>
                <w:szCs w:val="16"/>
              </w:rPr>
            </w:pPr>
            <w:r w:rsidRPr="0041109F">
              <w:rPr>
                <w:spacing w:val="-4"/>
                <w:sz w:val="16"/>
                <w:szCs w:val="16"/>
              </w:rPr>
              <w:t>Да – 1</w:t>
            </w:r>
          </w:p>
          <w:p w:rsidR="0039131E" w:rsidRPr="0041109F" w:rsidRDefault="0039131E" w:rsidP="003A017B">
            <w:pPr>
              <w:jc w:val="center"/>
              <w:rPr>
                <w:sz w:val="19"/>
                <w:szCs w:val="19"/>
              </w:rPr>
            </w:pPr>
            <w:r w:rsidRPr="0041109F">
              <w:rPr>
                <w:spacing w:val="-4"/>
                <w:sz w:val="16"/>
                <w:szCs w:val="16"/>
              </w:rPr>
              <w:t>Нет –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31E" w:rsidRPr="0041109F" w:rsidRDefault="0039131E" w:rsidP="00552E64">
            <w:pPr>
              <w:tabs>
                <w:tab w:val="left" w:pos="720"/>
              </w:tabs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31E" w:rsidRPr="0041109F" w:rsidRDefault="0039131E" w:rsidP="00552E64">
            <w:pPr>
              <w:tabs>
                <w:tab w:val="left" w:pos="720"/>
              </w:tabs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31E" w:rsidRPr="0041109F" w:rsidRDefault="00CE4F87" w:rsidP="00552E64">
            <w:pPr>
              <w:tabs>
                <w:tab w:val="left" w:pos="720"/>
              </w:tabs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100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1E" w:rsidRPr="0041109F" w:rsidRDefault="0039131E" w:rsidP="00417E55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Администрация</w:t>
            </w:r>
          </w:p>
          <w:p w:rsidR="0039131E" w:rsidRPr="0041109F" w:rsidRDefault="0039131E" w:rsidP="00417E55">
            <w:pPr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ЗАТО г</w:t>
            </w:r>
            <w:proofErr w:type="gramStart"/>
            <w:r w:rsidRPr="0041109F">
              <w:rPr>
                <w:sz w:val="20"/>
                <w:szCs w:val="20"/>
              </w:rPr>
              <w:t>.С</w:t>
            </w:r>
            <w:proofErr w:type="gramEnd"/>
            <w:r w:rsidRPr="0041109F">
              <w:rPr>
                <w:sz w:val="20"/>
                <w:szCs w:val="20"/>
              </w:rPr>
              <w:t>евероморск</w:t>
            </w:r>
          </w:p>
        </w:tc>
      </w:tr>
      <w:tr w:rsidR="0039131E" w:rsidRPr="0041109F" w:rsidTr="00417E55">
        <w:tc>
          <w:tcPr>
            <w:tcW w:w="3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1E" w:rsidRPr="0041109F" w:rsidRDefault="0039131E" w:rsidP="008F7215">
            <w:pPr>
              <w:spacing w:line="204" w:lineRule="auto"/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Итого по задаче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1E" w:rsidRPr="0041109F" w:rsidRDefault="0039131E" w:rsidP="00417E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31E" w:rsidRPr="0041109F" w:rsidRDefault="0039131E" w:rsidP="008F7215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Всего: </w:t>
            </w:r>
          </w:p>
          <w:p w:rsidR="0039131E" w:rsidRPr="0041109F" w:rsidRDefault="0039131E" w:rsidP="008F721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в т.ч.:</w:t>
            </w:r>
          </w:p>
          <w:p w:rsidR="0039131E" w:rsidRPr="0041109F" w:rsidRDefault="0039131E" w:rsidP="00A273C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МБ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31E" w:rsidRPr="0041109F" w:rsidRDefault="0092620F" w:rsidP="00A273C7">
            <w:pPr>
              <w:spacing w:line="204" w:lineRule="auto"/>
              <w:jc w:val="center"/>
              <w:rPr>
                <w:b/>
                <w:sz w:val="22"/>
                <w:szCs w:val="22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>60</w:t>
            </w:r>
            <w:r w:rsidR="0039131E" w:rsidRPr="0041109F">
              <w:rPr>
                <w:b/>
                <w:spacing w:val="-4"/>
                <w:sz w:val="20"/>
                <w:szCs w:val="20"/>
              </w:rPr>
              <w:t>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31E" w:rsidRPr="0041109F" w:rsidRDefault="0092620F" w:rsidP="00417E5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6</w:t>
            </w:r>
            <w:r w:rsidR="0039131E" w:rsidRPr="0041109F">
              <w:rPr>
                <w:sz w:val="20"/>
                <w:szCs w:val="20"/>
              </w:rPr>
              <w:t>0</w:t>
            </w:r>
            <w:r w:rsidR="00B749D9" w:rsidRPr="0041109F">
              <w:rPr>
                <w:sz w:val="20"/>
                <w:szCs w:val="20"/>
              </w:rPr>
              <w:t>,0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31E" w:rsidRPr="0041109F" w:rsidRDefault="0092620F" w:rsidP="00417E55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10</w:t>
            </w:r>
            <w:r w:rsidR="0039131E" w:rsidRPr="0041109F">
              <w:rPr>
                <w:b/>
                <w:sz w:val="20"/>
                <w:szCs w:val="20"/>
              </w:rPr>
              <w:t>0</w:t>
            </w:r>
            <w:r w:rsidR="00AF58C7" w:rsidRPr="0041109F">
              <w:rPr>
                <w:b/>
                <w:sz w:val="20"/>
                <w:szCs w:val="20"/>
              </w:rPr>
              <w:t>,0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1E" w:rsidRPr="0041109F" w:rsidRDefault="0039131E" w:rsidP="00417E55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31E" w:rsidRPr="0041109F" w:rsidRDefault="0039131E" w:rsidP="00417E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31E" w:rsidRPr="0041109F" w:rsidRDefault="0039131E" w:rsidP="00417E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31E" w:rsidRPr="0041109F" w:rsidRDefault="0039131E" w:rsidP="00417E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1E" w:rsidRPr="0041109F" w:rsidRDefault="0039131E" w:rsidP="00417E55"/>
        </w:tc>
      </w:tr>
      <w:tr w:rsidR="0039131E" w:rsidRPr="0041109F" w:rsidTr="00417E55">
        <w:tc>
          <w:tcPr>
            <w:tcW w:w="3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31E" w:rsidRPr="0041109F" w:rsidRDefault="0039131E" w:rsidP="008F7215">
            <w:pPr>
              <w:jc w:val="center"/>
            </w:pPr>
            <w:r w:rsidRPr="0041109F">
              <w:rPr>
                <w:b/>
              </w:rPr>
              <w:t>Всего по подпрограмме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31E" w:rsidRPr="0041109F" w:rsidRDefault="0039131E" w:rsidP="00417E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31E" w:rsidRPr="0041109F" w:rsidRDefault="0039131E" w:rsidP="00417E55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Всего: </w:t>
            </w:r>
          </w:p>
          <w:p w:rsidR="0039131E" w:rsidRPr="0041109F" w:rsidRDefault="0039131E" w:rsidP="00417E55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в т.ч.:</w:t>
            </w:r>
          </w:p>
          <w:p w:rsidR="0039131E" w:rsidRPr="0041109F" w:rsidRDefault="0039131E" w:rsidP="0092620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МБ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1E" w:rsidRPr="0041109F" w:rsidRDefault="0092620F" w:rsidP="00A273C7">
            <w:pPr>
              <w:spacing w:line="204" w:lineRule="auto"/>
              <w:jc w:val="center"/>
              <w:rPr>
                <w:b/>
                <w:sz w:val="22"/>
                <w:szCs w:val="22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>6</w:t>
            </w:r>
            <w:r w:rsidR="0039131E" w:rsidRPr="0041109F">
              <w:rPr>
                <w:b/>
                <w:spacing w:val="-4"/>
                <w:sz w:val="20"/>
                <w:szCs w:val="20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1E" w:rsidRPr="0041109F" w:rsidRDefault="0092620F" w:rsidP="00417E55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6</w:t>
            </w:r>
            <w:r w:rsidR="0039131E" w:rsidRPr="0041109F">
              <w:rPr>
                <w:b/>
                <w:sz w:val="20"/>
                <w:szCs w:val="20"/>
              </w:rPr>
              <w:t>0</w:t>
            </w:r>
            <w:r w:rsidR="00B749D9" w:rsidRPr="0041109F">
              <w:rPr>
                <w:b/>
                <w:sz w:val="20"/>
                <w:szCs w:val="20"/>
              </w:rPr>
              <w:t>,0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1E" w:rsidRPr="0041109F" w:rsidRDefault="0092620F" w:rsidP="00417E55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10</w:t>
            </w:r>
            <w:r w:rsidR="0039131E" w:rsidRPr="0041109F">
              <w:rPr>
                <w:b/>
                <w:sz w:val="20"/>
                <w:szCs w:val="20"/>
              </w:rPr>
              <w:t>0</w:t>
            </w:r>
            <w:r w:rsidR="00AF58C7" w:rsidRPr="0041109F">
              <w:rPr>
                <w:b/>
                <w:sz w:val="20"/>
                <w:szCs w:val="20"/>
              </w:rPr>
              <w:t>,0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31E" w:rsidRPr="0041109F" w:rsidRDefault="0039131E" w:rsidP="00417E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31E" w:rsidRPr="0041109F" w:rsidRDefault="0039131E" w:rsidP="00417E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31E" w:rsidRPr="0041109F" w:rsidRDefault="0039131E" w:rsidP="00417E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31E" w:rsidRPr="0041109F" w:rsidRDefault="0039131E" w:rsidP="00417E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31E" w:rsidRPr="0041109F" w:rsidRDefault="0039131E" w:rsidP="00417E55">
            <w:pPr>
              <w:jc w:val="center"/>
              <w:rPr>
                <w:sz w:val="20"/>
                <w:szCs w:val="20"/>
              </w:rPr>
            </w:pPr>
          </w:p>
        </w:tc>
      </w:tr>
    </w:tbl>
    <w:p w:rsidR="00A855A2" w:rsidRPr="0041109F" w:rsidRDefault="00A855A2" w:rsidP="00DB32FE">
      <w:pPr>
        <w:rPr>
          <w:sz w:val="28"/>
          <w:szCs w:val="28"/>
        </w:rPr>
      </w:pPr>
    </w:p>
    <w:p w:rsidR="003E4593" w:rsidRPr="0041109F" w:rsidRDefault="00A855A2" w:rsidP="003E4593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1109F">
        <w:rPr>
          <w:sz w:val="28"/>
          <w:szCs w:val="28"/>
        </w:rPr>
        <w:tab/>
      </w:r>
      <w:r w:rsidR="003E4593" w:rsidRPr="0041109F">
        <w:rPr>
          <w:rFonts w:ascii="Times New Roman" w:hAnsi="Times New Roman" w:cs="Times New Roman"/>
          <w:sz w:val="24"/>
          <w:szCs w:val="24"/>
        </w:rPr>
        <w:t>Оценка эффективности реализации подпрограммы</w:t>
      </w:r>
      <w:r w:rsidR="003E4593"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3E4593" w:rsidRPr="0041109F" w:rsidRDefault="003E4593" w:rsidP="005473B1">
      <w:pPr>
        <w:pStyle w:val="ConsPlusNonformat"/>
        <w:widowControl/>
        <w:numPr>
          <w:ilvl w:val="0"/>
          <w:numId w:val="39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Оценка достижения плановых значений индикаторов</w:t>
      </w:r>
    </w:p>
    <w:tbl>
      <w:tblPr>
        <w:tblW w:w="11673" w:type="dxa"/>
        <w:tblInd w:w="3461" w:type="dxa"/>
        <w:tblLook w:val="04A0"/>
      </w:tblPr>
      <w:tblGrid>
        <w:gridCol w:w="960"/>
        <w:gridCol w:w="3442"/>
        <w:gridCol w:w="336"/>
        <w:gridCol w:w="6935"/>
      </w:tblGrid>
      <w:tr w:rsidR="003E4593" w:rsidRPr="0041109F" w:rsidTr="002401BF">
        <w:trPr>
          <w:trHeight w:val="315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3E4593" w:rsidRPr="0041109F" w:rsidRDefault="003E4593" w:rsidP="002401BF">
            <w:pPr>
              <w:jc w:val="center"/>
              <w:rPr>
                <w:rFonts w:ascii="Calibri" w:hAnsi="Calibri"/>
                <w:color w:val="000000"/>
              </w:rPr>
            </w:pPr>
            <w:proofErr w:type="gramStart"/>
            <w:r w:rsidRPr="0041109F">
              <w:t>ДИП</w:t>
            </w:r>
            <w:proofErr w:type="gramEnd"/>
            <w:r w:rsidRPr="0041109F">
              <w:t xml:space="preserve"> =</w:t>
            </w:r>
          </w:p>
        </w:tc>
        <w:tc>
          <w:tcPr>
            <w:tcW w:w="3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593" w:rsidRPr="0041109F" w:rsidRDefault="003E4593" w:rsidP="00BD4A53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>1</w:t>
            </w:r>
            <w:r w:rsidR="00BD4A53" w:rsidRPr="0041109F">
              <w:rPr>
                <w:color w:val="000000"/>
              </w:rPr>
              <w:t>0</w:t>
            </w:r>
            <w:r w:rsidRPr="0041109F">
              <w:rPr>
                <w:color w:val="000000"/>
              </w:rPr>
              <w:t>,</w:t>
            </w:r>
            <w:r w:rsidR="00BD4A53" w:rsidRPr="0041109F">
              <w:rPr>
                <w:color w:val="000000"/>
              </w:rPr>
              <w:t>52</w:t>
            </w:r>
            <w:r w:rsidRPr="0041109F">
              <w:rPr>
                <w:color w:val="000000"/>
              </w:rPr>
              <w:t>(степень решения задач)</w:t>
            </w:r>
          </w:p>
        </w:tc>
        <w:tc>
          <w:tcPr>
            <w:tcW w:w="336" w:type="dxa"/>
            <w:vMerge w:val="restart"/>
            <w:shd w:val="clear" w:color="auto" w:fill="auto"/>
            <w:noWrap/>
            <w:vAlign w:val="center"/>
            <w:hideMark/>
          </w:tcPr>
          <w:p w:rsidR="003E4593" w:rsidRPr="0041109F" w:rsidRDefault="003E4593" w:rsidP="002401BF">
            <w:pPr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=</w:t>
            </w:r>
          </w:p>
        </w:tc>
        <w:tc>
          <w:tcPr>
            <w:tcW w:w="6935" w:type="dxa"/>
            <w:vMerge w:val="restart"/>
            <w:shd w:val="clear" w:color="auto" w:fill="auto"/>
            <w:noWrap/>
            <w:vAlign w:val="center"/>
            <w:hideMark/>
          </w:tcPr>
          <w:p w:rsidR="003E4593" w:rsidRPr="0041109F" w:rsidRDefault="003E4593" w:rsidP="003E4593">
            <w:pPr>
              <w:rPr>
                <w:rFonts w:ascii="Calibri" w:hAnsi="Calibri"/>
                <w:color w:val="000000"/>
              </w:rPr>
            </w:pPr>
            <w:r w:rsidRPr="0041109F">
              <w:rPr>
                <w:b/>
                <w:color w:val="000000"/>
              </w:rPr>
              <w:t xml:space="preserve">1,5 низкая результативность </w:t>
            </w:r>
            <w:r w:rsidRPr="0041109F">
              <w:rPr>
                <w:color w:val="000000"/>
              </w:rPr>
              <w:t>(существенное перевыполнение плана)</w:t>
            </w:r>
          </w:p>
        </w:tc>
      </w:tr>
      <w:tr w:rsidR="003E4593" w:rsidRPr="0041109F" w:rsidTr="002401BF">
        <w:trPr>
          <w:trHeight w:val="300"/>
        </w:trPr>
        <w:tc>
          <w:tcPr>
            <w:tcW w:w="960" w:type="dxa"/>
            <w:vMerge/>
            <w:vAlign w:val="center"/>
            <w:hideMark/>
          </w:tcPr>
          <w:p w:rsidR="003E4593" w:rsidRPr="0041109F" w:rsidRDefault="003E4593" w:rsidP="002401B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44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593" w:rsidRPr="0041109F" w:rsidRDefault="00BD4A53" w:rsidP="002401BF">
            <w:pPr>
              <w:jc w:val="center"/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7</w:t>
            </w:r>
          </w:p>
        </w:tc>
        <w:tc>
          <w:tcPr>
            <w:tcW w:w="336" w:type="dxa"/>
            <w:vMerge/>
            <w:vAlign w:val="center"/>
            <w:hideMark/>
          </w:tcPr>
          <w:p w:rsidR="003E4593" w:rsidRPr="0041109F" w:rsidRDefault="003E4593" w:rsidP="002401B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935" w:type="dxa"/>
            <w:vMerge/>
            <w:vAlign w:val="center"/>
            <w:hideMark/>
          </w:tcPr>
          <w:p w:rsidR="003E4593" w:rsidRPr="0041109F" w:rsidRDefault="003E4593" w:rsidP="002401BF">
            <w:pPr>
              <w:rPr>
                <w:rFonts w:ascii="Calibri" w:hAnsi="Calibri"/>
                <w:color w:val="000000"/>
              </w:rPr>
            </w:pPr>
          </w:p>
        </w:tc>
      </w:tr>
    </w:tbl>
    <w:p w:rsidR="003E4593" w:rsidRPr="0041109F" w:rsidRDefault="003E4593" w:rsidP="005473B1">
      <w:pPr>
        <w:pStyle w:val="ConsPlusNonformat"/>
        <w:widowControl/>
        <w:numPr>
          <w:ilvl w:val="0"/>
          <w:numId w:val="39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Оценка полноты финансирования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3E4593" w:rsidRPr="0041109F" w:rsidRDefault="003E4593" w:rsidP="003E4593">
      <w:pPr>
        <w:pStyle w:val="ConsPlusNonformat"/>
        <w:widowControl/>
        <w:tabs>
          <w:tab w:val="left" w:pos="432"/>
        </w:tabs>
        <w:ind w:left="21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3E4593" w:rsidRPr="0041109F" w:rsidRDefault="003E4593" w:rsidP="003E4593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          ПФ =  </w:t>
      </w:r>
      <w:r w:rsidR="009A5B87" w:rsidRPr="0041109F">
        <w:rPr>
          <w:rFonts w:ascii="Times New Roman" w:hAnsi="Times New Roman" w:cs="Times New Roman"/>
          <w:b/>
          <w:sz w:val="24"/>
          <w:szCs w:val="24"/>
        </w:rPr>
        <w:t>1,0</w:t>
      </w:r>
      <w:r w:rsidRPr="0041109F">
        <w:rPr>
          <w:rFonts w:ascii="Times New Roman" w:hAnsi="Times New Roman" w:cs="Times New Roman"/>
          <w:sz w:val="24"/>
          <w:szCs w:val="24"/>
        </w:rPr>
        <w:t xml:space="preserve">  - </w:t>
      </w:r>
      <w:r w:rsidRPr="0041109F">
        <w:rPr>
          <w:rFonts w:ascii="Times New Roman" w:hAnsi="Times New Roman" w:cs="Times New Roman"/>
          <w:b/>
          <w:sz w:val="24"/>
          <w:szCs w:val="24"/>
        </w:rPr>
        <w:t>полное финансирование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3E4593" w:rsidRPr="0041109F" w:rsidRDefault="003E4593" w:rsidP="003E4593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A855A2" w:rsidRPr="0041109F" w:rsidRDefault="003E4593" w:rsidP="003E4593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t xml:space="preserve"> </w:t>
      </w:r>
      <w:r w:rsidRPr="0041109F">
        <w:rPr>
          <w:rFonts w:ascii="Times New Roman" w:hAnsi="Times New Roman" w:cs="Times New Roman"/>
          <w:b/>
          <w:sz w:val="24"/>
          <w:szCs w:val="24"/>
        </w:rPr>
        <w:t>Общая оценка эффективности реализации подпрограммы-4 приемлемый уровень эффективности</w:t>
      </w:r>
      <w:r w:rsidR="00BD4A53" w:rsidRPr="004110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4A53" w:rsidRPr="0041109F">
        <w:rPr>
          <w:rFonts w:ascii="Times New Roman" w:hAnsi="Times New Roman" w:cs="Times New Roman"/>
          <w:sz w:val="24"/>
          <w:szCs w:val="24"/>
        </w:rPr>
        <w:t>(необходима своевременная корректировка показателей (индикаторов))</w:t>
      </w:r>
    </w:p>
    <w:p w:rsidR="00A855A2" w:rsidRPr="0041109F" w:rsidRDefault="00A855A2" w:rsidP="00A855A2">
      <w:pPr>
        <w:rPr>
          <w:sz w:val="28"/>
          <w:szCs w:val="28"/>
        </w:rPr>
      </w:pPr>
    </w:p>
    <w:p w:rsidR="00DB32FE" w:rsidRPr="0041109F" w:rsidRDefault="00DB32FE" w:rsidP="00A855A2">
      <w:pPr>
        <w:rPr>
          <w:sz w:val="28"/>
          <w:szCs w:val="28"/>
        </w:rPr>
        <w:sectPr w:rsidR="00DB32FE" w:rsidRPr="0041109F" w:rsidSect="00C61973">
          <w:pgSz w:w="16838" w:h="11906" w:orient="landscape"/>
          <w:pgMar w:top="709" w:right="851" w:bottom="1134" w:left="1418" w:header="709" w:footer="709" w:gutter="0"/>
          <w:cols w:space="708"/>
          <w:docGrid w:linePitch="360"/>
        </w:sectPr>
      </w:pPr>
    </w:p>
    <w:p w:rsidR="00230307" w:rsidRPr="0041109F" w:rsidRDefault="00214DE4" w:rsidP="006310A1">
      <w:pPr>
        <w:ind w:left="720" w:right="136"/>
        <w:jc w:val="center"/>
        <w:rPr>
          <w:b/>
          <w:sz w:val="28"/>
          <w:szCs w:val="28"/>
        </w:rPr>
      </w:pPr>
      <w:r w:rsidRPr="0041109F">
        <w:rPr>
          <w:b/>
          <w:sz w:val="28"/>
          <w:szCs w:val="28"/>
        </w:rPr>
        <w:lastRenderedPageBreak/>
        <w:t>3</w:t>
      </w:r>
      <w:r w:rsidR="006310A1" w:rsidRPr="0041109F">
        <w:rPr>
          <w:b/>
          <w:sz w:val="28"/>
          <w:szCs w:val="28"/>
        </w:rPr>
        <w:t xml:space="preserve">. </w:t>
      </w:r>
      <w:r w:rsidR="00636829" w:rsidRPr="0041109F">
        <w:rPr>
          <w:b/>
          <w:sz w:val="28"/>
          <w:szCs w:val="28"/>
        </w:rPr>
        <w:t>Отчет о</w:t>
      </w:r>
      <w:r w:rsidR="001F31A2" w:rsidRPr="0041109F">
        <w:rPr>
          <w:b/>
          <w:sz w:val="28"/>
          <w:szCs w:val="28"/>
        </w:rPr>
        <w:t xml:space="preserve"> </w:t>
      </w:r>
      <w:r w:rsidR="000A13B4" w:rsidRPr="0041109F">
        <w:rPr>
          <w:b/>
          <w:sz w:val="28"/>
          <w:szCs w:val="28"/>
        </w:rPr>
        <w:t>реализации</w:t>
      </w:r>
      <w:r w:rsidR="0062127C" w:rsidRPr="0041109F">
        <w:rPr>
          <w:b/>
          <w:sz w:val="28"/>
          <w:szCs w:val="28"/>
        </w:rPr>
        <w:t xml:space="preserve"> </w:t>
      </w:r>
      <w:r w:rsidR="00230307" w:rsidRPr="0041109F">
        <w:rPr>
          <w:b/>
          <w:sz w:val="28"/>
          <w:szCs w:val="28"/>
        </w:rPr>
        <w:t>мероприятий</w:t>
      </w:r>
    </w:p>
    <w:p w:rsidR="00621FEC" w:rsidRPr="0041109F" w:rsidRDefault="00214DE4" w:rsidP="00A52D62">
      <w:pPr>
        <w:ind w:left="360" w:right="136"/>
        <w:jc w:val="center"/>
        <w:rPr>
          <w:b/>
          <w:bCs/>
          <w:sz w:val="28"/>
          <w:szCs w:val="28"/>
          <w:u w:val="single"/>
        </w:rPr>
      </w:pPr>
      <w:r w:rsidRPr="0041109F">
        <w:rPr>
          <w:b/>
          <w:sz w:val="28"/>
          <w:szCs w:val="28"/>
        </w:rPr>
        <w:t>муниципальной программы</w:t>
      </w:r>
      <w:r w:rsidR="004301DB" w:rsidRPr="0041109F">
        <w:rPr>
          <w:b/>
          <w:sz w:val="28"/>
          <w:szCs w:val="28"/>
        </w:rPr>
        <w:t xml:space="preserve"> </w:t>
      </w:r>
      <w:r w:rsidR="0062127C" w:rsidRPr="0041109F">
        <w:rPr>
          <w:b/>
          <w:bCs/>
          <w:sz w:val="28"/>
          <w:szCs w:val="28"/>
          <w:u w:val="single"/>
        </w:rPr>
        <w:t xml:space="preserve">«Развитие </w:t>
      </w:r>
      <w:r w:rsidRPr="0041109F">
        <w:rPr>
          <w:b/>
          <w:bCs/>
          <w:sz w:val="28"/>
          <w:szCs w:val="28"/>
          <w:u w:val="single"/>
        </w:rPr>
        <w:t>муниципального управления и гражданского общества</w:t>
      </w:r>
      <w:r w:rsidR="0062127C" w:rsidRPr="0041109F">
        <w:rPr>
          <w:b/>
          <w:bCs/>
          <w:sz w:val="28"/>
          <w:szCs w:val="28"/>
          <w:u w:val="single"/>
        </w:rPr>
        <w:t xml:space="preserve"> в ЗАТО г</w:t>
      </w:r>
      <w:proofErr w:type="gramStart"/>
      <w:r w:rsidR="0062127C" w:rsidRPr="0041109F">
        <w:rPr>
          <w:b/>
          <w:bCs/>
          <w:sz w:val="28"/>
          <w:szCs w:val="28"/>
          <w:u w:val="single"/>
        </w:rPr>
        <w:t>.С</w:t>
      </w:r>
      <w:proofErr w:type="gramEnd"/>
      <w:r w:rsidR="0062127C" w:rsidRPr="0041109F">
        <w:rPr>
          <w:b/>
          <w:bCs/>
          <w:sz w:val="28"/>
          <w:szCs w:val="28"/>
          <w:u w:val="single"/>
        </w:rPr>
        <w:t>евероморск</w:t>
      </w:r>
      <w:r w:rsidRPr="0041109F">
        <w:rPr>
          <w:b/>
          <w:bCs/>
          <w:sz w:val="28"/>
          <w:szCs w:val="28"/>
          <w:u w:val="single"/>
        </w:rPr>
        <w:t>»</w:t>
      </w:r>
      <w:r w:rsidR="0062127C" w:rsidRPr="0041109F">
        <w:rPr>
          <w:b/>
          <w:bCs/>
          <w:sz w:val="28"/>
          <w:szCs w:val="28"/>
          <w:u w:val="single"/>
        </w:rPr>
        <w:t xml:space="preserve"> на 201</w:t>
      </w:r>
      <w:r w:rsidRPr="0041109F">
        <w:rPr>
          <w:b/>
          <w:bCs/>
          <w:sz w:val="28"/>
          <w:szCs w:val="28"/>
          <w:u w:val="single"/>
        </w:rPr>
        <w:t>4</w:t>
      </w:r>
      <w:r w:rsidR="0062127C" w:rsidRPr="0041109F">
        <w:rPr>
          <w:b/>
          <w:bCs/>
          <w:sz w:val="28"/>
          <w:szCs w:val="28"/>
          <w:u w:val="single"/>
        </w:rPr>
        <w:t>-20</w:t>
      </w:r>
      <w:r w:rsidR="00024478" w:rsidRPr="0041109F">
        <w:rPr>
          <w:b/>
          <w:bCs/>
          <w:sz w:val="28"/>
          <w:szCs w:val="28"/>
          <w:u w:val="single"/>
        </w:rPr>
        <w:t>20</w:t>
      </w:r>
      <w:r w:rsidR="0062127C" w:rsidRPr="0041109F">
        <w:rPr>
          <w:b/>
          <w:bCs/>
          <w:sz w:val="28"/>
          <w:szCs w:val="28"/>
          <w:u w:val="single"/>
        </w:rPr>
        <w:t xml:space="preserve"> годы</w:t>
      </w:r>
      <w:r w:rsidRPr="0041109F">
        <w:rPr>
          <w:b/>
          <w:bCs/>
          <w:sz w:val="28"/>
          <w:szCs w:val="28"/>
          <w:u w:val="single"/>
        </w:rPr>
        <w:t>.</w:t>
      </w:r>
    </w:p>
    <w:p w:rsidR="005745F1" w:rsidRPr="0041109F" w:rsidRDefault="005745F1" w:rsidP="00636829">
      <w:pPr>
        <w:ind w:right="136"/>
        <w:jc w:val="center"/>
      </w:pPr>
    </w:p>
    <w:p w:rsidR="00636829" w:rsidRPr="0041109F" w:rsidRDefault="005745F1" w:rsidP="00FD5DF7">
      <w:pPr>
        <w:ind w:firstLine="567"/>
        <w:jc w:val="both"/>
        <w:rPr>
          <w:b/>
          <w:iCs/>
          <w:color w:val="000000"/>
        </w:rPr>
      </w:pPr>
      <w:r w:rsidRPr="0041109F">
        <w:rPr>
          <w:b/>
        </w:rPr>
        <w:t>Заказчиком-координатором программы</w:t>
      </w:r>
      <w:r w:rsidR="00FD4E0F" w:rsidRPr="0041109F">
        <w:rPr>
          <w:b/>
        </w:rPr>
        <w:t xml:space="preserve"> является Администрация ЗАТО г</w:t>
      </w:r>
      <w:proofErr w:type="gramStart"/>
      <w:r w:rsidR="00FD4E0F" w:rsidRPr="0041109F">
        <w:rPr>
          <w:b/>
        </w:rPr>
        <w:t>.</w:t>
      </w:r>
      <w:r w:rsidRPr="0041109F">
        <w:rPr>
          <w:b/>
        </w:rPr>
        <w:t>С</w:t>
      </w:r>
      <w:proofErr w:type="gramEnd"/>
      <w:r w:rsidRPr="0041109F">
        <w:rPr>
          <w:b/>
        </w:rPr>
        <w:t>евероморск</w:t>
      </w:r>
      <w:r w:rsidR="00214DE4" w:rsidRPr="0041109F">
        <w:rPr>
          <w:b/>
        </w:rPr>
        <w:t>, заказчики</w:t>
      </w:r>
      <w:r w:rsidRPr="0041109F">
        <w:rPr>
          <w:b/>
        </w:rPr>
        <w:t xml:space="preserve"> программы:</w:t>
      </w:r>
      <w:r w:rsidR="001A7E17" w:rsidRPr="0041109F">
        <w:rPr>
          <w:iCs/>
          <w:color w:val="000000"/>
        </w:rPr>
        <w:t xml:space="preserve"> </w:t>
      </w:r>
      <w:r w:rsidR="00B914C6" w:rsidRPr="0041109F">
        <w:rPr>
          <w:b/>
          <w:iCs/>
          <w:color w:val="000000"/>
        </w:rPr>
        <w:t>Администрация ЗАТО г</w:t>
      </w:r>
      <w:proofErr w:type="gramStart"/>
      <w:r w:rsidR="00B914C6" w:rsidRPr="0041109F">
        <w:rPr>
          <w:b/>
          <w:iCs/>
          <w:color w:val="000000"/>
        </w:rPr>
        <w:t>.С</w:t>
      </w:r>
      <w:proofErr w:type="gramEnd"/>
      <w:r w:rsidR="00B914C6" w:rsidRPr="0041109F">
        <w:rPr>
          <w:b/>
          <w:iCs/>
          <w:color w:val="000000"/>
        </w:rPr>
        <w:t>евероморск</w:t>
      </w:r>
      <w:r w:rsidR="00214DE4" w:rsidRPr="0041109F">
        <w:rPr>
          <w:b/>
          <w:iCs/>
          <w:color w:val="000000"/>
        </w:rPr>
        <w:t xml:space="preserve"> (отдел административных и организационных вопросов)</w:t>
      </w:r>
      <w:r w:rsidR="00B914C6" w:rsidRPr="0041109F">
        <w:rPr>
          <w:b/>
          <w:iCs/>
          <w:color w:val="000000"/>
        </w:rPr>
        <w:t>,</w:t>
      </w:r>
      <w:r w:rsidR="00B914C6" w:rsidRPr="0041109F">
        <w:rPr>
          <w:iCs/>
          <w:color w:val="000000"/>
        </w:rPr>
        <w:t xml:space="preserve"> </w:t>
      </w:r>
      <w:r w:rsidR="00214DE4" w:rsidRPr="0041109F">
        <w:rPr>
          <w:b/>
          <w:iCs/>
          <w:color w:val="000000"/>
        </w:rPr>
        <w:t>Управление финансов,</w:t>
      </w:r>
      <w:r w:rsidR="00214DE4" w:rsidRPr="0041109F">
        <w:rPr>
          <w:iCs/>
          <w:color w:val="000000"/>
        </w:rPr>
        <w:t xml:space="preserve"> </w:t>
      </w:r>
      <w:r w:rsidR="00214DE4" w:rsidRPr="0041109F">
        <w:rPr>
          <w:b/>
          <w:iCs/>
          <w:color w:val="000000"/>
        </w:rPr>
        <w:t>Управление правового и кадрового обеспечения,</w:t>
      </w:r>
      <w:r w:rsidR="00214DE4" w:rsidRPr="0041109F">
        <w:rPr>
          <w:iCs/>
          <w:color w:val="000000"/>
        </w:rPr>
        <w:t xml:space="preserve"> </w:t>
      </w:r>
      <w:r w:rsidR="001A7E17" w:rsidRPr="0041109F">
        <w:rPr>
          <w:b/>
          <w:iCs/>
          <w:color w:val="000000"/>
        </w:rPr>
        <w:t>Управление культуры и международных связей, Управление образования, Управление финансов, КРГХ, КИО</w:t>
      </w:r>
      <w:r w:rsidR="00214DE4" w:rsidRPr="0041109F">
        <w:rPr>
          <w:b/>
          <w:iCs/>
          <w:color w:val="000000"/>
        </w:rPr>
        <w:t>, Совет депутатов ЗАТО г.Се</w:t>
      </w:r>
      <w:r w:rsidR="009A168C" w:rsidRPr="0041109F">
        <w:rPr>
          <w:b/>
          <w:iCs/>
          <w:color w:val="000000"/>
        </w:rPr>
        <w:t>в</w:t>
      </w:r>
      <w:r w:rsidR="00214DE4" w:rsidRPr="0041109F">
        <w:rPr>
          <w:b/>
          <w:iCs/>
          <w:color w:val="000000"/>
        </w:rPr>
        <w:t>ероморск, Контрольно-счетная палата ЗАТО г.Североморск</w:t>
      </w:r>
      <w:r w:rsidR="001A7E17" w:rsidRPr="0041109F">
        <w:rPr>
          <w:b/>
          <w:iCs/>
          <w:color w:val="000000"/>
        </w:rPr>
        <w:t>.</w:t>
      </w:r>
    </w:p>
    <w:p w:rsidR="009A168C" w:rsidRPr="0041109F" w:rsidRDefault="009A168C" w:rsidP="00FD5DF7">
      <w:pPr>
        <w:ind w:firstLine="567"/>
        <w:jc w:val="both"/>
        <w:rPr>
          <w:b/>
          <w:iCs/>
          <w:color w:val="000000"/>
        </w:rPr>
      </w:pPr>
      <w:r w:rsidRPr="0041109F">
        <w:rPr>
          <w:b/>
          <w:iCs/>
          <w:color w:val="000000"/>
        </w:rPr>
        <w:t>Целями программы является повышение эффективности системы  управления</w:t>
      </w:r>
      <w:r w:rsidR="00E93B42" w:rsidRPr="0041109F">
        <w:rPr>
          <w:b/>
          <w:iCs/>
          <w:color w:val="000000"/>
        </w:rPr>
        <w:t xml:space="preserve"> муниципальными финансами, муниципальным имуществом, повышение профессионализма и компетентности муниципальных служащих, поддержка общественных объединений, повышение открытости органов местного самоуправления.</w:t>
      </w:r>
    </w:p>
    <w:p w:rsidR="00E93B42" w:rsidRPr="0041109F" w:rsidRDefault="00E93B42" w:rsidP="00FD5DF7">
      <w:pPr>
        <w:ind w:firstLine="567"/>
        <w:jc w:val="both"/>
        <w:rPr>
          <w:b/>
          <w:i/>
          <w:iCs/>
          <w:color w:val="000000"/>
        </w:rPr>
      </w:pPr>
      <w:r w:rsidRPr="0041109F">
        <w:rPr>
          <w:b/>
          <w:i/>
          <w:iCs/>
          <w:color w:val="000000"/>
        </w:rPr>
        <w:t>Задачи программы:</w:t>
      </w:r>
    </w:p>
    <w:p w:rsidR="00E93B42" w:rsidRPr="0041109F" w:rsidRDefault="0039131E" w:rsidP="00E54B82">
      <w:pPr>
        <w:spacing w:line="232" w:lineRule="auto"/>
        <w:jc w:val="both"/>
        <w:rPr>
          <w:bCs/>
        </w:rPr>
      </w:pPr>
      <w:r w:rsidRPr="0041109F">
        <w:t>1</w:t>
      </w:r>
      <w:r w:rsidR="00E93B42" w:rsidRPr="0041109F">
        <w:t xml:space="preserve">. </w:t>
      </w:r>
      <w:r w:rsidR="00E93B42" w:rsidRPr="0041109F">
        <w:rPr>
          <w:bCs/>
        </w:rPr>
        <w:t>Формирование нормативной правовой базы, обеспечивающей эффективное и безопасное использование ИКТ в органах местного самоуправления ЗАТО г</w:t>
      </w:r>
      <w:proofErr w:type="gramStart"/>
      <w:r w:rsidR="00E93B42" w:rsidRPr="0041109F">
        <w:rPr>
          <w:bCs/>
        </w:rPr>
        <w:t>.С</w:t>
      </w:r>
      <w:proofErr w:type="gramEnd"/>
      <w:r w:rsidR="00E93B42" w:rsidRPr="0041109F">
        <w:rPr>
          <w:bCs/>
        </w:rPr>
        <w:t>евероморск и деятельности бюджетных организаций, а также поддержку развития рынка ИКТ в области;</w:t>
      </w:r>
    </w:p>
    <w:p w:rsidR="00E93B42" w:rsidRPr="0041109F" w:rsidRDefault="0039131E" w:rsidP="00E54B82">
      <w:pPr>
        <w:spacing w:line="232" w:lineRule="auto"/>
        <w:jc w:val="both"/>
        <w:rPr>
          <w:bCs/>
        </w:rPr>
      </w:pPr>
      <w:r w:rsidRPr="0041109F">
        <w:rPr>
          <w:bCs/>
        </w:rPr>
        <w:t>2</w:t>
      </w:r>
      <w:r w:rsidR="00E93B42" w:rsidRPr="0041109F">
        <w:rPr>
          <w:bCs/>
        </w:rPr>
        <w:t>. Повышение уровня квалификации и подготовки муниципальных служащих и сотрудников бюджетных организаций в области использования ИКТ, развитие у населения навыков использования ИКТ;</w:t>
      </w:r>
    </w:p>
    <w:p w:rsidR="00E93B42" w:rsidRPr="0041109F" w:rsidRDefault="0039131E" w:rsidP="00E54B82">
      <w:pPr>
        <w:spacing w:line="232" w:lineRule="auto"/>
        <w:jc w:val="both"/>
        <w:rPr>
          <w:bCs/>
        </w:rPr>
      </w:pPr>
      <w:r w:rsidRPr="0041109F">
        <w:rPr>
          <w:bCs/>
        </w:rPr>
        <w:t>3</w:t>
      </w:r>
      <w:r w:rsidR="00E93B42" w:rsidRPr="0041109F">
        <w:rPr>
          <w:bCs/>
        </w:rPr>
        <w:t>. Развитие единого электронного документооборота администрации ЗАТО г</w:t>
      </w:r>
      <w:proofErr w:type="gramStart"/>
      <w:r w:rsidR="00E93B42" w:rsidRPr="0041109F">
        <w:rPr>
          <w:bCs/>
        </w:rPr>
        <w:t>.С</w:t>
      </w:r>
      <w:proofErr w:type="gramEnd"/>
      <w:r w:rsidR="00E93B42" w:rsidRPr="0041109F">
        <w:rPr>
          <w:bCs/>
        </w:rPr>
        <w:t>евероморск;</w:t>
      </w:r>
    </w:p>
    <w:p w:rsidR="00E93B42" w:rsidRPr="0041109F" w:rsidRDefault="0039131E" w:rsidP="00E54B82">
      <w:pPr>
        <w:spacing w:line="232" w:lineRule="auto"/>
        <w:jc w:val="both"/>
        <w:rPr>
          <w:bCs/>
        </w:rPr>
      </w:pPr>
      <w:r w:rsidRPr="0041109F">
        <w:rPr>
          <w:bCs/>
        </w:rPr>
        <w:t>4</w:t>
      </w:r>
      <w:r w:rsidR="00E93B42" w:rsidRPr="0041109F">
        <w:rPr>
          <w:bCs/>
        </w:rPr>
        <w:t>. Развитие информационных систем в сферах культуры, образования, муниципальных финансов, муниципальной собственности, городского хозяйства, градостроительства, общественного транспорта, охраны окружающей среды, защиты населения от чрезвычайных ситуаций;</w:t>
      </w:r>
    </w:p>
    <w:p w:rsidR="00E93B42" w:rsidRPr="0041109F" w:rsidRDefault="0039131E" w:rsidP="00E54B82">
      <w:pPr>
        <w:shd w:val="clear" w:color="auto" w:fill="FFFFFF"/>
        <w:jc w:val="both"/>
      </w:pPr>
      <w:r w:rsidRPr="0041109F">
        <w:t>5</w:t>
      </w:r>
      <w:r w:rsidR="00E93B42" w:rsidRPr="0041109F">
        <w:t>. Формирование системы профессионального развития муниципальных служащих;</w:t>
      </w:r>
    </w:p>
    <w:p w:rsidR="00866094" w:rsidRPr="0041109F" w:rsidRDefault="00866094" w:rsidP="00E54B82">
      <w:pPr>
        <w:shd w:val="clear" w:color="auto" w:fill="FFFFFF"/>
        <w:jc w:val="both"/>
      </w:pPr>
      <w:r w:rsidRPr="0041109F">
        <w:t xml:space="preserve">6. Обеспечение проведения оценки рыночной стоимости объектов муниципального имущества, экспертизы оценки рыночной стоимости, изготовления технической документации, формирование новых участков для вовлечения их в хозяйственный оборот, снижение числа ветхих </w:t>
      </w:r>
      <w:r w:rsidR="00162E35" w:rsidRPr="0041109F">
        <w:t>нежилых зданий.</w:t>
      </w:r>
    </w:p>
    <w:p w:rsidR="00E93B42" w:rsidRPr="0041109F" w:rsidRDefault="00162E35" w:rsidP="00E54B82">
      <w:pPr>
        <w:shd w:val="clear" w:color="auto" w:fill="FFFFFF"/>
        <w:jc w:val="both"/>
      </w:pPr>
      <w:r w:rsidRPr="0041109F">
        <w:t>7</w:t>
      </w:r>
      <w:r w:rsidR="00E93B42" w:rsidRPr="0041109F">
        <w:t>. Оказание организационно-консультационной поддержки социально ориентированным организациям, создание условий для развития и проведения мероприятий, связанных с осуществлением общественно-полезной деятельности общественных объединений, и их привлечения к содействию в решении вопросов местного значения</w:t>
      </w:r>
      <w:r w:rsidRPr="0041109F">
        <w:t>.</w:t>
      </w:r>
    </w:p>
    <w:p w:rsidR="00E54B82" w:rsidRPr="0041109F" w:rsidRDefault="00E54B82" w:rsidP="00E93B42">
      <w:pPr>
        <w:jc w:val="both"/>
      </w:pPr>
    </w:p>
    <w:p w:rsidR="00E93B42" w:rsidRPr="0041109F" w:rsidRDefault="00E93B42" w:rsidP="00FD5DF7">
      <w:pPr>
        <w:ind w:firstLine="567"/>
        <w:jc w:val="both"/>
        <w:rPr>
          <w:b/>
          <w:i/>
        </w:rPr>
      </w:pPr>
      <w:r w:rsidRPr="0041109F">
        <w:rPr>
          <w:b/>
          <w:i/>
        </w:rPr>
        <w:t>Ожидаемыми результатами реализации программы будут я</w:t>
      </w:r>
      <w:r w:rsidR="00C51707" w:rsidRPr="0041109F">
        <w:rPr>
          <w:b/>
          <w:i/>
        </w:rPr>
        <w:t>вля</w:t>
      </w:r>
      <w:r w:rsidRPr="0041109F">
        <w:rPr>
          <w:b/>
          <w:i/>
        </w:rPr>
        <w:t>т</w:t>
      </w:r>
      <w:r w:rsidR="002F22A7" w:rsidRPr="0041109F">
        <w:rPr>
          <w:b/>
          <w:i/>
        </w:rPr>
        <w:t>ь</w:t>
      </w:r>
      <w:r w:rsidRPr="0041109F">
        <w:rPr>
          <w:b/>
          <w:i/>
        </w:rPr>
        <w:t>ся</w:t>
      </w:r>
      <w:r w:rsidR="00C51707" w:rsidRPr="0041109F">
        <w:rPr>
          <w:b/>
          <w:i/>
        </w:rPr>
        <w:t>:</w:t>
      </w:r>
    </w:p>
    <w:p w:rsidR="00C51707" w:rsidRPr="0041109F" w:rsidRDefault="00C51707" w:rsidP="00FD5DF7">
      <w:pPr>
        <w:pStyle w:val="ConsPlusCell"/>
        <w:widowControl/>
        <w:tabs>
          <w:tab w:val="left" w:pos="403"/>
        </w:tabs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1109F">
        <w:rPr>
          <w:rFonts w:ascii="Times New Roman" w:hAnsi="Times New Roman" w:cs="Times New Roman"/>
          <w:i/>
          <w:sz w:val="24"/>
          <w:szCs w:val="24"/>
        </w:rPr>
        <w:t>- Увеличение количества объектов муниципального имущества, вовлеченных в хозяйственный оборот; принятых в муниципальную собственность объектов, ранее обладавших признаками бесхозяйного имущества; получивших государственную регистрацию прав;</w:t>
      </w:r>
    </w:p>
    <w:p w:rsidR="00C51707" w:rsidRPr="0041109F" w:rsidRDefault="00C51707" w:rsidP="00FD5DF7">
      <w:pPr>
        <w:pStyle w:val="14"/>
        <w:shd w:val="clear" w:color="auto" w:fill="FFFFFF"/>
        <w:tabs>
          <w:tab w:val="left" w:pos="318"/>
        </w:tabs>
        <w:ind w:left="0" w:firstLine="567"/>
        <w:jc w:val="both"/>
        <w:rPr>
          <w:i/>
        </w:rPr>
      </w:pPr>
      <w:r w:rsidRPr="0041109F">
        <w:rPr>
          <w:i/>
        </w:rPr>
        <w:t>- Сокращение количества муниципальных аварийных нежилых зданий, строений, сооружений на территории муниципального образования;</w:t>
      </w:r>
    </w:p>
    <w:p w:rsidR="00C51707" w:rsidRPr="0041109F" w:rsidRDefault="00C51707" w:rsidP="00FD5DF7">
      <w:pPr>
        <w:shd w:val="clear" w:color="auto" w:fill="FFFFFF"/>
        <w:ind w:firstLine="567"/>
        <w:jc w:val="both"/>
        <w:rPr>
          <w:bCs/>
          <w:i/>
        </w:rPr>
      </w:pPr>
      <w:r w:rsidRPr="0041109F">
        <w:rPr>
          <w:i/>
        </w:rPr>
        <w:t>- О</w:t>
      </w:r>
      <w:r w:rsidRPr="0041109F">
        <w:rPr>
          <w:bCs/>
          <w:i/>
        </w:rPr>
        <w:t>беспечение необходимого уровня информационной безопасности документооборота структурных подразделений администрации ЗАТО г</w:t>
      </w:r>
      <w:proofErr w:type="gramStart"/>
      <w:r w:rsidRPr="0041109F">
        <w:rPr>
          <w:bCs/>
          <w:i/>
        </w:rPr>
        <w:t>.С</w:t>
      </w:r>
      <w:proofErr w:type="gramEnd"/>
      <w:r w:rsidRPr="0041109F">
        <w:rPr>
          <w:bCs/>
          <w:i/>
        </w:rPr>
        <w:t>евероморск;</w:t>
      </w:r>
    </w:p>
    <w:p w:rsidR="00C51707" w:rsidRPr="0041109F" w:rsidRDefault="00C51707" w:rsidP="00FD5DF7">
      <w:pPr>
        <w:ind w:firstLine="567"/>
        <w:jc w:val="both"/>
        <w:rPr>
          <w:bCs/>
          <w:i/>
        </w:rPr>
      </w:pPr>
      <w:r w:rsidRPr="0041109F">
        <w:rPr>
          <w:bCs/>
          <w:i/>
        </w:rPr>
        <w:t>- Обеспечение доступа к социально значимой информации для всех жителей ЗАТО г</w:t>
      </w:r>
      <w:proofErr w:type="gramStart"/>
      <w:r w:rsidRPr="0041109F">
        <w:rPr>
          <w:bCs/>
          <w:i/>
        </w:rPr>
        <w:t>.С</w:t>
      </w:r>
      <w:proofErr w:type="gramEnd"/>
      <w:r w:rsidRPr="0041109F">
        <w:rPr>
          <w:bCs/>
          <w:i/>
        </w:rPr>
        <w:t>евероморск;</w:t>
      </w:r>
    </w:p>
    <w:p w:rsidR="00C51707" w:rsidRPr="0041109F" w:rsidRDefault="00C51707" w:rsidP="00FD5DF7">
      <w:pPr>
        <w:shd w:val="clear" w:color="auto" w:fill="FFFFFF"/>
        <w:ind w:firstLine="567"/>
        <w:jc w:val="both"/>
        <w:rPr>
          <w:i/>
        </w:rPr>
      </w:pPr>
      <w:r w:rsidRPr="0041109F">
        <w:rPr>
          <w:i/>
        </w:rPr>
        <w:t>- Повышение профессионализма и компетентности кадрового состава муниципального образования ЗАТО г</w:t>
      </w:r>
      <w:proofErr w:type="gramStart"/>
      <w:r w:rsidRPr="0041109F">
        <w:rPr>
          <w:i/>
        </w:rPr>
        <w:t>.С</w:t>
      </w:r>
      <w:proofErr w:type="gramEnd"/>
      <w:r w:rsidRPr="0041109F">
        <w:rPr>
          <w:i/>
        </w:rPr>
        <w:t>евероморск;</w:t>
      </w:r>
    </w:p>
    <w:p w:rsidR="00C51707" w:rsidRPr="0041109F" w:rsidRDefault="00C51707" w:rsidP="00FD5DF7">
      <w:pPr>
        <w:shd w:val="clear" w:color="auto" w:fill="FFFFFF"/>
        <w:ind w:firstLine="567"/>
        <w:jc w:val="both"/>
        <w:rPr>
          <w:bCs/>
          <w:i/>
        </w:rPr>
      </w:pPr>
      <w:r w:rsidRPr="0041109F">
        <w:rPr>
          <w:bCs/>
          <w:i/>
        </w:rPr>
        <w:t>- Улучшение качества разработки нормативных правовых актов по вопросам организации муниципальной службы;</w:t>
      </w:r>
    </w:p>
    <w:p w:rsidR="00C51707" w:rsidRPr="0041109F" w:rsidRDefault="00C51707" w:rsidP="00FD5DF7">
      <w:pPr>
        <w:ind w:firstLine="567"/>
        <w:jc w:val="both"/>
        <w:rPr>
          <w:i/>
        </w:rPr>
      </w:pPr>
      <w:r w:rsidRPr="0041109F">
        <w:rPr>
          <w:i/>
        </w:rPr>
        <w:lastRenderedPageBreak/>
        <w:t>- Ежегодное увеличение числа общественных объединений, участников мероприятий, направленных на поддержку общественных и гражданских инициатив</w:t>
      </w:r>
      <w:r w:rsidR="00162E35" w:rsidRPr="0041109F">
        <w:rPr>
          <w:i/>
        </w:rPr>
        <w:t xml:space="preserve">, финансовая поддержка социально-ориентированных организаций, </w:t>
      </w:r>
      <w:r w:rsidRPr="0041109F">
        <w:rPr>
          <w:i/>
        </w:rPr>
        <w:t>формирование патриотического сознания населения ЗАТО г</w:t>
      </w:r>
      <w:proofErr w:type="gramStart"/>
      <w:r w:rsidRPr="0041109F">
        <w:rPr>
          <w:i/>
        </w:rPr>
        <w:t>.С</w:t>
      </w:r>
      <w:proofErr w:type="gramEnd"/>
      <w:r w:rsidRPr="0041109F">
        <w:rPr>
          <w:i/>
        </w:rPr>
        <w:t>евероморск.</w:t>
      </w:r>
    </w:p>
    <w:p w:rsidR="00E54B82" w:rsidRPr="0041109F" w:rsidRDefault="00E54B82" w:rsidP="00C51707">
      <w:pPr>
        <w:jc w:val="both"/>
        <w:rPr>
          <w:b/>
          <w:i/>
          <w:iCs/>
          <w:color w:val="000000"/>
        </w:rPr>
      </w:pPr>
    </w:p>
    <w:p w:rsidR="00E93B42" w:rsidRPr="0041109F" w:rsidRDefault="009A168C" w:rsidP="00FD5DF7">
      <w:pPr>
        <w:ind w:firstLine="567"/>
        <w:jc w:val="both"/>
        <w:rPr>
          <w:b/>
          <w:i/>
          <w:iCs/>
          <w:color w:val="000000"/>
        </w:rPr>
      </w:pPr>
      <w:r w:rsidRPr="0041109F">
        <w:rPr>
          <w:b/>
          <w:i/>
          <w:iCs/>
          <w:color w:val="000000"/>
        </w:rPr>
        <w:t xml:space="preserve">В состав </w:t>
      </w:r>
      <w:r w:rsidR="00AE7D9E" w:rsidRPr="0041109F">
        <w:rPr>
          <w:b/>
          <w:i/>
          <w:iCs/>
          <w:color w:val="000000"/>
        </w:rPr>
        <w:t>П</w:t>
      </w:r>
      <w:r w:rsidRPr="0041109F">
        <w:rPr>
          <w:b/>
          <w:i/>
          <w:iCs/>
          <w:color w:val="000000"/>
        </w:rPr>
        <w:t>рограммы входит пять подпрограмм:</w:t>
      </w:r>
    </w:p>
    <w:p w:rsidR="009A168C" w:rsidRPr="0041109F" w:rsidRDefault="009350F7" w:rsidP="009350F7">
      <w:pPr>
        <w:jc w:val="both"/>
      </w:pPr>
      <w:r w:rsidRPr="0041109F">
        <w:t xml:space="preserve">- </w:t>
      </w:r>
      <w:r w:rsidR="009A168C" w:rsidRPr="0041109F">
        <w:t>Подпрограмма «Создание условий для эффективного использования муниципального имущества ЗАТО г</w:t>
      </w:r>
      <w:proofErr w:type="gramStart"/>
      <w:r w:rsidR="009A168C" w:rsidRPr="0041109F">
        <w:t>.С</w:t>
      </w:r>
      <w:proofErr w:type="gramEnd"/>
      <w:r w:rsidR="009A168C" w:rsidRPr="0041109F">
        <w:t>евероморск» на 2014-20</w:t>
      </w:r>
      <w:r w:rsidR="00024478" w:rsidRPr="0041109F">
        <w:t>20</w:t>
      </w:r>
      <w:r w:rsidR="009A168C" w:rsidRPr="0041109F">
        <w:t xml:space="preserve"> годы</w:t>
      </w:r>
      <w:r w:rsidR="00FD5DF7" w:rsidRPr="0041109F">
        <w:t>;</w:t>
      </w:r>
    </w:p>
    <w:p w:rsidR="009A168C" w:rsidRPr="0041109F" w:rsidRDefault="009350F7" w:rsidP="009350F7">
      <w:pPr>
        <w:jc w:val="both"/>
        <w:rPr>
          <w:bCs/>
        </w:rPr>
      </w:pPr>
      <w:r w:rsidRPr="0041109F">
        <w:t xml:space="preserve">- </w:t>
      </w:r>
      <w:r w:rsidR="009A168C" w:rsidRPr="0041109F">
        <w:t xml:space="preserve">Подпрограмма </w:t>
      </w:r>
      <w:r w:rsidR="009A168C" w:rsidRPr="0041109F">
        <w:rPr>
          <w:bCs/>
        </w:rPr>
        <w:t>«Развитие информационного общества</w:t>
      </w:r>
      <w:r w:rsidR="0039131E" w:rsidRPr="0041109F">
        <w:rPr>
          <w:bCs/>
        </w:rPr>
        <w:t xml:space="preserve"> и</w:t>
      </w:r>
      <w:r w:rsidR="009A168C" w:rsidRPr="0041109F">
        <w:rPr>
          <w:bCs/>
        </w:rPr>
        <w:t xml:space="preserve"> системы «Электронный муниципалитет» в ЗАТО г</w:t>
      </w:r>
      <w:proofErr w:type="gramStart"/>
      <w:r w:rsidR="009A168C" w:rsidRPr="0041109F">
        <w:rPr>
          <w:bCs/>
        </w:rPr>
        <w:t>.С</w:t>
      </w:r>
      <w:proofErr w:type="gramEnd"/>
      <w:r w:rsidR="009A168C" w:rsidRPr="0041109F">
        <w:rPr>
          <w:bCs/>
        </w:rPr>
        <w:t>евероморск» на 201</w:t>
      </w:r>
      <w:r w:rsidR="0039131E" w:rsidRPr="0041109F">
        <w:rPr>
          <w:bCs/>
        </w:rPr>
        <w:t>6</w:t>
      </w:r>
      <w:r w:rsidR="009A168C" w:rsidRPr="0041109F">
        <w:rPr>
          <w:bCs/>
        </w:rPr>
        <w:t>-20</w:t>
      </w:r>
      <w:r w:rsidR="00024478" w:rsidRPr="0041109F">
        <w:rPr>
          <w:bCs/>
        </w:rPr>
        <w:t>20</w:t>
      </w:r>
      <w:r w:rsidR="009A168C" w:rsidRPr="0041109F">
        <w:rPr>
          <w:bCs/>
        </w:rPr>
        <w:t xml:space="preserve"> годы</w:t>
      </w:r>
      <w:r w:rsidR="00FD5DF7" w:rsidRPr="0041109F">
        <w:rPr>
          <w:bCs/>
        </w:rPr>
        <w:t>;</w:t>
      </w:r>
    </w:p>
    <w:p w:rsidR="00542E26" w:rsidRPr="0041109F" w:rsidRDefault="009350F7" w:rsidP="009350F7">
      <w:pPr>
        <w:jc w:val="both"/>
      </w:pPr>
      <w:r w:rsidRPr="0041109F">
        <w:t xml:space="preserve">- </w:t>
      </w:r>
      <w:r w:rsidR="00542E26" w:rsidRPr="0041109F">
        <w:t xml:space="preserve">Подпрограмма </w:t>
      </w:r>
      <w:r w:rsidR="00542E26" w:rsidRPr="0041109F">
        <w:rPr>
          <w:bCs/>
        </w:rPr>
        <w:t>«Развитие муниципальной службы в муниципальном образовании  ЗАТО г</w:t>
      </w:r>
      <w:proofErr w:type="gramStart"/>
      <w:r w:rsidR="00542E26" w:rsidRPr="0041109F">
        <w:rPr>
          <w:bCs/>
        </w:rPr>
        <w:t>.С</w:t>
      </w:r>
      <w:proofErr w:type="gramEnd"/>
      <w:r w:rsidR="00542E26" w:rsidRPr="0041109F">
        <w:rPr>
          <w:bCs/>
        </w:rPr>
        <w:t>евероморск» на 2014-20</w:t>
      </w:r>
      <w:r w:rsidR="00024478" w:rsidRPr="0041109F">
        <w:rPr>
          <w:bCs/>
        </w:rPr>
        <w:t>20</w:t>
      </w:r>
      <w:r w:rsidR="00542E26" w:rsidRPr="0041109F">
        <w:rPr>
          <w:bCs/>
        </w:rPr>
        <w:t xml:space="preserve"> годы</w:t>
      </w:r>
      <w:r w:rsidR="00FD5DF7" w:rsidRPr="0041109F">
        <w:rPr>
          <w:bCs/>
        </w:rPr>
        <w:t>;</w:t>
      </w:r>
    </w:p>
    <w:p w:rsidR="009A168C" w:rsidRPr="0041109F" w:rsidRDefault="009350F7" w:rsidP="009350F7">
      <w:pPr>
        <w:jc w:val="both"/>
      </w:pPr>
      <w:r w:rsidRPr="0041109F">
        <w:t xml:space="preserve">- </w:t>
      </w:r>
      <w:r w:rsidR="009A168C" w:rsidRPr="0041109F">
        <w:t>Подпрограмма «Поддержка общественных объединений и организаций в ЗАТО Североморск» на 201</w:t>
      </w:r>
      <w:r w:rsidR="00FD5DF7" w:rsidRPr="0041109F">
        <w:t>6</w:t>
      </w:r>
      <w:r w:rsidR="009A168C" w:rsidRPr="0041109F">
        <w:t>-20</w:t>
      </w:r>
      <w:r w:rsidR="00024478" w:rsidRPr="0041109F">
        <w:t>20</w:t>
      </w:r>
      <w:r w:rsidR="009A168C" w:rsidRPr="0041109F">
        <w:t xml:space="preserve"> годы</w:t>
      </w:r>
      <w:r w:rsidR="00FD5DF7" w:rsidRPr="0041109F">
        <w:t>.</w:t>
      </w:r>
    </w:p>
    <w:p w:rsidR="00FD5DF7" w:rsidRPr="0041109F" w:rsidRDefault="00FD5DF7" w:rsidP="00FD5DF7">
      <w:pPr>
        <w:ind w:firstLine="567"/>
        <w:jc w:val="both"/>
        <w:rPr>
          <w:b/>
        </w:rPr>
      </w:pPr>
    </w:p>
    <w:p w:rsidR="005110EF" w:rsidRPr="0041109F" w:rsidRDefault="00846BA7" w:rsidP="00FD5DF7">
      <w:pPr>
        <w:ind w:firstLine="567"/>
        <w:jc w:val="both"/>
      </w:pPr>
      <w:r w:rsidRPr="0041109F">
        <w:t xml:space="preserve">На реализацию мероприятий </w:t>
      </w:r>
      <w:r w:rsidR="00A9007D" w:rsidRPr="0041109F">
        <w:t>программ</w:t>
      </w:r>
      <w:r w:rsidRPr="0041109F">
        <w:t>ы</w:t>
      </w:r>
      <w:r w:rsidR="00A9007D" w:rsidRPr="0041109F">
        <w:t xml:space="preserve"> </w:t>
      </w:r>
      <w:r w:rsidRPr="0041109F">
        <w:t>на 201</w:t>
      </w:r>
      <w:r w:rsidR="00BD55AE" w:rsidRPr="0041109F">
        <w:t>7</w:t>
      </w:r>
      <w:r w:rsidR="005A32B8" w:rsidRPr="0041109F">
        <w:t xml:space="preserve"> </w:t>
      </w:r>
      <w:r w:rsidRPr="0041109F">
        <w:t xml:space="preserve">г. </w:t>
      </w:r>
      <w:r w:rsidR="00CD2394" w:rsidRPr="0041109F">
        <w:t xml:space="preserve"> </w:t>
      </w:r>
      <w:r w:rsidR="00A9007D" w:rsidRPr="0041109F">
        <w:t>запланировано</w:t>
      </w:r>
      <w:r w:rsidR="00944AF6" w:rsidRPr="0041109F">
        <w:t xml:space="preserve"> </w:t>
      </w:r>
      <w:r w:rsidR="0057309D" w:rsidRPr="0041109F">
        <w:rPr>
          <w:b/>
        </w:rPr>
        <w:t>49</w:t>
      </w:r>
      <w:r w:rsidR="00BD55AE" w:rsidRPr="0041109F">
        <w:rPr>
          <w:b/>
        </w:rPr>
        <w:t>7</w:t>
      </w:r>
      <w:r w:rsidR="0057309D" w:rsidRPr="0041109F">
        <w:rPr>
          <w:b/>
        </w:rPr>
        <w:t>03</w:t>
      </w:r>
      <w:r w:rsidR="005A32B8" w:rsidRPr="0041109F">
        <w:rPr>
          <w:b/>
        </w:rPr>
        <w:t>,</w:t>
      </w:r>
      <w:r w:rsidR="0057309D" w:rsidRPr="0041109F">
        <w:rPr>
          <w:b/>
        </w:rPr>
        <w:t>4</w:t>
      </w:r>
      <w:r w:rsidR="001F0CDF" w:rsidRPr="0041109F">
        <w:rPr>
          <w:b/>
        </w:rPr>
        <w:t>7</w:t>
      </w:r>
      <w:r w:rsidR="00A9007D" w:rsidRPr="0041109F">
        <w:rPr>
          <w:b/>
        </w:rPr>
        <w:t xml:space="preserve"> </w:t>
      </w:r>
      <w:r w:rsidR="00A9007D" w:rsidRPr="0041109F">
        <w:t xml:space="preserve">тыс. руб. </w:t>
      </w:r>
      <w:r w:rsidR="00024478" w:rsidRPr="0041109F">
        <w:t>а</w:t>
      </w:r>
      <w:r w:rsidR="00A9007D" w:rsidRPr="0041109F">
        <w:t>ссигнований</w:t>
      </w:r>
      <w:r w:rsidR="00CD110D" w:rsidRPr="0041109F">
        <w:t xml:space="preserve"> бюджета ЗАТО г</w:t>
      </w:r>
      <w:proofErr w:type="gramStart"/>
      <w:r w:rsidR="00CD110D" w:rsidRPr="0041109F">
        <w:t>.С</w:t>
      </w:r>
      <w:proofErr w:type="gramEnd"/>
      <w:r w:rsidR="00CD110D" w:rsidRPr="0041109F">
        <w:t>евероморск</w:t>
      </w:r>
      <w:r w:rsidR="005110EF" w:rsidRPr="0041109F">
        <w:t>.</w:t>
      </w:r>
    </w:p>
    <w:p w:rsidR="0065498F" w:rsidRPr="0041109F" w:rsidRDefault="005110EF" w:rsidP="003F3A79">
      <w:pPr>
        <w:ind w:firstLine="567"/>
        <w:jc w:val="both"/>
      </w:pPr>
      <w:r w:rsidRPr="0041109F">
        <w:t xml:space="preserve"> </w:t>
      </w:r>
      <w:r w:rsidR="00024478" w:rsidRPr="0041109F">
        <w:t xml:space="preserve">За </w:t>
      </w:r>
      <w:r w:rsidR="00D0720B" w:rsidRPr="0041109F">
        <w:t>201</w:t>
      </w:r>
      <w:r w:rsidR="00BD55AE" w:rsidRPr="0041109F">
        <w:t>7</w:t>
      </w:r>
      <w:r w:rsidR="00D0720B" w:rsidRPr="0041109F">
        <w:t xml:space="preserve"> год</w:t>
      </w:r>
      <w:r w:rsidR="00BD55AE" w:rsidRPr="0041109F">
        <w:t>а</w:t>
      </w:r>
      <w:r w:rsidR="00232D57" w:rsidRPr="0041109F">
        <w:t xml:space="preserve"> </w:t>
      </w:r>
      <w:r w:rsidR="00A9007D" w:rsidRPr="0041109F">
        <w:t xml:space="preserve">общая сумма освоенных средств </w:t>
      </w:r>
      <w:r w:rsidR="00904A1D" w:rsidRPr="0041109F">
        <w:t xml:space="preserve">по </w:t>
      </w:r>
      <w:r w:rsidR="009A168C" w:rsidRPr="0041109F">
        <w:t>программе</w:t>
      </w:r>
      <w:r w:rsidR="00904A1D" w:rsidRPr="0041109F">
        <w:t xml:space="preserve"> </w:t>
      </w:r>
      <w:r w:rsidR="00024478" w:rsidRPr="0041109F">
        <w:t xml:space="preserve">составила </w:t>
      </w:r>
      <w:r w:rsidR="0057309D" w:rsidRPr="0041109F">
        <w:rPr>
          <w:b/>
        </w:rPr>
        <w:t>48</w:t>
      </w:r>
      <w:r w:rsidR="008B62FF" w:rsidRPr="0041109F">
        <w:rPr>
          <w:b/>
        </w:rPr>
        <w:t xml:space="preserve"> </w:t>
      </w:r>
      <w:r w:rsidR="0057309D" w:rsidRPr="0041109F">
        <w:rPr>
          <w:b/>
        </w:rPr>
        <w:t>682</w:t>
      </w:r>
      <w:r w:rsidR="005A32B8" w:rsidRPr="0041109F">
        <w:rPr>
          <w:b/>
        </w:rPr>
        <w:t>,</w:t>
      </w:r>
      <w:r w:rsidR="0057309D" w:rsidRPr="0041109F">
        <w:rPr>
          <w:b/>
        </w:rPr>
        <w:t>89</w:t>
      </w:r>
      <w:r w:rsidR="00090BD6" w:rsidRPr="0041109F">
        <w:rPr>
          <w:b/>
        </w:rPr>
        <w:t xml:space="preserve"> тыс. руб.</w:t>
      </w:r>
      <w:r w:rsidR="009E1F2F" w:rsidRPr="0041109F">
        <w:t>,</w:t>
      </w:r>
      <w:r w:rsidR="00090BD6" w:rsidRPr="0041109F">
        <w:t xml:space="preserve"> </w:t>
      </w:r>
      <w:r w:rsidR="000D5263" w:rsidRPr="0041109F">
        <w:t>или</w:t>
      </w:r>
      <w:r w:rsidR="00A9007D" w:rsidRPr="0041109F">
        <w:t xml:space="preserve"> </w:t>
      </w:r>
      <w:r w:rsidR="00665BBF" w:rsidRPr="0041109F">
        <w:rPr>
          <w:b/>
        </w:rPr>
        <w:t>97</w:t>
      </w:r>
      <w:r w:rsidR="009E1F2F" w:rsidRPr="0041109F">
        <w:rPr>
          <w:b/>
        </w:rPr>
        <w:t>,</w:t>
      </w:r>
      <w:r w:rsidR="00665BBF" w:rsidRPr="0041109F">
        <w:rPr>
          <w:b/>
        </w:rPr>
        <w:t>9</w:t>
      </w:r>
      <w:r w:rsidR="009E1F2F" w:rsidRPr="0041109F">
        <w:rPr>
          <w:b/>
        </w:rPr>
        <w:t xml:space="preserve">% </w:t>
      </w:r>
      <w:r w:rsidR="00326D6D" w:rsidRPr="0041109F">
        <w:t xml:space="preserve">от </w:t>
      </w:r>
      <w:r w:rsidR="009E1F2F" w:rsidRPr="0041109F">
        <w:t xml:space="preserve">предусмотренного на </w:t>
      </w:r>
      <w:r w:rsidR="00090BD6" w:rsidRPr="0041109F">
        <w:t>год объема финансирования</w:t>
      </w:r>
      <w:r w:rsidR="00A9007D" w:rsidRPr="0041109F">
        <w:t>.</w:t>
      </w:r>
      <w:r w:rsidRPr="0041109F">
        <w:t xml:space="preserve"> </w:t>
      </w:r>
      <w:r w:rsidR="0065498F" w:rsidRPr="0041109F">
        <w:t>Одна подпрограмма</w:t>
      </w:r>
      <w:r w:rsidRPr="0041109F">
        <w:t xml:space="preserve"> «Поддержка общественных объединений и организаций в ЗАТО Североморск»</w:t>
      </w:r>
      <w:r w:rsidR="0065498F" w:rsidRPr="0041109F">
        <w:t xml:space="preserve"> в 201</w:t>
      </w:r>
      <w:r w:rsidR="00BD55AE" w:rsidRPr="0041109F">
        <w:t>7</w:t>
      </w:r>
      <w:r w:rsidR="0065498F" w:rsidRPr="0041109F">
        <w:t xml:space="preserve"> году не финансир</w:t>
      </w:r>
      <w:r w:rsidR="00BD55AE" w:rsidRPr="0041109F">
        <w:t>уется</w:t>
      </w:r>
      <w:r w:rsidR="00164A2E" w:rsidRPr="0041109F">
        <w:t xml:space="preserve">, ввиду </w:t>
      </w:r>
      <w:proofErr w:type="spellStart"/>
      <w:r w:rsidR="00CC50DF" w:rsidRPr="0041109F">
        <w:t>не</w:t>
      </w:r>
      <w:r w:rsidR="00164A2E" w:rsidRPr="0041109F">
        <w:t>востребованности</w:t>
      </w:r>
      <w:proofErr w:type="spellEnd"/>
      <w:r w:rsidR="0065498F" w:rsidRPr="0041109F">
        <w:t xml:space="preserve"> средств. </w:t>
      </w:r>
      <w:r w:rsidR="00CC50DF" w:rsidRPr="0041109F">
        <w:t xml:space="preserve">По другим подпрограммам </w:t>
      </w:r>
      <w:r w:rsidR="004555C8" w:rsidRPr="0041109F">
        <w:t xml:space="preserve">освоение средств </w:t>
      </w:r>
      <w:r w:rsidR="00BD55AE" w:rsidRPr="0041109F">
        <w:t xml:space="preserve">составило от </w:t>
      </w:r>
      <w:r w:rsidR="00665BBF" w:rsidRPr="0041109F">
        <w:t>89,1</w:t>
      </w:r>
      <w:r w:rsidR="00BD55AE" w:rsidRPr="0041109F">
        <w:t xml:space="preserve">% до </w:t>
      </w:r>
      <w:r w:rsidR="00665BBF" w:rsidRPr="0041109F">
        <w:t>99,7</w:t>
      </w:r>
      <w:r w:rsidR="00196478" w:rsidRPr="0041109F">
        <w:t>%.</w:t>
      </w:r>
      <w:r w:rsidR="0065498F" w:rsidRPr="0041109F">
        <w:t xml:space="preserve"> </w:t>
      </w:r>
    </w:p>
    <w:p w:rsidR="006F6F99" w:rsidRPr="0041109F" w:rsidRDefault="006F6F99" w:rsidP="003F3A79">
      <w:pPr>
        <w:ind w:firstLine="567"/>
        <w:jc w:val="both"/>
      </w:pPr>
      <w:r w:rsidRPr="0041109F">
        <w:t xml:space="preserve">Одна подпрограмма </w:t>
      </w:r>
      <w:r w:rsidRPr="0041109F">
        <w:rPr>
          <w:bCs/>
        </w:rPr>
        <w:t>«Развитие муниципальной службы в муниципальном образовании  ЗАТО г</w:t>
      </w:r>
      <w:proofErr w:type="gramStart"/>
      <w:r w:rsidRPr="0041109F">
        <w:rPr>
          <w:bCs/>
        </w:rPr>
        <w:t>.С</w:t>
      </w:r>
      <w:proofErr w:type="gramEnd"/>
      <w:r w:rsidRPr="0041109F">
        <w:rPr>
          <w:bCs/>
        </w:rPr>
        <w:t>евероморск» на 2014-2020 годы</w:t>
      </w:r>
      <w:r w:rsidRPr="0041109F">
        <w:t xml:space="preserve"> реализована на среднем уровне эффективности. Остальные на высоком и приемлемом уровне.</w:t>
      </w:r>
      <w:r w:rsidR="00FF60DE" w:rsidRPr="0041109F">
        <w:t xml:space="preserve"> Подпрограммы с низким уровнем эффективности отсутствуют.</w:t>
      </w:r>
    </w:p>
    <w:p w:rsidR="00773F5C" w:rsidRPr="0041109F" w:rsidRDefault="0065498F" w:rsidP="0065498F">
      <w:pPr>
        <w:ind w:firstLine="567"/>
        <w:jc w:val="both"/>
        <w:rPr>
          <w:b/>
        </w:rPr>
      </w:pPr>
      <w:r w:rsidRPr="0041109F">
        <w:t>П</w:t>
      </w:r>
      <w:r w:rsidR="00773F5C" w:rsidRPr="0041109F">
        <w:t>одробный перечень мероприятий подпрограмм, входящих в состав муниципальной программы, сведения об объемах финансирования</w:t>
      </w:r>
      <w:r w:rsidR="00A77DF6" w:rsidRPr="0041109F">
        <w:t>,</w:t>
      </w:r>
      <w:r w:rsidR="00773F5C" w:rsidRPr="0041109F">
        <w:t xml:space="preserve"> достижении установленных значений целевых индикаторов</w:t>
      </w:r>
      <w:r w:rsidR="00196478" w:rsidRPr="0041109F">
        <w:t xml:space="preserve"> </w:t>
      </w:r>
      <w:r w:rsidR="00232D57" w:rsidRPr="0041109F">
        <w:t>п</w:t>
      </w:r>
      <w:r w:rsidR="00773F5C" w:rsidRPr="0041109F">
        <w:t>редставлены в ниже</w:t>
      </w:r>
      <w:r w:rsidR="00A77DF6" w:rsidRPr="0041109F">
        <w:t xml:space="preserve"> </w:t>
      </w:r>
      <w:r w:rsidR="00773F5C" w:rsidRPr="0041109F">
        <w:t>следующих таблицах.</w:t>
      </w:r>
    </w:p>
    <w:p w:rsidR="00773F5C" w:rsidRPr="0041109F" w:rsidRDefault="00773F5C" w:rsidP="00CC121F">
      <w:pPr>
        <w:ind w:firstLine="720"/>
        <w:jc w:val="both"/>
        <w:rPr>
          <w:b/>
          <w:bCs/>
          <w:sz w:val="32"/>
          <w:szCs w:val="32"/>
        </w:rPr>
        <w:sectPr w:rsidR="00773F5C" w:rsidRPr="0041109F" w:rsidSect="006310A1">
          <w:pgSz w:w="11906" w:h="16838"/>
          <w:pgMar w:top="851" w:right="1134" w:bottom="1418" w:left="1134" w:header="709" w:footer="709" w:gutter="0"/>
          <w:cols w:space="708"/>
          <w:docGrid w:linePitch="360"/>
        </w:sectPr>
      </w:pPr>
    </w:p>
    <w:p w:rsidR="00486DBF" w:rsidRPr="0041109F" w:rsidRDefault="0058077C" w:rsidP="00895780">
      <w:pPr>
        <w:ind w:firstLine="709"/>
        <w:jc w:val="center"/>
        <w:rPr>
          <w:b/>
        </w:rPr>
      </w:pPr>
      <w:r w:rsidRPr="0041109F">
        <w:rPr>
          <w:b/>
        </w:rPr>
        <w:lastRenderedPageBreak/>
        <w:t xml:space="preserve"> </w:t>
      </w:r>
      <w:r w:rsidR="00895780" w:rsidRPr="0041109F">
        <w:rPr>
          <w:b/>
        </w:rPr>
        <w:t>1</w:t>
      </w:r>
      <w:r w:rsidR="00486DBF" w:rsidRPr="0041109F">
        <w:rPr>
          <w:b/>
        </w:rPr>
        <w:t xml:space="preserve">. </w:t>
      </w:r>
      <w:r w:rsidR="00472319" w:rsidRPr="0041109F">
        <w:rPr>
          <w:b/>
        </w:rPr>
        <w:t>Подпрограмма «Создание условий для эффективного использования</w:t>
      </w:r>
    </w:p>
    <w:p w:rsidR="00472319" w:rsidRPr="0041109F" w:rsidRDefault="00472319" w:rsidP="00895780">
      <w:pPr>
        <w:ind w:firstLine="709"/>
        <w:jc w:val="center"/>
        <w:rPr>
          <w:b/>
        </w:rPr>
      </w:pPr>
      <w:r w:rsidRPr="0041109F">
        <w:rPr>
          <w:b/>
        </w:rPr>
        <w:t>муниципального имущества ЗАТО г</w:t>
      </w:r>
      <w:proofErr w:type="gramStart"/>
      <w:r w:rsidRPr="0041109F">
        <w:rPr>
          <w:b/>
        </w:rPr>
        <w:t>.С</w:t>
      </w:r>
      <w:proofErr w:type="gramEnd"/>
      <w:r w:rsidRPr="0041109F">
        <w:rPr>
          <w:b/>
        </w:rPr>
        <w:t>евероморск»</w:t>
      </w:r>
      <w:r w:rsidR="00486DBF" w:rsidRPr="0041109F">
        <w:rPr>
          <w:b/>
        </w:rPr>
        <w:t xml:space="preserve"> </w:t>
      </w:r>
      <w:r w:rsidRPr="0041109F">
        <w:rPr>
          <w:b/>
        </w:rPr>
        <w:t>на 201</w:t>
      </w:r>
      <w:r w:rsidR="0039131E" w:rsidRPr="0041109F">
        <w:rPr>
          <w:b/>
        </w:rPr>
        <w:t>4</w:t>
      </w:r>
      <w:r w:rsidRPr="0041109F">
        <w:rPr>
          <w:b/>
        </w:rPr>
        <w:t>-20</w:t>
      </w:r>
      <w:r w:rsidR="00E1778E" w:rsidRPr="0041109F">
        <w:rPr>
          <w:b/>
        </w:rPr>
        <w:t>20</w:t>
      </w:r>
      <w:r w:rsidRPr="0041109F">
        <w:rPr>
          <w:b/>
        </w:rPr>
        <w:t xml:space="preserve"> годы</w:t>
      </w:r>
    </w:p>
    <w:p w:rsidR="00A65743" w:rsidRPr="0041109F" w:rsidRDefault="00A65743" w:rsidP="00895780">
      <w:pPr>
        <w:ind w:firstLine="709"/>
        <w:jc w:val="center"/>
        <w:rPr>
          <w:b/>
        </w:rPr>
      </w:pPr>
    </w:p>
    <w:tbl>
      <w:tblPr>
        <w:tblW w:w="14920" w:type="dxa"/>
        <w:tblInd w:w="-34" w:type="dxa"/>
        <w:tblLayout w:type="fixed"/>
        <w:tblLook w:val="04A0"/>
      </w:tblPr>
      <w:tblGrid>
        <w:gridCol w:w="556"/>
        <w:gridCol w:w="2983"/>
        <w:gridCol w:w="1134"/>
        <w:gridCol w:w="1418"/>
        <w:gridCol w:w="993"/>
        <w:gridCol w:w="89"/>
        <w:gridCol w:w="1009"/>
        <w:gridCol w:w="33"/>
        <w:gridCol w:w="817"/>
        <w:gridCol w:w="33"/>
        <w:gridCol w:w="1845"/>
        <w:gridCol w:w="709"/>
        <w:gridCol w:w="709"/>
        <w:gridCol w:w="698"/>
        <w:gridCol w:w="11"/>
        <w:gridCol w:w="1847"/>
        <w:gridCol w:w="36"/>
      </w:tblGrid>
      <w:tr w:rsidR="00893E98" w:rsidRPr="0041109F" w:rsidTr="004A689F">
        <w:trPr>
          <w:gridAfter w:val="1"/>
          <w:wAfter w:w="36" w:type="dxa"/>
          <w:trHeight w:val="36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№</w:t>
            </w:r>
          </w:p>
        </w:tc>
        <w:tc>
          <w:tcPr>
            <w:tcW w:w="2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Цель, задачи, основные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Срок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br/>
              <w:t>выполнения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br/>
              <w:t>(квартал,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br/>
              <w:t>год)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Источники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br/>
              <w:t>финансирования</w:t>
            </w:r>
          </w:p>
        </w:tc>
        <w:tc>
          <w:tcPr>
            <w:tcW w:w="209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Объемы финансирования, тыс</w:t>
            </w:r>
            <w:proofErr w:type="gramStart"/>
            <w:r w:rsidRPr="0041109F">
              <w:rPr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 w:rsidRPr="0041109F">
              <w:rPr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Процент освоения, % (гр.6/гр.5.)</w:t>
            </w:r>
          </w:p>
        </w:tc>
        <w:tc>
          <w:tcPr>
            <w:tcW w:w="399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Показатели (индикаторы) и результативность исполнения основных мероприятий</w:t>
            </w:r>
          </w:p>
        </w:tc>
        <w:tc>
          <w:tcPr>
            <w:tcW w:w="18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Исполнители, перечень организаций, участвующих в реализации основных мероприятий</w:t>
            </w:r>
          </w:p>
        </w:tc>
      </w:tr>
      <w:tr w:rsidR="002E2432" w:rsidRPr="0041109F" w:rsidTr="004A689F">
        <w:trPr>
          <w:gridAfter w:val="1"/>
          <w:wAfter w:w="36" w:type="dxa"/>
          <w:trHeight w:val="54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41109F">
              <w:rPr>
                <w:b/>
                <w:bCs/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Pr="0041109F">
              <w:rPr>
                <w:b/>
                <w:bCs/>
                <w:color w:val="000000"/>
                <w:sz w:val="16"/>
                <w:szCs w:val="16"/>
              </w:rPr>
              <w:t>/</w:t>
            </w:r>
            <w:proofErr w:type="spellStart"/>
            <w:r w:rsidRPr="0041109F">
              <w:rPr>
                <w:b/>
                <w:bCs/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9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9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2E2432" w:rsidRPr="0041109F" w:rsidTr="004A689F">
        <w:trPr>
          <w:gridAfter w:val="1"/>
          <w:wAfter w:w="36" w:type="dxa"/>
          <w:trHeight w:val="64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1109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9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9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893E98" w:rsidRPr="0041109F" w:rsidTr="004A689F">
        <w:trPr>
          <w:gridAfter w:val="1"/>
          <w:wAfter w:w="36" w:type="dxa"/>
          <w:trHeight w:val="11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1109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Уточненные бюджетные ассигнования на год</w:t>
            </w:r>
          </w:p>
        </w:tc>
        <w:tc>
          <w:tcPr>
            <w:tcW w:w="10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Кассовый расход</w:t>
            </w: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Наименование, ед. измерения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План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Факт</w:t>
            </w:r>
          </w:p>
        </w:tc>
        <w:tc>
          <w:tcPr>
            <w:tcW w:w="6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Процент освоения, % </w:t>
            </w:r>
          </w:p>
        </w:tc>
        <w:tc>
          <w:tcPr>
            <w:tcW w:w="18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893E98" w:rsidRPr="0041109F" w:rsidTr="004A689F">
        <w:trPr>
          <w:gridAfter w:val="1"/>
          <w:wAfter w:w="36" w:type="dxa"/>
          <w:trHeight w:val="64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1109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893E98" w:rsidRPr="0041109F" w:rsidTr="004A689F">
        <w:trPr>
          <w:gridAfter w:val="1"/>
          <w:wAfter w:w="36" w:type="dxa"/>
          <w:trHeight w:val="31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12</w:t>
            </w:r>
          </w:p>
        </w:tc>
      </w:tr>
      <w:tr w:rsidR="00893E98" w:rsidRPr="0041109F" w:rsidTr="007D6712">
        <w:trPr>
          <w:gridAfter w:val="1"/>
          <w:wAfter w:w="36" w:type="dxa"/>
          <w:trHeight w:val="357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41109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432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Цель: Создание условий для эффективного использования муниципального  </w:t>
            </w:r>
            <w:proofErr w:type="gramStart"/>
            <w:r w:rsidRPr="0041109F">
              <w:rPr>
                <w:b/>
                <w:bCs/>
                <w:color w:val="000000"/>
                <w:sz w:val="16"/>
                <w:szCs w:val="16"/>
              </w:rPr>
              <w:t>имущества</w:t>
            </w:r>
            <w:proofErr w:type="gramEnd"/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 ЗАТО г. Североморск </w:t>
            </w:r>
          </w:p>
        </w:tc>
      </w:tr>
      <w:tr w:rsidR="00893E98" w:rsidRPr="0041109F" w:rsidTr="007D6712">
        <w:trPr>
          <w:gridAfter w:val="1"/>
          <w:wAfter w:w="36" w:type="dxa"/>
          <w:trHeight w:val="13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41109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432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Задача 1: Обеспечение реализации муниципальных функций в сфере управления муниципальным </w:t>
            </w:r>
            <w:proofErr w:type="gramStart"/>
            <w:r w:rsidRPr="0041109F">
              <w:rPr>
                <w:b/>
                <w:bCs/>
                <w:color w:val="000000"/>
                <w:sz w:val="16"/>
                <w:szCs w:val="16"/>
              </w:rPr>
              <w:t>имуществом</w:t>
            </w:r>
            <w:proofErr w:type="gramEnd"/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 ЗАТО г. Североморск</w:t>
            </w:r>
          </w:p>
        </w:tc>
      </w:tr>
      <w:tr w:rsidR="00893E98" w:rsidRPr="0041109F" w:rsidTr="004A689F">
        <w:trPr>
          <w:gridAfter w:val="1"/>
          <w:wAfter w:w="36" w:type="dxa"/>
          <w:trHeight w:val="13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Основное мероприятие 1. Обеспечение реализации муниципальных функций в сфере управления муниципальным </w:t>
            </w:r>
            <w:proofErr w:type="gramStart"/>
            <w:r w:rsidRPr="0041109F">
              <w:rPr>
                <w:b/>
                <w:bCs/>
                <w:color w:val="000000"/>
                <w:sz w:val="16"/>
                <w:szCs w:val="16"/>
              </w:rPr>
              <w:t>имуществом</w:t>
            </w:r>
            <w:proofErr w:type="gramEnd"/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 ЗАТО г. Североморск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2014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softHyphen/>
              <w:t>2020 годы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Всего:8319,85 т. р., в том числе: МБ:8319,85 т. р.</w:t>
            </w: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DB05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8319,8</w:t>
            </w:r>
            <w:r w:rsidR="00DB0548" w:rsidRPr="0041109F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C67E0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8319,8</w:t>
            </w:r>
            <w:r w:rsidR="00C67E0D" w:rsidRPr="0041109F">
              <w:rPr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КИО администрации ЗАТО г</w:t>
            </w:r>
            <w:proofErr w:type="gramStart"/>
            <w:r w:rsidRPr="0041109F">
              <w:rPr>
                <w:b/>
                <w:bCs/>
                <w:color w:val="000000"/>
                <w:sz w:val="16"/>
                <w:szCs w:val="16"/>
              </w:rPr>
              <w:t>.С</w:t>
            </w:r>
            <w:proofErr w:type="gramEnd"/>
            <w:r w:rsidRPr="0041109F">
              <w:rPr>
                <w:b/>
                <w:bCs/>
                <w:color w:val="000000"/>
                <w:sz w:val="16"/>
                <w:szCs w:val="16"/>
              </w:rPr>
              <w:t>евероморск, МКУ "Муниципальное имущество"</w:t>
            </w:r>
          </w:p>
        </w:tc>
      </w:tr>
      <w:tr w:rsidR="00893E98" w:rsidRPr="0041109F" w:rsidTr="004A689F">
        <w:trPr>
          <w:gridAfter w:val="1"/>
          <w:wAfter w:w="36" w:type="dxa"/>
          <w:trHeight w:val="390"/>
        </w:trPr>
        <w:tc>
          <w:tcPr>
            <w:tcW w:w="5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1.1.</w:t>
            </w:r>
          </w:p>
        </w:tc>
        <w:tc>
          <w:tcPr>
            <w:tcW w:w="29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Расходы на выплаты по оплате труда работников  органов местного самоуправления 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2014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softHyphen/>
              <w:t>2020 годы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Всего:8319,85 т. р., в том числе: МБ:8319,85 т. р.</w:t>
            </w:r>
          </w:p>
        </w:tc>
        <w:tc>
          <w:tcPr>
            <w:tcW w:w="108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DB05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8319,8</w:t>
            </w:r>
            <w:r w:rsidR="00DB0548" w:rsidRPr="0041109F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0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C67E0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8319,8</w:t>
            </w:r>
            <w:r w:rsidR="00C67E0D" w:rsidRPr="0041109F">
              <w:rPr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87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Освоение бюджетных ассигнований, %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6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858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КИО администрации ЗАТО г</w:t>
            </w:r>
            <w:proofErr w:type="gramStart"/>
            <w:r w:rsidRPr="0041109F">
              <w:rPr>
                <w:b/>
                <w:bCs/>
                <w:color w:val="000000"/>
                <w:sz w:val="16"/>
                <w:szCs w:val="16"/>
              </w:rPr>
              <w:t>.С</w:t>
            </w:r>
            <w:proofErr w:type="gramEnd"/>
            <w:r w:rsidRPr="0041109F">
              <w:rPr>
                <w:b/>
                <w:bCs/>
                <w:color w:val="000000"/>
                <w:sz w:val="16"/>
                <w:szCs w:val="16"/>
              </w:rPr>
              <w:t>евероморск, МКУ "Муниципальное имущество"</w:t>
            </w:r>
          </w:p>
        </w:tc>
      </w:tr>
      <w:tr w:rsidR="00893E98" w:rsidRPr="0041109F" w:rsidTr="004A689F">
        <w:trPr>
          <w:gridAfter w:val="1"/>
          <w:wAfter w:w="36" w:type="dxa"/>
          <w:trHeight w:val="30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893E98" w:rsidRPr="0041109F" w:rsidTr="004A689F">
        <w:trPr>
          <w:gridAfter w:val="1"/>
          <w:wAfter w:w="36" w:type="dxa"/>
          <w:trHeight w:val="30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893E98" w:rsidRPr="0041109F" w:rsidTr="00E51393">
        <w:trPr>
          <w:gridAfter w:val="1"/>
          <w:wAfter w:w="36" w:type="dxa"/>
          <w:trHeight w:val="184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893E98" w:rsidRPr="0041109F" w:rsidTr="004A689F">
        <w:trPr>
          <w:gridAfter w:val="1"/>
          <w:wAfter w:w="36" w:type="dxa"/>
          <w:trHeight w:val="390"/>
        </w:trPr>
        <w:tc>
          <w:tcPr>
            <w:tcW w:w="5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1.2.</w:t>
            </w:r>
          </w:p>
        </w:tc>
        <w:tc>
          <w:tcPr>
            <w:tcW w:w="29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 </w:t>
            </w:r>
            <w:proofErr w:type="gramStart"/>
            <w:r w:rsidRPr="0041109F">
              <w:rPr>
                <w:b/>
                <w:bCs/>
                <w:color w:val="000000"/>
                <w:sz w:val="16"/>
                <w:szCs w:val="16"/>
              </w:rPr>
              <w:t>бюджета</w:t>
            </w:r>
            <w:proofErr w:type="gramEnd"/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 ЗАТО г. Североморск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2014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softHyphen/>
              <w:t>2020 годы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Всего:0 т. р., в том числе: МБ:0 т. р.</w:t>
            </w:r>
          </w:p>
        </w:tc>
        <w:tc>
          <w:tcPr>
            <w:tcW w:w="108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ind w:firstLineChars="100" w:firstLine="161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0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ind w:firstLineChars="100" w:firstLine="161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ind w:firstLineChars="100" w:firstLine="161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87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Освоение бюджетных ассигнований, %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58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КИО администрации ЗАТО г</w:t>
            </w:r>
            <w:proofErr w:type="gramStart"/>
            <w:r w:rsidRPr="0041109F">
              <w:rPr>
                <w:b/>
                <w:bCs/>
                <w:color w:val="000000"/>
                <w:sz w:val="16"/>
                <w:szCs w:val="16"/>
              </w:rPr>
              <w:t>.С</w:t>
            </w:r>
            <w:proofErr w:type="gramEnd"/>
            <w:r w:rsidRPr="0041109F">
              <w:rPr>
                <w:b/>
                <w:bCs/>
                <w:color w:val="000000"/>
                <w:sz w:val="16"/>
                <w:szCs w:val="16"/>
              </w:rPr>
              <w:t>евероморск, МКУ "Муниципальное имущество"</w:t>
            </w:r>
          </w:p>
        </w:tc>
      </w:tr>
      <w:tr w:rsidR="00893E98" w:rsidRPr="0041109F" w:rsidTr="004A689F">
        <w:trPr>
          <w:gridAfter w:val="1"/>
          <w:wAfter w:w="36" w:type="dxa"/>
          <w:trHeight w:val="30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893E98" w:rsidRPr="0041109F" w:rsidTr="004A689F">
        <w:trPr>
          <w:gridAfter w:val="1"/>
          <w:wAfter w:w="36" w:type="dxa"/>
          <w:trHeight w:val="30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893E98" w:rsidRPr="0041109F" w:rsidTr="004A689F">
        <w:trPr>
          <w:gridAfter w:val="1"/>
          <w:wAfter w:w="36" w:type="dxa"/>
          <w:trHeight w:val="30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893E98" w:rsidRPr="0041109F" w:rsidTr="004A689F">
        <w:trPr>
          <w:gridAfter w:val="1"/>
          <w:wAfter w:w="36" w:type="dxa"/>
          <w:trHeight w:val="27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893E98" w:rsidRPr="0041109F" w:rsidTr="004A689F">
        <w:trPr>
          <w:gridAfter w:val="1"/>
          <w:wAfter w:w="36" w:type="dxa"/>
          <w:trHeight w:val="199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32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Задача 2: Обеспечение проведения оценки рыночной стоимости, экспертизы оценки рыночной стоимости объектов муниципального, бесхозяйного и иного имущества</w:t>
            </w:r>
          </w:p>
        </w:tc>
      </w:tr>
      <w:tr w:rsidR="00893E98" w:rsidRPr="0041109F" w:rsidTr="004A689F">
        <w:trPr>
          <w:gridAfter w:val="1"/>
          <w:wAfter w:w="36" w:type="dxa"/>
          <w:trHeight w:val="127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2.</w:t>
            </w:r>
          </w:p>
        </w:tc>
        <w:tc>
          <w:tcPr>
            <w:tcW w:w="29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Основное мероприятие 2. Мероприятия, связанные с обеспечением проведения оценки рыночной стоимости, экспертизы оценки рыночной стоимости объектов муниципального, бесхозяйного и иного имущества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Всего:241 т. р., в том числе: МБ:241т</w:t>
            </w:r>
            <w:proofErr w:type="gramStart"/>
            <w:r w:rsidRPr="0041109F">
              <w:rPr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241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241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Количество объектов, в отношении которых проведена оценка рыночной стоимости, экспертиза оценки рыночной стоимости, ед.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КИО администрации ЗАТО г</w:t>
            </w:r>
            <w:proofErr w:type="gramStart"/>
            <w:r w:rsidRPr="0041109F">
              <w:rPr>
                <w:b/>
                <w:bCs/>
                <w:color w:val="000000"/>
                <w:sz w:val="16"/>
                <w:szCs w:val="16"/>
              </w:rPr>
              <w:t>.С</w:t>
            </w:r>
            <w:proofErr w:type="gramEnd"/>
            <w:r w:rsidRPr="0041109F">
              <w:rPr>
                <w:b/>
                <w:bCs/>
                <w:color w:val="000000"/>
                <w:sz w:val="16"/>
                <w:szCs w:val="16"/>
              </w:rPr>
              <w:t>евероморск, МКУ "Муниципальное имущество"</w:t>
            </w:r>
          </w:p>
        </w:tc>
      </w:tr>
      <w:tr w:rsidR="00893E98" w:rsidRPr="0041109F" w:rsidTr="004A689F">
        <w:trPr>
          <w:gridAfter w:val="1"/>
          <w:wAfter w:w="36" w:type="dxa"/>
          <w:trHeight w:val="330"/>
        </w:trPr>
        <w:tc>
          <w:tcPr>
            <w:tcW w:w="5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lastRenderedPageBreak/>
              <w:t>2.1.</w:t>
            </w:r>
          </w:p>
        </w:tc>
        <w:tc>
          <w:tcPr>
            <w:tcW w:w="298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Проведение оценки рыночной стоимости, экспертизы оценки рыночной стоимости объектов муниципального имущества и организация мероприятий по передаче имущества в аренду, совершения сделок, постановки имущества на учет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2014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softHyphen/>
              <w:t>2020 годы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 241 т.р., в том числе:</w:t>
            </w:r>
          </w:p>
        </w:tc>
        <w:tc>
          <w:tcPr>
            <w:tcW w:w="108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241</w:t>
            </w:r>
          </w:p>
        </w:tc>
        <w:tc>
          <w:tcPr>
            <w:tcW w:w="10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241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87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Количество объектов, в отношении которых проведена оценка рыночной стоимости, экспертиза оценки рыночной стоимости, ед.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ind w:firstLineChars="100" w:firstLine="161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81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ind w:firstLineChars="100" w:firstLine="161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81</w:t>
            </w:r>
          </w:p>
        </w:tc>
        <w:tc>
          <w:tcPr>
            <w:tcW w:w="6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F92E2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1858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КИО администрации ЗАТО г</w:t>
            </w:r>
            <w:proofErr w:type="gramStart"/>
            <w:r w:rsidRPr="0041109F">
              <w:rPr>
                <w:b/>
                <w:bCs/>
                <w:color w:val="000000"/>
                <w:sz w:val="16"/>
                <w:szCs w:val="16"/>
              </w:rPr>
              <w:t>.С</w:t>
            </w:r>
            <w:proofErr w:type="gramEnd"/>
            <w:r w:rsidRPr="0041109F">
              <w:rPr>
                <w:b/>
                <w:bCs/>
                <w:color w:val="000000"/>
                <w:sz w:val="16"/>
                <w:szCs w:val="16"/>
              </w:rPr>
              <w:t>евероморск, МКУ "Муниципальное имущество"</w:t>
            </w:r>
          </w:p>
        </w:tc>
      </w:tr>
      <w:tr w:rsidR="00893E98" w:rsidRPr="0041109F" w:rsidTr="004A689F">
        <w:trPr>
          <w:gridAfter w:val="1"/>
          <w:wAfter w:w="36" w:type="dxa"/>
          <w:trHeight w:val="42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МБ:241 т. р.</w:t>
            </w: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F92E22" w:rsidRPr="0041109F" w:rsidTr="00E51393">
        <w:trPr>
          <w:gridAfter w:val="1"/>
          <w:wAfter w:w="36" w:type="dxa"/>
          <w:trHeight w:val="743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E22" w:rsidRPr="0041109F" w:rsidRDefault="00F92E22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92E22" w:rsidRPr="0041109F" w:rsidRDefault="00F92E22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E22" w:rsidRPr="0041109F" w:rsidRDefault="00F92E22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92E22" w:rsidRPr="0041109F" w:rsidRDefault="00F92E22" w:rsidP="00893E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1109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  <w:p w:rsidR="00F92E22" w:rsidRPr="0041109F" w:rsidRDefault="00F92E22" w:rsidP="00893E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1109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  <w:p w:rsidR="00F92E22" w:rsidRPr="0041109F" w:rsidRDefault="00F92E22" w:rsidP="00893E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1109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E22" w:rsidRPr="0041109F" w:rsidRDefault="00F92E22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E22" w:rsidRPr="0041109F" w:rsidRDefault="00F92E22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E22" w:rsidRPr="0041109F" w:rsidRDefault="00F92E22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E22" w:rsidRPr="0041109F" w:rsidRDefault="00F92E22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E22" w:rsidRPr="0041109F" w:rsidRDefault="00F92E22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E22" w:rsidRPr="0041109F" w:rsidRDefault="00F92E22" w:rsidP="00893E9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E22" w:rsidRPr="0041109F" w:rsidRDefault="00F92E22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92E22" w:rsidRPr="0041109F" w:rsidRDefault="00F92E22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893E98" w:rsidRPr="0041109F" w:rsidTr="004A689F">
        <w:trPr>
          <w:gridAfter w:val="1"/>
          <w:wAfter w:w="36" w:type="dxa"/>
          <w:trHeight w:val="304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41109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432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Задача 3: </w:t>
            </w:r>
            <w:proofErr w:type="gramStart"/>
            <w:r w:rsidRPr="0041109F">
              <w:rPr>
                <w:b/>
                <w:bCs/>
                <w:color w:val="000000"/>
                <w:sz w:val="16"/>
                <w:szCs w:val="16"/>
              </w:rPr>
              <w:t>Обеспечение изготовления технической документации на объекты недвижимости и организация мероприятий по вовлечению в хозяйственных оборот</w:t>
            </w:r>
            <w:proofErr w:type="gramEnd"/>
          </w:p>
        </w:tc>
      </w:tr>
      <w:tr w:rsidR="00893E98" w:rsidRPr="0041109F" w:rsidTr="00E51393">
        <w:trPr>
          <w:gridAfter w:val="1"/>
          <w:wAfter w:w="36" w:type="dxa"/>
          <w:trHeight w:val="1201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3.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Основное мероприятие 3. </w:t>
            </w:r>
            <w:proofErr w:type="gramStart"/>
            <w:r w:rsidRPr="0041109F">
              <w:rPr>
                <w:b/>
                <w:bCs/>
                <w:color w:val="000000"/>
                <w:sz w:val="16"/>
                <w:szCs w:val="16"/>
              </w:rPr>
              <w:t>Мероприятия, связанные с обеспечением изготовления технической документации на объекты недвижимости и организация мероприятий по вовлечению в хозяйственных оборот</w:t>
            </w:r>
            <w:proofErr w:type="gram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Всего:595,14 т. р., в том числе: МБ:595,14т</w:t>
            </w:r>
            <w:proofErr w:type="gramStart"/>
            <w:r w:rsidRPr="0041109F">
              <w:rPr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595,14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595,14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КИО администрации ЗАТО г</w:t>
            </w:r>
            <w:proofErr w:type="gramStart"/>
            <w:r w:rsidRPr="0041109F">
              <w:rPr>
                <w:b/>
                <w:bCs/>
                <w:color w:val="000000"/>
                <w:sz w:val="16"/>
                <w:szCs w:val="16"/>
              </w:rPr>
              <w:t>.С</w:t>
            </w:r>
            <w:proofErr w:type="gramEnd"/>
            <w:r w:rsidRPr="0041109F">
              <w:rPr>
                <w:b/>
                <w:bCs/>
                <w:color w:val="000000"/>
                <w:sz w:val="16"/>
                <w:szCs w:val="16"/>
              </w:rPr>
              <w:t>евероморск, МКУ "Муниципальное имущество"</w:t>
            </w:r>
          </w:p>
        </w:tc>
      </w:tr>
      <w:tr w:rsidR="00893E98" w:rsidRPr="0041109F" w:rsidTr="004A689F">
        <w:trPr>
          <w:gridAfter w:val="1"/>
          <w:wAfter w:w="36" w:type="dxa"/>
          <w:trHeight w:val="260"/>
        </w:trPr>
        <w:tc>
          <w:tcPr>
            <w:tcW w:w="5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3.1.</w:t>
            </w:r>
          </w:p>
        </w:tc>
        <w:tc>
          <w:tcPr>
            <w:tcW w:w="2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Изготовление технической документации на объекты недвижимости и организация мероприятий по вовлечению в хозяйственный оборот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2014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softHyphen/>
              <w:t>2020 годы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Всего:595,14 т. р., в том числе:</w:t>
            </w:r>
          </w:p>
        </w:tc>
        <w:tc>
          <w:tcPr>
            <w:tcW w:w="108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ind w:firstLineChars="100" w:firstLine="161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595,14</w:t>
            </w:r>
          </w:p>
        </w:tc>
        <w:tc>
          <w:tcPr>
            <w:tcW w:w="10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ind w:firstLineChars="100" w:firstLine="161"/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595,14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ind w:firstLineChars="100" w:firstLine="161"/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100,00</w:t>
            </w:r>
          </w:p>
        </w:tc>
        <w:tc>
          <w:tcPr>
            <w:tcW w:w="187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Количество объектов, в отношении которых изготовлена техническая документация, ед.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25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6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F92E22">
            <w:pPr>
              <w:ind w:firstLineChars="22" w:firstLine="35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КИО</w:t>
            </w:r>
          </w:p>
        </w:tc>
      </w:tr>
      <w:tr w:rsidR="00893E98" w:rsidRPr="0041109F" w:rsidTr="004A689F">
        <w:trPr>
          <w:gridAfter w:val="1"/>
          <w:wAfter w:w="36" w:type="dxa"/>
          <w:trHeight w:val="30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МБ:595,14т. р.</w:t>
            </w: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администрации</w:t>
            </w:r>
          </w:p>
        </w:tc>
      </w:tr>
      <w:tr w:rsidR="004A689F" w:rsidRPr="0041109F" w:rsidTr="005B2346">
        <w:trPr>
          <w:gridAfter w:val="1"/>
          <w:wAfter w:w="36" w:type="dxa"/>
          <w:trHeight w:val="30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A689F" w:rsidRPr="0041109F" w:rsidRDefault="004A689F" w:rsidP="00893E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1109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  <w:p w:rsidR="004A689F" w:rsidRPr="0041109F" w:rsidRDefault="004A689F" w:rsidP="00893E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1109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  <w:p w:rsidR="004A689F" w:rsidRPr="0041109F" w:rsidRDefault="004A689F" w:rsidP="00893E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1109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  <w:p w:rsidR="004A689F" w:rsidRPr="0041109F" w:rsidRDefault="004A689F" w:rsidP="00893E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1109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  <w:p w:rsidR="004A689F" w:rsidRPr="0041109F" w:rsidRDefault="004A689F" w:rsidP="00893E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1109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689F" w:rsidRPr="0041109F" w:rsidRDefault="004A689F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ЗАТО</w:t>
            </w:r>
          </w:p>
        </w:tc>
      </w:tr>
      <w:tr w:rsidR="004A689F" w:rsidRPr="0041109F" w:rsidTr="005B2346">
        <w:trPr>
          <w:gridAfter w:val="1"/>
          <w:wAfter w:w="36" w:type="dxa"/>
          <w:trHeight w:val="30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4A689F" w:rsidRPr="0041109F" w:rsidRDefault="004A689F" w:rsidP="00893E98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689F" w:rsidRPr="0041109F" w:rsidRDefault="004A689F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г</w:t>
            </w:r>
            <w:proofErr w:type="gramStart"/>
            <w:r w:rsidRPr="0041109F">
              <w:rPr>
                <w:b/>
                <w:bCs/>
                <w:color w:val="000000"/>
                <w:sz w:val="16"/>
                <w:szCs w:val="16"/>
              </w:rPr>
              <w:t>.С</w:t>
            </w:r>
            <w:proofErr w:type="gramEnd"/>
            <w:r w:rsidRPr="0041109F">
              <w:rPr>
                <w:b/>
                <w:bCs/>
                <w:color w:val="000000"/>
                <w:sz w:val="16"/>
                <w:szCs w:val="16"/>
              </w:rPr>
              <w:t>евероморск</w:t>
            </w:r>
          </w:p>
        </w:tc>
      </w:tr>
      <w:tr w:rsidR="004A689F" w:rsidRPr="0041109F" w:rsidTr="005B2346">
        <w:trPr>
          <w:gridAfter w:val="1"/>
          <w:wAfter w:w="36" w:type="dxa"/>
          <w:trHeight w:val="30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4A689F" w:rsidRPr="0041109F" w:rsidRDefault="004A689F" w:rsidP="00893E98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689F" w:rsidRPr="0041109F" w:rsidRDefault="004A689F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МКУ</w:t>
            </w:r>
          </w:p>
        </w:tc>
      </w:tr>
      <w:tr w:rsidR="004A689F" w:rsidRPr="0041109F" w:rsidTr="004A689F">
        <w:trPr>
          <w:gridAfter w:val="1"/>
          <w:wAfter w:w="36" w:type="dxa"/>
          <w:trHeight w:val="354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689F" w:rsidRPr="0041109F" w:rsidRDefault="004A689F" w:rsidP="00893E98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689F" w:rsidRPr="0041109F" w:rsidRDefault="004A689F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«Муниципальное</w:t>
            </w:r>
          </w:p>
          <w:p w:rsidR="004A689F" w:rsidRPr="0041109F" w:rsidRDefault="004A689F" w:rsidP="00893E98">
            <w:pPr>
              <w:ind w:firstLineChars="200" w:firstLine="321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имущество»</w:t>
            </w:r>
          </w:p>
        </w:tc>
      </w:tr>
      <w:tr w:rsidR="00893E98" w:rsidRPr="0041109F" w:rsidTr="004A689F">
        <w:trPr>
          <w:gridAfter w:val="1"/>
          <w:wAfter w:w="36" w:type="dxa"/>
          <w:trHeight w:val="390"/>
        </w:trPr>
        <w:tc>
          <w:tcPr>
            <w:tcW w:w="5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3.2.</w:t>
            </w:r>
          </w:p>
        </w:tc>
        <w:tc>
          <w:tcPr>
            <w:tcW w:w="29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Обследование муниципальных аварийных зданий и сооружений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2014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softHyphen/>
              <w:t>2020 годы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Всего:595,14т. р., в том числе: МБ: 595,14 т. р.</w:t>
            </w:r>
          </w:p>
        </w:tc>
        <w:tc>
          <w:tcPr>
            <w:tcW w:w="108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ind w:firstLineChars="100" w:firstLine="161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0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ind w:firstLineChars="100" w:firstLine="161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ind w:firstLineChars="100" w:firstLine="161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87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Количество </w:t>
            </w:r>
            <w:proofErr w:type="spellStart"/>
            <w:r w:rsidRPr="0041109F">
              <w:rPr>
                <w:b/>
                <w:bCs/>
                <w:color w:val="000000"/>
                <w:sz w:val="16"/>
                <w:szCs w:val="16"/>
              </w:rPr>
              <w:t>исключеных</w:t>
            </w:r>
            <w:proofErr w:type="spellEnd"/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 из реестра сносимых муниципальных аварийных зданий, строений, сооружений на территории муниципального образования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6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ind w:firstLineChars="100" w:firstLine="161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КИО</w:t>
            </w:r>
          </w:p>
        </w:tc>
      </w:tr>
      <w:tr w:rsidR="00893E98" w:rsidRPr="0041109F" w:rsidTr="004A689F">
        <w:trPr>
          <w:gridAfter w:val="1"/>
          <w:wAfter w:w="36" w:type="dxa"/>
          <w:trHeight w:val="30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администрации</w:t>
            </w:r>
          </w:p>
        </w:tc>
      </w:tr>
      <w:tr w:rsidR="00893E98" w:rsidRPr="0041109F" w:rsidTr="004A689F">
        <w:trPr>
          <w:gridAfter w:val="1"/>
          <w:wAfter w:w="36" w:type="dxa"/>
          <w:trHeight w:val="30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ЗАТО</w:t>
            </w:r>
          </w:p>
        </w:tc>
      </w:tr>
      <w:tr w:rsidR="00893E98" w:rsidRPr="0041109F" w:rsidTr="004A689F">
        <w:trPr>
          <w:gridAfter w:val="1"/>
          <w:wAfter w:w="36" w:type="dxa"/>
          <w:trHeight w:val="30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г</w:t>
            </w:r>
            <w:proofErr w:type="gramStart"/>
            <w:r w:rsidRPr="0041109F">
              <w:rPr>
                <w:b/>
                <w:bCs/>
                <w:color w:val="000000"/>
                <w:sz w:val="16"/>
                <w:szCs w:val="16"/>
              </w:rPr>
              <w:t>.С</w:t>
            </w:r>
            <w:proofErr w:type="gramEnd"/>
            <w:r w:rsidRPr="0041109F">
              <w:rPr>
                <w:b/>
                <w:bCs/>
                <w:color w:val="000000"/>
                <w:sz w:val="16"/>
                <w:szCs w:val="16"/>
              </w:rPr>
              <w:t>евероморск</w:t>
            </w:r>
          </w:p>
        </w:tc>
      </w:tr>
      <w:tr w:rsidR="00893E98" w:rsidRPr="0041109F" w:rsidTr="004A689F">
        <w:trPr>
          <w:gridAfter w:val="1"/>
          <w:wAfter w:w="36" w:type="dxa"/>
          <w:trHeight w:val="30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МКУ</w:t>
            </w:r>
          </w:p>
        </w:tc>
      </w:tr>
      <w:tr w:rsidR="004A689F" w:rsidRPr="0041109F" w:rsidTr="004A689F">
        <w:trPr>
          <w:gridAfter w:val="1"/>
          <w:wAfter w:w="36" w:type="dxa"/>
          <w:trHeight w:val="457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89F" w:rsidRPr="0041109F" w:rsidRDefault="004A689F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689F" w:rsidRPr="0041109F" w:rsidRDefault="004A689F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«Муниципальное</w:t>
            </w:r>
          </w:p>
          <w:p w:rsidR="004A689F" w:rsidRPr="0041109F" w:rsidRDefault="004A689F" w:rsidP="00893E98">
            <w:pPr>
              <w:ind w:firstLineChars="200" w:firstLine="321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имущество»</w:t>
            </w:r>
          </w:p>
        </w:tc>
      </w:tr>
      <w:tr w:rsidR="00893E98" w:rsidRPr="0041109F" w:rsidTr="004A689F">
        <w:trPr>
          <w:gridAfter w:val="1"/>
          <w:wAfter w:w="36" w:type="dxa"/>
          <w:trHeight w:val="281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3E98" w:rsidRPr="0041109F" w:rsidRDefault="00893E98" w:rsidP="00893E98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41109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432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Задача 4: Проведение аудиторской проверки деятельности муниципальных унитарных предприятий с целью дальнейшей приватизации</w:t>
            </w:r>
          </w:p>
        </w:tc>
      </w:tr>
      <w:tr w:rsidR="00893E98" w:rsidRPr="0041109F" w:rsidTr="004A689F">
        <w:trPr>
          <w:gridAfter w:val="1"/>
          <w:wAfter w:w="36" w:type="dxa"/>
          <w:trHeight w:val="145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4.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Основное мероприятие 4. Обеспечение проведения аудиторской проверки деятельности муниципальных унитарных предприятий с целью дальнейшей приватизации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2014</w:t>
            </w:r>
            <w:r w:rsidRPr="0041109F">
              <w:rPr>
                <w:b/>
                <w:bCs/>
                <w:sz w:val="16"/>
                <w:szCs w:val="16"/>
              </w:rPr>
              <w:softHyphen/>
              <w:t>2020 годы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Всего:0т. р., в том числе: МБ:0 т. р.</w:t>
            </w: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Количество проведенных аудиторских проверок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КИО администрации ЗАТО г</w:t>
            </w:r>
            <w:proofErr w:type="gramStart"/>
            <w:r w:rsidRPr="0041109F">
              <w:rPr>
                <w:b/>
                <w:bCs/>
                <w:sz w:val="16"/>
                <w:szCs w:val="16"/>
              </w:rPr>
              <w:t>.С</w:t>
            </w:r>
            <w:proofErr w:type="gramEnd"/>
            <w:r w:rsidRPr="0041109F">
              <w:rPr>
                <w:b/>
                <w:bCs/>
                <w:sz w:val="16"/>
                <w:szCs w:val="16"/>
              </w:rPr>
              <w:t>евероморск, МКУ "Муниципальное имущество"</w:t>
            </w:r>
          </w:p>
        </w:tc>
      </w:tr>
      <w:tr w:rsidR="00893E98" w:rsidRPr="0041109F" w:rsidTr="004A689F">
        <w:trPr>
          <w:gridAfter w:val="1"/>
          <w:wAfter w:w="36" w:type="dxa"/>
          <w:trHeight w:val="660"/>
        </w:trPr>
        <w:tc>
          <w:tcPr>
            <w:tcW w:w="5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4.1.</w:t>
            </w:r>
          </w:p>
        </w:tc>
        <w:tc>
          <w:tcPr>
            <w:tcW w:w="2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Обеспечение проведения аудиторской проверки деятельности муниципальных унитарных 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lastRenderedPageBreak/>
              <w:t>предприятий с целью дальнейшей приватизации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lastRenderedPageBreak/>
              <w:t>2014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softHyphen/>
              <w:t>2020 годы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 0 т. р., в том числе: МБ:0 т. р.</w:t>
            </w:r>
          </w:p>
        </w:tc>
        <w:tc>
          <w:tcPr>
            <w:tcW w:w="108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ind w:firstLineChars="100" w:firstLine="161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0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ind w:firstLineChars="100" w:firstLine="161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ind w:firstLineChars="100" w:firstLine="161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87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Количество проведенных аудиторских проверок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6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858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КИО администрации ЗАТО г</w:t>
            </w:r>
            <w:proofErr w:type="gramStart"/>
            <w:r w:rsidRPr="0041109F">
              <w:rPr>
                <w:b/>
                <w:bCs/>
                <w:color w:val="000000"/>
                <w:sz w:val="16"/>
                <w:szCs w:val="16"/>
              </w:rPr>
              <w:t>.С</w:t>
            </w:r>
            <w:proofErr w:type="gramEnd"/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евероморск, МКУ 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lastRenderedPageBreak/>
              <w:t>"Муниципальное имущество"</w:t>
            </w:r>
          </w:p>
        </w:tc>
      </w:tr>
      <w:tr w:rsidR="00893E98" w:rsidRPr="0041109F" w:rsidTr="004A689F">
        <w:trPr>
          <w:gridAfter w:val="1"/>
          <w:wAfter w:w="36" w:type="dxa"/>
          <w:trHeight w:val="435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893E98" w:rsidRPr="0041109F" w:rsidTr="004A689F">
        <w:trPr>
          <w:gridAfter w:val="1"/>
          <w:wAfter w:w="36" w:type="dxa"/>
          <w:trHeight w:val="281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41109F">
              <w:rPr>
                <w:rFonts w:ascii="Courier New" w:hAnsi="Courier New" w:cs="Courier New"/>
                <w:sz w:val="16"/>
                <w:szCs w:val="16"/>
              </w:rPr>
              <w:lastRenderedPageBreak/>
              <w:t> </w:t>
            </w:r>
          </w:p>
        </w:tc>
        <w:tc>
          <w:tcPr>
            <w:tcW w:w="1432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Задача 5: Содержание и обслуживание имущества казны муниципального образования</w:t>
            </w:r>
          </w:p>
        </w:tc>
      </w:tr>
      <w:tr w:rsidR="00893E98" w:rsidRPr="0041109F" w:rsidTr="004A689F">
        <w:trPr>
          <w:gridAfter w:val="1"/>
          <w:wAfter w:w="36" w:type="dxa"/>
          <w:trHeight w:val="14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5.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Основное мероприятие 5. Мероприятия, связанные с содержанием и обслуживанием имущества казны муниципального образования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2014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softHyphen/>
              <w:t>2020 годы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Всего:4848,74 т. р., в том числе: МБ:4848,74т. р.</w:t>
            </w: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4848,74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4825,94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99,53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Освоение бюджетных ассигнований, 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99,53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99,53</w:t>
            </w: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КИО администрации ЗАТО г</w:t>
            </w:r>
            <w:proofErr w:type="gramStart"/>
            <w:r w:rsidRPr="0041109F">
              <w:rPr>
                <w:b/>
                <w:bCs/>
                <w:color w:val="000000"/>
                <w:sz w:val="16"/>
                <w:szCs w:val="16"/>
              </w:rPr>
              <w:t>.С</w:t>
            </w:r>
            <w:proofErr w:type="gramEnd"/>
            <w:r w:rsidRPr="0041109F">
              <w:rPr>
                <w:b/>
                <w:bCs/>
                <w:color w:val="000000"/>
                <w:sz w:val="16"/>
                <w:szCs w:val="16"/>
              </w:rPr>
              <w:t>евероморск, МКУ "Муниципальное имущество"</w:t>
            </w:r>
          </w:p>
        </w:tc>
      </w:tr>
      <w:tr w:rsidR="00893E98" w:rsidRPr="0041109F" w:rsidTr="004A689F">
        <w:trPr>
          <w:gridAfter w:val="1"/>
          <w:wAfter w:w="36" w:type="dxa"/>
          <w:trHeight w:val="480"/>
        </w:trPr>
        <w:tc>
          <w:tcPr>
            <w:tcW w:w="5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5.1.</w:t>
            </w:r>
          </w:p>
        </w:tc>
        <w:tc>
          <w:tcPr>
            <w:tcW w:w="2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Содержание и обслуживание имущества казны муниципального образования (нежилых помещений)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2014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softHyphen/>
              <w:t>2020 годы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Всего:4848,74 т. р., в том числе: МБ:4848,74т. р.</w:t>
            </w:r>
          </w:p>
        </w:tc>
        <w:tc>
          <w:tcPr>
            <w:tcW w:w="108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4848,74</w:t>
            </w:r>
          </w:p>
        </w:tc>
        <w:tc>
          <w:tcPr>
            <w:tcW w:w="10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4825,94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99,53</w:t>
            </w:r>
          </w:p>
        </w:tc>
        <w:tc>
          <w:tcPr>
            <w:tcW w:w="187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Освоение бюджетных ассигнований, %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ind w:firstLineChars="100" w:firstLine="161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D20F32">
            <w:pPr>
              <w:ind w:firstLineChars="24" w:firstLine="39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99,53</w:t>
            </w:r>
          </w:p>
        </w:tc>
        <w:tc>
          <w:tcPr>
            <w:tcW w:w="6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D20F32">
            <w:pPr>
              <w:ind w:firstLineChars="24" w:firstLine="39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99,53</w:t>
            </w: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КИО администрации ЗАТО г</w:t>
            </w:r>
            <w:proofErr w:type="gramStart"/>
            <w:r w:rsidRPr="0041109F">
              <w:rPr>
                <w:b/>
                <w:bCs/>
                <w:color w:val="000000"/>
                <w:sz w:val="16"/>
                <w:szCs w:val="16"/>
              </w:rPr>
              <w:t>.С</w:t>
            </w:r>
            <w:proofErr w:type="gramEnd"/>
            <w:r w:rsidRPr="0041109F">
              <w:rPr>
                <w:b/>
                <w:bCs/>
                <w:color w:val="000000"/>
                <w:sz w:val="16"/>
                <w:szCs w:val="16"/>
              </w:rPr>
              <w:t>евероморск</w:t>
            </w:r>
          </w:p>
        </w:tc>
      </w:tr>
      <w:tr w:rsidR="00893E98" w:rsidRPr="0041109F" w:rsidTr="00E51393">
        <w:trPr>
          <w:gridAfter w:val="1"/>
          <w:wAfter w:w="36" w:type="dxa"/>
          <w:trHeight w:val="225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МКУ</w:t>
            </w:r>
          </w:p>
        </w:tc>
      </w:tr>
      <w:tr w:rsidR="00893E98" w:rsidRPr="0041109F" w:rsidTr="004A689F">
        <w:trPr>
          <w:gridAfter w:val="1"/>
          <w:wAfter w:w="36" w:type="dxa"/>
          <w:trHeight w:val="30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1109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«Муниципальное</w:t>
            </w:r>
          </w:p>
        </w:tc>
      </w:tr>
      <w:tr w:rsidR="00893E98" w:rsidRPr="0041109F" w:rsidTr="004A689F">
        <w:trPr>
          <w:gridAfter w:val="1"/>
          <w:wAfter w:w="36" w:type="dxa"/>
          <w:trHeight w:val="42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1109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имущество»</w:t>
            </w:r>
          </w:p>
        </w:tc>
      </w:tr>
      <w:tr w:rsidR="00893E98" w:rsidRPr="0041109F" w:rsidTr="004A689F">
        <w:trPr>
          <w:gridAfter w:val="1"/>
          <w:wAfter w:w="36" w:type="dxa"/>
          <w:trHeight w:val="306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41109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432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Задача 6: </w:t>
            </w:r>
            <w:proofErr w:type="spellStart"/>
            <w:r w:rsidRPr="0041109F">
              <w:rPr>
                <w:b/>
                <w:bCs/>
                <w:color w:val="000000"/>
                <w:sz w:val="16"/>
                <w:szCs w:val="16"/>
              </w:rPr>
              <w:t>Зеплеустройство</w:t>
            </w:r>
            <w:proofErr w:type="spellEnd"/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 и землепользование</w:t>
            </w:r>
          </w:p>
        </w:tc>
      </w:tr>
      <w:tr w:rsidR="00893E98" w:rsidRPr="0041109F" w:rsidTr="004A689F">
        <w:trPr>
          <w:gridAfter w:val="1"/>
          <w:wAfter w:w="36" w:type="dxa"/>
          <w:trHeight w:val="972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6.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Основное мероприятие 6. Мероприятия по </w:t>
            </w:r>
            <w:proofErr w:type="spellStart"/>
            <w:r w:rsidRPr="0041109F">
              <w:rPr>
                <w:b/>
                <w:bCs/>
                <w:color w:val="000000"/>
                <w:sz w:val="16"/>
                <w:szCs w:val="16"/>
              </w:rPr>
              <w:t>зеплеустройству</w:t>
            </w:r>
            <w:proofErr w:type="spellEnd"/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 и землепользованию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2014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softHyphen/>
              <w:t>2020 годы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Всего:1627,84 т. р., в том числе: МБ:1627,84 т. р.</w:t>
            </w: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DB05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1627,8</w:t>
            </w:r>
            <w:r w:rsidR="00DB0548" w:rsidRPr="0041109F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1594,75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97,97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Количество сформированных земельных участков, ед.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КИО администрации ЗАТО г</w:t>
            </w:r>
            <w:proofErr w:type="gramStart"/>
            <w:r w:rsidRPr="0041109F">
              <w:rPr>
                <w:b/>
                <w:bCs/>
                <w:color w:val="000000"/>
                <w:sz w:val="16"/>
                <w:szCs w:val="16"/>
              </w:rPr>
              <w:t>.С</w:t>
            </w:r>
            <w:proofErr w:type="gramEnd"/>
            <w:r w:rsidRPr="0041109F">
              <w:rPr>
                <w:b/>
                <w:bCs/>
                <w:color w:val="000000"/>
                <w:sz w:val="16"/>
                <w:szCs w:val="16"/>
              </w:rPr>
              <w:t>евероморск, МКУ "Муниципальное имущество"</w:t>
            </w:r>
          </w:p>
        </w:tc>
      </w:tr>
      <w:tr w:rsidR="00E51393" w:rsidRPr="0041109F" w:rsidTr="005B2346">
        <w:trPr>
          <w:gridAfter w:val="1"/>
          <w:wAfter w:w="36" w:type="dxa"/>
          <w:trHeight w:val="64"/>
        </w:trPr>
        <w:tc>
          <w:tcPr>
            <w:tcW w:w="5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1393" w:rsidRPr="0041109F" w:rsidRDefault="00E51393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6.1.</w:t>
            </w:r>
          </w:p>
        </w:tc>
        <w:tc>
          <w:tcPr>
            <w:tcW w:w="2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1393" w:rsidRPr="0041109F" w:rsidRDefault="00E51393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Формирование земельных участков, проведе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softHyphen/>
              <w:t>ние оценки рыночной стоимости земельных участков и организация аукционов по продаже права аренды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1393" w:rsidRPr="0041109F" w:rsidRDefault="00E51393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2014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softHyphen/>
              <w:t>2020 годы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1393" w:rsidRPr="0041109F" w:rsidRDefault="00E51393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08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1393" w:rsidRPr="0041109F" w:rsidRDefault="00E51393" w:rsidP="00DB05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1627,8</w:t>
            </w:r>
            <w:r w:rsidR="00DB0548" w:rsidRPr="0041109F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0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1393" w:rsidRPr="0041109F" w:rsidRDefault="00E51393" w:rsidP="00893E9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1594,75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1393" w:rsidRPr="0041109F" w:rsidRDefault="00E51393" w:rsidP="00893E9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97,97</w:t>
            </w:r>
          </w:p>
        </w:tc>
        <w:tc>
          <w:tcPr>
            <w:tcW w:w="187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1393" w:rsidRPr="0041109F" w:rsidRDefault="00E51393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Количество сформированных земельных участков, ед.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1393" w:rsidRPr="0041109F" w:rsidRDefault="00E51393" w:rsidP="00893E98">
            <w:pPr>
              <w:ind w:firstLineChars="100" w:firstLine="161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1393" w:rsidRPr="0041109F" w:rsidRDefault="00E51393" w:rsidP="00893E98">
            <w:pPr>
              <w:ind w:firstLineChars="100" w:firstLine="161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6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1393" w:rsidRPr="0041109F" w:rsidRDefault="00E51393" w:rsidP="00D20F3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85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1393" w:rsidRPr="0041109F" w:rsidRDefault="00E51393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КИО </w:t>
            </w:r>
          </w:p>
          <w:p w:rsidR="00E51393" w:rsidRPr="0041109F" w:rsidRDefault="00E51393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администрации</w:t>
            </w:r>
          </w:p>
          <w:p w:rsidR="00E51393" w:rsidRPr="0041109F" w:rsidRDefault="00E51393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ЗАТО </w:t>
            </w:r>
          </w:p>
        </w:tc>
      </w:tr>
      <w:tr w:rsidR="00E51393" w:rsidRPr="0041109F" w:rsidTr="005B2346">
        <w:trPr>
          <w:gridAfter w:val="1"/>
          <w:wAfter w:w="36" w:type="dxa"/>
          <w:trHeight w:val="405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393" w:rsidRPr="0041109F" w:rsidRDefault="00E51393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393" w:rsidRPr="0041109F" w:rsidRDefault="00E51393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393" w:rsidRPr="0041109F" w:rsidRDefault="00E51393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1393" w:rsidRPr="0041109F" w:rsidRDefault="00E51393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1627,84 т. р., в том числе: МБ:1627,84 т. р.</w:t>
            </w: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393" w:rsidRPr="0041109F" w:rsidRDefault="00E51393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393" w:rsidRPr="0041109F" w:rsidRDefault="00E51393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393" w:rsidRPr="0041109F" w:rsidRDefault="00E51393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393" w:rsidRPr="0041109F" w:rsidRDefault="00E51393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393" w:rsidRPr="0041109F" w:rsidRDefault="00E51393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393" w:rsidRPr="0041109F" w:rsidRDefault="00E51393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393" w:rsidRPr="0041109F" w:rsidRDefault="00E51393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1393" w:rsidRPr="0041109F" w:rsidRDefault="00E51393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E51393" w:rsidRPr="0041109F" w:rsidTr="00E51393">
        <w:trPr>
          <w:gridAfter w:val="1"/>
          <w:wAfter w:w="36" w:type="dxa"/>
          <w:trHeight w:val="6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393" w:rsidRPr="0041109F" w:rsidRDefault="00E51393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393" w:rsidRPr="0041109F" w:rsidRDefault="00E51393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393" w:rsidRPr="0041109F" w:rsidRDefault="00E51393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1393" w:rsidRPr="0041109F" w:rsidRDefault="00E51393" w:rsidP="00893E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1109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393" w:rsidRPr="0041109F" w:rsidRDefault="00E51393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393" w:rsidRPr="0041109F" w:rsidRDefault="00E51393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393" w:rsidRPr="0041109F" w:rsidRDefault="00E51393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393" w:rsidRPr="0041109F" w:rsidRDefault="00E51393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393" w:rsidRPr="0041109F" w:rsidRDefault="00E51393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393" w:rsidRPr="0041109F" w:rsidRDefault="00E51393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393" w:rsidRPr="0041109F" w:rsidRDefault="00E51393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1393" w:rsidRPr="0041109F" w:rsidRDefault="00E51393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893E98" w:rsidRPr="0041109F" w:rsidTr="004A689F">
        <w:trPr>
          <w:gridAfter w:val="1"/>
          <w:wAfter w:w="36" w:type="dxa"/>
          <w:trHeight w:val="30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1109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г</w:t>
            </w:r>
            <w:proofErr w:type="gramStart"/>
            <w:r w:rsidRPr="0041109F">
              <w:rPr>
                <w:b/>
                <w:bCs/>
                <w:color w:val="000000"/>
                <w:sz w:val="16"/>
                <w:szCs w:val="16"/>
              </w:rPr>
              <w:t>.С</w:t>
            </w:r>
            <w:proofErr w:type="gramEnd"/>
            <w:r w:rsidRPr="0041109F">
              <w:rPr>
                <w:b/>
                <w:bCs/>
                <w:color w:val="000000"/>
                <w:sz w:val="16"/>
                <w:szCs w:val="16"/>
              </w:rPr>
              <w:t>евероморск</w:t>
            </w:r>
          </w:p>
        </w:tc>
      </w:tr>
      <w:tr w:rsidR="00893E98" w:rsidRPr="0041109F" w:rsidTr="004A689F">
        <w:trPr>
          <w:gridAfter w:val="1"/>
          <w:wAfter w:w="36" w:type="dxa"/>
          <w:trHeight w:val="30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1109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МКУ</w:t>
            </w:r>
          </w:p>
        </w:tc>
      </w:tr>
      <w:tr w:rsidR="00893E98" w:rsidRPr="0041109F" w:rsidTr="004A689F">
        <w:trPr>
          <w:gridAfter w:val="1"/>
          <w:wAfter w:w="36" w:type="dxa"/>
          <w:trHeight w:val="225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1109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«Муниципальное</w:t>
            </w:r>
          </w:p>
        </w:tc>
      </w:tr>
      <w:tr w:rsidR="00893E98" w:rsidRPr="0041109F" w:rsidTr="004A689F">
        <w:trPr>
          <w:gridAfter w:val="1"/>
          <w:wAfter w:w="36" w:type="dxa"/>
          <w:trHeight w:val="64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1109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ind w:firstLineChars="200" w:firstLine="321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имущество»</w:t>
            </w:r>
          </w:p>
        </w:tc>
      </w:tr>
      <w:tr w:rsidR="00893E98" w:rsidRPr="0041109F" w:rsidTr="004A689F">
        <w:trPr>
          <w:trHeight w:val="349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E98" w:rsidRPr="0041109F" w:rsidRDefault="00893E98" w:rsidP="00893E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1109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364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Задача 7: содержания, обслуживания и эксплуатации объектов муниципального </w:t>
            </w:r>
            <w:proofErr w:type="gramStart"/>
            <w:r w:rsidRPr="0041109F">
              <w:rPr>
                <w:b/>
                <w:bCs/>
                <w:color w:val="000000"/>
                <w:sz w:val="16"/>
                <w:szCs w:val="16"/>
              </w:rPr>
              <w:t>имущества</w:t>
            </w:r>
            <w:proofErr w:type="gramEnd"/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 ЗАТО г. Североморск</w:t>
            </w:r>
          </w:p>
        </w:tc>
      </w:tr>
      <w:tr w:rsidR="00893E98" w:rsidRPr="0041109F" w:rsidTr="004A689F">
        <w:trPr>
          <w:gridAfter w:val="1"/>
          <w:wAfter w:w="36" w:type="dxa"/>
          <w:trHeight w:val="987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7.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Основное мероприятие 7. Обеспечение содержания, обслуживания и эксплуатации объектов муниципального </w:t>
            </w:r>
            <w:proofErr w:type="gramStart"/>
            <w:r w:rsidRPr="0041109F">
              <w:rPr>
                <w:b/>
                <w:bCs/>
                <w:color w:val="000000"/>
                <w:sz w:val="16"/>
                <w:szCs w:val="16"/>
              </w:rPr>
              <w:t>имущества</w:t>
            </w:r>
            <w:proofErr w:type="gramEnd"/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 ЗАТО г. Североморск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Всего:22041,07 т. р., в том числе: МБ:22041,07 т. р.</w:t>
            </w: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22 041,07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212974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2</w:t>
            </w:r>
            <w:r w:rsidR="00212974" w:rsidRPr="0041109F">
              <w:rPr>
                <w:b/>
                <w:bCs/>
                <w:color w:val="000000"/>
                <w:sz w:val="16"/>
                <w:szCs w:val="16"/>
              </w:rPr>
              <w:t>1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212974" w:rsidRPr="0041109F">
              <w:rPr>
                <w:b/>
                <w:bCs/>
                <w:color w:val="000000"/>
                <w:sz w:val="16"/>
                <w:szCs w:val="16"/>
              </w:rPr>
              <w:t>973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t>,</w:t>
            </w:r>
            <w:r w:rsidR="00212974" w:rsidRPr="0041109F">
              <w:rPr>
                <w:b/>
                <w:bCs/>
                <w:color w:val="000000"/>
                <w:sz w:val="16"/>
                <w:szCs w:val="16"/>
              </w:rPr>
              <w:t>51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212974" w:rsidP="00212974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99,69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212974" w:rsidP="00212974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99</w:t>
            </w:r>
            <w:r w:rsidR="00893E98" w:rsidRPr="0041109F">
              <w:rPr>
                <w:b/>
                <w:bCs/>
                <w:color w:val="000000"/>
                <w:sz w:val="16"/>
                <w:szCs w:val="16"/>
              </w:rPr>
              <w:t>,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t>69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212974" w:rsidP="00212974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99,69</w:t>
            </w: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КИО администрации ЗАТО г</w:t>
            </w:r>
            <w:proofErr w:type="gramStart"/>
            <w:r w:rsidRPr="0041109F">
              <w:rPr>
                <w:b/>
                <w:bCs/>
                <w:color w:val="000000"/>
                <w:sz w:val="16"/>
                <w:szCs w:val="16"/>
              </w:rPr>
              <w:t>.С</w:t>
            </w:r>
            <w:proofErr w:type="gramEnd"/>
            <w:r w:rsidRPr="0041109F">
              <w:rPr>
                <w:b/>
                <w:bCs/>
                <w:color w:val="000000"/>
                <w:sz w:val="16"/>
                <w:szCs w:val="16"/>
              </w:rPr>
              <w:t>евероморск, МКУ "Муниципальное имущество"</w:t>
            </w:r>
          </w:p>
        </w:tc>
      </w:tr>
      <w:tr w:rsidR="00893E98" w:rsidRPr="0041109F" w:rsidTr="004A689F">
        <w:trPr>
          <w:gridAfter w:val="1"/>
          <w:wAfter w:w="36" w:type="dxa"/>
          <w:trHeight w:val="275"/>
        </w:trPr>
        <w:tc>
          <w:tcPr>
            <w:tcW w:w="5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7.1.</w:t>
            </w:r>
          </w:p>
        </w:tc>
        <w:tc>
          <w:tcPr>
            <w:tcW w:w="29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2014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softHyphen/>
              <w:t>2020 годы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Всего:21600,25 т. р., в том числе: МБ:21600,25 т. р.</w:t>
            </w:r>
          </w:p>
        </w:tc>
        <w:tc>
          <w:tcPr>
            <w:tcW w:w="108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ind w:firstLineChars="100" w:firstLine="161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21600,25</w:t>
            </w:r>
          </w:p>
        </w:tc>
        <w:tc>
          <w:tcPr>
            <w:tcW w:w="10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C67E0D">
            <w:pPr>
              <w:ind w:firstLineChars="100" w:firstLine="161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21</w:t>
            </w:r>
            <w:r w:rsidR="00C67E0D" w:rsidRPr="0041109F">
              <w:rPr>
                <w:b/>
                <w:bCs/>
                <w:color w:val="000000"/>
                <w:sz w:val="16"/>
                <w:szCs w:val="16"/>
              </w:rPr>
              <w:t>532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t>,</w:t>
            </w:r>
            <w:r w:rsidR="00C67E0D" w:rsidRPr="0041109F">
              <w:rPr>
                <w:b/>
                <w:bCs/>
                <w:color w:val="000000"/>
                <w:sz w:val="16"/>
                <w:szCs w:val="16"/>
              </w:rPr>
              <w:t>69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C67E0D" w:rsidP="00C67E0D">
            <w:pPr>
              <w:ind w:firstLineChars="100" w:firstLine="161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99</w:t>
            </w:r>
            <w:r w:rsidR="00893E98" w:rsidRPr="0041109F">
              <w:rPr>
                <w:b/>
                <w:bCs/>
                <w:color w:val="000000"/>
                <w:sz w:val="16"/>
                <w:szCs w:val="16"/>
              </w:rPr>
              <w:t>,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t>69</w:t>
            </w:r>
          </w:p>
        </w:tc>
        <w:tc>
          <w:tcPr>
            <w:tcW w:w="187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Освоение бюджетных ассигнований, %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212974" w:rsidP="002129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99</w:t>
            </w:r>
            <w:r w:rsidR="00893E98" w:rsidRPr="0041109F">
              <w:rPr>
                <w:b/>
                <w:bCs/>
                <w:color w:val="000000"/>
                <w:sz w:val="16"/>
                <w:szCs w:val="16"/>
              </w:rPr>
              <w:t>,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t>69</w:t>
            </w:r>
          </w:p>
        </w:tc>
        <w:tc>
          <w:tcPr>
            <w:tcW w:w="6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212974" w:rsidP="002129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99</w:t>
            </w:r>
            <w:r w:rsidR="00893E98" w:rsidRPr="0041109F">
              <w:rPr>
                <w:b/>
                <w:bCs/>
                <w:color w:val="000000"/>
                <w:sz w:val="16"/>
                <w:szCs w:val="16"/>
              </w:rPr>
              <w:t>,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t>69</w:t>
            </w: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КИО</w:t>
            </w:r>
          </w:p>
        </w:tc>
      </w:tr>
      <w:tr w:rsidR="00893E98" w:rsidRPr="0041109F" w:rsidTr="004A689F">
        <w:trPr>
          <w:gridAfter w:val="1"/>
          <w:wAfter w:w="36" w:type="dxa"/>
          <w:trHeight w:val="30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администрации</w:t>
            </w:r>
          </w:p>
        </w:tc>
      </w:tr>
      <w:tr w:rsidR="00893E98" w:rsidRPr="0041109F" w:rsidTr="004A689F">
        <w:trPr>
          <w:gridAfter w:val="1"/>
          <w:wAfter w:w="36" w:type="dxa"/>
          <w:trHeight w:val="30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ЗАТО</w:t>
            </w:r>
          </w:p>
        </w:tc>
      </w:tr>
      <w:tr w:rsidR="00893E98" w:rsidRPr="0041109F" w:rsidTr="004A689F">
        <w:trPr>
          <w:gridAfter w:val="1"/>
          <w:wAfter w:w="36" w:type="dxa"/>
          <w:trHeight w:val="30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г</w:t>
            </w:r>
            <w:proofErr w:type="gramStart"/>
            <w:r w:rsidRPr="0041109F">
              <w:rPr>
                <w:b/>
                <w:bCs/>
                <w:color w:val="000000"/>
                <w:sz w:val="16"/>
                <w:szCs w:val="16"/>
              </w:rPr>
              <w:t>.С</w:t>
            </w:r>
            <w:proofErr w:type="gramEnd"/>
            <w:r w:rsidRPr="0041109F">
              <w:rPr>
                <w:b/>
                <w:bCs/>
                <w:color w:val="000000"/>
                <w:sz w:val="16"/>
                <w:szCs w:val="16"/>
              </w:rPr>
              <w:t>евероморск</w:t>
            </w:r>
          </w:p>
        </w:tc>
      </w:tr>
      <w:tr w:rsidR="00893E98" w:rsidRPr="0041109F" w:rsidTr="004A689F">
        <w:trPr>
          <w:gridAfter w:val="1"/>
          <w:wAfter w:w="36" w:type="dxa"/>
          <w:trHeight w:val="30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МКУ</w:t>
            </w:r>
          </w:p>
        </w:tc>
      </w:tr>
      <w:tr w:rsidR="00893E98" w:rsidRPr="0041109F" w:rsidTr="004A689F">
        <w:trPr>
          <w:gridAfter w:val="1"/>
          <w:wAfter w:w="36" w:type="dxa"/>
          <w:trHeight w:val="30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«Муниципальное</w:t>
            </w:r>
          </w:p>
        </w:tc>
      </w:tr>
      <w:tr w:rsidR="00893E98" w:rsidRPr="0041109F" w:rsidTr="00782772">
        <w:trPr>
          <w:gridAfter w:val="1"/>
          <w:wAfter w:w="36" w:type="dxa"/>
          <w:trHeight w:val="64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ind w:firstLineChars="200" w:firstLine="321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имущество»</w:t>
            </w:r>
          </w:p>
        </w:tc>
      </w:tr>
      <w:tr w:rsidR="00893E98" w:rsidRPr="0041109F" w:rsidTr="004A689F">
        <w:trPr>
          <w:gridAfter w:val="1"/>
          <w:wAfter w:w="36" w:type="dxa"/>
          <w:trHeight w:val="234"/>
        </w:trPr>
        <w:tc>
          <w:tcPr>
            <w:tcW w:w="5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7.2.</w:t>
            </w:r>
          </w:p>
        </w:tc>
        <w:tc>
          <w:tcPr>
            <w:tcW w:w="29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 </w:t>
            </w:r>
            <w:proofErr w:type="gramStart"/>
            <w:r w:rsidRPr="0041109F">
              <w:rPr>
                <w:b/>
                <w:bCs/>
                <w:color w:val="000000"/>
                <w:sz w:val="16"/>
                <w:szCs w:val="16"/>
              </w:rPr>
              <w:t>бюджета</w:t>
            </w:r>
            <w:proofErr w:type="gramEnd"/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 ЗАТО г. Североморск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2014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softHyphen/>
              <w:t>2020 годы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Всего:440,82 т. р., в том числе: МБ:440,82 т. р.</w:t>
            </w:r>
          </w:p>
        </w:tc>
        <w:tc>
          <w:tcPr>
            <w:tcW w:w="108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ind w:firstLineChars="100" w:firstLine="161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440,82</w:t>
            </w:r>
          </w:p>
        </w:tc>
        <w:tc>
          <w:tcPr>
            <w:tcW w:w="10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ind w:firstLineChars="100" w:firstLine="161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440,82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ind w:firstLineChars="100" w:firstLine="161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87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Освоение бюджетных ассигнований, %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6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КИО</w:t>
            </w:r>
          </w:p>
        </w:tc>
      </w:tr>
      <w:tr w:rsidR="00893E98" w:rsidRPr="0041109F" w:rsidTr="004A689F">
        <w:trPr>
          <w:gridAfter w:val="1"/>
          <w:wAfter w:w="36" w:type="dxa"/>
          <w:trHeight w:val="30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администрации</w:t>
            </w:r>
          </w:p>
        </w:tc>
      </w:tr>
      <w:tr w:rsidR="00893E98" w:rsidRPr="0041109F" w:rsidTr="004A689F">
        <w:trPr>
          <w:gridAfter w:val="1"/>
          <w:wAfter w:w="36" w:type="dxa"/>
          <w:trHeight w:val="30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ЗАТО</w:t>
            </w:r>
          </w:p>
        </w:tc>
      </w:tr>
      <w:tr w:rsidR="00893E98" w:rsidRPr="0041109F" w:rsidTr="004A689F">
        <w:trPr>
          <w:gridAfter w:val="1"/>
          <w:wAfter w:w="36" w:type="dxa"/>
          <w:trHeight w:val="30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г</w:t>
            </w:r>
            <w:proofErr w:type="gramStart"/>
            <w:r w:rsidRPr="0041109F">
              <w:rPr>
                <w:b/>
                <w:bCs/>
                <w:color w:val="000000"/>
                <w:sz w:val="16"/>
                <w:szCs w:val="16"/>
              </w:rPr>
              <w:t>.С</w:t>
            </w:r>
            <w:proofErr w:type="gramEnd"/>
            <w:r w:rsidRPr="0041109F">
              <w:rPr>
                <w:b/>
                <w:bCs/>
                <w:color w:val="000000"/>
                <w:sz w:val="16"/>
                <w:szCs w:val="16"/>
              </w:rPr>
              <w:t>евероморск</w:t>
            </w:r>
          </w:p>
        </w:tc>
      </w:tr>
      <w:tr w:rsidR="00893E98" w:rsidRPr="0041109F" w:rsidTr="004A689F">
        <w:trPr>
          <w:gridAfter w:val="1"/>
          <w:wAfter w:w="36" w:type="dxa"/>
          <w:trHeight w:val="30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МКУ</w:t>
            </w:r>
          </w:p>
        </w:tc>
      </w:tr>
      <w:tr w:rsidR="00893E98" w:rsidRPr="0041109F" w:rsidTr="004A689F">
        <w:trPr>
          <w:gridAfter w:val="1"/>
          <w:wAfter w:w="36" w:type="dxa"/>
          <w:trHeight w:val="30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«Муниципальное</w:t>
            </w:r>
          </w:p>
        </w:tc>
      </w:tr>
      <w:tr w:rsidR="00893E98" w:rsidRPr="0041109F" w:rsidTr="004A689F">
        <w:trPr>
          <w:gridAfter w:val="1"/>
          <w:wAfter w:w="36" w:type="dxa"/>
          <w:trHeight w:val="18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ind w:firstLineChars="200" w:firstLine="321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имущество»</w:t>
            </w:r>
          </w:p>
        </w:tc>
      </w:tr>
      <w:tr w:rsidR="00893E98" w:rsidRPr="0041109F" w:rsidTr="00782772">
        <w:trPr>
          <w:gridAfter w:val="1"/>
          <w:wAfter w:w="36" w:type="dxa"/>
          <w:trHeight w:val="233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41109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432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Задача 8: Актуализация данных реестра муниципальной собственности с целью повышения эффективности использования муниципального имущества</w:t>
            </w:r>
          </w:p>
        </w:tc>
      </w:tr>
      <w:tr w:rsidR="00893E98" w:rsidRPr="0041109F" w:rsidTr="00E51393">
        <w:trPr>
          <w:gridAfter w:val="1"/>
          <w:wAfter w:w="36" w:type="dxa"/>
          <w:trHeight w:val="10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8.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Основное мероприятие 8: актуализация данных реестра муниципальной собственности с целью повышения эффективности использования муниципального имущества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 0,0 т. р., в том числе: МБ: 0,0 т. р.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4200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4200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E98" w:rsidRPr="0041109F" w:rsidRDefault="00893E98" w:rsidP="00893E9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КИО администрации ЗАТО г</w:t>
            </w:r>
            <w:proofErr w:type="gramStart"/>
            <w:r w:rsidRPr="0041109F">
              <w:rPr>
                <w:b/>
                <w:bCs/>
                <w:color w:val="000000"/>
                <w:sz w:val="16"/>
                <w:szCs w:val="16"/>
              </w:rPr>
              <w:t>.С</w:t>
            </w:r>
            <w:proofErr w:type="gramEnd"/>
            <w:r w:rsidRPr="0041109F">
              <w:rPr>
                <w:b/>
                <w:bCs/>
                <w:color w:val="000000"/>
                <w:sz w:val="16"/>
                <w:szCs w:val="16"/>
              </w:rPr>
              <w:t>евероморск, МКУ "Муниципальное имущество"</w:t>
            </w:r>
          </w:p>
        </w:tc>
      </w:tr>
      <w:tr w:rsidR="00893E98" w:rsidRPr="0041109F" w:rsidTr="00E51393">
        <w:trPr>
          <w:gridAfter w:val="1"/>
          <w:wAfter w:w="36" w:type="dxa"/>
          <w:trHeight w:val="251"/>
        </w:trPr>
        <w:tc>
          <w:tcPr>
            <w:tcW w:w="5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8.1.</w:t>
            </w:r>
          </w:p>
        </w:tc>
        <w:tc>
          <w:tcPr>
            <w:tcW w:w="29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Осуществление проверки объектов муниципального имущества на соответствие данным реестра муниципального имущества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2014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softHyphen/>
              <w:t>2020 годы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 0,0 т. р., в том числе: МБ: 0,0 т. р.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ind w:firstLineChars="100" w:firstLine="161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ind w:firstLineChars="100" w:firstLine="161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ind w:firstLineChars="100" w:firstLine="161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FE1EC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Кол-во объектов </w:t>
            </w:r>
            <w:proofErr w:type="spellStart"/>
            <w:r w:rsidRPr="0041109F">
              <w:rPr>
                <w:b/>
                <w:bCs/>
                <w:color w:val="000000"/>
                <w:sz w:val="16"/>
                <w:szCs w:val="16"/>
              </w:rPr>
              <w:t>мун</w:t>
            </w:r>
            <w:proofErr w:type="spellEnd"/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. нежилого фонда, в отношении которых проведена проверка соответствия данным реестра </w:t>
            </w:r>
            <w:proofErr w:type="spellStart"/>
            <w:r w:rsidRPr="0041109F">
              <w:rPr>
                <w:b/>
                <w:bCs/>
                <w:color w:val="000000"/>
                <w:sz w:val="16"/>
                <w:szCs w:val="16"/>
              </w:rPr>
              <w:t>муниц</w:t>
            </w:r>
            <w:proofErr w:type="spellEnd"/>
            <w:r w:rsidRPr="0041109F">
              <w:rPr>
                <w:b/>
                <w:bCs/>
                <w:color w:val="000000"/>
                <w:sz w:val="16"/>
                <w:szCs w:val="16"/>
              </w:rPr>
              <w:t>. имущества, ед.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ind w:firstLineChars="100" w:firstLine="161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4200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ind w:firstLineChars="100" w:firstLine="161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4200</w:t>
            </w:r>
          </w:p>
        </w:tc>
        <w:tc>
          <w:tcPr>
            <w:tcW w:w="6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ind w:firstLineChars="100" w:firstLine="161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КИО</w:t>
            </w:r>
          </w:p>
        </w:tc>
      </w:tr>
      <w:tr w:rsidR="00893E98" w:rsidRPr="0041109F" w:rsidTr="004A689F">
        <w:trPr>
          <w:gridAfter w:val="1"/>
          <w:wAfter w:w="36" w:type="dxa"/>
          <w:trHeight w:val="263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</w:rPr>
            </w:pPr>
          </w:p>
        </w:tc>
        <w:tc>
          <w:tcPr>
            <w:tcW w:w="113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администрации</w:t>
            </w:r>
          </w:p>
        </w:tc>
      </w:tr>
      <w:tr w:rsidR="00893E98" w:rsidRPr="0041109F" w:rsidTr="004A689F">
        <w:trPr>
          <w:gridAfter w:val="1"/>
          <w:wAfter w:w="36" w:type="dxa"/>
          <w:trHeight w:val="30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</w:rPr>
            </w:pPr>
          </w:p>
        </w:tc>
        <w:tc>
          <w:tcPr>
            <w:tcW w:w="113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ЗАТО</w:t>
            </w:r>
          </w:p>
        </w:tc>
      </w:tr>
      <w:tr w:rsidR="00893E98" w:rsidRPr="0041109F" w:rsidTr="004A689F">
        <w:trPr>
          <w:gridAfter w:val="1"/>
          <w:wAfter w:w="36" w:type="dxa"/>
          <w:trHeight w:val="30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</w:rPr>
            </w:pPr>
          </w:p>
        </w:tc>
        <w:tc>
          <w:tcPr>
            <w:tcW w:w="113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г</w:t>
            </w:r>
            <w:proofErr w:type="gramStart"/>
            <w:r w:rsidRPr="0041109F">
              <w:rPr>
                <w:b/>
                <w:bCs/>
                <w:color w:val="000000"/>
                <w:sz w:val="16"/>
                <w:szCs w:val="16"/>
              </w:rPr>
              <w:t>.С</w:t>
            </w:r>
            <w:proofErr w:type="gramEnd"/>
            <w:r w:rsidRPr="0041109F">
              <w:rPr>
                <w:b/>
                <w:bCs/>
                <w:color w:val="000000"/>
                <w:sz w:val="16"/>
                <w:szCs w:val="16"/>
              </w:rPr>
              <w:t>евероморск</w:t>
            </w:r>
          </w:p>
        </w:tc>
      </w:tr>
      <w:tr w:rsidR="00893E98" w:rsidRPr="0041109F" w:rsidTr="004A689F">
        <w:trPr>
          <w:gridAfter w:val="1"/>
          <w:wAfter w:w="36" w:type="dxa"/>
          <w:trHeight w:val="30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</w:rPr>
            </w:pPr>
          </w:p>
        </w:tc>
        <w:tc>
          <w:tcPr>
            <w:tcW w:w="113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МКУ</w:t>
            </w:r>
          </w:p>
        </w:tc>
      </w:tr>
      <w:tr w:rsidR="00893E98" w:rsidRPr="0041109F" w:rsidTr="004A689F">
        <w:trPr>
          <w:gridAfter w:val="1"/>
          <w:wAfter w:w="36" w:type="dxa"/>
          <w:trHeight w:val="30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</w:rPr>
            </w:pPr>
          </w:p>
        </w:tc>
        <w:tc>
          <w:tcPr>
            <w:tcW w:w="113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«Муниципальное</w:t>
            </w:r>
          </w:p>
        </w:tc>
      </w:tr>
      <w:tr w:rsidR="00893E98" w:rsidRPr="0041109F" w:rsidTr="004A689F">
        <w:trPr>
          <w:gridAfter w:val="1"/>
          <w:wAfter w:w="36" w:type="dxa"/>
          <w:trHeight w:val="23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</w:rPr>
            </w:pPr>
          </w:p>
        </w:tc>
        <w:tc>
          <w:tcPr>
            <w:tcW w:w="113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E98" w:rsidRPr="0041109F" w:rsidRDefault="00893E98" w:rsidP="00893E9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E98" w:rsidRPr="0041109F" w:rsidRDefault="00893E98" w:rsidP="00893E98">
            <w:pPr>
              <w:ind w:firstLineChars="200" w:firstLine="321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имущество»</w:t>
            </w:r>
          </w:p>
        </w:tc>
      </w:tr>
      <w:tr w:rsidR="00F92E22" w:rsidRPr="0041109F" w:rsidTr="004A6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36" w:type="dxa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E22" w:rsidRPr="0041109F" w:rsidRDefault="00F92E22" w:rsidP="005B2346">
            <w:pPr>
              <w:jc w:val="center"/>
              <w:rPr>
                <w:b/>
                <w:bCs/>
                <w:color w:val="000000"/>
                <w:spacing w:val="-5"/>
                <w:sz w:val="20"/>
                <w:szCs w:val="20"/>
                <w:lang w:val="en-US"/>
              </w:rPr>
            </w:pPr>
            <w:r w:rsidRPr="0041109F">
              <w:rPr>
                <w:b/>
                <w:bCs/>
                <w:color w:val="000000"/>
                <w:spacing w:val="-5"/>
                <w:sz w:val="20"/>
                <w:szCs w:val="20"/>
              </w:rPr>
              <w:t>Итого по задаче 8</w:t>
            </w:r>
            <w:r w:rsidRPr="0041109F">
              <w:rPr>
                <w:b/>
                <w:bCs/>
                <w:color w:val="000000"/>
                <w:spacing w:val="-5"/>
                <w:sz w:val="20"/>
                <w:szCs w:val="20"/>
                <w:lang w:val="en-US"/>
              </w:rPr>
              <w:t>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E22" w:rsidRPr="0041109F" w:rsidRDefault="00F92E22" w:rsidP="005B23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E22" w:rsidRPr="0041109F" w:rsidRDefault="00F92E22" w:rsidP="005B2346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E22" w:rsidRPr="0041109F" w:rsidRDefault="00F92E22" w:rsidP="005B2346">
            <w:pPr>
              <w:spacing w:line="204" w:lineRule="auto"/>
              <w:jc w:val="center"/>
              <w:rPr>
                <w:b/>
                <w:bCs/>
                <w:color w:val="000000"/>
                <w:spacing w:val="-5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pacing w:val="-5"/>
                <w:sz w:val="18"/>
                <w:szCs w:val="18"/>
              </w:rPr>
              <w:t>0,00</w:t>
            </w:r>
          </w:p>
        </w:tc>
        <w:tc>
          <w:tcPr>
            <w:tcW w:w="1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E22" w:rsidRPr="0041109F" w:rsidRDefault="00F92E22" w:rsidP="005B2346">
            <w:pPr>
              <w:jc w:val="center"/>
              <w:rPr>
                <w:b/>
                <w:sz w:val="18"/>
                <w:szCs w:val="18"/>
              </w:rPr>
            </w:pPr>
            <w:r w:rsidRPr="0041109F"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E22" w:rsidRPr="0041109F" w:rsidRDefault="00F92E22" w:rsidP="005B2346">
            <w:pPr>
              <w:jc w:val="center"/>
              <w:rPr>
                <w:b/>
                <w:sz w:val="18"/>
                <w:szCs w:val="18"/>
              </w:rPr>
            </w:pPr>
            <w:r w:rsidRPr="0041109F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E22" w:rsidRPr="0041109F" w:rsidRDefault="00F92E22" w:rsidP="005B2346">
            <w:pPr>
              <w:jc w:val="center"/>
              <w:rPr>
                <w:bCs/>
                <w:color w:val="000000"/>
                <w:spacing w:val="-5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E22" w:rsidRPr="0041109F" w:rsidRDefault="00F92E22" w:rsidP="005B23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E22" w:rsidRPr="0041109F" w:rsidRDefault="00F92E22" w:rsidP="005B23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E22" w:rsidRPr="0041109F" w:rsidRDefault="00F92E22" w:rsidP="005B23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E22" w:rsidRPr="0041109F" w:rsidRDefault="00F92E22" w:rsidP="005B2346">
            <w:pPr>
              <w:jc w:val="center"/>
              <w:rPr>
                <w:bCs/>
                <w:color w:val="000000"/>
                <w:spacing w:val="-5"/>
                <w:sz w:val="20"/>
                <w:szCs w:val="20"/>
              </w:rPr>
            </w:pPr>
          </w:p>
        </w:tc>
      </w:tr>
      <w:tr w:rsidR="00782772" w:rsidRPr="0041109F" w:rsidTr="005B23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36" w:type="dxa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772" w:rsidRPr="0041109F" w:rsidRDefault="00782772" w:rsidP="005B2346">
            <w:pPr>
              <w:ind w:firstLine="380"/>
              <w:rPr>
                <w:b/>
                <w:bCs/>
                <w:color w:val="000000"/>
                <w:spacing w:val="-5"/>
              </w:rPr>
            </w:pPr>
            <w:r w:rsidRPr="0041109F">
              <w:rPr>
                <w:b/>
                <w:bCs/>
                <w:color w:val="000000"/>
                <w:spacing w:val="-5"/>
              </w:rPr>
              <w:t>Всего по подпрограмме</w:t>
            </w:r>
            <w:r w:rsidRPr="0041109F">
              <w:rPr>
                <w:b/>
                <w:bCs/>
                <w:color w:val="000000"/>
                <w:spacing w:val="-5"/>
                <w:lang w:val="en-US"/>
              </w:rPr>
              <w:t>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772" w:rsidRPr="0041109F" w:rsidRDefault="00782772" w:rsidP="005B2346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772" w:rsidRPr="0041109F" w:rsidRDefault="00782772" w:rsidP="005B2346">
            <w:pPr>
              <w:jc w:val="center"/>
            </w:pPr>
            <w:r w:rsidRPr="0041109F">
              <w:rPr>
                <w:b/>
                <w:bCs/>
                <w:spacing w:val="-5"/>
                <w:sz w:val="20"/>
                <w:szCs w:val="20"/>
              </w:rPr>
              <w:t>МБ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2772" w:rsidRPr="0041109F" w:rsidRDefault="00782772" w:rsidP="00782772">
            <w:pPr>
              <w:ind w:firstLineChars="24" w:firstLine="39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37 673,64</w:t>
            </w:r>
          </w:p>
        </w:tc>
        <w:tc>
          <w:tcPr>
            <w:tcW w:w="1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2772" w:rsidRPr="0041109F" w:rsidRDefault="00782772" w:rsidP="00212974">
            <w:pPr>
              <w:ind w:firstLineChars="100" w:firstLine="161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37 </w:t>
            </w:r>
            <w:r w:rsidR="00212974" w:rsidRPr="0041109F">
              <w:rPr>
                <w:b/>
                <w:bCs/>
                <w:color w:val="000000"/>
                <w:sz w:val="16"/>
                <w:szCs w:val="16"/>
              </w:rPr>
              <w:t>550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t>,</w:t>
            </w:r>
            <w:r w:rsidR="00212974" w:rsidRPr="0041109F">
              <w:rPr>
                <w:b/>
                <w:bCs/>
                <w:color w:val="000000"/>
                <w:sz w:val="16"/>
                <w:szCs w:val="16"/>
              </w:rPr>
              <w:t>20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2772" w:rsidRPr="0041109F" w:rsidRDefault="00782772" w:rsidP="00212974">
            <w:pPr>
              <w:ind w:firstLineChars="25" w:firstLine="40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99,</w:t>
            </w:r>
            <w:r w:rsidR="00212974" w:rsidRPr="0041109F">
              <w:rPr>
                <w:b/>
                <w:bCs/>
                <w:color w:val="000000"/>
                <w:sz w:val="16"/>
                <w:szCs w:val="16"/>
              </w:rPr>
              <w:t>67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772" w:rsidRPr="0041109F" w:rsidRDefault="00782772" w:rsidP="005B2346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772" w:rsidRPr="0041109F" w:rsidRDefault="00782772" w:rsidP="005B2346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772" w:rsidRPr="0041109F" w:rsidRDefault="00782772" w:rsidP="005B2346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772" w:rsidRPr="0041109F" w:rsidRDefault="00782772" w:rsidP="005B2346">
            <w:pPr>
              <w:jc w:val="center"/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772" w:rsidRPr="0041109F" w:rsidRDefault="00782772" w:rsidP="005B2346"/>
        </w:tc>
      </w:tr>
    </w:tbl>
    <w:p w:rsidR="005B2346" w:rsidRPr="0041109F" w:rsidRDefault="005B2346" w:rsidP="00E51393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51393" w:rsidRPr="0041109F" w:rsidRDefault="00E51393" w:rsidP="00E51393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эффективности реализации подпрограммы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E51393" w:rsidRPr="0041109F" w:rsidRDefault="00E51393" w:rsidP="005473B1">
      <w:pPr>
        <w:pStyle w:val="ConsPlusNonformat"/>
        <w:widowControl/>
        <w:numPr>
          <w:ilvl w:val="0"/>
          <w:numId w:val="14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достижения плановых значений индикаторов</w:t>
      </w:r>
    </w:p>
    <w:tbl>
      <w:tblPr>
        <w:tblW w:w="11159" w:type="dxa"/>
        <w:tblInd w:w="3461" w:type="dxa"/>
        <w:tblLook w:val="04A0"/>
      </w:tblPr>
      <w:tblGrid>
        <w:gridCol w:w="960"/>
        <w:gridCol w:w="3442"/>
        <w:gridCol w:w="336"/>
        <w:gridCol w:w="6521"/>
      </w:tblGrid>
      <w:tr w:rsidR="00E51393" w:rsidRPr="0041109F" w:rsidTr="005B2346">
        <w:trPr>
          <w:trHeight w:val="315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E51393" w:rsidRPr="0041109F" w:rsidRDefault="00E51393" w:rsidP="005B2346">
            <w:pPr>
              <w:jc w:val="center"/>
              <w:rPr>
                <w:rFonts w:ascii="Calibri" w:hAnsi="Calibri"/>
                <w:color w:val="000000"/>
              </w:rPr>
            </w:pPr>
            <w:proofErr w:type="gramStart"/>
            <w:r w:rsidRPr="0041109F">
              <w:t>ДИП</w:t>
            </w:r>
            <w:proofErr w:type="gramEnd"/>
            <w:r w:rsidRPr="0041109F">
              <w:t xml:space="preserve"> =</w:t>
            </w:r>
          </w:p>
        </w:tc>
        <w:tc>
          <w:tcPr>
            <w:tcW w:w="3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93" w:rsidRPr="0041109F" w:rsidRDefault="00FE1ECD" w:rsidP="00FE1ECD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>7</w:t>
            </w:r>
            <w:r w:rsidR="00E51393" w:rsidRPr="0041109F">
              <w:rPr>
                <w:color w:val="000000"/>
              </w:rPr>
              <w:t>,</w:t>
            </w:r>
            <w:r w:rsidRPr="0041109F">
              <w:rPr>
                <w:color w:val="000000"/>
              </w:rPr>
              <w:t>995</w:t>
            </w:r>
            <w:r w:rsidR="00E51393" w:rsidRPr="0041109F">
              <w:rPr>
                <w:color w:val="000000"/>
              </w:rPr>
              <w:t>(степень решения задач)</w:t>
            </w:r>
          </w:p>
        </w:tc>
        <w:tc>
          <w:tcPr>
            <w:tcW w:w="236" w:type="dxa"/>
            <w:vMerge w:val="restart"/>
            <w:shd w:val="clear" w:color="auto" w:fill="auto"/>
            <w:noWrap/>
            <w:vAlign w:val="center"/>
            <w:hideMark/>
          </w:tcPr>
          <w:p w:rsidR="00E51393" w:rsidRPr="0041109F" w:rsidRDefault="00E51393" w:rsidP="005B2346">
            <w:pPr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=</w:t>
            </w:r>
          </w:p>
        </w:tc>
        <w:tc>
          <w:tcPr>
            <w:tcW w:w="6521" w:type="dxa"/>
            <w:vMerge w:val="restart"/>
            <w:shd w:val="clear" w:color="auto" w:fill="auto"/>
            <w:noWrap/>
            <w:vAlign w:val="center"/>
            <w:hideMark/>
          </w:tcPr>
          <w:p w:rsidR="00E51393" w:rsidRPr="0041109F" w:rsidRDefault="00FE1ECD" w:rsidP="00FE1ECD">
            <w:pPr>
              <w:rPr>
                <w:rFonts w:ascii="Calibri" w:hAnsi="Calibri"/>
                <w:color w:val="000000"/>
              </w:rPr>
            </w:pPr>
            <w:r w:rsidRPr="0041109F">
              <w:rPr>
                <w:b/>
                <w:color w:val="000000"/>
              </w:rPr>
              <w:t>0</w:t>
            </w:r>
            <w:r w:rsidR="00E51393" w:rsidRPr="0041109F">
              <w:rPr>
                <w:b/>
                <w:color w:val="000000"/>
              </w:rPr>
              <w:t>,</w:t>
            </w:r>
            <w:r w:rsidRPr="0041109F">
              <w:rPr>
                <w:b/>
                <w:color w:val="000000"/>
              </w:rPr>
              <w:t>999</w:t>
            </w:r>
            <w:r w:rsidR="00E51393" w:rsidRPr="0041109F">
              <w:rPr>
                <w:b/>
                <w:color w:val="000000"/>
              </w:rPr>
              <w:t xml:space="preserve"> </w:t>
            </w:r>
            <w:r w:rsidRPr="0041109F">
              <w:rPr>
                <w:b/>
                <w:color w:val="000000"/>
              </w:rPr>
              <w:t xml:space="preserve">Высокая </w:t>
            </w:r>
            <w:r w:rsidR="00E51393" w:rsidRPr="0041109F">
              <w:rPr>
                <w:b/>
                <w:color w:val="000000"/>
              </w:rPr>
              <w:t>результативность</w:t>
            </w:r>
          </w:p>
        </w:tc>
      </w:tr>
      <w:tr w:rsidR="00E51393" w:rsidRPr="0041109F" w:rsidTr="005B2346">
        <w:trPr>
          <w:trHeight w:val="300"/>
        </w:trPr>
        <w:tc>
          <w:tcPr>
            <w:tcW w:w="960" w:type="dxa"/>
            <w:vMerge/>
            <w:vAlign w:val="center"/>
            <w:hideMark/>
          </w:tcPr>
          <w:p w:rsidR="00E51393" w:rsidRPr="0041109F" w:rsidRDefault="00E51393" w:rsidP="005B234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44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93" w:rsidRPr="0041109F" w:rsidRDefault="00FE1ECD" w:rsidP="005B2346">
            <w:pPr>
              <w:jc w:val="center"/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8</w:t>
            </w:r>
          </w:p>
        </w:tc>
        <w:tc>
          <w:tcPr>
            <w:tcW w:w="236" w:type="dxa"/>
            <w:vMerge/>
            <w:vAlign w:val="center"/>
            <w:hideMark/>
          </w:tcPr>
          <w:p w:rsidR="00E51393" w:rsidRPr="0041109F" w:rsidRDefault="00E51393" w:rsidP="005B234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521" w:type="dxa"/>
            <w:vMerge/>
            <w:vAlign w:val="center"/>
            <w:hideMark/>
          </w:tcPr>
          <w:p w:rsidR="00E51393" w:rsidRPr="0041109F" w:rsidRDefault="00E51393" w:rsidP="005B2346">
            <w:pPr>
              <w:rPr>
                <w:rFonts w:ascii="Calibri" w:hAnsi="Calibri"/>
                <w:color w:val="000000"/>
              </w:rPr>
            </w:pPr>
          </w:p>
        </w:tc>
      </w:tr>
    </w:tbl>
    <w:p w:rsidR="00E51393" w:rsidRPr="0041109F" w:rsidRDefault="00E51393" w:rsidP="005473B1">
      <w:pPr>
        <w:pStyle w:val="ConsPlusNonformat"/>
        <w:widowControl/>
        <w:numPr>
          <w:ilvl w:val="0"/>
          <w:numId w:val="14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полноты финансирования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E51393" w:rsidRPr="0041109F" w:rsidRDefault="00E51393" w:rsidP="00E51393">
      <w:pPr>
        <w:pStyle w:val="ConsPlusNonformat"/>
        <w:widowControl/>
        <w:tabs>
          <w:tab w:val="left" w:pos="432"/>
        </w:tabs>
        <w:ind w:left="21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E51393" w:rsidRPr="0041109F" w:rsidRDefault="00E51393" w:rsidP="00E51393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          ПФ =  </w:t>
      </w:r>
      <w:r w:rsidRPr="0041109F">
        <w:rPr>
          <w:rFonts w:ascii="Times New Roman" w:hAnsi="Times New Roman" w:cs="Times New Roman"/>
          <w:b/>
          <w:sz w:val="24"/>
          <w:szCs w:val="24"/>
        </w:rPr>
        <w:t>0,9</w:t>
      </w:r>
      <w:r w:rsidR="0052430E" w:rsidRPr="0041109F">
        <w:rPr>
          <w:rFonts w:ascii="Times New Roman" w:hAnsi="Times New Roman" w:cs="Times New Roman"/>
          <w:b/>
          <w:sz w:val="24"/>
          <w:szCs w:val="24"/>
        </w:rPr>
        <w:t>97</w:t>
      </w:r>
      <w:r w:rsidRPr="0041109F">
        <w:rPr>
          <w:rFonts w:ascii="Times New Roman" w:hAnsi="Times New Roman" w:cs="Times New Roman"/>
          <w:sz w:val="24"/>
          <w:szCs w:val="24"/>
        </w:rPr>
        <w:t xml:space="preserve"> - </w:t>
      </w:r>
      <w:r w:rsidRPr="0041109F">
        <w:rPr>
          <w:rFonts w:ascii="Times New Roman" w:hAnsi="Times New Roman" w:cs="Times New Roman"/>
          <w:b/>
          <w:sz w:val="24"/>
          <w:szCs w:val="24"/>
        </w:rPr>
        <w:t>полное финансирование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E51393" w:rsidRPr="0041109F" w:rsidRDefault="00E51393" w:rsidP="00E51393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893E98" w:rsidRPr="0041109F" w:rsidRDefault="00E51393" w:rsidP="00E51393">
      <w:pPr>
        <w:ind w:firstLine="709"/>
        <w:jc w:val="center"/>
        <w:rPr>
          <w:b/>
        </w:rPr>
      </w:pPr>
      <w:r w:rsidRPr="0041109F">
        <w:t xml:space="preserve"> </w:t>
      </w:r>
      <w:r w:rsidRPr="0041109F">
        <w:rPr>
          <w:b/>
        </w:rPr>
        <w:t>Общая оценка эффективности реализации подпрограммы-</w:t>
      </w:r>
      <w:r w:rsidR="0052430E" w:rsidRPr="0041109F">
        <w:rPr>
          <w:b/>
        </w:rPr>
        <w:t xml:space="preserve">5 высокая </w:t>
      </w:r>
      <w:r w:rsidRPr="0041109F">
        <w:rPr>
          <w:b/>
        </w:rPr>
        <w:t>эффективност</w:t>
      </w:r>
      <w:r w:rsidR="00E10005" w:rsidRPr="0041109F">
        <w:rPr>
          <w:b/>
        </w:rPr>
        <w:t>ь</w:t>
      </w:r>
    </w:p>
    <w:p w:rsidR="00CC50DF" w:rsidRPr="0041109F" w:rsidRDefault="00CC50DF">
      <w:pPr>
        <w:rPr>
          <w:b/>
        </w:rPr>
      </w:pPr>
      <w:r w:rsidRPr="0041109F">
        <w:rPr>
          <w:b/>
        </w:rPr>
        <w:br w:type="page"/>
      </w:r>
    </w:p>
    <w:p w:rsidR="000727BF" w:rsidRPr="0041109F" w:rsidRDefault="000727BF" w:rsidP="00895780">
      <w:pPr>
        <w:ind w:firstLine="709"/>
        <w:jc w:val="center"/>
        <w:rPr>
          <w:b/>
        </w:rPr>
      </w:pPr>
    </w:p>
    <w:p w:rsidR="000727BF" w:rsidRPr="0041109F" w:rsidRDefault="000727BF" w:rsidP="00895780">
      <w:pPr>
        <w:ind w:firstLine="709"/>
        <w:jc w:val="center"/>
        <w:rPr>
          <w:b/>
        </w:rPr>
      </w:pPr>
    </w:p>
    <w:p w:rsidR="00583A53" w:rsidRPr="0041109F" w:rsidRDefault="0039131E" w:rsidP="00583A53">
      <w:pPr>
        <w:jc w:val="center"/>
        <w:rPr>
          <w:b/>
        </w:rPr>
      </w:pPr>
      <w:r w:rsidRPr="0041109F">
        <w:rPr>
          <w:b/>
        </w:rPr>
        <w:t>2</w:t>
      </w:r>
      <w:r w:rsidR="00581A1F" w:rsidRPr="0041109F">
        <w:rPr>
          <w:b/>
        </w:rPr>
        <w:t>.</w:t>
      </w:r>
      <w:r w:rsidR="00611FDB" w:rsidRPr="0041109F">
        <w:rPr>
          <w:b/>
        </w:rPr>
        <w:t xml:space="preserve"> </w:t>
      </w:r>
      <w:r w:rsidR="00581A1F" w:rsidRPr="0041109F">
        <w:rPr>
          <w:b/>
        </w:rPr>
        <w:t>Подпрограмма «Развитие информацион</w:t>
      </w:r>
      <w:r w:rsidR="00583A53" w:rsidRPr="0041109F">
        <w:rPr>
          <w:b/>
        </w:rPr>
        <w:t>ного общества</w:t>
      </w:r>
      <w:r w:rsidRPr="0041109F">
        <w:rPr>
          <w:b/>
        </w:rPr>
        <w:t xml:space="preserve"> и</w:t>
      </w:r>
      <w:r w:rsidR="00583A53" w:rsidRPr="0041109F">
        <w:rPr>
          <w:b/>
        </w:rPr>
        <w:t xml:space="preserve"> системы</w:t>
      </w:r>
    </w:p>
    <w:p w:rsidR="00581A1F" w:rsidRPr="0041109F" w:rsidRDefault="00581A1F" w:rsidP="00583A53">
      <w:pPr>
        <w:jc w:val="center"/>
        <w:rPr>
          <w:b/>
        </w:rPr>
      </w:pPr>
      <w:r w:rsidRPr="0041109F">
        <w:rPr>
          <w:b/>
        </w:rPr>
        <w:t>«Электронный муниципалитет в ЗАТО г</w:t>
      </w:r>
      <w:proofErr w:type="gramStart"/>
      <w:r w:rsidRPr="0041109F">
        <w:rPr>
          <w:b/>
        </w:rPr>
        <w:t>.С</w:t>
      </w:r>
      <w:proofErr w:type="gramEnd"/>
      <w:r w:rsidRPr="0041109F">
        <w:rPr>
          <w:b/>
        </w:rPr>
        <w:t>евероморск»</w:t>
      </w:r>
      <w:r w:rsidR="00583A53" w:rsidRPr="0041109F">
        <w:rPr>
          <w:b/>
        </w:rPr>
        <w:t xml:space="preserve"> </w:t>
      </w:r>
      <w:r w:rsidRPr="0041109F">
        <w:rPr>
          <w:b/>
        </w:rPr>
        <w:t>на 201</w:t>
      </w:r>
      <w:r w:rsidR="0025028B" w:rsidRPr="0041109F">
        <w:rPr>
          <w:b/>
        </w:rPr>
        <w:t>6</w:t>
      </w:r>
      <w:r w:rsidRPr="0041109F">
        <w:rPr>
          <w:b/>
        </w:rPr>
        <w:t>-20</w:t>
      </w:r>
      <w:r w:rsidR="00E1778E" w:rsidRPr="0041109F">
        <w:rPr>
          <w:b/>
        </w:rPr>
        <w:t>20</w:t>
      </w:r>
      <w:r w:rsidRPr="0041109F">
        <w:rPr>
          <w:b/>
        </w:rPr>
        <w:t xml:space="preserve"> годы</w:t>
      </w:r>
    </w:p>
    <w:tbl>
      <w:tblPr>
        <w:tblW w:w="154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9"/>
        <w:gridCol w:w="13"/>
        <w:gridCol w:w="2800"/>
        <w:gridCol w:w="39"/>
        <w:gridCol w:w="1279"/>
        <w:gridCol w:w="993"/>
        <w:gridCol w:w="141"/>
        <w:gridCol w:w="53"/>
        <w:gridCol w:w="1081"/>
        <w:gridCol w:w="1134"/>
        <w:gridCol w:w="37"/>
        <w:gridCol w:w="956"/>
        <w:gridCol w:w="84"/>
        <w:gridCol w:w="1475"/>
        <w:gridCol w:w="41"/>
        <w:gridCol w:w="762"/>
        <w:gridCol w:w="781"/>
        <w:gridCol w:w="826"/>
        <w:gridCol w:w="2268"/>
      </w:tblGrid>
      <w:tr w:rsidR="005B2346" w:rsidRPr="0041109F" w:rsidTr="005B1BD3"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1109F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41109F">
              <w:rPr>
                <w:sz w:val="20"/>
                <w:szCs w:val="20"/>
              </w:rPr>
              <w:t>/</w:t>
            </w:r>
            <w:proofErr w:type="spellStart"/>
            <w:r w:rsidRPr="0041109F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Цель, задачи, мероприятия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Срок выполнения (квартал, год)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Источник финансирования</w:t>
            </w:r>
          </w:p>
        </w:tc>
        <w:tc>
          <w:tcPr>
            <w:tcW w:w="24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Объемы финансирования, тыс</w:t>
            </w:r>
            <w:proofErr w:type="gramStart"/>
            <w:r w:rsidRPr="0041109F">
              <w:rPr>
                <w:sz w:val="20"/>
                <w:szCs w:val="20"/>
              </w:rPr>
              <w:t>.р</w:t>
            </w:r>
            <w:proofErr w:type="gramEnd"/>
            <w:r w:rsidRPr="0041109F">
              <w:rPr>
                <w:sz w:val="20"/>
                <w:szCs w:val="20"/>
              </w:rPr>
              <w:t>уб.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Процент освоения, % (гр. 6 / гр. 5)</w:t>
            </w:r>
          </w:p>
        </w:tc>
        <w:tc>
          <w:tcPr>
            <w:tcW w:w="39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Показатели (индикаторы) результативности выполнения мероприятий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Исполнители, перечень организаций, участвующих в реализации мероприятий</w:t>
            </w:r>
          </w:p>
        </w:tc>
      </w:tr>
      <w:tr w:rsidR="005B2346" w:rsidRPr="0041109F" w:rsidTr="00162E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698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346" w:rsidRPr="0041109F" w:rsidRDefault="005B2346" w:rsidP="005B2346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346" w:rsidRPr="0041109F" w:rsidRDefault="005B2346" w:rsidP="005B2346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346" w:rsidRPr="0041109F" w:rsidRDefault="005B2346" w:rsidP="005B2346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346" w:rsidRPr="0041109F" w:rsidRDefault="005B2346" w:rsidP="005B2346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41109F">
              <w:rPr>
                <w:rFonts w:ascii="Calibri" w:hAnsi="Calibri"/>
                <w:color w:val="000000"/>
                <w:sz w:val="16"/>
                <w:szCs w:val="16"/>
              </w:rPr>
              <w:t xml:space="preserve">Уточненные бюджетные ассигнования на </w:t>
            </w:r>
            <w:r w:rsidR="00D57DA8" w:rsidRPr="0041109F">
              <w:rPr>
                <w:rFonts w:ascii="Calibri" w:hAnsi="Calibri"/>
                <w:color w:val="000000"/>
                <w:sz w:val="16"/>
                <w:szCs w:val="16"/>
              </w:rPr>
              <w:t xml:space="preserve">2017 </w:t>
            </w:r>
            <w:r w:rsidRPr="0041109F">
              <w:rPr>
                <w:rFonts w:ascii="Calibri" w:hAnsi="Calibri"/>
                <w:color w:val="000000"/>
                <w:sz w:val="16"/>
                <w:szCs w:val="16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41109F">
              <w:rPr>
                <w:rFonts w:ascii="Calibri" w:hAnsi="Calibri"/>
                <w:color w:val="000000"/>
                <w:sz w:val="16"/>
                <w:szCs w:val="16"/>
              </w:rPr>
              <w:t>Кассовый расход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346" w:rsidRPr="0041109F" w:rsidRDefault="005B2346" w:rsidP="005B2346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41109F">
              <w:rPr>
                <w:rFonts w:ascii="Calibri" w:hAnsi="Calibri"/>
                <w:color w:val="000000"/>
                <w:sz w:val="16"/>
                <w:szCs w:val="16"/>
              </w:rPr>
              <w:t>Наименование, ед. измерения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41109F">
              <w:rPr>
                <w:rFonts w:ascii="Calibri" w:hAnsi="Calibri"/>
                <w:color w:val="000000"/>
                <w:sz w:val="16"/>
                <w:szCs w:val="16"/>
              </w:rPr>
              <w:t>План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41109F">
              <w:rPr>
                <w:rFonts w:ascii="Calibri" w:hAnsi="Calibri"/>
                <w:color w:val="000000"/>
                <w:sz w:val="16"/>
                <w:szCs w:val="16"/>
              </w:rPr>
              <w:t>Факт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41109F">
              <w:rPr>
                <w:rFonts w:ascii="Calibri" w:hAnsi="Calibri"/>
                <w:color w:val="000000"/>
                <w:sz w:val="16"/>
                <w:szCs w:val="16"/>
              </w:rPr>
              <w:t>Процент исполнения, 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346" w:rsidRPr="0041109F" w:rsidRDefault="005B2346" w:rsidP="005B2346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5B2346" w:rsidRPr="0041109F" w:rsidTr="005B1B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5B2346" w:rsidRPr="0041109F" w:rsidTr="005B1B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795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2346" w:rsidRPr="0041109F" w:rsidRDefault="005B2346" w:rsidP="005B234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6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Цели подпрограммы; Повышение эффективности системы муниципального управления в ЗАТО г</w:t>
            </w:r>
            <w:proofErr w:type="gramStart"/>
            <w:r w:rsidRPr="0041109F">
              <w:rPr>
                <w:b/>
                <w:bCs/>
                <w:color w:val="000000"/>
                <w:sz w:val="20"/>
                <w:szCs w:val="20"/>
              </w:rPr>
              <w:t>.С</w:t>
            </w:r>
            <w:proofErr w:type="gramEnd"/>
            <w:r w:rsidRPr="0041109F">
              <w:rPr>
                <w:b/>
                <w:bCs/>
                <w:color w:val="000000"/>
                <w:sz w:val="20"/>
                <w:szCs w:val="20"/>
              </w:rPr>
              <w:t>евероморск, обеспечение доступности и качества муниципальных услуг для населения, развитие системы управления бюджетным процессом, открытости органов местного самоуправления на основе использования информационно-коммуникационных технологий (далее - ИКТ)</w:t>
            </w:r>
          </w:p>
        </w:tc>
      </w:tr>
      <w:tr w:rsidR="005B2346" w:rsidRPr="0041109F" w:rsidTr="005B1B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76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Задача 1: Совершенствование и модернизация аппаратного и программного обеспечения в органах местного самоуправления ЗАТО г</w:t>
            </w:r>
            <w:proofErr w:type="gramStart"/>
            <w:r w:rsidRPr="0041109F">
              <w:rPr>
                <w:b/>
                <w:bCs/>
                <w:color w:val="000000"/>
                <w:sz w:val="20"/>
                <w:szCs w:val="20"/>
              </w:rPr>
              <w:t>.С</w:t>
            </w:r>
            <w:proofErr w:type="gramEnd"/>
            <w:r w:rsidRPr="0041109F">
              <w:rPr>
                <w:b/>
                <w:bCs/>
                <w:color w:val="000000"/>
                <w:sz w:val="20"/>
                <w:szCs w:val="20"/>
              </w:rPr>
              <w:t>евероморск</w:t>
            </w:r>
          </w:p>
        </w:tc>
      </w:tr>
      <w:tr w:rsidR="005B2346" w:rsidRPr="0041109F" w:rsidTr="000664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2445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1.1</w:t>
            </w:r>
          </w:p>
        </w:tc>
        <w:tc>
          <w:tcPr>
            <w:tcW w:w="2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Основное мероприятие 1: Совершенствование </w:t>
            </w:r>
            <w:r w:rsidRPr="0041109F">
              <w:rPr>
                <w:color w:val="000000"/>
                <w:sz w:val="16"/>
                <w:szCs w:val="16"/>
              </w:rPr>
              <w:br/>
              <w:t xml:space="preserve">и модернизация аппаратного </w:t>
            </w:r>
            <w:r w:rsidRPr="0041109F">
              <w:rPr>
                <w:color w:val="000000"/>
                <w:sz w:val="16"/>
                <w:szCs w:val="16"/>
              </w:rPr>
              <w:br/>
              <w:t>и программного обеспечения, информационно-коммуникационной и телекоммуникационной сети органов местного самоуправления ЗАТО г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.С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>евероморск</w:t>
            </w:r>
            <w:r w:rsidRPr="0041109F">
              <w:rPr>
                <w:color w:val="000000"/>
                <w:sz w:val="16"/>
                <w:szCs w:val="16"/>
              </w:rPr>
              <w:br/>
              <w:t xml:space="preserve">Мероприятия в области информационно-коммуникационной </w:t>
            </w:r>
            <w:r w:rsidRPr="0041109F">
              <w:rPr>
                <w:color w:val="000000"/>
                <w:sz w:val="16"/>
                <w:szCs w:val="16"/>
              </w:rPr>
              <w:br/>
              <w:t>и телекоммуникационной инфраструктуры информационного общества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В течение </w:t>
            </w:r>
            <w:r w:rsidRPr="0041109F">
              <w:rPr>
                <w:color w:val="000000"/>
                <w:sz w:val="16"/>
                <w:szCs w:val="16"/>
              </w:rPr>
              <w:br/>
              <w:t>2016-2020 годов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Всего: в </w:t>
            </w:r>
            <w:proofErr w:type="spellStart"/>
            <w:r w:rsidRPr="0041109F">
              <w:rPr>
                <w:color w:val="000000"/>
                <w:sz w:val="16"/>
                <w:szCs w:val="16"/>
              </w:rPr>
              <w:t>т.ч.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:М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>Б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B2346" w:rsidRPr="0041109F" w:rsidRDefault="005B2346" w:rsidP="00D57DA8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3855,</w:t>
            </w:r>
            <w:r w:rsidR="00D57DA8" w:rsidRPr="0041109F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B2346" w:rsidRPr="0041109F" w:rsidRDefault="005B2346" w:rsidP="006F60BA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3753,</w:t>
            </w:r>
            <w:r w:rsidR="006F60BA" w:rsidRPr="0041109F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B2346" w:rsidRPr="0041109F" w:rsidRDefault="005B2346" w:rsidP="006F60BA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97,3</w:t>
            </w:r>
            <w:r w:rsidR="006F60BA" w:rsidRPr="0041109F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Количество ГРБС,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реализующих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данное мероприятие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25CD9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</w:t>
            </w:r>
            <w:r w:rsidR="005B2346" w:rsidRPr="0041109F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Главные распорядители бюджетных средств</w:t>
            </w:r>
          </w:p>
        </w:tc>
      </w:tr>
      <w:tr w:rsidR="005B2346" w:rsidRPr="0041109F" w:rsidTr="00162E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1509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1.1.1</w:t>
            </w:r>
          </w:p>
        </w:tc>
        <w:tc>
          <w:tcPr>
            <w:tcW w:w="2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Модернизация </w:t>
            </w:r>
            <w:r w:rsidRPr="0041109F">
              <w:rPr>
                <w:color w:val="000000"/>
                <w:sz w:val="16"/>
                <w:szCs w:val="16"/>
              </w:rPr>
              <w:br/>
              <w:t xml:space="preserve">и приобретение средств вычислительной техники, коммутационного оборудования, средств обеспечения бесперебойного питания и копировальной множительной техники, </w:t>
            </w:r>
            <w:r w:rsidRPr="0041109F">
              <w:rPr>
                <w:color w:val="000000"/>
                <w:sz w:val="16"/>
                <w:szCs w:val="16"/>
              </w:rPr>
              <w:br/>
              <w:t>в том числе:</w:t>
            </w: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В течение </w:t>
            </w:r>
            <w:r w:rsidRPr="0041109F">
              <w:rPr>
                <w:color w:val="000000"/>
                <w:sz w:val="16"/>
                <w:szCs w:val="16"/>
              </w:rPr>
              <w:br/>
              <w:t>2016-2020 годов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Всего: в </w:t>
            </w:r>
            <w:proofErr w:type="spellStart"/>
            <w:r w:rsidRPr="0041109F">
              <w:rPr>
                <w:color w:val="000000"/>
                <w:sz w:val="16"/>
                <w:szCs w:val="16"/>
              </w:rPr>
              <w:t>т.ч.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:М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>Б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936,10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6F60BA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934,9</w:t>
            </w:r>
            <w:r w:rsidR="006F60BA"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99,87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BC3982" w:rsidP="005B2346">
            <w:pPr>
              <w:jc w:val="center"/>
              <w:rPr>
                <w:color w:val="000000"/>
                <w:sz w:val="14"/>
                <w:szCs w:val="14"/>
              </w:rPr>
            </w:pPr>
            <w:r w:rsidRPr="0041109F">
              <w:rPr>
                <w:color w:val="000000"/>
                <w:sz w:val="14"/>
                <w:szCs w:val="14"/>
              </w:rPr>
              <w:t>Уменьшение времени простоя, увеличение скорости обработки информации, %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BC3982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BC3982" w:rsidP="00BC398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BC3982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</w:t>
            </w:r>
            <w:r w:rsidR="005B2346" w:rsidRPr="0041109F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Главные распорядители бюджетных средств</w:t>
            </w:r>
          </w:p>
        </w:tc>
      </w:tr>
      <w:tr w:rsidR="005B2346" w:rsidRPr="0041109F" w:rsidTr="000664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1927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1.1.2</w:t>
            </w:r>
          </w:p>
        </w:tc>
        <w:tc>
          <w:tcPr>
            <w:tcW w:w="2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Ремонт и обслуживание имеющегося оборудования, компьютеров, офисной техники, серверов, </w:t>
            </w:r>
            <w:proofErr w:type="spellStart"/>
            <w:r w:rsidRPr="0041109F">
              <w:rPr>
                <w:color w:val="000000"/>
                <w:sz w:val="16"/>
                <w:szCs w:val="16"/>
              </w:rPr>
              <w:t>сплит-систем</w:t>
            </w:r>
            <w:proofErr w:type="spellEnd"/>
            <w:r w:rsidRPr="0041109F">
              <w:rPr>
                <w:color w:val="000000"/>
                <w:sz w:val="16"/>
                <w:szCs w:val="16"/>
              </w:rPr>
              <w:t xml:space="preserve">, коммутационного оборудования, систем хранения данных, телекоммуникационного оборудования, а так же техническое освидетельствование, утилизация имеющегося оборудования, </w:t>
            </w:r>
            <w:r w:rsidRPr="0041109F">
              <w:rPr>
                <w:color w:val="000000"/>
                <w:sz w:val="16"/>
                <w:szCs w:val="16"/>
              </w:rPr>
              <w:br/>
              <w:t>в том числе:</w:t>
            </w: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В течение </w:t>
            </w:r>
            <w:r w:rsidRPr="0041109F">
              <w:rPr>
                <w:color w:val="000000"/>
                <w:sz w:val="16"/>
                <w:szCs w:val="16"/>
              </w:rPr>
              <w:br/>
              <w:t>2016-2020 годов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Всего: в </w:t>
            </w:r>
            <w:proofErr w:type="spellStart"/>
            <w:r w:rsidRPr="0041109F">
              <w:rPr>
                <w:color w:val="000000"/>
                <w:sz w:val="16"/>
                <w:szCs w:val="16"/>
              </w:rPr>
              <w:t>т.ч.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:М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>Б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C358FA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7</w:t>
            </w:r>
            <w:r w:rsidR="005B2346" w:rsidRPr="0041109F">
              <w:rPr>
                <w:color w:val="000000"/>
                <w:sz w:val="16"/>
                <w:szCs w:val="16"/>
              </w:rPr>
              <w:t>5,10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65,10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C358FA" w:rsidP="00C358FA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86,7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BC3982" w:rsidP="005B2346">
            <w:pPr>
              <w:jc w:val="center"/>
              <w:rPr>
                <w:color w:val="000000"/>
                <w:sz w:val="14"/>
                <w:szCs w:val="14"/>
              </w:rPr>
            </w:pPr>
            <w:r w:rsidRPr="0041109F">
              <w:rPr>
                <w:color w:val="000000"/>
                <w:sz w:val="14"/>
                <w:szCs w:val="14"/>
              </w:rPr>
              <w:t>Поддержание имеющейся техники в рабочем состоянии, %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BC3982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BC3982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BC3982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Главные распорядители бюджетных средств</w:t>
            </w:r>
          </w:p>
        </w:tc>
      </w:tr>
      <w:tr w:rsidR="00BC3982" w:rsidRPr="0041109F" w:rsidTr="000664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1364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982" w:rsidRPr="0041109F" w:rsidRDefault="00BC3982" w:rsidP="005B23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1.1.3</w:t>
            </w:r>
          </w:p>
        </w:tc>
        <w:tc>
          <w:tcPr>
            <w:tcW w:w="2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3982" w:rsidRPr="0041109F" w:rsidRDefault="00BC3982" w:rsidP="005B234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Приобретение лицензий на использование системного </w:t>
            </w:r>
            <w:r w:rsidRPr="0041109F">
              <w:rPr>
                <w:color w:val="000000"/>
                <w:sz w:val="16"/>
                <w:szCs w:val="16"/>
              </w:rPr>
              <w:br/>
              <w:t xml:space="preserve">и прикладного программного обеспечения, последующее сопровождение лицензионных продуктов, </w:t>
            </w:r>
            <w:r w:rsidRPr="0041109F">
              <w:rPr>
                <w:color w:val="000000"/>
                <w:sz w:val="16"/>
                <w:szCs w:val="16"/>
              </w:rPr>
              <w:br/>
              <w:t>в том числе:</w:t>
            </w: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3982" w:rsidRPr="0041109F" w:rsidRDefault="00BC3982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В течение </w:t>
            </w:r>
            <w:r w:rsidRPr="0041109F">
              <w:rPr>
                <w:color w:val="000000"/>
                <w:sz w:val="16"/>
                <w:szCs w:val="16"/>
              </w:rPr>
              <w:br/>
              <w:t>2016-2020 годов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3982" w:rsidRPr="0041109F" w:rsidRDefault="00BC3982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Всего: в </w:t>
            </w:r>
            <w:proofErr w:type="spellStart"/>
            <w:r w:rsidRPr="0041109F">
              <w:rPr>
                <w:color w:val="000000"/>
                <w:sz w:val="16"/>
                <w:szCs w:val="16"/>
              </w:rPr>
              <w:t>т.ч.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:М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>Б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3982" w:rsidRPr="0041109F" w:rsidRDefault="00BC3982" w:rsidP="00E7005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13</w:t>
            </w:r>
            <w:r w:rsidR="00E70052" w:rsidRPr="0041109F">
              <w:rPr>
                <w:color w:val="000000"/>
                <w:sz w:val="16"/>
                <w:szCs w:val="16"/>
              </w:rPr>
              <w:t>8</w:t>
            </w:r>
            <w:r w:rsidRPr="0041109F">
              <w:rPr>
                <w:color w:val="000000"/>
                <w:sz w:val="16"/>
                <w:szCs w:val="16"/>
              </w:rPr>
              <w:t>9,</w:t>
            </w:r>
            <w:r w:rsidR="00E70052" w:rsidRPr="0041109F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3982" w:rsidRPr="0041109F" w:rsidRDefault="00BC3982" w:rsidP="006F60BA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1341,57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3982" w:rsidRPr="0041109F" w:rsidRDefault="00BC3982" w:rsidP="00E7005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95,</w:t>
            </w:r>
            <w:r w:rsidR="00E70052" w:rsidRPr="0041109F">
              <w:rPr>
                <w:color w:val="000000"/>
                <w:sz w:val="16"/>
                <w:szCs w:val="16"/>
              </w:rPr>
              <w:t>5</w:t>
            </w:r>
            <w:r w:rsidRPr="0041109F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3982" w:rsidRPr="0041109F" w:rsidRDefault="00BC3982" w:rsidP="005B2346">
            <w:pPr>
              <w:jc w:val="center"/>
              <w:rPr>
                <w:color w:val="000000"/>
                <w:sz w:val="14"/>
                <w:szCs w:val="14"/>
              </w:rPr>
            </w:pPr>
            <w:r w:rsidRPr="0041109F">
              <w:rPr>
                <w:color w:val="000000"/>
                <w:sz w:val="14"/>
                <w:szCs w:val="14"/>
              </w:rPr>
              <w:t>Стандартизация и унификация использования программного обеспечения, %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3982" w:rsidRPr="0041109F" w:rsidRDefault="00BC3982" w:rsidP="00C84BA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3982" w:rsidRPr="0041109F" w:rsidRDefault="00BC3982" w:rsidP="00C84BA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3982" w:rsidRPr="0041109F" w:rsidRDefault="00BC3982" w:rsidP="00C84BA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3982" w:rsidRPr="0041109F" w:rsidRDefault="00BC3982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Главные распорядители бюджетных средств</w:t>
            </w:r>
          </w:p>
        </w:tc>
      </w:tr>
      <w:tr w:rsidR="00614CAB" w:rsidRPr="0041109F" w:rsidTr="000664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527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CAB" w:rsidRPr="0041109F" w:rsidRDefault="00614CAB" w:rsidP="005B23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1.1.4</w:t>
            </w:r>
          </w:p>
        </w:tc>
        <w:tc>
          <w:tcPr>
            <w:tcW w:w="2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CAB" w:rsidRPr="0041109F" w:rsidRDefault="00614CAB" w:rsidP="005B234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Расходы на услуги связи и доступ в интернет, </w:t>
            </w:r>
            <w:r w:rsidRPr="0041109F">
              <w:rPr>
                <w:color w:val="000000"/>
                <w:sz w:val="16"/>
                <w:szCs w:val="16"/>
              </w:rPr>
              <w:br/>
              <w:t>в том числе:</w:t>
            </w: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CAB" w:rsidRPr="0041109F" w:rsidRDefault="00614CAB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В течение </w:t>
            </w:r>
            <w:r w:rsidRPr="0041109F">
              <w:rPr>
                <w:color w:val="000000"/>
                <w:sz w:val="16"/>
                <w:szCs w:val="16"/>
              </w:rPr>
              <w:br/>
              <w:t>2016-2020 годов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CAB" w:rsidRPr="0041109F" w:rsidRDefault="00614CAB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Всего: в </w:t>
            </w:r>
            <w:proofErr w:type="spellStart"/>
            <w:r w:rsidRPr="0041109F">
              <w:rPr>
                <w:color w:val="000000"/>
                <w:sz w:val="16"/>
                <w:szCs w:val="16"/>
              </w:rPr>
              <w:t>т.ч.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:М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>Б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CAB" w:rsidRPr="0041109F" w:rsidRDefault="00614CAB" w:rsidP="00D57DA8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963,3</w:t>
            </w:r>
            <w:r w:rsidR="00D57DA8"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CAB" w:rsidRPr="0041109F" w:rsidRDefault="00614CAB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921,20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CAB" w:rsidRPr="0041109F" w:rsidRDefault="00614CAB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95,63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CAB" w:rsidRPr="0041109F" w:rsidRDefault="00614CAB" w:rsidP="005B2346">
            <w:pPr>
              <w:jc w:val="center"/>
              <w:rPr>
                <w:color w:val="000000"/>
                <w:sz w:val="14"/>
                <w:szCs w:val="14"/>
              </w:rPr>
            </w:pPr>
            <w:r w:rsidRPr="0041109F">
              <w:rPr>
                <w:color w:val="000000"/>
                <w:sz w:val="14"/>
                <w:szCs w:val="14"/>
              </w:rPr>
              <w:t>Своевременное получение</w:t>
            </w:r>
            <w:r w:rsidRPr="0041109F">
              <w:rPr>
                <w:color w:val="000000"/>
                <w:sz w:val="14"/>
                <w:szCs w:val="14"/>
              </w:rPr>
              <w:br/>
              <w:t>и предоставление информации ДА/НЕТ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CAB" w:rsidRPr="0041109F" w:rsidRDefault="00614CAB" w:rsidP="00C84BA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ДА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CAB" w:rsidRPr="0041109F" w:rsidRDefault="00614CAB" w:rsidP="00C84BA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ДА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CAB" w:rsidRPr="0041109F" w:rsidRDefault="00614CAB" w:rsidP="00C84BA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CAB" w:rsidRPr="0041109F" w:rsidRDefault="00614CAB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Главные распорядители бюджетных средств</w:t>
            </w:r>
          </w:p>
        </w:tc>
      </w:tr>
      <w:tr w:rsidR="00614CAB" w:rsidRPr="0041109F" w:rsidTr="000664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136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CAB" w:rsidRPr="0041109F" w:rsidRDefault="00614CAB" w:rsidP="005B23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1.1.5</w:t>
            </w:r>
          </w:p>
        </w:tc>
        <w:tc>
          <w:tcPr>
            <w:tcW w:w="2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CAB" w:rsidRPr="0041109F" w:rsidRDefault="00614CAB" w:rsidP="005B234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Приобретение </w:t>
            </w:r>
            <w:r w:rsidRPr="0041109F">
              <w:rPr>
                <w:color w:val="000000"/>
                <w:sz w:val="16"/>
                <w:szCs w:val="16"/>
              </w:rPr>
              <w:br/>
              <w:t xml:space="preserve">(в т.ч. заправка) расходных материалов, комплектующих для имеющегося оборудования, приобретение средств для профилактики оборудования, </w:t>
            </w:r>
            <w:r w:rsidRPr="0041109F">
              <w:rPr>
                <w:color w:val="000000"/>
                <w:sz w:val="16"/>
                <w:szCs w:val="16"/>
              </w:rPr>
              <w:br/>
              <w:t>в том числе:</w:t>
            </w: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CAB" w:rsidRPr="0041109F" w:rsidRDefault="00614CAB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В течение </w:t>
            </w:r>
            <w:r w:rsidRPr="0041109F">
              <w:rPr>
                <w:color w:val="000000"/>
                <w:sz w:val="16"/>
                <w:szCs w:val="16"/>
              </w:rPr>
              <w:br/>
              <w:t>2016-2020 годов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CAB" w:rsidRPr="0041109F" w:rsidRDefault="00614CAB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Всего: в </w:t>
            </w:r>
            <w:proofErr w:type="spellStart"/>
            <w:r w:rsidRPr="0041109F">
              <w:rPr>
                <w:color w:val="000000"/>
                <w:sz w:val="16"/>
                <w:szCs w:val="16"/>
              </w:rPr>
              <w:t>т.ч.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:М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>Б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CAB" w:rsidRPr="0041109F" w:rsidRDefault="00614CAB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491,30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CAB" w:rsidRPr="0041109F" w:rsidRDefault="00614CAB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490,78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CAB" w:rsidRPr="0041109F" w:rsidRDefault="00614CAB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99,89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CAB" w:rsidRPr="0041109F" w:rsidRDefault="00614CAB" w:rsidP="005B2346">
            <w:pPr>
              <w:jc w:val="center"/>
              <w:rPr>
                <w:color w:val="000000"/>
                <w:sz w:val="14"/>
                <w:szCs w:val="14"/>
              </w:rPr>
            </w:pPr>
            <w:r w:rsidRPr="0041109F">
              <w:rPr>
                <w:color w:val="000000"/>
                <w:sz w:val="14"/>
                <w:szCs w:val="14"/>
              </w:rPr>
              <w:t xml:space="preserve">Обеспечение бесперебойного рабочего процесса </w:t>
            </w:r>
            <w:r w:rsidRPr="0041109F">
              <w:rPr>
                <w:color w:val="000000"/>
                <w:sz w:val="14"/>
                <w:szCs w:val="14"/>
              </w:rPr>
              <w:br/>
              <w:t>ДА/НЕТ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CAB" w:rsidRPr="0041109F" w:rsidRDefault="00614CAB" w:rsidP="00C84BA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ДА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CAB" w:rsidRPr="0041109F" w:rsidRDefault="00614CAB" w:rsidP="00C84BA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ДА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CAB" w:rsidRPr="0041109F" w:rsidRDefault="00614CAB" w:rsidP="00C84BA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CAB" w:rsidRPr="0041109F" w:rsidRDefault="00614CAB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Главные распорядители бюджетных средств</w:t>
            </w:r>
          </w:p>
        </w:tc>
      </w:tr>
      <w:tr w:rsidR="005B2346" w:rsidRPr="0041109F" w:rsidTr="005B1B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346" w:rsidRPr="0041109F" w:rsidRDefault="005B2346" w:rsidP="005B2346">
            <w:pP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ИТОГО по задаче 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D57D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3855,</w:t>
            </w:r>
            <w:r w:rsidR="00D57DA8" w:rsidRPr="0041109F">
              <w:rPr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1903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3753,</w:t>
            </w:r>
            <w:r w:rsidR="001903CF" w:rsidRPr="0041109F">
              <w:rPr>
                <w:b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1903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97,3</w:t>
            </w:r>
            <w:r w:rsidR="001903CF" w:rsidRPr="0041109F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2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4"/>
                <w:szCs w:val="14"/>
              </w:rPr>
            </w:pPr>
            <w:r w:rsidRPr="0041109F">
              <w:rPr>
                <w:color w:val="000000"/>
                <w:sz w:val="14"/>
                <w:szCs w:val="14"/>
              </w:rPr>
              <w:t> </w:t>
            </w:r>
          </w:p>
        </w:tc>
      </w:tr>
      <w:tr w:rsidR="005B2346" w:rsidRPr="0041109F" w:rsidTr="005B1B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76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Задача 2: Выполнение комплекса работ по технической защите информации в органах местного самоуправления ЗАТО г</w:t>
            </w:r>
            <w:proofErr w:type="gramStart"/>
            <w:r w:rsidRPr="0041109F">
              <w:rPr>
                <w:b/>
                <w:bCs/>
                <w:color w:val="000000"/>
                <w:sz w:val="20"/>
                <w:szCs w:val="20"/>
              </w:rPr>
              <w:t>.С</w:t>
            </w:r>
            <w:proofErr w:type="gramEnd"/>
            <w:r w:rsidRPr="0041109F">
              <w:rPr>
                <w:b/>
                <w:bCs/>
                <w:color w:val="000000"/>
                <w:sz w:val="20"/>
                <w:szCs w:val="20"/>
              </w:rPr>
              <w:t>евероморск</w:t>
            </w:r>
          </w:p>
        </w:tc>
      </w:tr>
      <w:tr w:rsidR="00D00699" w:rsidRPr="0041109F" w:rsidTr="00D432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207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0699" w:rsidRPr="0041109F" w:rsidRDefault="00D00699" w:rsidP="005B23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2.1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0699" w:rsidRPr="0041109F" w:rsidRDefault="00D00699" w:rsidP="005B234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Основное мероприятие 2: Обеспечение комплексной защиты информации в информационно-вычислительных сетях органов местного самоуправления </w:t>
            </w:r>
            <w:r w:rsidRPr="0041109F">
              <w:rPr>
                <w:color w:val="000000"/>
                <w:sz w:val="16"/>
                <w:szCs w:val="16"/>
              </w:rPr>
              <w:br/>
              <w:t>ЗАТО г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.С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>евероморск</w:t>
            </w:r>
            <w:r w:rsidRPr="0041109F">
              <w:rPr>
                <w:color w:val="000000"/>
                <w:sz w:val="16"/>
                <w:szCs w:val="16"/>
              </w:rPr>
              <w:br/>
              <w:t xml:space="preserve">Мероприятия в области информационно-коммуникационной </w:t>
            </w:r>
            <w:r w:rsidRPr="0041109F">
              <w:rPr>
                <w:color w:val="000000"/>
                <w:sz w:val="16"/>
                <w:szCs w:val="16"/>
              </w:rPr>
              <w:br/>
              <w:t>и телекоммуникационной инфраструктуры информационного общества</w:t>
            </w:r>
          </w:p>
        </w:tc>
        <w:tc>
          <w:tcPr>
            <w:tcW w:w="13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0699" w:rsidRPr="0041109F" w:rsidRDefault="00D00699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В течение </w:t>
            </w:r>
            <w:r w:rsidRPr="0041109F">
              <w:rPr>
                <w:color w:val="000000"/>
                <w:sz w:val="16"/>
                <w:szCs w:val="16"/>
              </w:rPr>
              <w:br/>
              <w:t>2016-2020 годов</w:t>
            </w:r>
          </w:p>
        </w:tc>
        <w:tc>
          <w:tcPr>
            <w:tcW w:w="118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0699" w:rsidRPr="0041109F" w:rsidRDefault="00D00699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Всего: в </w:t>
            </w:r>
            <w:proofErr w:type="spellStart"/>
            <w:r w:rsidRPr="0041109F">
              <w:rPr>
                <w:color w:val="000000"/>
                <w:sz w:val="16"/>
                <w:szCs w:val="16"/>
              </w:rPr>
              <w:t>т.ч.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:М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>Б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0699" w:rsidRPr="0041109F" w:rsidRDefault="00D00699" w:rsidP="00D57DA8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212,9</w:t>
            </w:r>
            <w:r w:rsidR="00D57DA8" w:rsidRPr="0041109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0699" w:rsidRPr="0041109F" w:rsidRDefault="00D00699" w:rsidP="005B234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65,07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0699" w:rsidRPr="0041109F" w:rsidRDefault="00D00699" w:rsidP="005B234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30,56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0699" w:rsidRPr="0041109F" w:rsidRDefault="00D00699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Техническая защита информации, % защищенной информации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0699" w:rsidRPr="0041109F" w:rsidRDefault="00D00699" w:rsidP="00C84BA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0699" w:rsidRPr="0041109F" w:rsidRDefault="00D00699" w:rsidP="00C84BA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0699" w:rsidRPr="0041109F" w:rsidRDefault="00D00699" w:rsidP="00C84BA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0699" w:rsidRPr="0041109F" w:rsidRDefault="00D00699" w:rsidP="00D0069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Администрация </w:t>
            </w:r>
            <w:r w:rsidRPr="0041109F">
              <w:rPr>
                <w:color w:val="000000"/>
                <w:sz w:val="16"/>
                <w:szCs w:val="16"/>
              </w:rPr>
              <w:br/>
              <w:t>ЗАТО г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.С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>евероморск,</w:t>
            </w:r>
          </w:p>
          <w:p w:rsidR="00D00699" w:rsidRPr="0041109F" w:rsidRDefault="00D00699" w:rsidP="00D0069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Управление финансов,</w:t>
            </w:r>
          </w:p>
          <w:p w:rsidR="00D00699" w:rsidRPr="0041109F" w:rsidRDefault="00D00699" w:rsidP="00D0069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Комитет по развитию городского хозяйства</w:t>
            </w:r>
          </w:p>
        </w:tc>
      </w:tr>
      <w:tr w:rsidR="005B2346" w:rsidRPr="0041109F" w:rsidTr="00D432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111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2.1.1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Построение инфраструктуры защиты информационных каналов ОМСУ от НСД, </w:t>
            </w:r>
            <w:r w:rsidRPr="0041109F">
              <w:rPr>
                <w:color w:val="000000"/>
                <w:sz w:val="16"/>
                <w:szCs w:val="16"/>
              </w:rPr>
              <w:br/>
              <w:t>в том числе комплекс работ по аттестации объектов ИСПДН,</w:t>
            </w:r>
            <w:r w:rsidRPr="0041109F">
              <w:rPr>
                <w:color w:val="000000"/>
                <w:sz w:val="16"/>
                <w:szCs w:val="16"/>
              </w:rPr>
              <w:br/>
              <w:t>в том числе:</w:t>
            </w:r>
          </w:p>
        </w:tc>
        <w:tc>
          <w:tcPr>
            <w:tcW w:w="13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2346" w:rsidRPr="0041109F" w:rsidRDefault="005B2346" w:rsidP="005B234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8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2346" w:rsidRPr="0041109F" w:rsidRDefault="005B2346" w:rsidP="005B234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D57DA8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212,9</w:t>
            </w:r>
            <w:r w:rsidR="00D57DA8" w:rsidRPr="0041109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65,07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30,56</w:t>
            </w:r>
          </w:p>
        </w:tc>
        <w:tc>
          <w:tcPr>
            <w:tcW w:w="1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Техническая защита информации, % защищенной информации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3E0981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3E0981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3E0981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3E0981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Администрация </w:t>
            </w:r>
            <w:r w:rsidRPr="0041109F">
              <w:rPr>
                <w:color w:val="000000"/>
                <w:sz w:val="16"/>
                <w:szCs w:val="16"/>
              </w:rPr>
              <w:br/>
              <w:t>ЗАТО г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.С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>евероморск,</w:t>
            </w:r>
          </w:p>
          <w:p w:rsidR="003E0981" w:rsidRPr="0041109F" w:rsidRDefault="003E0981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Управление финансов,</w:t>
            </w:r>
          </w:p>
          <w:p w:rsidR="003E0981" w:rsidRPr="0041109F" w:rsidRDefault="003E0981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Комитет по развитию городского хозяйства</w:t>
            </w:r>
          </w:p>
        </w:tc>
      </w:tr>
      <w:tr w:rsidR="005B2346" w:rsidRPr="0041109F" w:rsidTr="00D432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346" w:rsidRPr="0041109F" w:rsidRDefault="005B2346" w:rsidP="005B2346">
            <w:pP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ИТОГО по задаче 2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D57D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212,9</w:t>
            </w:r>
            <w:r w:rsidR="00D57DA8" w:rsidRPr="0041109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65,07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30,56</w:t>
            </w:r>
          </w:p>
        </w:tc>
        <w:tc>
          <w:tcPr>
            <w:tcW w:w="62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4"/>
                <w:szCs w:val="14"/>
              </w:rPr>
            </w:pPr>
            <w:r w:rsidRPr="0041109F">
              <w:rPr>
                <w:color w:val="000000"/>
                <w:sz w:val="14"/>
                <w:szCs w:val="14"/>
              </w:rPr>
              <w:t> </w:t>
            </w:r>
          </w:p>
        </w:tc>
      </w:tr>
      <w:tr w:rsidR="005B2346" w:rsidRPr="0041109F" w:rsidTr="005B1B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495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76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Задача 3: Техническое сопровождение автоматизированных рабочих мест входящих в состав информационных систем обеспечения типовой деятельности ОМСУ ЗАТО г</w:t>
            </w:r>
            <w:proofErr w:type="gramStart"/>
            <w:r w:rsidRPr="0041109F">
              <w:rPr>
                <w:b/>
                <w:bCs/>
                <w:color w:val="000000"/>
                <w:sz w:val="20"/>
                <w:szCs w:val="20"/>
              </w:rPr>
              <w:t>.С</w:t>
            </w:r>
            <w:proofErr w:type="gramEnd"/>
            <w:r w:rsidRPr="0041109F">
              <w:rPr>
                <w:b/>
                <w:bCs/>
                <w:color w:val="000000"/>
                <w:sz w:val="20"/>
                <w:szCs w:val="20"/>
              </w:rPr>
              <w:t>евероморск</w:t>
            </w:r>
          </w:p>
        </w:tc>
      </w:tr>
      <w:tr w:rsidR="005B2346" w:rsidRPr="0041109F" w:rsidTr="00D432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93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3.1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Основное мероприятие 3: Развитие </w:t>
            </w:r>
            <w:proofErr w:type="spellStart"/>
            <w:r w:rsidRPr="0041109F">
              <w:rPr>
                <w:color w:val="000000"/>
                <w:sz w:val="16"/>
                <w:szCs w:val="16"/>
              </w:rPr>
              <w:t>инфокоммуникационных</w:t>
            </w:r>
            <w:proofErr w:type="spellEnd"/>
            <w:r w:rsidRPr="0041109F">
              <w:rPr>
                <w:color w:val="000000"/>
                <w:sz w:val="16"/>
                <w:szCs w:val="16"/>
              </w:rPr>
              <w:t xml:space="preserve"> компонентов органов местного самоуправления </w:t>
            </w:r>
            <w:r w:rsidRPr="0041109F">
              <w:rPr>
                <w:color w:val="000000"/>
                <w:sz w:val="16"/>
                <w:szCs w:val="16"/>
              </w:rPr>
              <w:br/>
              <w:t>ЗАТО г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.С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>евероморск</w:t>
            </w:r>
          </w:p>
        </w:tc>
        <w:tc>
          <w:tcPr>
            <w:tcW w:w="13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В течение </w:t>
            </w:r>
            <w:r w:rsidRPr="0041109F">
              <w:rPr>
                <w:color w:val="000000"/>
                <w:sz w:val="16"/>
                <w:szCs w:val="16"/>
              </w:rPr>
              <w:br/>
              <w:t>2016-2020 годов</w:t>
            </w: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Всего: в </w:t>
            </w:r>
            <w:proofErr w:type="spellStart"/>
            <w:r w:rsidRPr="0041109F">
              <w:rPr>
                <w:color w:val="000000"/>
                <w:sz w:val="16"/>
                <w:szCs w:val="16"/>
              </w:rPr>
              <w:t>т.ч.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:М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>Б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13,64</w:t>
            </w:r>
          </w:p>
        </w:tc>
        <w:tc>
          <w:tcPr>
            <w:tcW w:w="11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4"/>
                <w:szCs w:val="14"/>
              </w:rPr>
            </w:pPr>
            <w:r w:rsidRPr="0041109F">
              <w:rPr>
                <w:color w:val="000000"/>
                <w:sz w:val="14"/>
                <w:szCs w:val="14"/>
              </w:rPr>
              <w:t xml:space="preserve">Стандартизация </w:t>
            </w:r>
            <w:r w:rsidRPr="0041109F">
              <w:rPr>
                <w:color w:val="000000"/>
                <w:sz w:val="14"/>
                <w:szCs w:val="14"/>
              </w:rPr>
              <w:br/>
              <w:t>и унификация использования программного обеспечения, %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Администрация </w:t>
            </w:r>
            <w:r w:rsidRPr="0041109F">
              <w:rPr>
                <w:color w:val="000000"/>
                <w:sz w:val="16"/>
                <w:szCs w:val="16"/>
              </w:rPr>
              <w:br/>
              <w:t>ЗАТО г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.С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>евероморск</w:t>
            </w:r>
          </w:p>
        </w:tc>
      </w:tr>
      <w:tr w:rsidR="005B2346" w:rsidRPr="0041109F" w:rsidTr="00D432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450"/>
        </w:trPr>
        <w:tc>
          <w:tcPr>
            <w:tcW w:w="6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3.1.1</w:t>
            </w:r>
          </w:p>
        </w:tc>
        <w:tc>
          <w:tcPr>
            <w:tcW w:w="281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Сопровождение программного обеспечения «Система автоматизированного рабочего места муниципального образования»</w:t>
            </w:r>
          </w:p>
        </w:tc>
        <w:tc>
          <w:tcPr>
            <w:tcW w:w="13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2346" w:rsidRPr="0041109F" w:rsidRDefault="005B2346" w:rsidP="005B234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11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2346" w:rsidRPr="0041109F" w:rsidRDefault="005B2346" w:rsidP="005B234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2346" w:rsidRPr="0041109F" w:rsidRDefault="005B2346" w:rsidP="005B2346">
            <w:pPr>
              <w:rPr>
                <w:color w:val="000000"/>
                <w:sz w:val="16"/>
                <w:szCs w:val="16"/>
              </w:rPr>
            </w:pPr>
          </w:p>
        </w:tc>
      </w:tr>
      <w:tr w:rsidR="005B2346" w:rsidRPr="0041109F" w:rsidTr="00D432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450"/>
        </w:trPr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2346" w:rsidRPr="0041109F" w:rsidRDefault="005B2346" w:rsidP="005B2346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8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2346" w:rsidRPr="0041109F" w:rsidRDefault="005B2346" w:rsidP="005B234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2346" w:rsidRPr="0041109F" w:rsidRDefault="005B2346" w:rsidP="005B234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Областной бюджет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13,04</w:t>
            </w:r>
          </w:p>
        </w:tc>
        <w:tc>
          <w:tcPr>
            <w:tcW w:w="11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2346" w:rsidRPr="0041109F" w:rsidRDefault="005B2346" w:rsidP="005B234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2346" w:rsidRPr="0041109F" w:rsidRDefault="005B2346" w:rsidP="005B2346">
            <w:pPr>
              <w:rPr>
                <w:color w:val="000000"/>
                <w:sz w:val="16"/>
                <w:szCs w:val="16"/>
              </w:rPr>
            </w:pPr>
          </w:p>
        </w:tc>
      </w:tr>
      <w:tr w:rsidR="005B2346" w:rsidRPr="0041109F" w:rsidTr="00D432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346" w:rsidRPr="0041109F" w:rsidRDefault="005B2346" w:rsidP="005B2346">
            <w:pP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ИТОГО по задаче 3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13,64</w:t>
            </w:r>
          </w:p>
        </w:tc>
        <w:tc>
          <w:tcPr>
            <w:tcW w:w="11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15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4"/>
                <w:szCs w:val="14"/>
              </w:rPr>
            </w:pPr>
            <w:r w:rsidRPr="0041109F">
              <w:rPr>
                <w:color w:val="000000"/>
                <w:sz w:val="14"/>
                <w:szCs w:val="14"/>
              </w:rPr>
              <w:t> </w:t>
            </w:r>
          </w:p>
        </w:tc>
      </w:tr>
      <w:tr w:rsidR="005B2346" w:rsidRPr="0041109F" w:rsidTr="005B1B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76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Задача 4: Развитие официальных Интернет - ресурсов органов местного самоуправления ЗАТО г</w:t>
            </w:r>
            <w:proofErr w:type="gramStart"/>
            <w:r w:rsidRPr="0041109F">
              <w:rPr>
                <w:b/>
                <w:bCs/>
                <w:color w:val="000000"/>
                <w:sz w:val="20"/>
                <w:szCs w:val="20"/>
              </w:rPr>
              <w:t>.С</w:t>
            </w:r>
            <w:proofErr w:type="gramEnd"/>
            <w:r w:rsidRPr="0041109F">
              <w:rPr>
                <w:b/>
                <w:bCs/>
                <w:color w:val="000000"/>
                <w:sz w:val="20"/>
                <w:szCs w:val="20"/>
              </w:rPr>
              <w:t>евероморск.</w:t>
            </w:r>
          </w:p>
        </w:tc>
      </w:tr>
      <w:tr w:rsidR="005B2346" w:rsidRPr="0041109F" w:rsidTr="00D432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207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4.1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Основное мероприятие 4: Развитие официальных Интернет-ресурсов органов местного самоуправления </w:t>
            </w:r>
            <w:r w:rsidRPr="0041109F">
              <w:rPr>
                <w:color w:val="000000"/>
                <w:sz w:val="16"/>
                <w:szCs w:val="16"/>
              </w:rPr>
              <w:br/>
              <w:t>ЗАТО г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.С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евероморск </w:t>
            </w:r>
            <w:r w:rsidRPr="0041109F">
              <w:rPr>
                <w:color w:val="000000"/>
                <w:sz w:val="16"/>
                <w:szCs w:val="16"/>
              </w:rPr>
              <w:br/>
              <w:t>в сети Интернет</w:t>
            </w:r>
            <w:r w:rsidRPr="0041109F">
              <w:rPr>
                <w:color w:val="000000"/>
                <w:sz w:val="16"/>
                <w:szCs w:val="16"/>
              </w:rPr>
              <w:br/>
              <w:t>Мероприятия в области информационно-коммуникационной и телекоммуникационной инфраструктуры информационного общества</w:t>
            </w:r>
          </w:p>
        </w:tc>
        <w:tc>
          <w:tcPr>
            <w:tcW w:w="13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В течение </w:t>
            </w:r>
            <w:r w:rsidRPr="0041109F">
              <w:rPr>
                <w:color w:val="000000"/>
                <w:sz w:val="16"/>
                <w:szCs w:val="16"/>
              </w:rPr>
              <w:br/>
              <w:t>2016-2020 годов</w:t>
            </w:r>
          </w:p>
        </w:tc>
        <w:tc>
          <w:tcPr>
            <w:tcW w:w="118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Всего: в </w:t>
            </w:r>
            <w:proofErr w:type="spellStart"/>
            <w:r w:rsidRPr="0041109F">
              <w:rPr>
                <w:color w:val="000000"/>
                <w:sz w:val="16"/>
                <w:szCs w:val="16"/>
              </w:rPr>
              <w:t>т.ч.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:М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>Б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255,00</w:t>
            </w:r>
          </w:p>
        </w:tc>
        <w:tc>
          <w:tcPr>
            <w:tcW w:w="11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B2346" w:rsidRPr="0041109F" w:rsidRDefault="005B2346" w:rsidP="008469B1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2</w:t>
            </w:r>
            <w:r w:rsidR="008469B1" w:rsidRPr="0041109F">
              <w:rPr>
                <w:color w:val="000000"/>
                <w:sz w:val="20"/>
                <w:szCs w:val="20"/>
              </w:rPr>
              <w:t>54</w:t>
            </w:r>
            <w:r w:rsidRPr="0041109F">
              <w:rPr>
                <w:color w:val="000000"/>
                <w:sz w:val="20"/>
                <w:szCs w:val="20"/>
              </w:rPr>
              <w:t>,</w:t>
            </w:r>
            <w:r w:rsidR="008469B1" w:rsidRPr="0041109F">
              <w:rPr>
                <w:color w:val="000000"/>
                <w:sz w:val="20"/>
                <w:szCs w:val="20"/>
              </w:rPr>
              <w:t>8</w:t>
            </w:r>
            <w:r w:rsidRPr="0041109F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B2346" w:rsidRPr="0041109F" w:rsidRDefault="008469B1" w:rsidP="008469B1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99</w:t>
            </w:r>
            <w:r w:rsidR="005B2346" w:rsidRPr="0041109F">
              <w:rPr>
                <w:color w:val="000000"/>
                <w:sz w:val="20"/>
                <w:szCs w:val="20"/>
              </w:rPr>
              <w:t>,</w:t>
            </w:r>
            <w:r w:rsidRPr="0041109F">
              <w:rPr>
                <w:color w:val="000000"/>
                <w:sz w:val="20"/>
                <w:szCs w:val="20"/>
              </w:rPr>
              <w:t>92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Количество ГРБС,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реализующих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данное мероприятие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Главные распорядители бюджетных средств</w:t>
            </w:r>
          </w:p>
        </w:tc>
      </w:tr>
      <w:tr w:rsidR="005B2346" w:rsidRPr="0041109F" w:rsidTr="00D432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946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4.1.1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Сопровождение </w:t>
            </w:r>
            <w:r w:rsidRPr="0041109F">
              <w:rPr>
                <w:color w:val="000000"/>
                <w:sz w:val="16"/>
                <w:szCs w:val="16"/>
              </w:rPr>
              <w:br/>
              <w:t xml:space="preserve">и модернизация официальных Интернет ресурсов ОМСУ </w:t>
            </w:r>
            <w:r w:rsidRPr="0041109F">
              <w:rPr>
                <w:color w:val="000000"/>
                <w:sz w:val="16"/>
                <w:szCs w:val="16"/>
              </w:rPr>
              <w:br/>
              <w:t>ЗАТО г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.С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>евероморск,</w:t>
            </w:r>
            <w:r w:rsidRPr="0041109F">
              <w:rPr>
                <w:color w:val="000000"/>
                <w:sz w:val="16"/>
                <w:szCs w:val="16"/>
              </w:rPr>
              <w:br/>
              <w:t>в том числе:</w:t>
            </w:r>
          </w:p>
        </w:tc>
        <w:tc>
          <w:tcPr>
            <w:tcW w:w="13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2346" w:rsidRPr="0041109F" w:rsidRDefault="005B2346" w:rsidP="005B234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8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2346" w:rsidRPr="0041109F" w:rsidRDefault="005B2346" w:rsidP="005B234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255,00</w:t>
            </w:r>
          </w:p>
        </w:tc>
        <w:tc>
          <w:tcPr>
            <w:tcW w:w="11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8469B1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25</w:t>
            </w:r>
            <w:r w:rsidR="008469B1" w:rsidRPr="0041109F">
              <w:rPr>
                <w:color w:val="000000"/>
                <w:sz w:val="16"/>
                <w:szCs w:val="16"/>
              </w:rPr>
              <w:t>4</w:t>
            </w:r>
            <w:r w:rsidRPr="0041109F">
              <w:rPr>
                <w:color w:val="000000"/>
                <w:sz w:val="16"/>
                <w:szCs w:val="16"/>
              </w:rPr>
              <w:t>,</w:t>
            </w:r>
            <w:r w:rsidR="008469B1" w:rsidRPr="0041109F">
              <w:rPr>
                <w:color w:val="000000"/>
                <w:sz w:val="16"/>
                <w:szCs w:val="16"/>
              </w:rPr>
              <w:t>8</w:t>
            </w:r>
            <w:r w:rsidRPr="0041109F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8469B1" w:rsidP="008469B1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99</w:t>
            </w:r>
            <w:r w:rsidR="005B2346" w:rsidRPr="0041109F">
              <w:rPr>
                <w:color w:val="000000"/>
                <w:sz w:val="16"/>
                <w:szCs w:val="16"/>
              </w:rPr>
              <w:t>,</w:t>
            </w:r>
            <w:r w:rsidRPr="0041109F">
              <w:rPr>
                <w:color w:val="000000"/>
                <w:sz w:val="16"/>
                <w:szCs w:val="16"/>
              </w:rPr>
              <w:t>92</w:t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Объем посещений уникальными пользователями ресурса, повышение </w:t>
            </w:r>
            <w:proofErr w:type="spellStart"/>
            <w:r w:rsidRPr="0041109F">
              <w:rPr>
                <w:color w:val="000000"/>
                <w:sz w:val="16"/>
                <w:szCs w:val="16"/>
              </w:rPr>
              <w:t>информатизационной</w:t>
            </w:r>
            <w:proofErr w:type="spellEnd"/>
            <w:r w:rsidRPr="0041109F">
              <w:rPr>
                <w:color w:val="000000"/>
                <w:sz w:val="16"/>
                <w:szCs w:val="16"/>
              </w:rPr>
              <w:t xml:space="preserve"> активности, %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0228A4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25CD9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25CD9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</w:t>
            </w:r>
            <w:r w:rsidR="000228A4" w:rsidRPr="0041109F">
              <w:rPr>
                <w:color w:val="000000"/>
                <w:sz w:val="16"/>
                <w:szCs w:val="16"/>
              </w:rPr>
              <w:t>0</w:t>
            </w:r>
            <w:r w:rsidR="005B2346" w:rsidRPr="0041109F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0228A4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Совет депутатов </w:t>
            </w:r>
            <w:r w:rsidRPr="0041109F">
              <w:rPr>
                <w:color w:val="000000"/>
                <w:sz w:val="16"/>
                <w:szCs w:val="16"/>
              </w:rPr>
              <w:br/>
              <w:t>ЗАТО г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.С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>евероморск,</w:t>
            </w:r>
          </w:p>
          <w:p w:rsidR="000228A4" w:rsidRPr="0041109F" w:rsidRDefault="000228A4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Администрация </w:t>
            </w:r>
            <w:r w:rsidRPr="0041109F">
              <w:rPr>
                <w:color w:val="000000"/>
                <w:sz w:val="16"/>
                <w:szCs w:val="16"/>
              </w:rPr>
              <w:br/>
              <w:t>ЗАТО г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.С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>евероморск,</w:t>
            </w:r>
          </w:p>
          <w:p w:rsidR="000228A4" w:rsidRPr="0041109F" w:rsidRDefault="000228A4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Управление финансов,</w:t>
            </w:r>
          </w:p>
          <w:p w:rsidR="000228A4" w:rsidRPr="0041109F" w:rsidRDefault="000228A4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Контрольно-счетная палата ЗАТО г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.С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>евероморск</w:t>
            </w:r>
          </w:p>
        </w:tc>
      </w:tr>
      <w:tr w:rsidR="005B2346" w:rsidRPr="0041109F" w:rsidTr="00D432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346" w:rsidRPr="0041109F" w:rsidRDefault="005B2346" w:rsidP="005B2346">
            <w:pP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ИТОГО по задаче 4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255,00</w:t>
            </w:r>
          </w:p>
        </w:tc>
        <w:tc>
          <w:tcPr>
            <w:tcW w:w="11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8469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25</w:t>
            </w:r>
            <w:r w:rsidR="008469B1" w:rsidRPr="0041109F">
              <w:rPr>
                <w:b/>
                <w:bCs/>
                <w:color w:val="000000"/>
                <w:sz w:val="20"/>
                <w:szCs w:val="20"/>
              </w:rPr>
              <w:t>4</w:t>
            </w:r>
            <w:r w:rsidRPr="0041109F">
              <w:rPr>
                <w:b/>
                <w:bCs/>
                <w:color w:val="000000"/>
                <w:sz w:val="20"/>
                <w:szCs w:val="20"/>
              </w:rPr>
              <w:t>,</w:t>
            </w:r>
            <w:r w:rsidR="008469B1" w:rsidRPr="0041109F">
              <w:rPr>
                <w:b/>
                <w:bCs/>
                <w:color w:val="000000"/>
                <w:sz w:val="20"/>
                <w:szCs w:val="20"/>
              </w:rPr>
              <w:t>8</w:t>
            </w:r>
            <w:r w:rsidRPr="0041109F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8469B1" w:rsidP="008469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99</w:t>
            </w:r>
            <w:r w:rsidR="005B2346" w:rsidRPr="0041109F">
              <w:rPr>
                <w:b/>
                <w:bCs/>
                <w:color w:val="000000"/>
                <w:sz w:val="20"/>
                <w:szCs w:val="20"/>
              </w:rPr>
              <w:t>,</w:t>
            </w:r>
            <w:r w:rsidRPr="0041109F">
              <w:rPr>
                <w:b/>
                <w:bCs/>
                <w:color w:val="000000"/>
                <w:sz w:val="20"/>
                <w:szCs w:val="20"/>
              </w:rPr>
              <w:t>92</w:t>
            </w:r>
          </w:p>
        </w:tc>
        <w:tc>
          <w:tcPr>
            <w:tcW w:w="615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5B2346" w:rsidRPr="0041109F" w:rsidTr="005B1B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555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76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Задача 5: Развитие системы управления бюджетным процессом, способствующей повышению прозрачности деятельности в органах местного самоуправления ЗАТО г</w:t>
            </w:r>
            <w:proofErr w:type="gramStart"/>
            <w:r w:rsidRPr="0041109F">
              <w:rPr>
                <w:b/>
                <w:bCs/>
                <w:color w:val="000000"/>
                <w:sz w:val="20"/>
                <w:szCs w:val="20"/>
              </w:rPr>
              <w:t>.С</w:t>
            </w:r>
            <w:proofErr w:type="gramEnd"/>
            <w:r w:rsidRPr="0041109F">
              <w:rPr>
                <w:b/>
                <w:bCs/>
                <w:color w:val="000000"/>
                <w:sz w:val="20"/>
                <w:szCs w:val="20"/>
              </w:rPr>
              <w:t>евероморск</w:t>
            </w:r>
          </w:p>
        </w:tc>
      </w:tr>
      <w:tr w:rsidR="005B2346" w:rsidRPr="0041109F" w:rsidTr="00D432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210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5.1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Основное мероприятие 5: Обеспечение автоматизации бюджетного процесса с использованием специализированного программного обеспечения и WEB-технологий</w:t>
            </w:r>
            <w:r w:rsidRPr="0041109F">
              <w:rPr>
                <w:color w:val="000000"/>
                <w:sz w:val="16"/>
                <w:szCs w:val="16"/>
              </w:rPr>
              <w:br/>
              <w:t>Мероприятия в области информационно-коммуникационной и телекоммуникационной инфраструктуры информационного общества</w:t>
            </w:r>
          </w:p>
        </w:tc>
        <w:tc>
          <w:tcPr>
            <w:tcW w:w="13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В течение </w:t>
            </w:r>
            <w:r w:rsidRPr="0041109F">
              <w:rPr>
                <w:color w:val="000000"/>
                <w:sz w:val="16"/>
                <w:szCs w:val="16"/>
              </w:rPr>
              <w:br/>
              <w:t>2016-2020 годов</w:t>
            </w:r>
          </w:p>
        </w:tc>
        <w:tc>
          <w:tcPr>
            <w:tcW w:w="118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Всего: в </w:t>
            </w:r>
            <w:proofErr w:type="spellStart"/>
            <w:r w:rsidRPr="0041109F">
              <w:rPr>
                <w:color w:val="000000"/>
                <w:sz w:val="16"/>
                <w:szCs w:val="16"/>
              </w:rPr>
              <w:t>т.ч.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:М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>Б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2028,60</w:t>
            </w:r>
          </w:p>
        </w:tc>
        <w:tc>
          <w:tcPr>
            <w:tcW w:w="11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2014,03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99,28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Количество ГРБС,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реализующих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данное мероприятие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2715C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</w:t>
            </w:r>
            <w:r w:rsidR="005B2346" w:rsidRPr="0041109F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Главные распорядители бюджетных средств</w:t>
            </w:r>
          </w:p>
        </w:tc>
      </w:tr>
      <w:tr w:rsidR="005B2346" w:rsidRPr="0041109F" w:rsidTr="00D432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973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5.1.1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Автоматизация бюджетного процесса с использованием специализированного программного обеспечения и WEB-технологий, </w:t>
            </w:r>
            <w:r w:rsidRPr="0041109F">
              <w:rPr>
                <w:color w:val="000000"/>
                <w:sz w:val="16"/>
                <w:szCs w:val="16"/>
              </w:rPr>
              <w:br/>
              <w:t>в том числе:</w:t>
            </w:r>
          </w:p>
        </w:tc>
        <w:tc>
          <w:tcPr>
            <w:tcW w:w="13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2346" w:rsidRPr="0041109F" w:rsidRDefault="005B2346" w:rsidP="005B234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8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2346" w:rsidRPr="0041109F" w:rsidRDefault="005B2346" w:rsidP="005B234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2028,60</w:t>
            </w:r>
          </w:p>
        </w:tc>
        <w:tc>
          <w:tcPr>
            <w:tcW w:w="11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2014,03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99,28</w:t>
            </w:r>
          </w:p>
        </w:tc>
        <w:tc>
          <w:tcPr>
            <w:tcW w:w="1516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4"/>
                <w:szCs w:val="14"/>
              </w:rPr>
            </w:pPr>
            <w:r w:rsidRPr="0041109F">
              <w:rPr>
                <w:color w:val="000000"/>
                <w:sz w:val="14"/>
                <w:szCs w:val="14"/>
              </w:rPr>
              <w:t xml:space="preserve">Стандартизация </w:t>
            </w:r>
            <w:r w:rsidRPr="0041109F">
              <w:rPr>
                <w:color w:val="000000"/>
                <w:sz w:val="14"/>
                <w:szCs w:val="14"/>
              </w:rPr>
              <w:br/>
              <w:t>и унификация использования программного обеспечения, %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Главные распорядители бюджетных средств</w:t>
            </w:r>
          </w:p>
        </w:tc>
      </w:tr>
      <w:tr w:rsidR="005B2346" w:rsidRPr="0041109F" w:rsidTr="00D432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346" w:rsidRPr="0041109F" w:rsidRDefault="005B2346" w:rsidP="005B2346">
            <w:pP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ИТОГО по задаче 5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2028,60</w:t>
            </w:r>
          </w:p>
        </w:tc>
        <w:tc>
          <w:tcPr>
            <w:tcW w:w="11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2014,03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99,28</w:t>
            </w:r>
          </w:p>
        </w:tc>
        <w:tc>
          <w:tcPr>
            <w:tcW w:w="615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color w:val="000000"/>
                <w:sz w:val="14"/>
                <w:szCs w:val="14"/>
              </w:rPr>
            </w:pPr>
            <w:r w:rsidRPr="0041109F">
              <w:rPr>
                <w:color w:val="000000"/>
                <w:sz w:val="14"/>
                <w:szCs w:val="14"/>
              </w:rPr>
              <w:t> </w:t>
            </w:r>
          </w:p>
        </w:tc>
      </w:tr>
      <w:tr w:rsidR="005B2346" w:rsidRPr="0041109F" w:rsidTr="00D432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Всего по подпрограмме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D4321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6365,2</w:t>
            </w:r>
            <w:r w:rsidR="00D4321F" w:rsidRPr="0041109F">
              <w:rPr>
                <w:b/>
                <w:bCs/>
                <w:color w:val="17365D" w:themeColor="text2" w:themeShade="BF"/>
                <w:sz w:val="20"/>
                <w:szCs w:val="20"/>
              </w:rPr>
              <w:t>5</w:t>
            </w:r>
          </w:p>
        </w:tc>
        <w:tc>
          <w:tcPr>
            <w:tcW w:w="11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E60E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6087,5</w:t>
            </w:r>
            <w:r w:rsidR="00E60EDF" w:rsidRPr="0041109F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95,64</w:t>
            </w:r>
          </w:p>
        </w:tc>
        <w:tc>
          <w:tcPr>
            <w:tcW w:w="6153" w:type="dxa"/>
            <w:gridSpan w:val="6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346" w:rsidRPr="0041109F" w:rsidRDefault="005B2346" w:rsidP="005B2346">
            <w:pPr>
              <w:rPr>
                <w:color w:val="000000"/>
                <w:sz w:val="14"/>
                <w:szCs w:val="14"/>
              </w:rPr>
            </w:pPr>
          </w:p>
        </w:tc>
      </w:tr>
    </w:tbl>
    <w:p w:rsidR="00CC50DF" w:rsidRPr="0041109F" w:rsidRDefault="00CC50DF" w:rsidP="00BB5C1C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BB5C1C" w:rsidRPr="0041109F" w:rsidRDefault="00BB5C1C" w:rsidP="00BB5C1C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эффективности реализации подпрограммы:</w:t>
      </w:r>
    </w:p>
    <w:p w:rsidR="00BB5C1C" w:rsidRPr="0041109F" w:rsidRDefault="00BB5C1C" w:rsidP="005473B1">
      <w:pPr>
        <w:pStyle w:val="ConsPlusNonformat"/>
        <w:widowControl/>
        <w:numPr>
          <w:ilvl w:val="0"/>
          <w:numId w:val="15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достижения плановых значений индикаторов</w:t>
      </w:r>
    </w:p>
    <w:tbl>
      <w:tblPr>
        <w:tblW w:w="11159" w:type="dxa"/>
        <w:tblInd w:w="3461" w:type="dxa"/>
        <w:tblLook w:val="04A0"/>
      </w:tblPr>
      <w:tblGrid>
        <w:gridCol w:w="960"/>
        <w:gridCol w:w="3442"/>
        <w:gridCol w:w="336"/>
        <w:gridCol w:w="6521"/>
      </w:tblGrid>
      <w:tr w:rsidR="00BB5C1C" w:rsidRPr="0041109F" w:rsidTr="002A1F37">
        <w:trPr>
          <w:trHeight w:val="315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BB5C1C" w:rsidRPr="0041109F" w:rsidRDefault="00BB5C1C" w:rsidP="002A1F37">
            <w:pPr>
              <w:jc w:val="center"/>
              <w:rPr>
                <w:rFonts w:ascii="Calibri" w:hAnsi="Calibri"/>
                <w:color w:val="000000"/>
              </w:rPr>
            </w:pPr>
            <w:proofErr w:type="gramStart"/>
            <w:r w:rsidRPr="0041109F">
              <w:t>ДИП</w:t>
            </w:r>
            <w:proofErr w:type="gramEnd"/>
            <w:r w:rsidRPr="0041109F">
              <w:t xml:space="preserve"> =</w:t>
            </w:r>
          </w:p>
        </w:tc>
        <w:tc>
          <w:tcPr>
            <w:tcW w:w="3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C1C" w:rsidRPr="0041109F" w:rsidRDefault="00525CD9" w:rsidP="00525CD9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>13,9</w:t>
            </w:r>
            <w:r w:rsidR="00BB5C1C" w:rsidRPr="0041109F">
              <w:rPr>
                <w:color w:val="000000"/>
              </w:rPr>
              <w:t>(степень решения задач)</w:t>
            </w:r>
          </w:p>
        </w:tc>
        <w:tc>
          <w:tcPr>
            <w:tcW w:w="236" w:type="dxa"/>
            <w:vMerge w:val="restart"/>
            <w:shd w:val="clear" w:color="auto" w:fill="auto"/>
            <w:noWrap/>
            <w:vAlign w:val="center"/>
            <w:hideMark/>
          </w:tcPr>
          <w:p w:rsidR="00BB5C1C" w:rsidRPr="0041109F" w:rsidRDefault="00BB5C1C" w:rsidP="002A1F37">
            <w:pPr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=</w:t>
            </w:r>
          </w:p>
        </w:tc>
        <w:tc>
          <w:tcPr>
            <w:tcW w:w="6521" w:type="dxa"/>
            <w:vMerge w:val="restart"/>
            <w:shd w:val="clear" w:color="auto" w:fill="auto"/>
            <w:noWrap/>
            <w:vAlign w:val="center"/>
            <w:hideMark/>
          </w:tcPr>
          <w:p w:rsidR="00BB5C1C" w:rsidRPr="0041109F" w:rsidRDefault="00525CD9" w:rsidP="00556008">
            <w:pPr>
              <w:rPr>
                <w:rFonts w:ascii="Calibri" w:hAnsi="Calibri"/>
                <w:color w:val="000000"/>
              </w:rPr>
            </w:pPr>
            <w:r w:rsidRPr="0041109F">
              <w:rPr>
                <w:b/>
                <w:color w:val="000000"/>
              </w:rPr>
              <w:t>0</w:t>
            </w:r>
            <w:r w:rsidR="009128CB" w:rsidRPr="0041109F">
              <w:rPr>
                <w:b/>
                <w:color w:val="000000"/>
              </w:rPr>
              <w:t>,</w:t>
            </w:r>
            <w:r w:rsidRPr="0041109F">
              <w:rPr>
                <w:b/>
                <w:color w:val="000000"/>
              </w:rPr>
              <w:t>99</w:t>
            </w:r>
            <w:r w:rsidR="00BB5C1C" w:rsidRPr="0041109F">
              <w:rPr>
                <w:b/>
                <w:color w:val="000000"/>
              </w:rPr>
              <w:t xml:space="preserve"> </w:t>
            </w:r>
            <w:r w:rsidR="00556008" w:rsidRPr="0041109F">
              <w:rPr>
                <w:b/>
                <w:color w:val="000000"/>
              </w:rPr>
              <w:t>в</w:t>
            </w:r>
            <w:r w:rsidR="00B04503" w:rsidRPr="0041109F">
              <w:rPr>
                <w:b/>
                <w:color w:val="000000"/>
              </w:rPr>
              <w:t>ысокая</w:t>
            </w:r>
            <w:r w:rsidR="00BB5C1C" w:rsidRPr="0041109F">
              <w:rPr>
                <w:b/>
                <w:color w:val="000000"/>
              </w:rPr>
              <w:t xml:space="preserve"> результативност</w:t>
            </w:r>
            <w:r w:rsidR="00BF46DE" w:rsidRPr="0041109F">
              <w:rPr>
                <w:b/>
                <w:color w:val="000000"/>
              </w:rPr>
              <w:t>ь</w:t>
            </w:r>
          </w:p>
        </w:tc>
      </w:tr>
      <w:tr w:rsidR="00BB5C1C" w:rsidRPr="0041109F" w:rsidTr="002A1F37">
        <w:trPr>
          <w:trHeight w:val="300"/>
        </w:trPr>
        <w:tc>
          <w:tcPr>
            <w:tcW w:w="960" w:type="dxa"/>
            <w:vMerge/>
            <w:vAlign w:val="center"/>
            <w:hideMark/>
          </w:tcPr>
          <w:p w:rsidR="00BB5C1C" w:rsidRPr="0041109F" w:rsidRDefault="00BB5C1C" w:rsidP="002A1F3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44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C1C" w:rsidRPr="0041109F" w:rsidRDefault="00B04503" w:rsidP="00525CD9">
            <w:pPr>
              <w:jc w:val="center"/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1</w:t>
            </w:r>
            <w:r w:rsidR="00525CD9" w:rsidRPr="0041109F"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236" w:type="dxa"/>
            <w:vMerge/>
            <w:vAlign w:val="center"/>
            <w:hideMark/>
          </w:tcPr>
          <w:p w:rsidR="00BB5C1C" w:rsidRPr="0041109F" w:rsidRDefault="00BB5C1C" w:rsidP="002A1F3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521" w:type="dxa"/>
            <w:vMerge/>
            <w:vAlign w:val="center"/>
            <w:hideMark/>
          </w:tcPr>
          <w:p w:rsidR="00BB5C1C" w:rsidRPr="0041109F" w:rsidRDefault="00BB5C1C" w:rsidP="002A1F37">
            <w:pPr>
              <w:rPr>
                <w:rFonts w:ascii="Calibri" w:hAnsi="Calibri"/>
                <w:color w:val="000000"/>
              </w:rPr>
            </w:pPr>
          </w:p>
        </w:tc>
      </w:tr>
    </w:tbl>
    <w:p w:rsidR="00BB5C1C" w:rsidRPr="0041109F" w:rsidRDefault="00BB5C1C" w:rsidP="005473B1">
      <w:pPr>
        <w:pStyle w:val="ConsPlusNonformat"/>
        <w:widowControl/>
        <w:numPr>
          <w:ilvl w:val="0"/>
          <w:numId w:val="15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Оценка полноты финансирования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BB5C1C" w:rsidRPr="0041109F" w:rsidRDefault="00BB5C1C" w:rsidP="00066423">
      <w:pPr>
        <w:pStyle w:val="ConsPlusNonformat"/>
        <w:widowControl/>
        <w:tabs>
          <w:tab w:val="left" w:pos="432"/>
        </w:tabs>
        <w:ind w:left="2160"/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ПФ =  </w:t>
      </w:r>
      <w:r w:rsidRPr="0041109F">
        <w:rPr>
          <w:rFonts w:ascii="Times New Roman" w:hAnsi="Times New Roman" w:cs="Times New Roman"/>
          <w:b/>
          <w:sz w:val="24"/>
          <w:szCs w:val="24"/>
        </w:rPr>
        <w:t>0,</w:t>
      </w:r>
      <w:r w:rsidR="006B263C" w:rsidRPr="0041109F">
        <w:rPr>
          <w:rFonts w:ascii="Times New Roman" w:hAnsi="Times New Roman" w:cs="Times New Roman"/>
          <w:b/>
          <w:sz w:val="24"/>
          <w:szCs w:val="24"/>
        </w:rPr>
        <w:t>72</w:t>
      </w:r>
      <w:r w:rsidRPr="0041109F">
        <w:rPr>
          <w:rFonts w:ascii="Times New Roman" w:hAnsi="Times New Roman" w:cs="Times New Roman"/>
          <w:sz w:val="24"/>
          <w:szCs w:val="24"/>
        </w:rPr>
        <w:t xml:space="preserve"> - </w:t>
      </w:r>
      <w:r w:rsidR="006B263C" w:rsidRPr="0041109F">
        <w:rPr>
          <w:rFonts w:ascii="Times New Roman" w:hAnsi="Times New Roman" w:cs="Times New Roman"/>
          <w:b/>
          <w:sz w:val="24"/>
          <w:szCs w:val="24"/>
        </w:rPr>
        <w:t>неполное</w:t>
      </w:r>
      <w:r w:rsidRPr="0041109F">
        <w:rPr>
          <w:rFonts w:ascii="Times New Roman" w:hAnsi="Times New Roman" w:cs="Times New Roman"/>
          <w:b/>
          <w:sz w:val="24"/>
          <w:szCs w:val="24"/>
        </w:rPr>
        <w:t xml:space="preserve"> финансирование</w:t>
      </w:r>
    </w:p>
    <w:p w:rsidR="00BB5C1C" w:rsidRPr="0041109F" w:rsidRDefault="00BB5C1C" w:rsidP="00BB5C1C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EF3CFB" w:rsidRPr="0041109F" w:rsidRDefault="00BB5C1C" w:rsidP="00066423">
      <w:pPr>
        <w:ind w:firstLine="709"/>
        <w:jc w:val="both"/>
        <w:rPr>
          <w:b/>
        </w:rPr>
      </w:pPr>
      <w:r w:rsidRPr="0041109F">
        <w:t xml:space="preserve"> </w:t>
      </w:r>
      <w:r w:rsidRPr="0041109F">
        <w:rPr>
          <w:b/>
        </w:rPr>
        <w:t>Общая оценка эффективности реализации подпрограммы-4, приемлемый уровень эффективности</w:t>
      </w:r>
      <w:r w:rsidR="00EF3CFB" w:rsidRPr="0041109F">
        <w:rPr>
          <w:b/>
        </w:rPr>
        <w:t xml:space="preserve"> (</w:t>
      </w:r>
      <w:r w:rsidR="00CC50DF" w:rsidRPr="0041109F">
        <w:t>необходима своевременная корректировка плановых объемов финансирования)</w:t>
      </w:r>
    </w:p>
    <w:p w:rsidR="00BB5C1C" w:rsidRPr="0041109F" w:rsidRDefault="00BB5C1C" w:rsidP="00066423">
      <w:pPr>
        <w:ind w:firstLine="709"/>
        <w:jc w:val="both"/>
      </w:pPr>
      <w:r w:rsidRPr="0041109F">
        <w:br w:type="page"/>
      </w:r>
    </w:p>
    <w:p w:rsidR="00ED6599" w:rsidRPr="0041109F" w:rsidRDefault="00ED6599" w:rsidP="002169B3">
      <w:pPr>
        <w:ind w:firstLine="709"/>
        <w:jc w:val="center"/>
        <w:rPr>
          <w:b/>
        </w:rPr>
      </w:pPr>
    </w:p>
    <w:p w:rsidR="00B0733C" w:rsidRPr="0041109F" w:rsidRDefault="00B0733C" w:rsidP="002169B3">
      <w:pPr>
        <w:ind w:firstLine="709"/>
        <w:jc w:val="center"/>
        <w:rPr>
          <w:b/>
        </w:rPr>
      </w:pPr>
    </w:p>
    <w:p w:rsidR="00B0733C" w:rsidRPr="0041109F" w:rsidRDefault="00B0733C" w:rsidP="002169B3">
      <w:pPr>
        <w:ind w:firstLine="709"/>
        <w:jc w:val="center"/>
        <w:rPr>
          <w:b/>
        </w:rPr>
      </w:pPr>
    </w:p>
    <w:p w:rsidR="008D683C" w:rsidRPr="0041109F" w:rsidRDefault="00B24A68" w:rsidP="002169B3">
      <w:pPr>
        <w:ind w:firstLine="709"/>
        <w:jc w:val="center"/>
        <w:rPr>
          <w:b/>
        </w:rPr>
      </w:pPr>
      <w:r w:rsidRPr="0041109F">
        <w:rPr>
          <w:b/>
        </w:rPr>
        <w:t>3</w:t>
      </w:r>
      <w:r w:rsidR="00DC2E15" w:rsidRPr="0041109F">
        <w:t>.</w:t>
      </w:r>
      <w:r w:rsidR="00183E0C" w:rsidRPr="0041109F">
        <w:t xml:space="preserve"> </w:t>
      </w:r>
      <w:r w:rsidR="00183E0C" w:rsidRPr="0041109F">
        <w:rPr>
          <w:b/>
        </w:rPr>
        <w:t>Подпрограмма «Развитие муниципальной службы в ЗАТО г</w:t>
      </w:r>
      <w:proofErr w:type="gramStart"/>
      <w:r w:rsidR="00183E0C" w:rsidRPr="0041109F">
        <w:rPr>
          <w:b/>
        </w:rPr>
        <w:t>.С</w:t>
      </w:r>
      <w:proofErr w:type="gramEnd"/>
      <w:r w:rsidR="00183E0C" w:rsidRPr="0041109F">
        <w:rPr>
          <w:b/>
        </w:rPr>
        <w:t>евероморск» на 2014-20</w:t>
      </w:r>
      <w:r w:rsidR="00E1778E" w:rsidRPr="0041109F">
        <w:rPr>
          <w:b/>
        </w:rPr>
        <w:t>20</w:t>
      </w:r>
      <w:r w:rsidR="00183E0C" w:rsidRPr="0041109F">
        <w:rPr>
          <w:b/>
        </w:rPr>
        <w:t xml:space="preserve"> годы</w:t>
      </w:r>
    </w:p>
    <w:tbl>
      <w:tblPr>
        <w:tblW w:w="15360" w:type="dxa"/>
        <w:tblInd w:w="-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5"/>
        <w:gridCol w:w="17"/>
        <w:gridCol w:w="2532"/>
        <w:gridCol w:w="851"/>
        <w:gridCol w:w="1253"/>
        <w:gridCol w:w="23"/>
        <w:gridCol w:w="6"/>
        <w:gridCol w:w="1388"/>
        <w:gridCol w:w="27"/>
        <w:gridCol w:w="1099"/>
        <w:gridCol w:w="10"/>
        <w:gridCol w:w="28"/>
        <w:gridCol w:w="1076"/>
        <w:gridCol w:w="1335"/>
        <w:gridCol w:w="850"/>
        <w:gridCol w:w="851"/>
        <w:gridCol w:w="1134"/>
        <w:gridCol w:w="2255"/>
      </w:tblGrid>
      <w:tr w:rsidR="00790F9A" w:rsidRPr="0041109F" w:rsidTr="003B632B">
        <w:tc>
          <w:tcPr>
            <w:tcW w:w="6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1109F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41109F">
              <w:rPr>
                <w:sz w:val="20"/>
                <w:szCs w:val="20"/>
              </w:rPr>
              <w:t>/</w:t>
            </w:r>
            <w:proofErr w:type="spellStart"/>
            <w:r w:rsidRPr="0041109F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Цель, задачи, мероприятия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Срок выполнения (квартал, год)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2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Объемы финансирования, тыс</w:t>
            </w:r>
            <w:proofErr w:type="gramStart"/>
            <w:r w:rsidRPr="0041109F">
              <w:rPr>
                <w:sz w:val="20"/>
                <w:szCs w:val="20"/>
              </w:rPr>
              <w:t>.р</w:t>
            </w:r>
            <w:proofErr w:type="gramEnd"/>
            <w:r w:rsidRPr="0041109F">
              <w:rPr>
                <w:sz w:val="20"/>
                <w:szCs w:val="20"/>
              </w:rPr>
              <w:t>уб.</w:t>
            </w:r>
          </w:p>
        </w:tc>
        <w:tc>
          <w:tcPr>
            <w:tcW w:w="111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Процент освоения % (гр. 6/ гр.5)</w:t>
            </w:r>
          </w:p>
        </w:tc>
        <w:tc>
          <w:tcPr>
            <w:tcW w:w="4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Показатели (индикаторы)</w:t>
            </w: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Исполнители, перечень организаций, участвующих в реализации мероприятий</w:t>
            </w:r>
          </w:p>
        </w:tc>
      </w:tr>
      <w:tr w:rsidR="00790F9A" w:rsidRPr="0041109F" w:rsidTr="003B632B">
        <w:tc>
          <w:tcPr>
            <w:tcW w:w="6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rPr>
                <w:sz w:val="20"/>
                <w:szCs w:val="20"/>
              </w:rPr>
            </w:pPr>
          </w:p>
        </w:tc>
        <w:tc>
          <w:tcPr>
            <w:tcW w:w="2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Уточненные бюджетные ассигнования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Кассовый расход</w:t>
            </w:r>
          </w:p>
        </w:tc>
        <w:tc>
          <w:tcPr>
            <w:tcW w:w="111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Наименование, ед.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План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Факт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Процент исполнения</w:t>
            </w:r>
          </w:p>
        </w:tc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rPr>
                <w:sz w:val="20"/>
                <w:szCs w:val="20"/>
              </w:rPr>
            </w:pPr>
          </w:p>
        </w:tc>
      </w:tr>
      <w:tr w:rsidR="00790F9A" w:rsidRPr="0041109F" w:rsidTr="003B632B"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F9A" w:rsidRPr="0041109F" w:rsidRDefault="00790F9A" w:rsidP="002401BF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F9A" w:rsidRPr="0041109F" w:rsidRDefault="00790F9A" w:rsidP="002401BF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F9A" w:rsidRPr="0041109F" w:rsidRDefault="00790F9A" w:rsidP="002401BF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F9A" w:rsidRPr="0041109F" w:rsidRDefault="00790F9A" w:rsidP="002401BF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F9A" w:rsidRPr="0041109F" w:rsidRDefault="00790F9A" w:rsidP="002401BF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F9A" w:rsidRPr="0041109F" w:rsidRDefault="00790F9A" w:rsidP="002401BF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F9A" w:rsidRPr="0041109F" w:rsidRDefault="00790F9A" w:rsidP="002401BF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F9A" w:rsidRPr="0041109F" w:rsidRDefault="00790F9A" w:rsidP="002401BF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F9A" w:rsidRPr="0041109F" w:rsidRDefault="00790F9A" w:rsidP="002401BF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F9A" w:rsidRPr="0041109F" w:rsidRDefault="00790F9A" w:rsidP="002401BF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F9A" w:rsidRPr="0041109F" w:rsidRDefault="00790F9A" w:rsidP="002401BF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F9A" w:rsidRPr="0041109F" w:rsidRDefault="00790F9A" w:rsidP="002401BF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12</w:t>
            </w:r>
          </w:p>
        </w:tc>
      </w:tr>
      <w:tr w:rsidR="00790F9A" w:rsidRPr="0041109F" w:rsidTr="003B632B">
        <w:trPr>
          <w:trHeight w:val="519"/>
        </w:trPr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9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both"/>
              <w:rPr>
                <w:sz w:val="20"/>
                <w:szCs w:val="20"/>
              </w:rPr>
            </w:pPr>
            <w:r w:rsidRPr="0041109F">
              <w:rPr>
                <w:b/>
                <w:bCs/>
                <w:spacing w:val="-4"/>
                <w:sz w:val="20"/>
                <w:szCs w:val="20"/>
              </w:rPr>
              <w:t>Цель: Повышение профессионализма и компетентности кадрового состава муниципального образования ЗАТО г</w:t>
            </w:r>
            <w:proofErr w:type="gramStart"/>
            <w:r w:rsidRPr="0041109F">
              <w:rPr>
                <w:b/>
                <w:bCs/>
                <w:spacing w:val="-4"/>
                <w:sz w:val="20"/>
                <w:szCs w:val="20"/>
              </w:rPr>
              <w:t>.С</w:t>
            </w:r>
            <w:proofErr w:type="gramEnd"/>
            <w:r w:rsidRPr="0041109F">
              <w:rPr>
                <w:b/>
                <w:bCs/>
                <w:spacing w:val="-4"/>
                <w:sz w:val="20"/>
                <w:szCs w:val="20"/>
              </w:rPr>
              <w:t>евероморск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rPr>
                <w:sz w:val="20"/>
                <w:szCs w:val="20"/>
              </w:rPr>
            </w:pPr>
          </w:p>
        </w:tc>
      </w:tr>
      <w:tr w:rsidR="00790F9A" w:rsidRPr="0041109F" w:rsidTr="003B632B">
        <w:trPr>
          <w:trHeight w:val="591"/>
        </w:trPr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9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both"/>
              <w:rPr>
                <w:sz w:val="20"/>
                <w:szCs w:val="20"/>
              </w:rPr>
            </w:pPr>
            <w:r w:rsidRPr="0041109F">
              <w:rPr>
                <w:b/>
                <w:bCs/>
                <w:spacing w:val="-4"/>
                <w:sz w:val="20"/>
                <w:szCs w:val="20"/>
              </w:rPr>
              <w:t>Задача 1: Формирование квалифицированного кадрового состава муниципальной службы в ЗАТО г</w:t>
            </w:r>
            <w:proofErr w:type="gramStart"/>
            <w:r w:rsidRPr="0041109F">
              <w:rPr>
                <w:b/>
                <w:bCs/>
                <w:spacing w:val="-4"/>
                <w:sz w:val="20"/>
                <w:szCs w:val="20"/>
              </w:rPr>
              <w:t>.С</w:t>
            </w:r>
            <w:proofErr w:type="gramEnd"/>
            <w:r w:rsidRPr="0041109F">
              <w:rPr>
                <w:b/>
                <w:bCs/>
                <w:spacing w:val="-4"/>
                <w:sz w:val="20"/>
                <w:szCs w:val="20"/>
              </w:rPr>
              <w:t>евероморск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rPr>
                <w:sz w:val="20"/>
                <w:szCs w:val="20"/>
              </w:rPr>
            </w:pPr>
          </w:p>
        </w:tc>
      </w:tr>
      <w:tr w:rsidR="00790F9A" w:rsidRPr="0041109F" w:rsidTr="003B632B"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F9A" w:rsidRPr="0041109F" w:rsidRDefault="00790F9A" w:rsidP="002401BF">
            <w:pPr>
              <w:rPr>
                <w:b/>
                <w:bCs/>
                <w:color w:val="000000"/>
                <w:spacing w:val="-5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pacing w:val="-5"/>
                <w:sz w:val="16"/>
                <w:szCs w:val="16"/>
              </w:rPr>
              <w:t>Основное мероприятие 1: Формирование квалифицированного кадрового состава муниципальной службы в ЗАТО г</w:t>
            </w:r>
            <w:proofErr w:type="gramStart"/>
            <w:r w:rsidRPr="0041109F">
              <w:rPr>
                <w:b/>
                <w:bCs/>
                <w:color w:val="000000"/>
                <w:spacing w:val="-5"/>
                <w:sz w:val="16"/>
                <w:szCs w:val="16"/>
              </w:rPr>
              <w:t>.С</w:t>
            </w:r>
            <w:proofErr w:type="gramEnd"/>
            <w:r w:rsidRPr="0041109F">
              <w:rPr>
                <w:b/>
                <w:bCs/>
                <w:color w:val="000000"/>
                <w:spacing w:val="-5"/>
                <w:sz w:val="16"/>
                <w:szCs w:val="16"/>
              </w:rPr>
              <w:t>евероморск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2017г.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664E61" w:rsidP="002401BF">
            <w:pPr>
              <w:spacing w:line="204" w:lineRule="auto"/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1 900,51</w:t>
            </w:r>
          </w:p>
        </w:tc>
        <w:tc>
          <w:tcPr>
            <w:tcW w:w="1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625E01" w:rsidP="00625E01">
            <w:pPr>
              <w:spacing w:line="204" w:lineRule="auto"/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1638,46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DA6022" w:rsidP="00DA6022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86</w:t>
            </w:r>
            <w:r w:rsidR="00790F9A" w:rsidRPr="0041109F">
              <w:rPr>
                <w:b/>
                <w:sz w:val="20"/>
                <w:szCs w:val="20"/>
              </w:rPr>
              <w:t>,</w:t>
            </w:r>
            <w:r w:rsidRPr="0041109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-4"/>
                <w:sz w:val="20"/>
                <w:szCs w:val="20"/>
              </w:rPr>
            </w:pPr>
          </w:p>
        </w:tc>
      </w:tr>
      <w:tr w:rsidR="00790F9A" w:rsidRPr="0041109F" w:rsidTr="003B632B"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1.3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spacing w:line="233" w:lineRule="auto"/>
              <w:rPr>
                <w:b/>
                <w:bCs/>
                <w:spacing w:val="-4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pacing w:val="-5"/>
                <w:sz w:val="16"/>
                <w:szCs w:val="16"/>
              </w:rPr>
              <w:t>Расходы на обеспечение функций главы местной администрации</w:t>
            </w:r>
          </w:p>
          <w:p w:rsidR="00790F9A" w:rsidRPr="0041109F" w:rsidRDefault="00790F9A" w:rsidP="002401BF">
            <w:pPr>
              <w:widowControl w:val="0"/>
              <w:autoSpaceDE w:val="0"/>
              <w:autoSpaceDN w:val="0"/>
              <w:adjustRightInd w:val="0"/>
              <w:rPr>
                <w:spacing w:val="-4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2017г.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83520F" w:rsidP="002401BF">
            <w:pPr>
              <w:spacing w:line="204" w:lineRule="auto"/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315</w:t>
            </w:r>
            <w:r w:rsidR="00790F9A" w:rsidRPr="0041109F">
              <w:rPr>
                <w:b/>
                <w:sz w:val="20"/>
                <w:szCs w:val="20"/>
              </w:rPr>
              <w:t>,0</w:t>
            </w:r>
          </w:p>
        </w:tc>
        <w:tc>
          <w:tcPr>
            <w:tcW w:w="1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202,4</w:t>
            </w:r>
            <w:r w:rsidR="00AB27D6" w:rsidRPr="0041109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83520F" w:rsidP="002401BF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64,3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-4"/>
                <w:sz w:val="20"/>
                <w:szCs w:val="20"/>
              </w:rPr>
            </w:pPr>
          </w:p>
        </w:tc>
      </w:tr>
      <w:tr w:rsidR="00790F9A" w:rsidRPr="0041109F" w:rsidTr="003B632B"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1.3.1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spacing w:line="233" w:lineRule="auto"/>
              <w:rPr>
                <w:b/>
                <w:bCs/>
                <w:color w:val="000000"/>
                <w:spacing w:val="-5"/>
                <w:sz w:val="16"/>
                <w:szCs w:val="16"/>
              </w:rPr>
            </w:pPr>
            <w:r w:rsidRPr="0041109F">
              <w:rPr>
                <w:color w:val="000000"/>
                <w:spacing w:val="-5"/>
                <w:sz w:val="16"/>
                <w:szCs w:val="16"/>
              </w:rPr>
              <w:t xml:space="preserve">Участие муниципальных служащих в региональных и всероссийских форумах, </w:t>
            </w:r>
            <w:r w:rsidRPr="0041109F">
              <w:rPr>
                <w:b/>
                <w:color w:val="000000"/>
                <w:spacing w:val="-5"/>
                <w:sz w:val="16"/>
                <w:szCs w:val="16"/>
              </w:rPr>
              <w:t>семинарах</w:t>
            </w:r>
            <w:r w:rsidRPr="0041109F">
              <w:rPr>
                <w:color w:val="000000"/>
                <w:spacing w:val="-5"/>
                <w:sz w:val="16"/>
                <w:szCs w:val="16"/>
              </w:rPr>
              <w:t>, конференциях, съездах, сессиях, собраниях, совещаниях муниципальных образований, решение иных вопросов местного самоуправления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2017г.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3B632B" w:rsidP="003B632B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315,</w:t>
            </w:r>
            <w:r w:rsidR="00790F9A" w:rsidRPr="0041109F">
              <w:rPr>
                <w:sz w:val="22"/>
                <w:szCs w:val="22"/>
              </w:rPr>
              <w:t>0</w:t>
            </w:r>
          </w:p>
        </w:tc>
        <w:tc>
          <w:tcPr>
            <w:tcW w:w="1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202,4</w:t>
            </w:r>
            <w:r w:rsidR="00AB27D6" w:rsidRPr="0041109F">
              <w:rPr>
                <w:sz w:val="20"/>
                <w:szCs w:val="20"/>
              </w:rPr>
              <w:t>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DA6022" w:rsidP="00DA6022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64</w:t>
            </w:r>
            <w:r w:rsidR="00790F9A" w:rsidRPr="0041109F">
              <w:rPr>
                <w:sz w:val="20"/>
                <w:szCs w:val="20"/>
              </w:rPr>
              <w:t>,</w:t>
            </w:r>
            <w:r w:rsidRPr="0041109F">
              <w:rPr>
                <w:sz w:val="20"/>
                <w:szCs w:val="20"/>
              </w:rPr>
              <w:t>3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rPr>
                <w:color w:val="000000"/>
                <w:spacing w:val="-5"/>
                <w:sz w:val="16"/>
                <w:szCs w:val="16"/>
              </w:rPr>
            </w:pPr>
            <w:r w:rsidRPr="0041109F">
              <w:rPr>
                <w:color w:val="000000"/>
                <w:spacing w:val="-5"/>
                <w:sz w:val="16"/>
                <w:szCs w:val="16"/>
              </w:rPr>
              <w:t>Количество принявших участие, 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100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-4"/>
                <w:sz w:val="20"/>
                <w:szCs w:val="20"/>
              </w:rPr>
            </w:pPr>
          </w:p>
        </w:tc>
      </w:tr>
      <w:tr w:rsidR="00790F9A" w:rsidRPr="0041109F" w:rsidTr="003B632B"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1.4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spacing w:line="233" w:lineRule="auto"/>
              <w:rPr>
                <w:b/>
                <w:bCs/>
                <w:color w:val="000000"/>
                <w:spacing w:val="-5"/>
                <w:sz w:val="16"/>
                <w:szCs w:val="16"/>
              </w:rPr>
            </w:pPr>
            <w:r w:rsidRPr="0041109F">
              <w:rPr>
                <w:b/>
                <w:color w:val="000000"/>
                <w:spacing w:val="-5"/>
                <w:sz w:val="16"/>
                <w:szCs w:val="16"/>
              </w:rPr>
              <w:t>Расходы на обеспечение функций руководителя контрольно-счетной палаты муниципального образования и его заместителей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2017г.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83520F">
            <w:pPr>
              <w:spacing w:line="204" w:lineRule="auto"/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2</w:t>
            </w:r>
            <w:r w:rsidR="0083520F" w:rsidRPr="0041109F">
              <w:rPr>
                <w:b/>
                <w:sz w:val="20"/>
                <w:szCs w:val="20"/>
              </w:rPr>
              <w:t>08</w:t>
            </w:r>
            <w:r w:rsidRPr="0041109F">
              <w:rPr>
                <w:b/>
                <w:sz w:val="20"/>
                <w:szCs w:val="20"/>
              </w:rPr>
              <w:t>,</w:t>
            </w:r>
            <w:r w:rsidR="0083520F" w:rsidRPr="0041109F">
              <w:rPr>
                <w:b/>
                <w:sz w:val="20"/>
                <w:szCs w:val="20"/>
              </w:rPr>
              <w:t>6</w:t>
            </w:r>
            <w:r w:rsidR="00664E61" w:rsidRPr="0041109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83520F" w:rsidP="0083520F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208</w:t>
            </w:r>
            <w:r w:rsidR="00790F9A" w:rsidRPr="0041109F">
              <w:rPr>
                <w:b/>
                <w:sz w:val="20"/>
                <w:szCs w:val="20"/>
              </w:rPr>
              <w:t>,</w:t>
            </w:r>
            <w:r w:rsidRPr="0041109F">
              <w:rPr>
                <w:b/>
                <w:sz w:val="20"/>
                <w:szCs w:val="20"/>
              </w:rPr>
              <w:t>6</w:t>
            </w:r>
            <w:r w:rsidR="00664E61" w:rsidRPr="0041109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83520F" w:rsidP="002401BF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-4"/>
                <w:sz w:val="20"/>
                <w:szCs w:val="20"/>
              </w:rPr>
            </w:pPr>
          </w:p>
        </w:tc>
      </w:tr>
      <w:tr w:rsidR="003B632B" w:rsidRPr="0041109F" w:rsidTr="003B632B"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B632B" w:rsidRPr="0041109F" w:rsidRDefault="003B632B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1.4.1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32B" w:rsidRPr="0041109F" w:rsidRDefault="003B632B" w:rsidP="002401BF">
            <w:pPr>
              <w:spacing w:line="233" w:lineRule="auto"/>
              <w:rPr>
                <w:b/>
                <w:color w:val="000000"/>
                <w:spacing w:val="-5"/>
                <w:sz w:val="16"/>
                <w:szCs w:val="16"/>
              </w:rPr>
            </w:pPr>
            <w:r w:rsidRPr="0041109F">
              <w:rPr>
                <w:color w:val="000000"/>
                <w:spacing w:val="-5"/>
                <w:sz w:val="16"/>
                <w:szCs w:val="16"/>
              </w:rPr>
              <w:t xml:space="preserve">Участие муниципальных служащих в региональных и всероссийских форумах, </w:t>
            </w:r>
            <w:r w:rsidRPr="0041109F">
              <w:rPr>
                <w:b/>
                <w:color w:val="000000"/>
                <w:spacing w:val="-5"/>
                <w:sz w:val="16"/>
                <w:szCs w:val="16"/>
              </w:rPr>
              <w:t>семинарах</w:t>
            </w:r>
            <w:r w:rsidRPr="0041109F">
              <w:rPr>
                <w:color w:val="000000"/>
                <w:spacing w:val="-5"/>
                <w:sz w:val="16"/>
                <w:szCs w:val="16"/>
              </w:rPr>
              <w:t>, конференциях, съездах, сессиях, собраниях, совещаниях муниципальных образований, решение иных вопросов местного самоуправления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32B" w:rsidRPr="0041109F" w:rsidRDefault="003B632B" w:rsidP="002401BF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2017г.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32B" w:rsidRPr="0041109F" w:rsidRDefault="003B632B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32B" w:rsidRPr="0041109F" w:rsidRDefault="003B632B" w:rsidP="00C84BA9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208,6</w:t>
            </w:r>
            <w:r w:rsidR="00664E61" w:rsidRPr="0041109F">
              <w:rPr>
                <w:sz w:val="22"/>
                <w:szCs w:val="22"/>
              </w:rPr>
              <w:t>4</w:t>
            </w:r>
          </w:p>
        </w:tc>
        <w:tc>
          <w:tcPr>
            <w:tcW w:w="1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32B" w:rsidRPr="0041109F" w:rsidRDefault="003B632B" w:rsidP="00C84BA9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208,6</w:t>
            </w:r>
            <w:r w:rsidR="00664E61" w:rsidRPr="0041109F">
              <w:rPr>
                <w:sz w:val="20"/>
                <w:szCs w:val="20"/>
              </w:rPr>
              <w:t>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32B" w:rsidRPr="0041109F" w:rsidRDefault="00D81727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32B" w:rsidRPr="0041109F" w:rsidRDefault="003B632B" w:rsidP="002401BF">
            <w:pPr>
              <w:rPr>
                <w:color w:val="000000"/>
                <w:spacing w:val="-5"/>
                <w:sz w:val="16"/>
                <w:szCs w:val="16"/>
              </w:rPr>
            </w:pPr>
            <w:r w:rsidRPr="0041109F">
              <w:rPr>
                <w:color w:val="000000"/>
                <w:spacing w:val="-5"/>
                <w:sz w:val="16"/>
                <w:szCs w:val="16"/>
              </w:rPr>
              <w:t>Количество принявших участие, 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32B" w:rsidRPr="0041109F" w:rsidRDefault="003B632B" w:rsidP="002401BF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32B" w:rsidRPr="0041109F" w:rsidRDefault="003B632B" w:rsidP="002401BF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32B" w:rsidRPr="0041109F" w:rsidRDefault="003B632B" w:rsidP="002401BF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100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B632B" w:rsidRPr="0041109F" w:rsidRDefault="003B632B" w:rsidP="002401BF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-4"/>
                <w:sz w:val="20"/>
                <w:szCs w:val="20"/>
              </w:rPr>
            </w:pPr>
          </w:p>
        </w:tc>
      </w:tr>
      <w:tr w:rsidR="00790F9A" w:rsidRPr="0041109F" w:rsidTr="003B632B"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1.5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spacing w:line="233" w:lineRule="auto"/>
              <w:rPr>
                <w:color w:val="000000"/>
                <w:spacing w:val="-5"/>
                <w:sz w:val="16"/>
                <w:szCs w:val="16"/>
              </w:rPr>
            </w:pPr>
            <w:r w:rsidRPr="0041109F">
              <w:rPr>
                <w:b/>
                <w:color w:val="000000"/>
                <w:spacing w:val="-5"/>
                <w:sz w:val="16"/>
                <w:szCs w:val="16"/>
              </w:rPr>
              <w:t>Расходы на обеспечение органов местного самоуправления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2017г.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9A37DE" w:rsidP="009A37DE">
            <w:pPr>
              <w:spacing w:line="204" w:lineRule="auto"/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1376,87</w:t>
            </w:r>
          </w:p>
        </w:tc>
        <w:tc>
          <w:tcPr>
            <w:tcW w:w="1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60661C" w:rsidP="002401BF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1227</w:t>
            </w:r>
            <w:r w:rsidR="00790F9A" w:rsidRPr="0041109F">
              <w:rPr>
                <w:b/>
                <w:sz w:val="20"/>
                <w:szCs w:val="20"/>
              </w:rPr>
              <w:t>,</w:t>
            </w:r>
            <w:r w:rsidRPr="0041109F">
              <w:rPr>
                <w:b/>
                <w:sz w:val="20"/>
                <w:szCs w:val="20"/>
              </w:rPr>
              <w:t>4</w:t>
            </w:r>
            <w:r w:rsidR="00790F9A" w:rsidRPr="0041109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6A6580" w:rsidP="006A6580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89</w:t>
            </w:r>
            <w:r w:rsidR="00790F9A" w:rsidRPr="0041109F">
              <w:rPr>
                <w:b/>
                <w:sz w:val="20"/>
                <w:szCs w:val="20"/>
              </w:rPr>
              <w:t>,</w:t>
            </w:r>
            <w:r w:rsidRPr="0041109F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-4"/>
                <w:sz w:val="20"/>
                <w:szCs w:val="20"/>
              </w:rPr>
            </w:pPr>
          </w:p>
        </w:tc>
      </w:tr>
      <w:tr w:rsidR="00790F9A" w:rsidRPr="0041109F" w:rsidTr="003B632B"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1.5.1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spacing w:line="233" w:lineRule="auto"/>
              <w:rPr>
                <w:b/>
                <w:color w:val="000000"/>
                <w:spacing w:val="-5"/>
                <w:sz w:val="16"/>
                <w:szCs w:val="16"/>
              </w:rPr>
            </w:pPr>
            <w:r w:rsidRPr="0041109F">
              <w:rPr>
                <w:color w:val="000000"/>
                <w:spacing w:val="-5"/>
                <w:sz w:val="16"/>
                <w:szCs w:val="16"/>
              </w:rPr>
              <w:t>Организация участия муниципальных служащих на курсах повышения квалификации (объемом более 72 часов), подготовке, переподготовке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2017г.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0C55CE" w:rsidP="0060661C">
            <w:pPr>
              <w:spacing w:line="204" w:lineRule="auto"/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1056,32</w:t>
            </w:r>
          </w:p>
        </w:tc>
        <w:tc>
          <w:tcPr>
            <w:tcW w:w="1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9A37DE" w:rsidP="009A37DE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936</w:t>
            </w:r>
            <w:r w:rsidR="00790F9A" w:rsidRPr="0041109F">
              <w:rPr>
                <w:sz w:val="20"/>
                <w:szCs w:val="20"/>
              </w:rPr>
              <w:t>,</w:t>
            </w:r>
            <w:r w:rsidRPr="0041109F">
              <w:rPr>
                <w:sz w:val="20"/>
                <w:szCs w:val="20"/>
              </w:rPr>
              <w:t>71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CA26BC" w:rsidP="00CA26BC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88</w:t>
            </w:r>
            <w:r w:rsidR="00790F9A" w:rsidRPr="0041109F">
              <w:rPr>
                <w:sz w:val="20"/>
                <w:szCs w:val="20"/>
              </w:rPr>
              <w:t>,</w:t>
            </w:r>
            <w:r w:rsidRPr="0041109F">
              <w:rPr>
                <w:sz w:val="20"/>
                <w:szCs w:val="20"/>
              </w:rPr>
              <w:t>68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09F">
              <w:rPr>
                <w:rFonts w:ascii="Times New Roman" w:hAnsi="Times New Roman" w:cs="Times New Roman"/>
                <w:color w:val="000000"/>
                <w:spacing w:val="-5"/>
                <w:sz w:val="16"/>
                <w:szCs w:val="16"/>
              </w:rPr>
              <w:t>Обучение муниципальных служащих, 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790F9A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52,5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-4"/>
                <w:sz w:val="20"/>
                <w:szCs w:val="20"/>
              </w:rPr>
            </w:pPr>
          </w:p>
        </w:tc>
      </w:tr>
      <w:tr w:rsidR="00790F9A" w:rsidRPr="0041109F" w:rsidTr="003B632B"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90F9A" w:rsidRPr="0041109F" w:rsidRDefault="00790F9A" w:rsidP="002401BF">
            <w:pPr>
              <w:jc w:val="center"/>
              <w:rPr>
                <w:b/>
                <w:color w:val="000000"/>
                <w:spacing w:val="-5"/>
                <w:sz w:val="16"/>
                <w:szCs w:val="16"/>
              </w:rPr>
            </w:pPr>
            <w:r w:rsidRPr="0041109F">
              <w:rPr>
                <w:b/>
                <w:color w:val="000000"/>
                <w:spacing w:val="-5"/>
                <w:sz w:val="16"/>
                <w:szCs w:val="16"/>
              </w:rPr>
              <w:lastRenderedPageBreak/>
              <w:t>1.5.2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F9A" w:rsidRPr="0041109F" w:rsidRDefault="00790F9A" w:rsidP="002401BF">
            <w:pPr>
              <w:rPr>
                <w:color w:val="000000"/>
                <w:spacing w:val="-5"/>
                <w:sz w:val="16"/>
                <w:szCs w:val="16"/>
              </w:rPr>
            </w:pPr>
            <w:r w:rsidRPr="0041109F">
              <w:rPr>
                <w:color w:val="000000"/>
                <w:spacing w:val="-5"/>
                <w:sz w:val="16"/>
                <w:szCs w:val="16"/>
              </w:rPr>
              <w:t xml:space="preserve">Участие муниципальных служащих в региональных и всероссийских форумах, </w:t>
            </w:r>
            <w:r w:rsidRPr="0041109F">
              <w:rPr>
                <w:b/>
                <w:color w:val="000000"/>
                <w:spacing w:val="-5"/>
                <w:sz w:val="16"/>
                <w:szCs w:val="16"/>
              </w:rPr>
              <w:t>семинарах</w:t>
            </w:r>
            <w:r w:rsidRPr="0041109F">
              <w:rPr>
                <w:color w:val="000000"/>
                <w:spacing w:val="-5"/>
                <w:sz w:val="16"/>
                <w:szCs w:val="16"/>
              </w:rPr>
              <w:t>, конференциях, съездах, сессиях, собраниях, совещаниях муниципальных образований, решение иных вопросов местного самоуправления, в том числе: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2017г.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0C55CE" w:rsidP="000C55CE">
            <w:pPr>
              <w:spacing w:line="204" w:lineRule="auto"/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320,55</w:t>
            </w:r>
          </w:p>
        </w:tc>
        <w:tc>
          <w:tcPr>
            <w:tcW w:w="1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0C55CE" w:rsidP="000C55CE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290</w:t>
            </w:r>
            <w:r w:rsidR="00790F9A" w:rsidRPr="0041109F">
              <w:rPr>
                <w:sz w:val="20"/>
                <w:szCs w:val="20"/>
              </w:rPr>
              <w:t>,</w:t>
            </w:r>
            <w:r w:rsidRPr="0041109F">
              <w:rPr>
                <w:sz w:val="20"/>
                <w:szCs w:val="20"/>
              </w:rPr>
              <w:t>7</w:t>
            </w:r>
            <w:r w:rsidR="00CA26BC" w:rsidRPr="0041109F">
              <w:rPr>
                <w:sz w:val="20"/>
                <w:szCs w:val="20"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CA26BC" w:rsidP="00CA26BC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90</w:t>
            </w:r>
            <w:r w:rsidR="00790F9A" w:rsidRPr="0041109F">
              <w:rPr>
                <w:sz w:val="20"/>
                <w:szCs w:val="20"/>
              </w:rPr>
              <w:t>,</w:t>
            </w:r>
            <w:r w:rsidRPr="0041109F">
              <w:rPr>
                <w:sz w:val="20"/>
                <w:szCs w:val="20"/>
              </w:rPr>
              <w:t>7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rPr>
                <w:color w:val="000000"/>
                <w:spacing w:val="-5"/>
                <w:sz w:val="16"/>
                <w:szCs w:val="16"/>
              </w:rPr>
            </w:pPr>
            <w:r w:rsidRPr="0041109F">
              <w:rPr>
                <w:color w:val="000000"/>
                <w:spacing w:val="-5"/>
                <w:sz w:val="16"/>
                <w:szCs w:val="16"/>
              </w:rPr>
              <w:t>Количество принявших участие, 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F45937" w:rsidP="00447066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</w:t>
            </w:r>
            <w:r w:rsidR="00447066" w:rsidRPr="0041109F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447066" w:rsidP="00447066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86,2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-4"/>
                <w:sz w:val="20"/>
                <w:szCs w:val="20"/>
              </w:rPr>
            </w:pPr>
          </w:p>
        </w:tc>
      </w:tr>
      <w:tr w:rsidR="00790F9A" w:rsidRPr="0041109F" w:rsidTr="003B632B"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90F9A" w:rsidRPr="0041109F" w:rsidRDefault="00790F9A" w:rsidP="002401BF">
            <w:pPr>
              <w:jc w:val="center"/>
              <w:rPr>
                <w:b/>
                <w:color w:val="000000"/>
                <w:spacing w:val="-5"/>
                <w:sz w:val="16"/>
                <w:szCs w:val="16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F9A" w:rsidRPr="0041109F" w:rsidRDefault="00790F9A" w:rsidP="002401BF">
            <w:pPr>
              <w:rPr>
                <w:b/>
                <w:color w:val="000000"/>
                <w:spacing w:val="-5"/>
                <w:sz w:val="16"/>
                <w:szCs w:val="16"/>
              </w:rPr>
            </w:pPr>
            <w:r w:rsidRPr="0041109F">
              <w:rPr>
                <w:b/>
                <w:bCs/>
                <w:spacing w:val="-4"/>
                <w:sz w:val="20"/>
                <w:szCs w:val="20"/>
              </w:rPr>
              <w:t>Итого по задаче 1</w:t>
            </w:r>
            <w:r w:rsidRPr="0041109F">
              <w:rPr>
                <w:b/>
                <w:color w:val="000000"/>
                <w:spacing w:val="-5"/>
                <w:sz w:val="16"/>
                <w:szCs w:val="16"/>
                <w:lang w:val="en-US"/>
              </w:rPr>
              <w:t>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spacing w:line="204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A34044" w:rsidP="002401BF">
            <w:pPr>
              <w:spacing w:line="204" w:lineRule="auto"/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1900,51</w:t>
            </w:r>
          </w:p>
        </w:tc>
        <w:tc>
          <w:tcPr>
            <w:tcW w:w="1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AB27D6" w:rsidP="00625E01">
            <w:pPr>
              <w:spacing w:line="204" w:lineRule="auto"/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1638</w:t>
            </w:r>
            <w:r w:rsidR="00790F9A" w:rsidRPr="0041109F">
              <w:rPr>
                <w:b/>
                <w:sz w:val="20"/>
                <w:szCs w:val="20"/>
              </w:rPr>
              <w:t>,</w:t>
            </w:r>
            <w:r w:rsidRPr="0041109F">
              <w:rPr>
                <w:b/>
                <w:sz w:val="20"/>
                <w:szCs w:val="20"/>
              </w:rPr>
              <w:t>4</w:t>
            </w:r>
            <w:r w:rsidR="00625E01" w:rsidRPr="0041109F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6A6580" w:rsidP="002401BF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86,2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-4"/>
                <w:sz w:val="20"/>
                <w:szCs w:val="20"/>
              </w:rPr>
            </w:pPr>
          </w:p>
        </w:tc>
      </w:tr>
      <w:tr w:rsidR="00790F9A" w:rsidRPr="0041109F" w:rsidTr="003B632B">
        <w:trPr>
          <w:trHeight w:val="591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b/>
                <w:bCs/>
                <w:spacing w:val="-4"/>
                <w:sz w:val="20"/>
                <w:szCs w:val="20"/>
              </w:rPr>
            </w:pPr>
          </w:p>
        </w:tc>
        <w:tc>
          <w:tcPr>
            <w:tcW w:w="830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both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Задача 2.</w:t>
            </w:r>
            <w:r w:rsidRPr="0041109F">
              <w:rPr>
                <w:b/>
                <w:spacing w:val="-4"/>
                <w:sz w:val="20"/>
                <w:szCs w:val="20"/>
              </w:rPr>
              <w:t xml:space="preserve"> Представительство интересов и прав муниципального образования ЗАТО г</w:t>
            </w:r>
            <w:proofErr w:type="gramStart"/>
            <w:r w:rsidRPr="0041109F">
              <w:rPr>
                <w:b/>
                <w:spacing w:val="-4"/>
                <w:sz w:val="20"/>
                <w:szCs w:val="20"/>
              </w:rPr>
              <w:t>.С</w:t>
            </w:r>
            <w:proofErr w:type="gramEnd"/>
            <w:r w:rsidRPr="0041109F">
              <w:rPr>
                <w:b/>
                <w:spacing w:val="-4"/>
                <w:sz w:val="20"/>
                <w:szCs w:val="20"/>
              </w:rPr>
              <w:t>евероморск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rPr>
                <w:sz w:val="20"/>
                <w:szCs w:val="20"/>
              </w:rPr>
            </w:pPr>
          </w:p>
        </w:tc>
      </w:tr>
      <w:tr w:rsidR="00790F9A" w:rsidRPr="0041109F" w:rsidTr="003B632B"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bCs/>
                <w:spacing w:val="-4"/>
                <w:sz w:val="20"/>
                <w:szCs w:val="20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both"/>
              <w:rPr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pacing w:val="-5"/>
                <w:sz w:val="16"/>
                <w:szCs w:val="16"/>
              </w:rPr>
              <w:t>Основное мероприятие 2: Представление интересов и прав муниципального образования ЗАТО г</w:t>
            </w:r>
            <w:proofErr w:type="gramStart"/>
            <w:r w:rsidRPr="0041109F">
              <w:rPr>
                <w:b/>
                <w:bCs/>
                <w:color w:val="000000"/>
                <w:spacing w:val="-5"/>
                <w:sz w:val="16"/>
                <w:szCs w:val="16"/>
              </w:rPr>
              <w:t>.С</w:t>
            </w:r>
            <w:proofErr w:type="gramEnd"/>
            <w:r w:rsidRPr="0041109F">
              <w:rPr>
                <w:b/>
                <w:bCs/>
                <w:color w:val="000000"/>
                <w:spacing w:val="-5"/>
                <w:sz w:val="16"/>
                <w:szCs w:val="16"/>
              </w:rPr>
              <w:t>евероморск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2017г.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B32D50">
            <w:pPr>
              <w:spacing w:line="204" w:lineRule="auto"/>
              <w:jc w:val="center"/>
              <w:rPr>
                <w:b/>
                <w:sz w:val="22"/>
                <w:szCs w:val="22"/>
              </w:rPr>
            </w:pPr>
            <w:r w:rsidRPr="0041109F">
              <w:rPr>
                <w:b/>
                <w:sz w:val="22"/>
                <w:szCs w:val="22"/>
              </w:rPr>
              <w:t>2</w:t>
            </w:r>
            <w:r w:rsidR="00B32D50" w:rsidRPr="0041109F">
              <w:rPr>
                <w:b/>
                <w:sz w:val="22"/>
                <w:szCs w:val="22"/>
              </w:rPr>
              <w:t>5</w:t>
            </w:r>
            <w:r w:rsidRPr="0041109F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1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8F1046" w:rsidP="002401BF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218,74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302BA4" w:rsidP="00302BA4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87,5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</w:tr>
      <w:tr w:rsidR="00790F9A" w:rsidRPr="0041109F" w:rsidTr="003B632B"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b/>
                <w:bCs/>
                <w:spacing w:val="-4"/>
                <w:sz w:val="20"/>
                <w:szCs w:val="20"/>
              </w:rPr>
            </w:pPr>
            <w:r w:rsidRPr="0041109F">
              <w:rPr>
                <w:b/>
                <w:bCs/>
                <w:spacing w:val="-4"/>
                <w:sz w:val="20"/>
                <w:szCs w:val="20"/>
              </w:rPr>
              <w:t>2.2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both"/>
              <w:rPr>
                <w:b/>
                <w:spacing w:val="-4"/>
                <w:sz w:val="16"/>
                <w:szCs w:val="16"/>
              </w:rPr>
            </w:pPr>
            <w:r w:rsidRPr="0041109F">
              <w:rPr>
                <w:b/>
                <w:color w:val="000000"/>
                <w:spacing w:val="-5"/>
                <w:sz w:val="16"/>
                <w:szCs w:val="16"/>
              </w:rPr>
              <w:t>Расходы на обеспечение функций руководителя контрольно-счетной палаты муниципального образования и его заместителей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2017г.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b/>
                <w:bCs/>
                <w:spacing w:val="-5"/>
                <w:sz w:val="20"/>
                <w:szCs w:val="20"/>
              </w:rPr>
            </w:pPr>
            <w:r w:rsidRPr="0041109F">
              <w:rPr>
                <w:bCs/>
                <w:spacing w:val="-5"/>
                <w:sz w:val="20"/>
                <w:szCs w:val="20"/>
              </w:rPr>
              <w:t>МБ</w:t>
            </w:r>
          </w:p>
        </w:tc>
        <w:tc>
          <w:tcPr>
            <w:tcW w:w="1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spacing w:line="204" w:lineRule="auto"/>
              <w:jc w:val="center"/>
              <w:rPr>
                <w:b/>
                <w:sz w:val="22"/>
                <w:szCs w:val="22"/>
              </w:rPr>
            </w:pPr>
            <w:r w:rsidRPr="0041109F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-4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</w:tr>
      <w:tr w:rsidR="00790F9A" w:rsidRPr="0041109F" w:rsidTr="003B632B"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bCs/>
                <w:spacing w:val="-4"/>
                <w:sz w:val="20"/>
                <w:szCs w:val="20"/>
              </w:rPr>
            </w:pPr>
            <w:r w:rsidRPr="0041109F">
              <w:rPr>
                <w:bCs/>
                <w:spacing w:val="-4"/>
                <w:sz w:val="20"/>
                <w:szCs w:val="20"/>
              </w:rPr>
              <w:t>2.2.1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both"/>
              <w:rPr>
                <w:b/>
                <w:spacing w:val="-4"/>
                <w:sz w:val="16"/>
                <w:szCs w:val="16"/>
              </w:rPr>
            </w:pPr>
            <w:r w:rsidRPr="0041109F">
              <w:rPr>
                <w:spacing w:val="-4"/>
                <w:sz w:val="16"/>
                <w:szCs w:val="16"/>
              </w:rPr>
              <w:t>Представление интересов и прав органов местного самоуправления ЗАТО г</w:t>
            </w:r>
            <w:proofErr w:type="gramStart"/>
            <w:r w:rsidRPr="0041109F">
              <w:rPr>
                <w:spacing w:val="-4"/>
                <w:sz w:val="16"/>
                <w:szCs w:val="16"/>
              </w:rPr>
              <w:t>.С</w:t>
            </w:r>
            <w:proofErr w:type="gramEnd"/>
            <w:r w:rsidRPr="0041109F">
              <w:rPr>
                <w:spacing w:val="-4"/>
                <w:sz w:val="16"/>
                <w:szCs w:val="16"/>
              </w:rPr>
              <w:t>евероморск (в т.ч. структурных подразделений администрации с правом юридического лица) за пределами муниципального образования ЗАТО г.Североморск в органах государственной власти, судах судебной системы РФ и др.,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2017г.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-</w:t>
            </w:r>
          </w:p>
        </w:tc>
        <w:tc>
          <w:tcPr>
            <w:tcW w:w="1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-4"/>
                <w:sz w:val="16"/>
                <w:szCs w:val="16"/>
              </w:rPr>
            </w:pPr>
            <w:r w:rsidRPr="0041109F">
              <w:rPr>
                <w:color w:val="000000"/>
                <w:spacing w:val="-5"/>
                <w:sz w:val="16"/>
                <w:szCs w:val="16"/>
              </w:rPr>
              <w:t>По мере необходимости, да/нет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КСП</w:t>
            </w:r>
          </w:p>
        </w:tc>
      </w:tr>
      <w:tr w:rsidR="00790F9A" w:rsidRPr="0041109F" w:rsidTr="003B632B"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b/>
                <w:bCs/>
                <w:spacing w:val="-4"/>
                <w:sz w:val="20"/>
                <w:szCs w:val="20"/>
              </w:rPr>
            </w:pPr>
            <w:r w:rsidRPr="0041109F">
              <w:rPr>
                <w:b/>
                <w:bCs/>
                <w:spacing w:val="-4"/>
                <w:sz w:val="20"/>
                <w:szCs w:val="20"/>
              </w:rPr>
              <w:t>2.3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both"/>
              <w:rPr>
                <w:spacing w:val="-4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pacing w:val="-5"/>
                <w:sz w:val="16"/>
                <w:szCs w:val="16"/>
              </w:rPr>
              <w:t>Расходы на обеспечение органов местного самоуправления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2017г.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B32D50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</w:t>
            </w:r>
            <w:r w:rsidR="00B32D50" w:rsidRPr="0041109F">
              <w:rPr>
                <w:sz w:val="22"/>
                <w:szCs w:val="22"/>
              </w:rPr>
              <w:t>5</w:t>
            </w:r>
            <w:r w:rsidRPr="0041109F">
              <w:rPr>
                <w:sz w:val="22"/>
                <w:szCs w:val="22"/>
              </w:rPr>
              <w:t>0,0</w:t>
            </w:r>
          </w:p>
        </w:tc>
        <w:tc>
          <w:tcPr>
            <w:tcW w:w="1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EF7329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218,74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302BA4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87</w:t>
            </w:r>
            <w:r w:rsidR="00790F9A" w:rsidRPr="0041109F">
              <w:rPr>
                <w:sz w:val="20"/>
                <w:szCs w:val="20"/>
              </w:rPr>
              <w:t>,5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-4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-4"/>
                <w:sz w:val="20"/>
                <w:szCs w:val="20"/>
              </w:rPr>
            </w:pPr>
          </w:p>
        </w:tc>
      </w:tr>
      <w:tr w:rsidR="00790F9A" w:rsidRPr="0041109F" w:rsidTr="003B632B"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bCs/>
                <w:spacing w:val="-4"/>
                <w:sz w:val="20"/>
                <w:szCs w:val="20"/>
              </w:rPr>
            </w:pPr>
            <w:r w:rsidRPr="0041109F">
              <w:rPr>
                <w:bCs/>
                <w:spacing w:val="-4"/>
                <w:sz w:val="20"/>
                <w:szCs w:val="20"/>
              </w:rPr>
              <w:t>2.3.1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both"/>
              <w:rPr>
                <w:b/>
                <w:bCs/>
                <w:color w:val="000000"/>
                <w:spacing w:val="-5"/>
                <w:sz w:val="16"/>
                <w:szCs w:val="16"/>
              </w:rPr>
            </w:pPr>
            <w:r w:rsidRPr="0041109F">
              <w:rPr>
                <w:color w:val="000000"/>
                <w:spacing w:val="-5"/>
                <w:sz w:val="16"/>
                <w:szCs w:val="16"/>
              </w:rPr>
              <w:t>Представление интересов и прав органов местного самоуправления ЗАТО г</w:t>
            </w:r>
            <w:proofErr w:type="gramStart"/>
            <w:r w:rsidRPr="0041109F">
              <w:rPr>
                <w:color w:val="000000"/>
                <w:spacing w:val="-5"/>
                <w:sz w:val="16"/>
                <w:szCs w:val="16"/>
              </w:rPr>
              <w:t>.С</w:t>
            </w:r>
            <w:proofErr w:type="gramEnd"/>
            <w:r w:rsidRPr="0041109F">
              <w:rPr>
                <w:color w:val="000000"/>
                <w:spacing w:val="-5"/>
                <w:sz w:val="16"/>
                <w:szCs w:val="16"/>
              </w:rPr>
              <w:t>евероморск (в т.ч. структурных подразделений администрации с правом юридического лица) за пределами муниципального образования ЗАТО г.Североморск в органах государственной власти, судах судебной системы РФ и др.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2017г.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B32D50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</w:t>
            </w:r>
            <w:r w:rsidR="00B32D50" w:rsidRPr="0041109F">
              <w:rPr>
                <w:sz w:val="22"/>
                <w:szCs w:val="22"/>
              </w:rPr>
              <w:t>5</w:t>
            </w:r>
            <w:r w:rsidRPr="0041109F">
              <w:rPr>
                <w:sz w:val="22"/>
                <w:szCs w:val="22"/>
              </w:rPr>
              <w:t>0,0</w:t>
            </w:r>
          </w:p>
        </w:tc>
        <w:tc>
          <w:tcPr>
            <w:tcW w:w="1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EF7329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218,74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302BA4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87,5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-4"/>
                <w:sz w:val="16"/>
                <w:szCs w:val="16"/>
              </w:rPr>
            </w:pPr>
            <w:r w:rsidRPr="0041109F">
              <w:rPr>
                <w:color w:val="000000"/>
                <w:spacing w:val="-5"/>
                <w:sz w:val="16"/>
                <w:szCs w:val="16"/>
              </w:rPr>
              <w:t>По мере необходимости, да/нет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100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Администрация</w:t>
            </w:r>
          </w:p>
          <w:p w:rsidR="00790F9A" w:rsidRPr="0041109F" w:rsidRDefault="00790F9A" w:rsidP="002401BF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 xml:space="preserve">ЗАТО </w:t>
            </w:r>
            <w:proofErr w:type="gramStart"/>
            <w:r w:rsidRPr="0041109F">
              <w:rPr>
                <w:spacing w:val="-4"/>
                <w:sz w:val="20"/>
                <w:szCs w:val="20"/>
              </w:rPr>
              <w:t>г</w:t>
            </w:r>
            <w:proofErr w:type="gramEnd"/>
            <w:r w:rsidRPr="0041109F">
              <w:rPr>
                <w:spacing w:val="-4"/>
                <w:sz w:val="20"/>
                <w:szCs w:val="20"/>
              </w:rPr>
              <w:t>. Североморск</w:t>
            </w:r>
          </w:p>
        </w:tc>
      </w:tr>
      <w:tr w:rsidR="00790F9A" w:rsidRPr="0041109F" w:rsidTr="003B632B">
        <w:trPr>
          <w:trHeight w:val="591"/>
        </w:trPr>
        <w:tc>
          <w:tcPr>
            <w:tcW w:w="3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both"/>
              <w:rPr>
                <w:sz w:val="20"/>
                <w:szCs w:val="20"/>
              </w:rPr>
            </w:pPr>
            <w:r w:rsidRPr="0041109F">
              <w:rPr>
                <w:b/>
                <w:bCs/>
                <w:spacing w:val="-4"/>
                <w:sz w:val="20"/>
                <w:szCs w:val="20"/>
              </w:rPr>
              <w:t>Итого по задаче 2: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B32D50">
            <w:pPr>
              <w:spacing w:line="204" w:lineRule="auto"/>
              <w:jc w:val="center"/>
              <w:rPr>
                <w:b/>
                <w:sz w:val="22"/>
                <w:szCs w:val="22"/>
              </w:rPr>
            </w:pPr>
            <w:r w:rsidRPr="0041109F">
              <w:rPr>
                <w:b/>
                <w:sz w:val="22"/>
                <w:szCs w:val="22"/>
              </w:rPr>
              <w:t>2</w:t>
            </w:r>
            <w:r w:rsidR="00B32D50" w:rsidRPr="0041109F">
              <w:rPr>
                <w:b/>
                <w:sz w:val="22"/>
                <w:szCs w:val="22"/>
              </w:rPr>
              <w:t>5</w:t>
            </w:r>
            <w:r w:rsidRPr="0041109F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1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EF7329" w:rsidP="002401BF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218,74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302BA4" w:rsidP="002401BF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87,5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rPr>
                <w:sz w:val="20"/>
                <w:szCs w:val="20"/>
              </w:rPr>
            </w:pPr>
          </w:p>
        </w:tc>
      </w:tr>
      <w:tr w:rsidR="00790F9A" w:rsidRPr="0041109F" w:rsidTr="003B632B">
        <w:trPr>
          <w:trHeight w:val="591"/>
        </w:trPr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9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both"/>
              <w:rPr>
                <w:sz w:val="20"/>
                <w:szCs w:val="20"/>
              </w:rPr>
            </w:pPr>
            <w:r w:rsidRPr="0041109F">
              <w:rPr>
                <w:b/>
                <w:bCs/>
                <w:spacing w:val="-4"/>
                <w:sz w:val="20"/>
                <w:szCs w:val="20"/>
              </w:rPr>
              <w:t>Задача 3</w:t>
            </w:r>
            <w:r w:rsidRPr="0041109F">
              <w:rPr>
                <w:b/>
                <w:spacing w:val="-4"/>
                <w:sz w:val="20"/>
                <w:szCs w:val="20"/>
              </w:rPr>
              <w:t xml:space="preserve">: </w:t>
            </w:r>
            <w:r w:rsidRPr="0041109F">
              <w:rPr>
                <w:b/>
                <w:bCs/>
                <w:spacing w:val="-5"/>
                <w:sz w:val="16"/>
                <w:szCs w:val="16"/>
              </w:rPr>
              <w:t>Обеспечение реализации государственных гарантий, исполнения обязательств, устойчивого функционирования, развития и повышения эффективности муниципальной службы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rPr>
                <w:sz w:val="20"/>
                <w:szCs w:val="20"/>
              </w:rPr>
            </w:pPr>
          </w:p>
        </w:tc>
      </w:tr>
      <w:tr w:rsidR="00790F9A" w:rsidRPr="0041109F" w:rsidTr="008D24BA">
        <w:trPr>
          <w:trHeight w:val="239"/>
        </w:trPr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3.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both"/>
              <w:rPr>
                <w:b/>
                <w:spacing w:val="-4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pacing w:val="-5"/>
                <w:sz w:val="16"/>
                <w:szCs w:val="16"/>
              </w:rPr>
              <w:t xml:space="preserve">Основное мероприятие 3: Обеспечение реализации государственных гарантий, исполнения обязательств, устойчивого функционирования, </w:t>
            </w:r>
            <w:r w:rsidRPr="0041109F">
              <w:rPr>
                <w:b/>
                <w:bCs/>
                <w:color w:val="000000"/>
                <w:spacing w:val="-5"/>
                <w:sz w:val="16"/>
                <w:szCs w:val="16"/>
              </w:rPr>
              <w:lastRenderedPageBreak/>
              <w:t>развития и повышения эффективности муниципальной службы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lastRenderedPageBreak/>
              <w:t>2017г.</w:t>
            </w:r>
          </w:p>
        </w:tc>
        <w:tc>
          <w:tcPr>
            <w:tcW w:w="12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C84BA9" w:rsidP="004D3C37">
            <w:pPr>
              <w:spacing w:line="204" w:lineRule="auto"/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3514,05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4D3C37" w:rsidP="004D3C37">
            <w:pPr>
              <w:jc w:val="center"/>
              <w:rPr>
                <w:b/>
                <w:bCs/>
                <w:spacing w:val="-4"/>
                <w:sz w:val="20"/>
                <w:szCs w:val="20"/>
              </w:rPr>
            </w:pPr>
            <w:r w:rsidRPr="0041109F">
              <w:rPr>
                <w:b/>
                <w:bCs/>
                <w:spacing w:val="-4"/>
                <w:sz w:val="20"/>
                <w:szCs w:val="20"/>
              </w:rPr>
              <w:t>3187</w:t>
            </w:r>
            <w:r w:rsidR="00790F9A" w:rsidRPr="0041109F">
              <w:rPr>
                <w:b/>
                <w:bCs/>
                <w:spacing w:val="-4"/>
                <w:sz w:val="20"/>
                <w:szCs w:val="20"/>
              </w:rPr>
              <w:t>,</w:t>
            </w:r>
            <w:r w:rsidRPr="0041109F">
              <w:rPr>
                <w:b/>
                <w:bCs/>
                <w:spacing w:val="-4"/>
                <w:sz w:val="20"/>
                <w:szCs w:val="20"/>
              </w:rPr>
              <w:t>99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C77AF8" w:rsidP="002401BF">
            <w:pPr>
              <w:jc w:val="center"/>
              <w:rPr>
                <w:b/>
                <w:bCs/>
                <w:spacing w:val="-4"/>
                <w:sz w:val="20"/>
                <w:szCs w:val="20"/>
              </w:rPr>
            </w:pPr>
            <w:r w:rsidRPr="0041109F">
              <w:rPr>
                <w:b/>
                <w:bCs/>
                <w:spacing w:val="-4"/>
                <w:sz w:val="20"/>
                <w:szCs w:val="20"/>
              </w:rPr>
              <w:t>90,72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18"/>
                <w:szCs w:val="18"/>
              </w:rPr>
            </w:pPr>
          </w:p>
        </w:tc>
      </w:tr>
      <w:tr w:rsidR="00790F9A" w:rsidRPr="0041109F" w:rsidTr="008D24BA">
        <w:trPr>
          <w:trHeight w:val="239"/>
        </w:trPr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lastRenderedPageBreak/>
              <w:t>3.1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both"/>
              <w:rPr>
                <w:b/>
                <w:bCs/>
                <w:spacing w:val="-4"/>
                <w:sz w:val="18"/>
                <w:szCs w:val="18"/>
              </w:rPr>
            </w:pPr>
          </w:p>
          <w:p w:rsidR="00790F9A" w:rsidRPr="0041109F" w:rsidRDefault="00790F9A" w:rsidP="002401BF">
            <w:pPr>
              <w:jc w:val="both"/>
              <w:rPr>
                <w:b/>
                <w:bCs/>
                <w:spacing w:val="-4"/>
                <w:sz w:val="18"/>
                <w:szCs w:val="18"/>
              </w:rPr>
            </w:pPr>
            <w:r w:rsidRPr="0041109F">
              <w:rPr>
                <w:b/>
                <w:bCs/>
                <w:spacing w:val="-5"/>
                <w:sz w:val="16"/>
                <w:szCs w:val="16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2017г.</w:t>
            </w:r>
          </w:p>
        </w:tc>
        <w:tc>
          <w:tcPr>
            <w:tcW w:w="12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C84BA9" w:rsidP="004D3C37">
            <w:pPr>
              <w:spacing w:line="204" w:lineRule="auto"/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1507,68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4D3C37" w:rsidP="004D3C37">
            <w:pPr>
              <w:jc w:val="center"/>
              <w:rPr>
                <w:b/>
                <w:bCs/>
                <w:spacing w:val="-4"/>
                <w:sz w:val="20"/>
                <w:szCs w:val="20"/>
              </w:rPr>
            </w:pPr>
            <w:r w:rsidRPr="0041109F">
              <w:rPr>
                <w:b/>
                <w:bCs/>
                <w:spacing w:val="-4"/>
                <w:sz w:val="20"/>
                <w:szCs w:val="20"/>
              </w:rPr>
              <w:t>1438</w:t>
            </w:r>
            <w:r w:rsidR="00790F9A" w:rsidRPr="0041109F">
              <w:rPr>
                <w:b/>
                <w:bCs/>
                <w:spacing w:val="-4"/>
                <w:sz w:val="20"/>
                <w:szCs w:val="20"/>
              </w:rPr>
              <w:t>,</w:t>
            </w:r>
            <w:r w:rsidRPr="0041109F">
              <w:rPr>
                <w:b/>
                <w:bCs/>
                <w:spacing w:val="-4"/>
                <w:sz w:val="20"/>
                <w:szCs w:val="20"/>
              </w:rPr>
              <w:t>43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B00461" w:rsidP="00B00461">
            <w:pPr>
              <w:jc w:val="center"/>
              <w:rPr>
                <w:b/>
                <w:bCs/>
                <w:spacing w:val="-4"/>
                <w:sz w:val="20"/>
                <w:szCs w:val="20"/>
              </w:rPr>
            </w:pPr>
            <w:r w:rsidRPr="0041109F">
              <w:rPr>
                <w:b/>
                <w:bCs/>
                <w:spacing w:val="-4"/>
                <w:sz w:val="20"/>
                <w:szCs w:val="20"/>
              </w:rPr>
              <w:t>95</w:t>
            </w:r>
            <w:r w:rsidR="00790F9A" w:rsidRPr="0041109F">
              <w:rPr>
                <w:b/>
                <w:bCs/>
                <w:spacing w:val="-4"/>
                <w:sz w:val="20"/>
                <w:szCs w:val="20"/>
              </w:rPr>
              <w:t>,</w:t>
            </w:r>
            <w:r w:rsidRPr="0041109F">
              <w:rPr>
                <w:b/>
                <w:bCs/>
                <w:spacing w:val="-4"/>
                <w:sz w:val="20"/>
                <w:szCs w:val="20"/>
              </w:rPr>
              <w:t>41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18"/>
                <w:szCs w:val="18"/>
              </w:rPr>
            </w:pPr>
          </w:p>
        </w:tc>
      </w:tr>
      <w:tr w:rsidR="00790F9A" w:rsidRPr="0041109F" w:rsidTr="008D24BA">
        <w:trPr>
          <w:trHeight w:val="239"/>
        </w:trPr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3.2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both"/>
              <w:rPr>
                <w:b/>
                <w:bCs/>
                <w:spacing w:val="-4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pacing w:val="-5"/>
                <w:sz w:val="16"/>
                <w:szCs w:val="16"/>
              </w:rPr>
              <w:t>Прочие направления расходов муниципальной  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spacing w:line="204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C84BA9" w:rsidP="004D3C37">
            <w:pPr>
              <w:spacing w:line="204" w:lineRule="auto"/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2006,37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4D3C37" w:rsidP="002401BF">
            <w:pPr>
              <w:jc w:val="center"/>
              <w:rPr>
                <w:b/>
                <w:bCs/>
                <w:spacing w:val="-4"/>
                <w:sz w:val="20"/>
                <w:szCs w:val="20"/>
              </w:rPr>
            </w:pPr>
            <w:r w:rsidRPr="0041109F">
              <w:rPr>
                <w:b/>
                <w:bCs/>
                <w:spacing w:val="-4"/>
                <w:sz w:val="20"/>
                <w:szCs w:val="20"/>
              </w:rPr>
              <w:t>1749</w:t>
            </w:r>
            <w:r w:rsidR="00790F9A" w:rsidRPr="0041109F">
              <w:rPr>
                <w:b/>
                <w:bCs/>
                <w:spacing w:val="-4"/>
                <w:sz w:val="20"/>
                <w:szCs w:val="20"/>
              </w:rPr>
              <w:t>,5</w:t>
            </w:r>
            <w:r w:rsidRPr="0041109F">
              <w:rPr>
                <w:b/>
                <w:bCs/>
                <w:spacing w:val="-4"/>
                <w:sz w:val="20"/>
                <w:szCs w:val="20"/>
              </w:rPr>
              <w:t>6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B00461" w:rsidP="002401BF">
            <w:pPr>
              <w:jc w:val="center"/>
              <w:rPr>
                <w:b/>
                <w:bCs/>
                <w:spacing w:val="-4"/>
                <w:sz w:val="20"/>
                <w:szCs w:val="20"/>
              </w:rPr>
            </w:pPr>
            <w:r w:rsidRPr="0041109F">
              <w:rPr>
                <w:b/>
                <w:bCs/>
                <w:spacing w:val="-4"/>
                <w:sz w:val="20"/>
                <w:szCs w:val="20"/>
              </w:rPr>
              <w:t>87,20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18"/>
                <w:szCs w:val="18"/>
              </w:rPr>
            </w:pPr>
          </w:p>
        </w:tc>
      </w:tr>
      <w:tr w:rsidR="00790F9A" w:rsidRPr="0041109F" w:rsidTr="008D24BA">
        <w:trPr>
          <w:trHeight w:val="239"/>
        </w:trPr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3.2.1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both"/>
              <w:rPr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>Проведение процедур аттестации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both"/>
              <w:rPr>
                <w:bCs/>
                <w:spacing w:val="-4"/>
                <w:sz w:val="20"/>
                <w:szCs w:val="20"/>
              </w:rPr>
            </w:pPr>
            <w:r w:rsidRPr="0041109F">
              <w:rPr>
                <w:bCs/>
                <w:spacing w:val="-4"/>
                <w:sz w:val="20"/>
                <w:szCs w:val="20"/>
              </w:rPr>
              <w:t>2017г.</w:t>
            </w:r>
          </w:p>
        </w:tc>
        <w:tc>
          <w:tcPr>
            <w:tcW w:w="12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b/>
                <w:bCs/>
                <w:spacing w:val="-5"/>
                <w:sz w:val="20"/>
                <w:szCs w:val="20"/>
              </w:rPr>
            </w:pPr>
            <w:r w:rsidRPr="0041109F">
              <w:rPr>
                <w:b/>
                <w:bCs/>
                <w:spacing w:val="-5"/>
                <w:sz w:val="20"/>
                <w:szCs w:val="20"/>
              </w:rPr>
              <w:t>-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bCs/>
                <w:spacing w:val="-4"/>
                <w:sz w:val="20"/>
                <w:szCs w:val="20"/>
              </w:rPr>
            </w:pPr>
            <w:r w:rsidRPr="0041109F">
              <w:rPr>
                <w:bCs/>
                <w:spacing w:val="-4"/>
                <w:sz w:val="20"/>
                <w:szCs w:val="20"/>
              </w:rPr>
              <w:t>-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b/>
                <w:bCs/>
                <w:spacing w:val="-4"/>
                <w:sz w:val="20"/>
                <w:szCs w:val="20"/>
              </w:rPr>
            </w:pPr>
            <w:r w:rsidRPr="0041109F">
              <w:rPr>
                <w:b/>
                <w:bCs/>
                <w:spacing w:val="-4"/>
                <w:sz w:val="20"/>
                <w:szCs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b/>
                <w:bCs/>
                <w:spacing w:val="-4"/>
                <w:sz w:val="20"/>
                <w:szCs w:val="20"/>
              </w:rPr>
            </w:pPr>
            <w:r w:rsidRPr="0041109F">
              <w:rPr>
                <w:b/>
                <w:bCs/>
                <w:spacing w:val="-4"/>
                <w:sz w:val="20"/>
                <w:szCs w:val="20"/>
              </w:rPr>
              <w:t>-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-4"/>
                <w:sz w:val="16"/>
                <w:szCs w:val="16"/>
              </w:rPr>
            </w:pPr>
            <w:r w:rsidRPr="0041109F">
              <w:rPr>
                <w:spacing w:val="-4"/>
                <w:sz w:val="16"/>
                <w:szCs w:val="16"/>
              </w:rPr>
              <w:t>Кол-во проведенных заседаний</w:t>
            </w:r>
          </w:p>
          <w:p w:rsidR="00790F9A" w:rsidRPr="0041109F" w:rsidRDefault="00790F9A" w:rsidP="002401BF">
            <w:pPr>
              <w:jc w:val="center"/>
              <w:rPr>
                <w:sz w:val="18"/>
                <w:szCs w:val="18"/>
              </w:rPr>
            </w:pPr>
            <w:r w:rsidRPr="0041109F">
              <w:rPr>
                <w:spacing w:val="-4"/>
                <w:sz w:val="16"/>
                <w:szCs w:val="16"/>
              </w:rPr>
              <w:t>аттестационной комиссии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790F9A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366,67.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>Управление правового и кадрового обеспечения, Совет депутатов, руководители структурных подразделения с правом юридического лица</w:t>
            </w:r>
          </w:p>
        </w:tc>
      </w:tr>
      <w:tr w:rsidR="00790F9A" w:rsidRPr="0041109F" w:rsidTr="008D24BA">
        <w:trPr>
          <w:trHeight w:val="239"/>
        </w:trPr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3.2.2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both"/>
              <w:rPr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>Ведение реестра муниципальных служащих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both"/>
              <w:rPr>
                <w:bCs/>
                <w:spacing w:val="-4"/>
                <w:sz w:val="20"/>
                <w:szCs w:val="20"/>
              </w:rPr>
            </w:pPr>
            <w:r w:rsidRPr="0041109F">
              <w:rPr>
                <w:bCs/>
                <w:spacing w:val="-4"/>
                <w:sz w:val="20"/>
                <w:szCs w:val="20"/>
              </w:rPr>
              <w:t>2017г.</w:t>
            </w:r>
          </w:p>
        </w:tc>
        <w:tc>
          <w:tcPr>
            <w:tcW w:w="12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b/>
                <w:bCs/>
                <w:spacing w:val="-5"/>
                <w:sz w:val="20"/>
                <w:szCs w:val="20"/>
              </w:rPr>
            </w:pPr>
            <w:r w:rsidRPr="0041109F">
              <w:rPr>
                <w:b/>
                <w:bCs/>
                <w:spacing w:val="-5"/>
                <w:sz w:val="20"/>
                <w:szCs w:val="20"/>
              </w:rPr>
              <w:t>-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bCs/>
                <w:spacing w:val="-4"/>
                <w:sz w:val="20"/>
                <w:szCs w:val="20"/>
              </w:rPr>
            </w:pPr>
            <w:r w:rsidRPr="0041109F">
              <w:rPr>
                <w:bCs/>
                <w:spacing w:val="-4"/>
                <w:sz w:val="20"/>
                <w:szCs w:val="20"/>
              </w:rPr>
              <w:t>-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b/>
                <w:bCs/>
                <w:spacing w:val="-4"/>
                <w:sz w:val="20"/>
                <w:szCs w:val="20"/>
              </w:rPr>
            </w:pPr>
            <w:r w:rsidRPr="0041109F">
              <w:rPr>
                <w:b/>
                <w:bCs/>
                <w:spacing w:val="-4"/>
                <w:sz w:val="20"/>
                <w:szCs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b/>
                <w:bCs/>
                <w:spacing w:val="-4"/>
                <w:sz w:val="20"/>
                <w:szCs w:val="20"/>
              </w:rPr>
            </w:pPr>
            <w:r w:rsidRPr="0041109F">
              <w:rPr>
                <w:b/>
                <w:bCs/>
                <w:spacing w:val="-4"/>
                <w:sz w:val="20"/>
                <w:szCs w:val="20"/>
              </w:rPr>
              <w:t>-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-4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постоянно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Ведется постоянно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-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>Управление правового и кадрового обеспечения</w:t>
            </w:r>
          </w:p>
        </w:tc>
      </w:tr>
      <w:tr w:rsidR="00790F9A" w:rsidRPr="0041109F" w:rsidTr="003B632B">
        <w:trPr>
          <w:trHeight w:val="260"/>
        </w:trPr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3.2.3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>Обеспечение муниципальных служащих расходными материалами и канцелярскими принадлежностями для качественного и эффективного исполнения должностных обязанностей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2017г.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bCs/>
                <w:spacing w:val="-4"/>
                <w:sz w:val="20"/>
                <w:szCs w:val="20"/>
              </w:rPr>
            </w:pPr>
            <w:r w:rsidRPr="0041109F">
              <w:rPr>
                <w:bCs/>
                <w:spacing w:val="-4"/>
                <w:sz w:val="20"/>
                <w:szCs w:val="20"/>
              </w:rPr>
              <w:t>МБ</w:t>
            </w:r>
          </w:p>
        </w:tc>
        <w:tc>
          <w:tcPr>
            <w:tcW w:w="1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117F9B" w:rsidP="00117F9B">
            <w:pPr>
              <w:spacing w:line="204" w:lineRule="auto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834,48</w:t>
            </w:r>
          </w:p>
        </w:tc>
        <w:tc>
          <w:tcPr>
            <w:tcW w:w="1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076F4A" w:rsidP="00076F4A">
            <w:pPr>
              <w:jc w:val="center"/>
              <w:rPr>
                <w:bCs/>
                <w:spacing w:val="-4"/>
                <w:sz w:val="20"/>
                <w:szCs w:val="20"/>
              </w:rPr>
            </w:pPr>
            <w:r w:rsidRPr="0041109F">
              <w:rPr>
                <w:bCs/>
                <w:spacing w:val="-4"/>
                <w:sz w:val="20"/>
                <w:szCs w:val="20"/>
              </w:rPr>
              <w:t>907</w:t>
            </w:r>
            <w:r w:rsidR="00790F9A" w:rsidRPr="0041109F">
              <w:rPr>
                <w:bCs/>
                <w:spacing w:val="-4"/>
                <w:sz w:val="20"/>
                <w:szCs w:val="20"/>
              </w:rPr>
              <w:t>,</w:t>
            </w:r>
            <w:r w:rsidRPr="0041109F">
              <w:rPr>
                <w:bCs/>
                <w:spacing w:val="-4"/>
                <w:sz w:val="20"/>
                <w:szCs w:val="20"/>
              </w:rPr>
              <w:t>3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076F4A" w:rsidP="002401BF">
            <w:pPr>
              <w:jc w:val="center"/>
              <w:rPr>
                <w:bCs/>
                <w:spacing w:val="-4"/>
                <w:sz w:val="20"/>
                <w:szCs w:val="20"/>
              </w:rPr>
            </w:pPr>
            <w:r w:rsidRPr="0041109F">
              <w:rPr>
                <w:bCs/>
                <w:spacing w:val="-4"/>
                <w:sz w:val="20"/>
                <w:szCs w:val="20"/>
              </w:rPr>
              <w:t>108,7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>Освоение средств,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B03790" w:rsidP="00B0379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96</w:t>
            </w:r>
            <w:r w:rsidR="00790F9A" w:rsidRPr="0041109F">
              <w:rPr>
                <w:sz w:val="20"/>
                <w:szCs w:val="20"/>
              </w:rPr>
              <w:t>,</w:t>
            </w:r>
            <w:r w:rsidRPr="0041109F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B03790" w:rsidP="00B0379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96</w:t>
            </w:r>
            <w:r w:rsidR="00790F9A" w:rsidRPr="0041109F">
              <w:rPr>
                <w:sz w:val="20"/>
                <w:szCs w:val="20"/>
              </w:rPr>
              <w:t>,</w:t>
            </w:r>
            <w:r w:rsidRPr="0041109F">
              <w:rPr>
                <w:sz w:val="20"/>
                <w:szCs w:val="20"/>
              </w:rPr>
              <w:t>5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Администрация</w:t>
            </w:r>
          </w:p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УФ, УО, УК и МС, КИО, КРГХ, Совет депутатов, КСП</w:t>
            </w:r>
          </w:p>
        </w:tc>
      </w:tr>
      <w:tr w:rsidR="00790F9A" w:rsidRPr="0041109F" w:rsidTr="003B632B">
        <w:trPr>
          <w:trHeight w:val="260"/>
        </w:trPr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3.2.4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>Обеспечение муниципальных служащих подписными изданиями и периодической литературой, в т.ч.: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2017г.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bCs/>
                <w:spacing w:val="-4"/>
                <w:sz w:val="20"/>
                <w:szCs w:val="20"/>
              </w:rPr>
            </w:pPr>
            <w:r w:rsidRPr="0041109F">
              <w:rPr>
                <w:bCs/>
                <w:spacing w:val="-4"/>
                <w:sz w:val="20"/>
                <w:szCs w:val="20"/>
              </w:rPr>
              <w:t>МБ</w:t>
            </w:r>
          </w:p>
        </w:tc>
        <w:tc>
          <w:tcPr>
            <w:tcW w:w="1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8247C3" w:rsidP="008247C3">
            <w:pPr>
              <w:spacing w:line="204" w:lineRule="auto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367,55</w:t>
            </w:r>
          </w:p>
        </w:tc>
        <w:tc>
          <w:tcPr>
            <w:tcW w:w="1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076F4A" w:rsidP="00076F4A">
            <w:pPr>
              <w:jc w:val="center"/>
              <w:rPr>
                <w:bCs/>
                <w:spacing w:val="-4"/>
                <w:sz w:val="20"/>
                <w:szCs w:val="20"/>
              </w:rPr>
            </w:pPr>
            <w:r w:rsidRPr="0041109F">
              <w:rPr>
                <w:bCs/>
                <w:spacing w:val="-4"/>
                <w:sz w:val="20"/>
                <w:szCs w:val="20"/>
              </w:rPr>
              <w:t>176,6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076F4A" w:rsidP="002401BF">
            <w:pPr>
              <w:jc w:val="center"/>
              <w:rPr>
                <w:bCs/>
                <w:spacing w:val="-4"/>
                <w:sz w:val="20"/>
                <w:szCs w:val="20"/>
              </w:rPr>
            </w:pPr>
            <w:r w:rsidRPr="0041109F">
              <w:rPr>
                <w:bCs/>
                <w:spacing w:val="-4"/>
                <w:sz w:val="20"/>
                <w:szCs w:val="20"/>
              </w:rPr>
              <w:t>48,0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>Освоение средств,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B03790" w:rsidP="00B0379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48</w:t>
            </w:r>
            <w:r w:rsidR="00790F9A" w:rsidRPr="0041109F">
              <w:rPr>
                <w:sz w:val="20"/>
                <w:szCs w:val="20"/>
              </w:rPr>
              <w:t>,</w:t>
            </w:r>
            <w:r w:rsidRPr="0041109F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B03790" w:rsidP="00B03790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48</w:t>
            </w:r>
            <w:r w:rsidR="00790F9A" w:rsidRPr="0041109F">
              <w:rPr>
                <w:sz w:val="20"/>
                <w:szCs w:val="20"/>
              </w:rPr>
              <w:t>,</w:t>
            </w:r>
            <w:r w:rsidRPr="0041109F">
              <w:rPr>
                <w:sz w:val="20"/>
                <w:szCs w:val="20"/>
              </w:rPr>
              <w:t>1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Администрация</w:t>
            </w:r>
          </w:p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УФ, УО, УК и МС, КИО, КРГХ, Совет депутатов, КСП</w:t>
            </w:r>
          </w:p>
        </w:tc>
      </w:tr>
      <w:tr w:rsidR="00790F9A" w:rsidRPr="0041109F" w:rsidTr="003B632B">
        <w:trPr>
          <w:trHeight w:val="260"/>
        </w:trPr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3.2.5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>Закупка прочих товаров, работ,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2017г.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bCs/>
                <w:spacing w:val="-4"/>
                <w:sz w:val="20"/>
                <w:szCs w:val="20"/>
              </w:rPr>
            </w:pPr>
            <w:r w:rsidRPr="0041109F">
              <w:rPr>
                <w:bCs/>
                <w:spacing w:val="-4"/>
                <w:sz w:val="20"/>
                <w:szCs w:val="20"/>
              </w:rPr>
              <w:t>МБ</w:t>
            </w:r>
          </w:p>
        </w:tc>
        <w:tc>
          <w:tcPr>
            <w:tcW w:w="1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8247C3" w:rsidP="008247C3">
            <w:pPr>
              <w:spacing w:line="204" w:lineRule="auto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787,66</w:t>
            </w:r>
          </w:p>
        </w:tc>
        <w:tc>
          <w:tcPr>
            <w:tcW w:w="1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076F4A" w:rsidP="002401BF">
            <w:pPr>
              <w:jc w:val="center"/>
              <w:rPr>
                <w:bCs/>
                <w:spacing w:val="-4"/>
                <w:sz w:val="20"/>
                <w:szCs w:val="20"/>
              </w:rPr>
            </w:pPr>
            <w:r w:rsidRPr="0041109F">
              <w:rPr>
                <w:bCs/>
                <w:spacing w:val="-4"/>
                <w:sz w:val="20"/>
                <w:szCs w:val="20"/>
              </w:rPr>
              <w:t>654,9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076F4A" w:rsidP="00076F4A">
            <w:pPr>
              <w:jc w:val="center"/>
              <w:rPr>
                <w:bCs/>
                <w:spacing w:val="-4"/>
                <w:sz w:val="20"/>
                <w:szCs w:val="20"/>
              </w:rPr>
            </w:pPr>
            <w:r w:rsidRPr="0041109F">
              <w:rPr>
                <w:bCs/>
                <w:spacing w:val="-4"/>
                <w:sz w:val="20"/>
                <w:szCs w:val="20"/>
              </w:rPr>
              <w:t>83</w:t>
            </w:r>
            <w:r w:rsidR="00790F9A" w:rsidRPr="0041109F">
              <w:rPr>
                <w:bCs/>
                <w:spacing w:val="-4"/>
                <w:sz w:val="20"/>
                <w:szCs w:val="20"/>
              </w:rPr>
              <w:t>,</w:t>
            </w:r>
            <w:r w:rsidRPr="0041109F">
              <w:rPr>
                <w:bCs/>
                <w:spacing w:val="-4"/>
                <w:sz w:val="20"/>
                <w:szCs w:val="20"/>
              </w:rPr>
              <w:t>1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>Освоение средств,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C656DD" w:rsidP="00C656DD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95</w:t>
            </w:r>
            <w:r w:rsidR="00790F9A" w:rsidRPr="0041109F">
              <w:rPr>
                <w:sz w:val="20"/>
                <w:szCs w:val="20"/>
              </w:rPr>
              <w:t>,</w:t>
            </w:r>
            <w:r w:rsidRPr="0041109F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C656DD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95,4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-4"/>
                <w:sz w:val="20"/>
                <w:szCs w:val="20"/>
              </w:rPr>
            </w:pPr>
          </w:p>
        </w:tc>
      </w:tr>
      <w:tr w:rsidR="00790F9A" w:rsidRPr="0041109F" w:rsidTr="003B632B">
        <w:trPr>
          <w:trHeight w:val="260"/>
        </w:trPr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3.2.6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>Уплата налогов, сборов, иных платежей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2017г.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bCs/>
                <w:spacing w:val="-4"/>
                <w:sz w:val="20"/>
                <w:szCs w:val="20"/>
              </w:rPr>
            </w:pPr>
            <w:r w:rsidRPr="0041109F">
              <w:rPr>
                <w:bCs/>
                <w:spacing w:val="-4"/>
                <w:sz w:val="20"/>
                <w:szCs w:val="20"/>
              </w:rPr>
              <w:t>МБ</w:t>
            </w:r>
          </w:p>
        </w:tc>
        <w:tc>
          <w:tcPr>
            <w:tcW w:w="1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8247C3" w:rsidP="008247C3">
            <w:pPr>
              <w:spacing w:line="204" w:lineRule="auto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16,68</w:t>
            </w:r>
          </w:p>
        </w:tc>
        <w:tc>
          <w:tcPr>
            <w:tcW w:w="1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076F4A">
            <w:pPr>
              <w:jc w:val="center"/>
              <w:rPr>
                <w:bCs/>
                <w:spacing w:val="-4"/>
                <w:sz w:val="20"/>
                <w:szCs w:val="20"/>
              </w:rPr>
            </w:pPr>
            <w:r w:rsidRPr="0041109F">
              <w:rPr>
                <w:bCs/>
                <w:spacing w:val="-4"/>
                <w:sz w:val="20"/>
                <w:szCs w:val="20"/>
              </w:rPr>
              <w:t>1</w:t>
            </w:r>
            <w:r w:rsidR="00076F4A" w:rsidRPr="0041109F">
              <w:rPr>
                <w:bCs/>
                <w:spacing w:val="-4"/>
                <w:sz w:val="20"/>
                <w:szCs w:val="20"/>
              </w:rPr>
              <w:t>0</w:t>
            </w:r>
            <w:r w:rsidRPr="0041109F">
              <w:rPr>
                <w:bCs/>
                <w:spacing w:val="-4"/>
                <w:sz w:val="20"/>
                <w:szCs w:val="20"/>
              </w:rPr>
              <w:t>,</w:t>
            </w:r>
            <w:r w:rsidR="00076F4A" w:rsidRPr="0041109F">
              <w:rPr>
                <w:bCs/>
                <w:spacing w:val="-4"/>
                <w:sz w:val="20"/>
                <w:szCs w:val="20"/>
              </w:rPr>
              <w:t>76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076F4A" w:rsidP="00076F4A">
            <w:pPr>
              <w:jc w:val="center"/>
              <w:rPr>
                <w:bCs/>
                <w:spacing w:val="-4"/>
                <w:sz w:val="20"/>
                <w:szCs w:val="20"/>
              </w:rPr>
            </w:pPr>
            <w:r w:rsidRPr="0041109F">
              <w:rPr>
                <w:bCs/>
                <w:spacing w:val="-4"/>
                <w:sz w:val="20"/>
                <w:szCs w:val="20"/>
              </w:rPr>
              <w:t>64</w:t>
            </w:r>
            <w:r w:rsidR="00790F9A" w:rsidRPr="0041109F">
              <w:rPr>
                <w:bCs/>
                <w:spacing w:val="-4"/>
                <w:sz w:val="20"/>
                <w:szCs w:val="20"/>
              </w:rPr>
              <w:t>,</w:t>
            </w:r>
            <w:r w:rsidRPr="0041109F">
              <w:rPr>
                <w:bCs/>
                <w:spacing w:val="-4"/>
                <w:sz w:val="20"/>
                <w:szCs w:val="20"/>
              </w:rPr>
              <w:t>5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>Освоение средств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C656DD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9</w:t>
            </w:r>
            <w:r w:rsidR="00C656DD" w:rsidRPr="0041109F">
              <w:rPr>
                <w:sz w:val="20"/>
                <w:szCs w:val="20"/>
              </w:rPr>
              <w:t>3</w:t>
            </w:r>
            <w:r w:rsidRPr="0041109F">
              <w:rPr>
                <w:sz w:val="20"/>
                <w:szCs w:val="20"/>
              </w:rPr>
              <w:t>,</w:t>
            </w:r>
            <w:r w:rsidR="00C656DD" w:rsidRPr="0041109F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C656DD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93,5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-4"/>
                <w:sz w:val="20"/>
                <w:szCs w:val="20"/>
              </w:rPr>
            </w:pPr>
          </w:p>
        </w:tc>
      </w:tr>
      <w:tr w:rsidR="00790F9A" w:rsidRPr="0041109F" w:rsidTr="003B632B">
        <w:trPr>
          <w:trHeight w:val="339"/>
        </w:trPr>
        <w:tc>
          <w:tcPr>
            <w:tcW w:w="3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both"/>
              <w:rPr>
                <w:sz w:val="20"/>
                <w:szCs w:val="20"/>
              </w:rPr>
            </w:pPr>
            <w:r w:rsidRPr="0041109F">
              <w:rPr>
                <w:b/>
                <w:bCs/>
                <w:spacing w:val="-4"/>
                <w:sz w:val="20"/>
                <w:szCs w:val="20"/>
              </w:rPr>
              <w:t>Итого по задаче 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8247C3" w:rsidP="004D3C37">
            <w:pPr>
              <w:spacing w:line="204" w:lineRule="auto"/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3514,05</w:t>
            </w:r>
          </w:p>
        </w:tc>
        <w:tc>
          <w:tcPr>
            <w:tcW w:w="1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C77AF8" w:rsidP="002401BF">
            <w:pPr>
              <w:jc w:val="center"/>
              <w:rPr>
                <w:b/>
                <w:bCs/>
                <w:spacing w:val="-4"/>
                <w:sz w:val="20"/>
                <w:szCs w:val="20"/>
              </w:rPr>
            </w:pPr>
            <w:r w:rsidRPr="0041109F">
              <w:rPr>
                <w:b/>
                <w:bCs/>
                <w:spacing w:val="-4"/>
                <w:sz w:val="20"/>
                <w:szCs w:val="20"/>
              </w:rPr>
              <w:t>3187,99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C77AF8" w:rsidP="002401BF">
            <w:pPr>
              <w:jc w:val="center"/>
              <w:rPr>
                <w:b/>
                <w:bCs/>
                <w:spacing w:val="-4"/>
                <w:sz w:val="20"/>
                <w:szCs w:val="20"/>
              </w:rPr>
            </w:pPr>
            <w:r w:rsidRPr="0041109F">
              <w:rPr>
                <w:b/>
                <w:bCs/>
                <w:spacing w:val="-4"/>
                <w:sz w:val="20"/>
                <w:szCs w:val="20"/>
              </w:rPr>
              <w:t>90,72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rPr>
                <w:sz w:val="20"/>
                <w:szCs w:val="20"/>
              </w:rPr>
            </w:pPr>
          </w:p>
        </w:tc>
      </w:tr>
      <w:tr w:rsidR="00790F9A" w:rsidRPr="0041109F" w:rsidTr="003B632B">
        <w:trPr>
          <w:trHeight w:val="591"/>
        </w:trPr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829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both"/>
              <w:rPr>
                <w:sz w:val="20"/>
                <w:szCs w:val="20"/>
              </w:rPr>
            </w:pPr>
            <w:r w:rsidRPr="0041109F">
              <w:rPr>
                <w:b/>
                <w:bCs/>
                <w:spacing w:val="-4"/>
                <w:sz w:val="20"/>
                <w:szCs w:val="20"/>
              </w:rPr>
              <w:t>Задача 4</w:t>
            </w:r>
            <w:r w:rsidRPr="0041109F">
              <w:rPr>
                <w:b/>
                <w:spacing w:val="-4"/>
                <w:sz w:val="20"/>
                <w:szCs w:val="20"/>
              </w:rPr>
              <w:t>: Совершенствование нормативной правовой базы по вопросам развития  муниципальной службы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rPr>
                <w:sz w:val="20"/>
                <w:szCs w:val="20"/>
              </w:rPr>
            </w:pPr>
          </w:p>
        </w:tc>
      </w:tr>
      <w:tr w:rsidR="00790F9A" w:rsidRPr="0041109F" w:rsidTr="003B632B">
        <w:trPr>
          <w:trHeight w:val="980"/>
        </w:trPr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4.1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both"/>
              <w:rPr>
                <w:b/>
                <w:bCs/>
                <w:spacing w:val="-4"/>
                <w:sz w:val="18"/>
                <w:szCs w:val="18"/>
              </w:rPr>
            </w:pPr>
            <w:proofErr w:type="spellStart"/>
            <w:r w:rsidRPr="0041109F">
              <w:rPr>
                <w:b/>
                <w:bCs/>
                <w:spacing w:val="-4"/>
                <w:sz w:val="18"/>
                <w:szCs w:val="18"/>
              </w:rPr>
              <w:t>Антикоррупционная</w:t>
            </w:r>
            <w:proofErr w:type="spellEnd"/>
            <w:r w:rsidRPr="0041109F">
              <w:rPr>
                <w:b/>
                <w:bCs/>
                <w:spacing w:val="-4"/>
                <w:sz w:val="18"/>
                <w:szCs w:val="18"/>
              </w:rPr>
              <w:t xml:space="preserve"> экспертиза нормативных правовых актов и их проектов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both"/>
              <w:rPr>
                <w:b/>
                <w:bCs/>
                <w:spacing w:val="-4"/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bCs/>
                <w:spacing w:val="-4"/>
                <w:sz w:val="20"/>
                <w:szCs w:val="20"/>
              </w:rPr>
            </w:pPr>
          </w:p>
        </w:tc>
        <w:tc>
          <w:tcPr>
            <w:tcW w:w="36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b/>
                <w:bCs/>
                <w:spacing w:val="-4"/>
                <w:sz w:val="20"/>
                <w:szCs w:val="20"/>
              </w:rPr>
            </w:pPr>
            <w:r w:rsidRPr="0041109F">
              <w:rPr>
                <w:b/>
                <w:bCs/>
                <w:spacing w:val="-4"/>
                <w:sz w:val="20"/>
                <w:szCs w:val="20"/>
              </w:rPr>
              <w:t>В рамках текущей деятельности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Количество проведенных экспертиз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По мере необходимости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83520F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369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18"/>
                <w:szCs w:val="18"/>
              </w:rPr>
            </w:pPr>
          </w:p>
        </w:tc>
      </w:tr>
      <w:tr w:rsidR="00790F9A" w:rsidRPr="0041109F" w:rsidTr="003B632B">
        <w:trPr>
          <w:trHeight w:val="239"/>
        </w:trPr>
        <w:tc>
          <w:tcPr>
            <w:tcW w:w="3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both"/>
              <w:rPr>
                <w:b/>
                <w:bCs/>
                <w:spacing w:val="-4"/>
                <w:sz w:val="18"/>
                <w:szCs w:val="18"/>
              </w:rPr>
            </w:pPr>
            <w:r w:rsidRPr="0041109F">
              <w:rPr>
                <w:b/>
                <w:bCs/>
                <w:spacing w:val="-4"/>
                <w:sz w:val="20"/>
                <w:szCs w:val="20"/>
              </w:rPr>
              <w:lastRenderedPageBreak/>
              <w:t>Итого по задаче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both"/>
              <w:rPr>
                <w:b/>
                <w:bCs/>
                <w:spacing w:val="-4"/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bCs/>
                <w:spacing w:val="-4"/>
                <w:sz w:val="20"/>
                <w:szCs w:val="20"/>
              </w:rPr>
            </w:pPr>
          </w:p>
        </w:tc>
        <w:tc>
          <w:tcPr>
            <w:tcW w:w="36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b/>
                <w:bCs/>
                <w:spacing w:val="-4"/>
                <w:sz w:val="20"/>
                <w:szCs w:val="20"/>
              </w:rPr>
            </w:pPr>
            <w:r w:rsidRPr="0041109F">
              <w:rPr>
                <w:b/>
                <w:bCs/>
                <w:spacing w:val="-4"/>
                <w:sz w:val="20"/>
                <w:szCs w:val="20"/>
              </w:rPr>
              <w:t>В рамках текущей деятельности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18"/>
                <w:szCs w:val="18"/>
              </w:rPr>
            </w:pPr>
          </w:p>
        </w:tc>
      </w:tr>
      <w:tr w:rsidR="00790F9A" w:rsidRPr="0041109F" w:rsidTr="003B632B">
        <w:trPr>
          <w:trHeight w:val="239"/>
        </w:trPr>
        <w:tc>
          <w:tcPr>
            <w:tcW w:w="3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b/>
                <w:bCs/>
                <w:spacing w:val="-4"/>
                <w:sz w:val="22"/>
                <w:szCs w:val="22"/>
              </w:rPr>
            </w:pPr>
            <w:r w:rsidRPr="0041109F">
              <w:rPr>
                <w:b/>
                <w:bCs/>
                <w:spacing w:val="-4"/>
                <w:sz w:val="22"/>
                <w:szCs w:val="22"/>
              </w:rPr>
              <w:t>Итого по подпрограмме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2401BF">
            <w:pPr>
              <w:jc w:val="center"/>
              <w:rPr>
                <w:b/>
                <w:bCs/>
                <w:spacing w:val="-4"/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790F9A" w:rsidP="00FB4163">
            <w:pPr>
              <w:jc w:val="center"/>
              <w:rPr>
                <w:b/>
                <w:bCs/>
                <w:spacing w:val="-4"/>
                <w:sz w:val="22"/>
                <w:szCs w:val="22"/>
              </w:rPr>
            </w:pPr>
            <w:proofErr w:type="gramStart"/>
            <w:r w:rsidRPr="0041109F">
              <w:rPr>
                <w:b/>
                <w:bCs/>
                <w:spacing w:val="-5"/>
                <w:sz w:val="20"/>
                <w:szCs w:val="20"/>
              </w:rPr>
              <w:t>МБ</w:t>
            </w:r>
            <w:proofErr w:type="gramEnd"/>
            <w:r w:rsidRPr="0041109F">
              <w:rPr>
                <w:b/>
                <w:spacing w:val="-4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6C7281" w:rsidP="001F0CDF">
            <w:pPr>
              <w:spacing w:line="204" w:lineRule="auto"/>
              <w:jc w:val="center"/>
              <w:rPr>
                <w:b/>
                <w:sz w:val="22"/>
                <w:szCs w:val="22"/>
              </w:rPr>
            </w:pPr>
            <w:r w:rsidRPr="0041109F">
              <w:rPr>
                <w:b/>
                <w:sz w:val="22"/>
                <w:szCs w:val="22"/>
              </w:rPr>
              <w:t>5664,5</w:t>
            </w:r>
            <w:r w:rsidR="001F0CDF" w:rsidRPr="0041109F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873BEB" w:rsidP="00873BEB">
            <w:pPr>
              <w:jc w:val="center"/>
              <w:rPr>
                <w:b/>
                <w:bCs/>
                <w:spacing w:val="-4"/>
                <w:sz w:val="20"/>
                <w:szCs w:val="20"/>
              </w:rPr>
            </w:pPr>
            <w:r w:rsidRPr="0041109F">
              <w:rPr>
                <w:b/>
                <w:bCs/>
                <w:spacing w:val="-4"/>
                <w:sz w:val="20"/>
                <w:szCs w:val="20"/>
              </w:rPr>
              <w:t>5045</w:t>
            </w:r>
            <w:r w:rsidR="00790F9A" w:rsidRPr="0041109F">
              <w:rPr>
                <w:b/>
                <w:bCs/>
                <w:spacing w:val="-4"/>
                <w:sz w:val="20"/>
                <w:szCs w:val="20"/>
              </w:rPr>
              <w:t>,</w:t>
            </w:r>
            <w:r w:rsidRPr="0041109F">
              <w:rPr>
                <w:b/>
                <w:bCs/>
                <w:spacing w:val="-4"/>
                <w:sz w:val="20"/>
                <w:szCs w:val="20"/>
              </w:rPr>
              <w:t>19</w:t>
            </w:r>
          </w:p>
        </w:tc>
        <w:tc>
          <w:tcPr>
            <w:tcW w:w="1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F9A" w:rsidRPr="0041109F" w:rsidRDefault="00873BEB" w:rsidP="00873BEB">
            <w:pPr>
              <w:jc w:val="center"/>
              <w:rPr>
                <w:b/>
                <w:bCs/>
                <w:spacing w:val="-4"/>
                <w:sz w:val="20"/>
                <w:szCs w:val="20"/>
              </w:rPr>
            </w:pPr>
            <w:r w:rsidRPr="0041109F">
              <w:rPr>
                <w:b/>
                <w:bCs/>
                <w:spacing w:val="-4"/>
                <w:sz w:val="20"/>
                <w:szCs w:val="20"/>
              </w:rPr>
              <w:t>89</w:t>
            </w:r>
            <w:r w:rsidR="00790F9A" w:rsidRPr="0041109F">
              <w:rPr>
                <w:b/>
                <w:bCs/>
                <w:spacing w:val="-4"/>
                <w:sz w:val="20"/>
                <w:szCs w:val="20"/>
              </w:rPr>
              <w:t>,</w:t>
            </w:r>
            <w:r w:rsidRPr="0041109F">
              <w:rPr>
                <w:b/>
                <w:bCs/>
                <w:spacing w:val="-4"/>
                <w:sz w:val="20"/>
                <w:szCs w:val="20"/>
              </w:rPr>
              <w:t>07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-4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F9A" w:rsidRPr="0041109F" w:rsidRDefault="00790F9A" w:rsidP="002401BF">
            <w:pPr>
              <w:jc w:val="center"/>
              <w:rPr>
                <w:spacing w:val="-4"/>
                <w:sz w:val="18"/>
                <w:szCs w:val="18"/>
              </w:rPr>
            </w:pPr>
          </w:p>
        </w:tc>
      </w:tr>
    </w:tbl>
    <w:p w:rsidR="0077367E" w:rsidRPr="0041109F" w:rsidRDefault="0077367E" w:rsidP="0077367E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эффективности реализации подпрограммы:</w:t>
      </w:r>
    </w:p>
    <w:p w:rsidR="0077367E" w:rsidRPr="0041109F" w:rsidRDefault="0077367E" w:rsidP="005473B1">
      <w:pPr>
        <w:pStyle w:val="ConsPlusNonformat"/>
        <w:widowControl/>
        <w:numPr>
          <w:ilvl w:val="0"/>
          <w:numId w:val="37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достижения плановых значений индикаторов</w:t>
      </w:r>
    </w:p>
    <w:tbl>
      <w:tblPr>
        <w:tblW w:w="11159" w:type="dxa"/>
        <w:tblInd w:w="3461" w:type="dxa"/>
        <w:tblLook w:val="04A0"/>
      </w:tblPr>
      <w:tblGrid>
        <w:gridCol w:w="960"/>
        <w:gridCol w:w="3442"/>
        <w:gridCol w:w="336"/>
        <w:gridCol w:w="6521"/>
      </w:tblGrid>
      <w:tr w:rsidR="0077367E" w:rsidRPr="0041109F" w:rsidTr="002401BF">
        <w:trPr>
          <w:trHeight w:val="315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77367E" w:rsidRPr="0041109F" w:rsidRDefault="0077367E" w:rsidP="002401BF">
            <w:pPr>
              <w:jc w:val="center"/>
              <w:rPr>
                <w:rFonts w:ascii="Calibri" w:hAnsi="Calibri"/>
                <w:color w:val="000000"/>
              </w:rPr>
            </w:pPr>
            <w:proofErr w:type="gramStart"/>
            <w:r w:rsidRPr="0041109F">
              <w:t>ДИП</w:t>
            </w:r>
            <w:proofErr w:type="gramEnd"/>
            <w:r w:rsidRPr="0041109F">
              <w:t xml:space="preserve"> =</w:t>
            </w:r>
          </w:p>
        </w:tc>
        <w:tc>
          <w:tcPr>
            <w:tcW w:w="3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67E" w:rsidRPr="0041109F" w:rsidRDefault="0077367E" w:rsidP="002401BF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>12,39(степень решения задач)</w:t>
            </w:r>
          </w:p>
        </w:tc>
        <w:tc>
          <w:tcPr>
            <w:tcW w:w="236" w:type="dxa"/>
            <w:vMerge w:val="restart"/>
            <w:shd w:val="clear" w:color="auto" w:fill="auto"/>
            <w:noWrap/>
            <w:vAlign w:val="center"/>
            <w:hideMark/>
          </w:tcPr>
          <w:p w:rsidR="0077367E" w:rsidRPr="0041109F" w:rsidRDefault="0077367E" w:rsidP="002401BF">
            <w:pPr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=</w:t>
            </w:r>
          </w:p>
        </w:tc>
        <w:tc>
          <w:tcPr>
            <w:tcW w:w="6521" w:type="dxa"/>
            <w:vMerge w:val="restart"/>
            <w:shd w:val="clear" w:color="auto" w:fill="auto"/>
            <w:noWrap/>
            <w:vAlign w:val="center"/>
            <w:hideMark/>
          </w:tcPr>
          <w:p w:rsidR="0077367E" w:rsidRPr="0041109F" w:rsidRDefault="0077367E" w:rsidP="0077367E">
            <w:pPr>
              <w:rPr>
                <w:rFonts w:ascii="Calibri" w:hAnsi="Calibri"/>
                <w:color w:val="000000"/>
              </w:rPr>
            </w:pPr>
            <w:r w:rsidRPr="0041109F">
              <w:rPr>
                <w:b/>
                <w:color w:val="000000"/>
              </w:rPr>
              <w:t xml:space="preserve">1,13 средняя результативность </w:t>
            </w:r>
            <w:r w:rsidRPr="0041109F">
              <w:rPr>
                <w:color w:val="000000"/>
              </w:rPr>
              <w:t>(перевыполнение плана)</w:t>
            </w:r>
          </w:p>
        </w:tc>
      </w:tr>
      <w:tr w:rsidR="0077367E" w:rsidRPr="0041109F" w:rsidTr="002401BF">
        <w:trPr>
          <w:trHeight w:val="300"/>
        </w:trPr>
        <w:tc>
          <w:tcPr>
            <w:tcW w:w="960" w:type="dxa"/>
            <w:vMerge/>
            <w:vAlign w:val="center"/>
            <w:hideMark/>
          </w:tcPr>
          <w:p w:rsidR="0077367E" w:rsidRPr="0041109F" w:rsidRDefault="0077367E" w:rsidP="002401B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44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67E" w:rsidRPr="0041109F" w:rsidRDefault="0077367E" w:rsidP="002401BF">
            <w:pPr>
              <w:jc w:val="center"/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11</w:t>
            </w:r>
          </w:p>
        </w:tc>
        <w:tc>
          <w:tcPr>
            <w:tcW w:w="236" w:type="dxa"/>
            <w:vMerge/>
            <w:vAlign w:val="center"/>
            <w:hideMark/>
          </w:tcPr>
          <w:p w:rsidR="0077367E" w:rsidRPr="0041109F" w:rsidRDefault="0077367E" w:rsidP="002401B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521" w:type="dxa"/>
            <w:vMerge/>
            <w:vAlign w:val="center"/>
            <w:hideMark/>
          </w:tcPr>
          <w:p w:rsidR="0077367E" w:rsidRPr="0041109F" w:rsidRDefault="0077367E" w:rsidP="002401BF">
            <w:pPr>
              <w:rPr>
                <w:rFonts w:ascii="Calibri" w:hAnsi="Calibri"/>
                <w:color w:val="000000"/>
              </w:rPr>
            </w:pPr>
          </w:p>
        </w:tc>
      </w:tr>
    </w:tbl>
    <w:p w:rsidR="0077367E" w:rsidRPr="0041109F" w:rsidRDefault="0077367E" w:rsidP="005473B1">
      <w:pPr>
        <w:pStyle w:val="ConsPlusNonformat"/>
        <w:widowControl/>
        <w:numPr>
          <w:ilvl w:val="0"/>
          <w:numId w:val="37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Оценка полноты финансирования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77367E" w:rsidRPr="0041109F" w:rsidRDefault="0077367E" w:rsidP="00873BEB">
      <w:pPr>
        <w:pStyle w:val="ConsPlusNonformat"/>
        <w:widowControl/>
        <w:tabs>
          <w:tab w:val="left" w:pos="432"/>
        </w:tabs>
        <w:ind w:left="3544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ПФ = </w:t>
      </w:r>
      <w:r w:rsidRPr="0041109F">
        <w:rPr>
          <w:rFonts w:ascii="Times New Roman" w:hAnsi="Times New Roman" w:cs="Times New Roman"/>
          <w:b/>
          <w:sz w:val="24"/>
          <w:szCs w:val="24"/>
        </w:rPr>
        <w:t>0,</w:t>
      </w:r>
      <w:r w:rsidR="006C13E2" w:rsidRPr="0041109F">
        <w:rPr>
          <w:rFonts w:ascii="Times New Roman" w:hAnsi="Times New Roman" w:cs="Times New Roman"/>
          <w:b/>
          <w:sz w:val="24"/>
          <w:szCs w:val="24"/>
        </w:rPr>
        <w:t>9</w:t>
      </w:r>
      <w:r w:rsidRPr="0041109F">
        <w:rPr>
          <w:rFonts w:ascii="Times New Roman" w:hAnsi="Times New Roman" w:cs="Times New Roman"/>
          <w:sz w:val="24"/>
          <w:szCs w:val="24"/>
        </w:rPr>
        <w:t xml:space="preserve"> - </w:t>
      </w:r>
      <w:r w:rsidRPr="0041109F">
        <w:rPr>
          <w:rFonts w:ascii="Times New Roman" w:hAnsi="Times New Roman" w:cs="Times New Roman"/>
          <w:b/>
          <w:sz w:val="24"/>
          <w:szCs w:val="24"/>
        </w:rPr>
        <w:t>неполное финансирование</w:t>
      </w:r>
    </w:p>
    <w:p w:rsidR="007A746A" w:rsidRPr="0041109F" w:rsidRDefault="007A746A" w:rsidP="0077367E">
      <w:pPr>
        <w:pStyle w:val="ConsPlusNonformat"/>
        <w:widowControl/>
        <w:tabs>
          <w:tab w:val="left" w:pos="432"/>
        </w:tabs>
        <w:ind w:left="2160"/>
        <w:jc w:val="both"/>
        <w:rPr>
          <w:rFonts w:ascii="Times New Roman" w:hAnsi="Times New Roman" w:cs="Times New Roman"/>
          <w:sz w:val="24"/>
          <w:szCs w:val="24"/>
        </w:rPr>
      </w:pPr>
    </w:p>
    <w:p w:rsidR="007A746A" w:rsidRPr="0041109F" w:rsidRDefault="007A746A" w:rsidP="00936889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b/>
          <w:sz w:val="24"/>
          <w:szCs w:val="24"/>
        </w:rPr>
        <w:t>Общая оценка эффективности реализации подпрограммы</w:t>
      </w:r>
      <w:r w:rsidR="00C269E7" w:rsidRPr="004110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109F">
        <w:rPr>
          <w:rFonts w:ascii="Times New Roman" w:hAnsi="Times New Roman" w:cs="Times New Roman"/>
          <w:b/>
          <w:sz w:val="24"/>
          <w:szCs w:val="24"/>
        </w:rPr>
        <w:t>-</w:t>
      </w:r>
      <w:r w:rsidR="00C269E7" w:rsidRPr="004110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109F">
        <w:rPr>
          <w:rFonts w:ascii="Times New Roman" w:hAnsi="Times New Roman" w:cs="Times New Roman"/>
          <w:b/>
          <w:sz w:val="24"/>
          <w:szCs w:val="24"/>
        </w:rPr>
        <w:t>3 средний уровень эффективности</w:t>
      </w:r>
      <w:r w:rsidR="00FD2FDB" w:rsidRPr="0041109F">
        <w:rPr>
          <w:sz w:val="24"/>
          <w:szCs w:val="24"/>
        </w:rPr>
        <w:t xml:space="preserve"> (</w:t>
      </w:r>
      <w:r w:rsidR="00FD2FDB" w:rsidRPr="0041109F">
        <w:rPr>
          <w:rFonts w:ascii="Times New Roman" w:hAnsi="Times New Roman" w:cs="Times New Roman"/>
          <w:sz w:val="24"/>
          <w:szCs w:val="24"/>
        </w:rPr>
        <w:t>необходима своевременная корректировка показателей (индикаторов) и плановых объемов финансирования)</w:t>
      </w:r>
    </w:p>
    <w:p w:rsidR="007A746A" w:rsidRPr="0041109F" w:rsidRDefault="007A746A" w:rsidP="007A746A">
      <w:pPr>
        <w:pStyle w:val="ConsPlusNonformat"/>
        <w:widowControl/>
        <w:tabs>
          <w:tab w:val="left" w:pos="432"/>
        </w:tabs>
        <w:ind w:left="85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367E" w:rsidRPr="0041109F" w:rsidRDefault="0077367E">
      <w:r w:rsidRPr="0041109F">
        <w:br w:type="page"/>
      </w:r>
    </w:p>
    <w:p w:rsidR="008D683C" w:rsidRPr="0041109F" w:rsidRDefault="00B24A68" w:rsidP="00C4794B">
      <w:pPr>
        <w:pStyle w:val="ConsPlusNonformat"/>
        <w:widowControl/>
        <w:tabs>
          <w:tab w:val="left" w:pos="432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1109F">
        <w:rPr>
          <w:rFonts w:ascii="Times New Roman" w:hAnsi="Times New Roman" w:cs="Times New Roman"/>
          <w:b/>
          <w:sz w:val="22"/>
          <w:szCs w:val="22"/>
        </w:rPr>
        <w:lastRenderedPageBreak/>
        <w:t>4</w:t>
      </w:r>
      <w:r w:rsidR="00857062" w:rsidRPr="0041109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9A7999" w:rsidRPr="0041109F">
        <w:rPr>
          <w:rFonts w:ascii="Times New Roman" w:hAnsi="Times New Roman" w:cs="Times New Roman"/>
          <w:b/>
          <w:sz w:val="22"/>
          <w:szCs w:val="22"/>
        </w:rPr>
        <w:t>Подпрограмма «Поддержка общественных объединений и организаций в ЗАТО г</w:t>
      </w:r>
      <w:proofErr w:type="gramStart"/>
      <w:r w:rsidR="009A7999" w:rsidRPr="0041109F">
        <w:rPr>
          <w:rFonts w:ascii="Times New Roman" w:hAnsi="Times New Roman" w:cs="Times New Roman"/>
          <w:b/>
          <w:sz w:val="22"/>
          <w:szCs w:val="22"/>
        </w:rPr>
        <w:t>.С</w:t>
      </w:r>
      <w:proofErr w:type="gramEnd"/>
      <w:r w:rsidR="009A7999" w:rsidRPr="0041109F">
        <w:rPr>
          <w:rFonts w:ascii="Times New Roman" w:hAnsi="Times New Roman" w:cs="Times New Roman"/>
          <w:b/>
          <w:sz w:val="22"/>
          <w:szCs w:val="22"/>
        </w:rPr>
        <w:t>евероморск» на 201</w:t>
      </w:r>
      <w:r w:rsidR="00EF7E45" w:rsidRPr="0041109F">
        <w:rPr>
          <w:rFonts w:ascii="Times New Roman" w:hAnsi="Times New Roman" w:cs="Times New Roman"/>
          <w:b/>
          <w:sz w:val="22"/>
          <w:szCs w:val="22"/>
        </w:rPr>
        <w:t>6</w:t>
      </w:r>
      <w:r w:rsidR="009A7999" w:rsidRPr="0041109F">
        <w:rPr>
          <w:rFonts w:ascii="Times New Roman" w:hAnsi="Times New Roman" w:cs="Times New Roman"/>
          <w:b/>
          <w:sz w:val="22"/>
          <w:szCs w:val="22"/>
        </w:rPr>
        <w:t>-20</w:t>
      </w:r>
      <w:r w:rsidR="00E1778E" w:rsidRPr="0041109F">
        <w:rPr>
          <w:rFonts w:ascii="Times New Roman" w:hAnsi="Times New Roman" w:cs="Times New Roman"/>
          <w:b/>
          <w:sz w:val="22"/>
          <w:szCs w:val="22"/>
        </w:rPr>
        <w:t>20</w:t>
      </w:r>
      <w:r w:rsidR="009A7999" w:rsidRPr="0041109F">
        <w:rPr>
          <w:rFonts w:ascii="Times New Roman" w:hAnsi="Times New Roman" w:cs="Times New Roman"/>
          <w:b/>
          <w:sz w:val="22"/>
          <w:szCs w:val="22"/>
        </w:rPr>
        <w:t xml:space="preserve"> годы</w:t>
      </w:r>
    </w:p>
    <w:p w:rsidR="008D683C" w:rsidRPr="0041109F" w:rsidRDefault="008D683C" w:rsidP="00636829">
      <w:pPr>
        <w:ind w:firstLine="709"/>
        <w:jc w:val="both"/>
        <w:rPr>
          <w:sz w:val="10"/>
          <w:szCs w:val="10"/>
        </w:rPr>
      </w:pPr>
    </w:p>
    <w:tbl>
      <w:tblPr>
        <w:tblW w:w="15089" w:type="dxa"/>
        <w:tblInd w:w="-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9"/>
        <w:gridCol w:w="2533"/>
        <w:gridCol w:w="851"/>
        <w:gridCol w:w="1275"/>
        <w:gridCol w:w="851"/>
        <w:gridCol w:w="567"/>
        <w:gridCol w:w="425"/>
        <w:gridCol w:w="284"/>
        <w:gridCol w:w="425"/>
        <w:gridCol w:w="850"/>
        <w:gridCol w:w="1843"/>
        <w:gridCol w:w="851"/>
        <w:gridCol w:w="850"/>
        <w:gridCol w:w="709"/>
        <w:gridCol w:w="2126"/>
      </w:tblGrid>
      <w:tr w:rsidR="006B58C4" w:rsidRPr="0041109F" w:rsidTr="002C4BE5">
        <w:tc>
          <w:tcPr>
            <w:tcW w:w="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1109F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41109F">
              <w:rPr>
                <w:sz w:val="20"/>
                <w:szCs w:val="20"/>
              </w:rPr>
              <w:t>/</w:t>
            </w:r>
            <w:proofErr w:type="spellStart"/>
            <w:r w:rsidRPr="0041109F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Цель, задачи, мероприятия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Срок выполнения (квартал, год)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Объемы финансирования, тыс</w:t>
            </w:r>
            <w:proofErr w:type="gramStart"/>
            <w:r w:rsidRPr="0041109F">
              <w:rPr>
                <w:sz w:val="20"/>
                <w:szCs w:val="20"/>
              </w:rPr>
              <w:t>.р</w:t>
            </w:r>
            <w:proofErr w:type="gramEnd"/>
            <w:r w:rsidRPr="0041109F">
              <w:rPr>
                <w:sz w:val="20"/>
                <w:szCs w:val="20"/>
              </w:rPr>
              <w:t>уб.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Процент освоения % (гр. 6/ гр.5)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Показатели (индикаторы)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Исполнители, перечень организаций, участвующих в реализации мероприятий</w:t>
            </w:r>
          </w:p>
        </w:tc>
      </w:tr>
      <w:tr w:rsidR="006B58C4" w:rsidRPr="0041109F" w:rsidTr="002C4BE5">
        <w:tc>
          <w:tcPr>
            <w:tcW w:w="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rPr>
                <w:sz w:val="20"/>
                <w:szCs w:val="20"/>
              </w:rPr>
            </w:pPr>
          </w:p>
        </w:tc>
        <w:tc>
          <w:tcPr>
            <w:tcW w:w="2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Уточненные бюджетные ассигнования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Кассовый расход</w:t>
            </w: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Наименование, ед. измерения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План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Факт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Процент исполнения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rPr>
                <w:sz w:val="20"/>
                <w:szCs w:val="20"/>
              </w:rPr>
            </w:pPr>
          </w:p>
        </w:tc>
      </w:tr>
      <w:tr w:rsidR="006B58C4" w:rsidRPr="0041109F" w:rsidTr="002C4BE5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8C4" w:rsidRPr="0041109F" w:rsidRDefault="006B58C4" w:rsidP="00731787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8C4" w:rsidRPr="0041109F" w:rsidRDefault="006B58C4" w:rsidP="00731787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8C4" w:rsidRPr="0041109F" w:rsidRDefault="006B58C4" w:rsidP="00731787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8C4" w:rsidRPr="0041109F" w:rsidRDefault="006B58C4" w:rsidP="00731787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8C4" w:rsidRPr="0041109F" w:rsidRDefault="006B58C4" w:rsidP="00731787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8C4" w:rsidRPr="0041109F" w:rsidRDefault="006B58C4" w:rsidP="00731787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8C4" w:rsidRPr="0041109F" w:rsidRDefault="006B58C4" w:rsidP="00731787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8C4" w:rsidRPr="0041109F" w:rsidRDefault="006B58C4" w:rsidP="00731787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8C4" w:rsidRPr="0041109F" w:rsidRDefault="006B58C4" w:rsidP="00731787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8C4" w:rsidRPr="0041109F" w:rsidRDefault="006B58C4" w:rsidP="00731787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8C4" w:rsidRPr="0041109F" w:rsidRDefault="006B58C4" w:rsidP="00731787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8C4" w:rsidRPr="0041109F" w:rsidRDefault="006B58C4" w:rsidP="00731787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12</w:t>
            </w:r>
          </w:p>
        </w:tc>
      </w:tr>
      <w:tr w:rsidR="006B58C4" w:rsidRPr="0041109F" w:rsidTr="002C4BE5">
        <w:trPr>
          <w:trHeight w:val="359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8C4" w:rsidRPr="0041109F" w:rsidRDefault="006B58C4" w:rsidP="0073178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06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6B58C4">
            <w:pPr>
              <w:jc w:val="both"/>
              <w:rPr>
                <w:sz w:val="20"/>
                <w:szCs w:val="20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>Цель:</w:t>
            </w:r>
            <w:r w:rsidRPr="0041109F">
              <w:rPr>
                <w:spacing w:val="-4"/>
                <w:sz w:val="20"/>
                <w:szCs w:val="20"/>
              </w:rPr>
              <w:t xml:space="preserve"> </w:t>
            </w:r>
            <w:r w:rsidRPr="0041109F">
              <w:rPr>
                <w:b/>
                <w:spacing w:val="-4"/>
                <w:sz w:val="20"/>
                <w:szCs w:val="20"/>
              </w:rPr>
              <w:t>Создание условий для привлечения общественных объединений и организаций к общественно-полезной деятельности и решению вопросов местного значения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8C4" w:rsidRPr="0041109F" w:rsidRDefault="006B58C4" w:rsidP="007317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8C4" w:rsidRPr="0041109F" w:rsidRDefault="006B58C4" w:rsidP="007317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8C4" w:rsidRPr="0041109F" w:rsidRDefault="006B58C4" w:rsidP="007317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8C4" w:rsidRPr="0041109F" w:rsidRDefault="006B58C4" w:rsidP="007317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rPr>
                <w:sz w:val="20"/>
                <w:szCs w:val="20"/>
              </w:rPr>
            </w:pPr>
          </w:p>
        </w:tc>
      </w:tr>
      <w:tr w:rsidR="006B58C4" w:rsidRPr="0041109F" w:rsidTr="002C4BE5">
        <w:trPr>
          <w:trHeight w:val="4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806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6B58C4">
            <w:pPr>
              <w:jc w:val="both"/>
              <w:rPr>
                <w:sz w:val="20"/>
                <w:szCs w:val="20"/>
              </w:rPr>
            </w:pPr>
            <w:r w:rsidRPr="0041109F">
              <w:rPr>
                <w:b/>
                <w:spacing w:val="-4"/>
                <w:sz w:val="20"/>
                <w:szCs w:val="20"/>
              </w:rPr>
              <w:t>Задача 1:</w:t>
            </w:r>
            <w:r w:rsidRPr="0041109F">
              <w:rPr>
                <w:spacing w:val="-4"/>
                <w:sz w:val="20"/>
                <w:szCs w:val="20"/>
              </w:rPr>
              <w:t xml:space="preserve"> </w:t>
            </w:r>
            <w:r w:rsidRPr="0041109F">
              <w:rPr>
                <w:b/>
                <w:spacing w:val="-4"/>
                <w:sz w:val="20"/>
                <w:szCs w:val="20"/>
              </w:rPr>
              <w:t>Оказание информационной, консультационной и финансовой поддержки социально ориентированным общественным организациям ЗАТО г</w:t>
            </w:r>
            <w:proofErr w:type="gramStart"/>
            <w:r w:rsidRPr="0041109F">
              <w:rPr>
                <w:b/>
                <w:spacing w:val="-4"/>
                <w:sz w:val="20"/>
                <w:szCs w:val="20"/>
              </w:rPr>
              <w:t>.С</w:t>
            </w:r>
            <w:proofErr w:type="gramEnd"/>
            <w:r w:rsidRPr="0041109F">
              <w:rPr>
                <w:b/>
                <w:spacing w:val="-4"/>
                <w:sz w:val="20"/>
                <w:szCs w:val="20"/>
              </w:rPr>
              <w:t>евероморск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rPr>
                <w:sz w:val="20"/>
                <w:szCs w:val="20"/>
              </w:rPr>
            </w:pPr>
          </w:p>
        </w:tc>
      </w:tr>
      <w:tr w:rsidR="006B58C4" w:rsidRPr="0041109F" w:rsidTr="002C4BE5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1.1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spacing w:line="233" w:lineRule="auto"/>
              <w:rPr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>Оказание методической и информационной поддержки общественным организациям ЗАТО г</w:t>
            </w:r>
            <w:proofErr w:type="gramStart"/>
            <w:r w:rsidRPr="0041109F">
              <w:rPr>
                <w:spacing w:val="-4"/>
                <w:sz w:val="18"/>
                <w:szCs w:val="18"/>
              </w:rPr>
              <w:t>.С</w:t>
            </w:r>
            <w:proofErr w:type="gramEnd"/>
            <w:r w:rsidRPr="0041109F">
              <w:rPr>
                <w:spacing w:val="-4"/>
                <w:sz w:val="18"/>
                <w:szCs w:val="18"/>
              </w:rPr>
              <w:t>евероморск для участия в конкурсе на соискание областных грантов на лучший социальный проект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B60FCF">
            <w:pPr>
              <w:spacing w:line="204" w:lineRule="auto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</w:t>
            </w:r>
            <w:r w:rsidR="00B60FCF" w:rsidRPr="0041109F">
              <w:rPr>
                <w:sz w:val="20"/>
                <w:szCs w:val="20"/>
              </w:rPr>
              <w:t>7</w:t>
            </w:r>
            <w:r w:rsidRPr="0041109F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467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09F">
              <w:rPr>
                <w:rFonts w:ascii="Times New Roman" w:hAnsi="Times New Roman" w:cs="Times New Roman"/>
                <w:spacing w:val="-4"/>
                <w:sz w:val="16"/>
                <w:szCs w:val="16"/>
              </w:rPr>
              <w:t>Количество общественных объединений, которым была оказана методическая и информационная поддержка, единиц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8C4" w:rsidRPr="0041109F" w:rsidRDefault="00501493" w:rsidP="009128CB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8C4" w:rsidRPr="0041109F" w:rsidRDefault="004C71E6" w:rsidP="009128CB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8C4" w:rsidRPr="0041109F" w:rsidRDefault="004C71E6" w:rsidP="00731787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100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31787" w:rsidRPr="0041109F" w:rsidRDefault="006B58C4" w:rsidP="00731787">
            <w:pPr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Администрация</w:t>
            </w:r>
          </w:p>
          <w:p w:rsidR="006B58C4" w:rsidRPr="0041109F" w:rsidRDefault="006B58C4" w:rsidP="00731787">
            <w:pPr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ЗАТО г</w:t>
            </w:r>
            <w:proofErr w:type="gramStart"/>
            <w:r w:rsidRPr="0041109F">
              <w:rPr>
                <w:spacing w:val="-4"/>
                <w:sz w:val="20"/>
                <w:szCs w:val="20"/>
              </w:rPr>
              <w:t>.С</w:t>
            </w:r>
            <w:proofErr w:type="gramEnd"/>
            <w:r w:rsidRPr="0041109F">
              <w:rPr>
                <w:spacing w:val="-4"/>
                <w:sz w:val="20"/>
                <w:szCs w:val="20"/>
              </w:rPr>
              <w:t>евероморск</w:t>
            </w:r>
          </w:p>
          <w:p w:rsidR="006B58C4" w:rsidRPr="0041109F" w:rsidRDefault="006B58C4" w:rsidP="0073178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общественные организации</w:t>
            </w:r>
          </w:p>
        </w:tc>
      </w:tr>
      <w:tr w:rsidR="006B58C4" w:rsidRPr="0041109F" w:rsidTr="002C4BE5">
        <w:trPr>
          <w:trHeight w:val="231"/>
        </w:trPr>
        <w:tc>
          <w:tcPr>
            <w:tcW w:w="6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1.2</w:t>
            </w:r>
          </w:p>
        </w:tc>
        <w:tc>
          <w:tcPr>
            <w:tcW w:w="25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spacing w:line="233" w:lineRule="auto"/>
              <w:rPr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>Обеспечение функционирования информационного сайта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B60FCF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0"/>
                <w:szCs w:val="20"/>
              </w:rPr>
              <w:t>201</w:t>
            </w:r>
            <w:r w:rsidR="00B60FCF" w:rsidRPr="0041109F">
              <w:rPr>
                <w:sz w:val="20"/>
                <w:szCs w:val="20"/>
              </w:rPr>
              <w:t>7</w:t>
            </w:r>
            <w:r w:rsidRPr="0041109F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4677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shd w:val="clear" w:color="auto" w:fill="FFFFFF"/>
              <w:jc w:val="center"/>
              <w:rPr>
                <w:spacing w:val="-4"/>
                <w:sz w:val="16"/>
                <w:szCs w:val="16"/>
              </w:rPr>
            </w:pPr>
            <w:r w:rsidRPr="0041109F">
              <w:rPr>
                <w:spacing w:val="-4"/>
                <w:sz w:val="16"/>
                <w:szCs w:val="16"/>
              </w:rPr>
              <w:t>1. Кол-во справочно-информационных материалов, размещенных на сайте, единиц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58C4" w:rsidRPr="0041109F" w:rsidRDefault="00501493" w:rsidP="009128CB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58C4" w:rsidRPr="0041109F" w:rsidRDefault="004C71E6" w:rsidP="009128CB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58C4" w:rsidRPr="0041109F" w:rsidRDefault="004C71E6" w:rsidP="009128CB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100</w:t>
            </w:r>
            <w:r w:rsidR="00335160" w:rsidRPr="0041109F">
              <w:rPr>
                <w:sz w:val="22"/>
                <w:szCs w:val="22"/>
              </w:rPr>
              <w:t>-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rPr>
                <w:sz w:val="20"/>
                <w:szCs w:val="20"/>
              </w:rPr>
            </w:pPr>
          </w:p>
        </w:tc>
      </w:tr>
      <w:tr w:rsidR="006B58C4" w:rsidRPr="0041109F" w:rsidTr="002C4BE5">
        <w:trPr>
          <w:trHeight w:val="230"/>
        </w:trPr>
        <w:tc>
          <w:tcPr>
            <w:tcW w:w="6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spacing w:line="233" w:lineRule="auto"/>
              <w:rPr>
                <w:spacing w:val="-4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spacing w:line="204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77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shd w:val="clear" w:color="auto" w:fill="FFFFFF"/>
              <w:jc w:val="center"/>
              <w:rPr>
                <w:spacing w:val="-4"/>
                <w:sz w:val="16"/>
                <w:szCs w:val="16"/>
              </w:rPr>
            </w:pPr>
            <w:r w:rsidRPr="0041109F">
              <w:rPr>
                <w:spacing w:val="-4"/>
                <w:sz w:val="16"/>
                <w:szCs w:val="16"/>
              </w:rPr>
              <w:t>2. Количество общественных объединений, принявших участие в публикациях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8C4" w:rsidRPr="0041109F" w:rsidRDefault="00501493" w:rsidP="00731787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8C4" w:rsidRPr="0041109F" w:rsidRDefault="004C71E6" w:rsidP="00731787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8C4" w:rsidRPr="0041109F" w:rsidRDefault="004C71E6" w:rsidP="00731787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100</w:t>
            </w:r>
            <w:r w:rsidR="00335160" w:rsidRPr="0041109F">
              <w:rPr>
                <w:sz w:val="22"/>
                <w:szCs w:val="22"/>
              </w:rPr>
              <w:t>-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rPr>
                <w:sz w:val="20"/>
                <w:szCs w:val="20"/>
              </w:rPr>
            </w:pPr>
          </w:p>
        </w:tc>
      </w:tr>
      <w:tr w:rsidR="006B58C4" w:rsidRPr="0041109F" w:rsidTr="002C4BE5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B94EFE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EFE" w:rsidRPr="0041109F" w:rsidRDefault="00B94EFE" w:rsidP="00731787">
            <w:pPr>
              <w:shd w:val="clear" w:color="auto" w:fill="FFFFFF"/>
              <w:jc w:val="both"/>
              <w:rPr>
                <w:b/>
                <w:spacing w:val="-4"/>
                <w:sz w:val="18"/>
                <w:szCs w:val="18"/>
              </w:rPr>
            </w:pPr>
            <w:r w:rsidRPr="0041109F">
              <w:rPr>
                <w:b/>
                <w:spacing w:val="-4"/>
                <w:sz w:val="18"/>
                <w:szCs w:val="18"/>
              </w:rPr>
              <w:t xml:space="preserve">Основное мероприятие 1: </w:t>
            </w:r>
            <w:r w:rsidRPr="0041109F">
              <w:rPr>
                <w:b/>
                <w:spacing w:val="-4"/>
                <w:sz w:val="20"/>
                <w:szCs w:val="20"/>
              </w:rPr>
              <w:t>Поддержка общественных объединений и организаций в ЗАТО г</w:t>
            </w:r>
            <w:proofErr w:type="gramStart"/>
            <w:r w:rsidRPr="0041109F">
              <w:rPr>
                <w:b/>
                <w:spacing w:val="-4"/>
                <w:sz w:val="20"/>
                <w:szCs w:val="20"/>
              </w:rPr>
              <w:t>.С</w:t>
            </w:r>
            <w:proofErr w:type="gramEnd"/>
            <w:r w:rsidRPr="0041109F">
              <w:rPr>
                <w:b/>
                <w:spacing w:val="-4"/>
                <w:sz w:val="20"/>
                <w:szCs w:val="20"/>
              </w:rPr>
              <w:t>евероморск</w:t>
            </w:r>
            <w:r w:rsidRPr="0041109F">
              <w:rPr>
                <w:b/>
                <w:spacing w:val="-4"/>
                <w:sz w:val="18"/>
                <w:szCs w:val="18"/>
              </w:rPr>
              <w:t xml:space="preserve"> </w:t>
            </w:r>
          </w:p>
          <w:p w:rsidR="006B58C4" w:rsidRPr="0041109F" w:rsidRDefault="006B58C4" w:rsidP="00731787">
            <w:pPr>
              <w:spacing w:line="233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B94EFE" w:rsidP="0073178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2017</w:t>
            </w:r>
          </w:p>
          <w:p w:rsidR="00B94EFE" w:rsidRPr="0041109F" w:rsidRDefault="00B94EFE" w:rsidP="0073178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год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8C4" w:rsidRPr="0041109F" w:rsidRDefault="00731787" w:rsidP="0073178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731787" w:rsidP="00731787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8C4" w:rsidRPr="0041109F" w:rsidRDefault="005A32B8" w:rsidP="0073178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8C4" w:rsidRPr="0041109F" w:rsidRDefault="005A32B8" w:rsidP="0073178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6B58C4" w:rsidP="0073178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1B6A47" w:rsidP="00731787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8C4" w:rsidRPr="0041109F" w:rsidRDefault="001B6A47" w:rsidP="00731787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8C4" w:rsidRPr="0041109F" w:rsidRDefault="001B6A47" w:rsidP="00731787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787" w:rsidRPr="0041109F" w:rsidRDefault="00731787" w:rsidP="00731787">
            <w:pPr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Администрация</w:t>
            </w:r>
          </w:p>
          <w:p w:rsidR="00731787" w:rsidRPr="0041109F" w:rsidRDefault="00731787" w:rsidP="00731787">
            <w:pPr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ЗАТО г</w:t>
            </w:r>
            <w:proofErr w:type="gramStart"/>
            <w:r w:rsidRPr="0041109F">
              <w:rPr>
                <w:spacing w:val="-4"/>
                <w:sz w:val="20"/>
                <w:szCs w:val="20"/>
              </w:rPr>
              <w:t>.С</w:t>
            </w:r>
            <w:proofErr w:type="gramEnd"/>
            <w:r w:rsidRPr="0041109F">
              <w:rPr>
                <w:spacing w:val="-4"/>
                <w:sz w:val="20"/>
                <w:szCs w:val="20"/>
              </w:rPr>
              <w:t>евероморск</w:t>
            </w:r>
          </w:p>
          <w:p w:rsidR="006B58C4" w:rsidRPr="0041109F" w:rsidRDefault="00731787" w:rsidP="0073178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pacing w:val="-4"/>
                <w:sz w:val="20"/>
                <w:szCs w:val="20"/>
              </w:rPr>
              <w:t>общественные организации</w:t>
            </w:r>
          </w:p>
        </w:tc>
      </w:tr>
      <w:tr w:rsidR="00B94EFE" w:rsidRPr="0041109F" w:rsidTr="002C4BE5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EFE" w:rsidRPr="0041109F" w:rsidRDefault="00B94EFE" w:rsidP="00B94EFE">
            <w:pPr>
              <w:jc w:val="center"/>
              <w:rPr>
                <w:sz w:val="20"/>
                <w:szCs w:val="20"/>
                <w:lang w:val="en-US"/>
              </w:rPr>
            </w:pPr>
            <w:r w:rsidRPr="0041109F">
              <w:rPr>
                <w:sz w:val="20"/>
                <w:szCs w:val="20"/>
                <w:lang w:val="en-US"/>
              </w:rPr>
              <w:t>2</w:t>
            </w:r>
            <w:r w:rsidRPr="0041109F">
              <w:rPr>
                <w:sz w:val="20"/>
                <w:szCs w:val="20"/>
              </w:rPr>
              <w:t>.</w:t>
            </w:r>
            <w:r w:rsidRPr="0041109F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EFE" w:rsidRPr="0041109F" w:rsidRDefault="00B94EFE" w:rsidP="00B94EFE">
            <w:pPr>
              <w:shd w:val="clear" w:color="auto" w:fill="FFFFFF"/>
              <w:jc w:val="both"/>
              <w:rPr>
                <w:b/>
                <w:spacing w:val="-4"/>
                <w:sz w:val="18"/>
                <w:szCs w:val="18"/>
              </w:rPr>
            </w:pPr>
            <w:r w:rsidRPr="0041109F">
              <w:rPr>
                <w:b/>
                <w:spacing w:val="-4"/>
                <w:sz w:val="18"/>
                <w:szCs w:val="18"/>
              </w:rPr>
              <w:t>Прочие направления расходов</w:t>
            </w:r>
          </w:p>
          <w:p w:rsidR="00B94EFE" w:rsidRPr="0041109F" w:rsidRDefault="00B94EFE" w:rsidP="00731787">
            <w:pPr>
              <w:shd w:val="clear" w:color="auto" w:fill="FFFFFF"/>
              <w:jc w:val="both"/>
              <w:rPr>
                <w:b/>
                <w:spacing w:val="-4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EFE" w:rsidRPr="0041109F" w:rsidRDefault="00981A69" w:rsidP="0073178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2017</w:t>
            </w:r>
          </w:p>
          <w:p w:rsidR="00981A69" w:rsidRPr="0041109F" w:rsidRDefault="00981A69" w:rsidP="0073178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год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EFE" w:rsidRPr="0041109F" w:rsidRDefault="00B94EFE" w:rsidP="006F749B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EFE" w:rsidRPr="0041109F" w:rsidRDefault="00B94EFE" w:rsidP="006F749B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EFE" w:rsidRPr="0041109F" w:rsidRDefault="00B94EFE" w:rsidP="006F749B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EFE" w:rsidRPr="0041109F" w:rsidRDefault="00B94EFE" w:rsidP="006F749B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EFE" w:rsidRPr="0041109F" w:rsidRDefault="00B94EFE" w:rsidP="00731787">
            <w:pPr>
              <w:jc w:val="center"/>
              <w:rPr>
                <w:spacing w:val="-4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EFE" w:rsidRPr="0041109F" w:rsidRDefault="00B94EFE" w:rsidP="00731787">
            <w:pPr>
              <w:spacing w:line="204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EFE" w:rsidRPr="0041109F" w:rsidRDefault="00B94EFE" w:rsidP="00731787">
            <w:pPr>
              <w:spacing w:line="204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EFE" w:rsidRPr="0041109F" w:rsidRDefault="00B94EFE" w:rsidP="007317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EFE" w:rsidRPr="0041109F" w:rsidRDefault="00B94EFE" w:rsidP="00731787">
            <w:pPr>
              <w:jc w:val="center"/>
              <w:rPr>
                <w:spacing w:val="-4"/>
                <w:sz w:val="20"/>
                <w:szCs w:val="20"/>
              </w:rPr>
            </w:pPr>
          </w:p>
        </w:tc>
      </w:tr>
      <w:tr w:rsidR="00981A69" w:rsidRPr="0041109F" w:rsidTr="002C4BE5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A69" w:rsidRPr="0041109F" w:rsidRDefault="00981A69" w:rsidP="00B94EFE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2.1.1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A69" w:rsidRPr="0041109F" w:rsidRDefault="00981A69" w:rsidP="00981A69">
            <w:pPr>
              <w:shd w:val="clear" w:color="auto" w:fill="FFFFFF"/>
              <w:jc w:val="both"/>
              <w:rPr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 xml:space="preserve">Проведение конкурса среди социально-ориентированных некоммерческих организаций  на право получения субсидии  (гранта) из бюджета ЗАТО г. Североморск  на реализацию социально значимых </w:t>
            </w:r>
            <w:r w:rsidRPr="0041109F">
              <w:rPr>
                <w:spacing w:val="-4"/>
                <w:sz w:val="18"/>
                <w:szCs w:val="18"/>
              </w:rPr>
              <w:lastRenderedPageBreak/>
              <w:t>програм</w:t>
            </w:r>
            <w:proofErr w:type="gramStart"/>
            <w:r w:rsidRPr="0041109F">
              <w:rPr>
                <w:spacing w:val="-4"/>
                <w:sz w:val="18"/>
                <w:szCs w:val="18"/>
              </w:rPr>
              <w:t>м(</w:t>
            </w:r>
            <w:proofErr w:type="gramEnd"/>
            <w:r w:rsidRPr="0041109F">
              <w:rPr>
                <w:spacing w:val="-4"/>
                <w:sz w:val="18"/>
                <w:szCs w:val="18"/>
              </w:rPr>
              <w:t>проектов)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A69" w:rsidRPr="0041109F" w:rsidRDefault="00981A69" w:rsidP="006F749B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lastRenderedPageBreak/>
              <w:t>2017</w:t>
            </w:r>
          </w:p>
          <w:p w:rsidR="00981A69" w:rsidRPr="0041109F" w:rsidRDefault="00981A69" w:rsidP="006F749B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год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A69" w:rsidRPr="0041109F" w:rsidRDefault="00981A69" w:rsidP="006F749B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МБ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A69" w:rsidRPr="0041109F" w:rsidRDefault="00981A69" w:rsidP="006F749B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A69" w:rsidRPr="0041109F" w:rsidRDefault="00981A69" w:rsidP="006F749B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A69" w:rsidRPr="0041109F" w:rsidRDefault="00981A69" w:rsidP="006F749B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A69" w:rsidRPr="0041109F" w:rsidRDefault="00981A69" w:rsidP="00731787">
            <w:pPr>
              <w:jc w:val="center"/>
              <w:rPr>
                <w:spacing w:val="-4"/>
                <w:sz w:val="18"/>
                <w:szCs w:val="18"/>
              </w:rPr>
            </w:pPr>
            <w:r w:rsidRPr="0041109F">
              <w:rPr>
                <w:spacing w:val="-4"/>
                <w:sz w:val="18"/>
                <w:szCs w:val="18"/>
              </w:rPr>
              <w:t>Количество общественных организаций, объединений, получателей субсидий (грантов), единиц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A69" w:rsidRPr="0041109F" w:rsidRDefault="00981A69" w:rsidP="00731787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A69" w:rsidRPr="0041109F" w:rsidRDefault="00981A69" w:rsidP="00731787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A69" w:rsidRPr="0041109F" w:rsidRDefault="00981A69" w:rsidP="00731787">
            <w:pPr>
              <w:jc w:val="center"/>
              <w:rPr>
                <w:sz w:val="22"/>
                <w:szCs w:val="22"/>
              </w:rPr>
            </w:pPr>
            <w:r w:rsidRPr="0041109F">
              <w:rPr>
                <w:sz w:val="22"/>
                <w:szCs w:val="22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A69" w:rsidRPr="0041109F" w:rsidRDefault="00981A69" w:rsidP="00731787">
            <w:pPr>
              <w:jc w:val="center"/>
              <w:rPr>
                <w:spacing w:val="-4"/>
                <w:sz w:val="20"/>
                <w:szCs w:val="20"/>
              </w:rPr>
            </w:pPr>
          </w:p>
        </w:tc>
      </w:tr>
      <w:tr w:rsidR="00981A69" w:rsidRPr="0041109F" w:rsidTr="002C4BE5">
        <w:tc>
          <w:tcPr>
            <w:tcW w:w="3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A69" w:rsidRPr="0041109F" w:rsidRDefault="00981A69" w:rsidP="00731787">
            <w:pPr>
              <w:shd w:val="clear" w:color="auto" w:fill="FFFFFF"/>
              <w:jc w:val="center"/>
              <w:rPr>
                <w:spacing w:val="-4"/>
                <w:sz w:val="20"/>
                <w:szCs w:val="20"/>
              </w:rPr>
            </w:pPr>
            <w:r w:rsidRPr="0041109F">
              <w:rPr>
                <w:b/>
                <w:bCs/>
                <w:spacing w:val="-4"/>
                <w:sz w:val="20"/>
                <w:szCs w:val="20"/>
              </w:rPr>
              <w:lastRenderedPageBreak/>
              <w:t>Итого по задаче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A69" w:rsidRPr="0041109F" w:rsidRDefault="00981A69" w:rsidP="007317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A69" w:rsidRPr="0041109F" w:rsidRDefault="00981A69" w:rsidP="002C4BE5">
            <w:pPr>
              <w:rPr>
                <w:b/>
                <w:bCs/>
                <w:spacing w:val="-5"/>
                <w:sz w:val="20"/>
                <w:szCs w:val="20"/>
              </w:rPr>
            </w:pPr>
            <w:r w:rsidRPr="0041109F">
              <w:rPr>
                <w:b/>
                <w:bCs/>
                <w:spacing w:val="-5"/>
                <w:sz w:val="20"/>
                <w:szCs w:val="20"/>
              </w:rPr>
              <w:t xml:space="preserve">Всего: </w:t>
            </w:r>
            <w:r w:rsidRPr="0041109F">
              <w:rPr>
                <w:b/>
                <w:spacing w:val="-4"/>
                <w:sz w:val="20"/>
                <w:szCs w:val="20"/>
              </w:rPr>
              <w:t xml:space="preserve">0 </w:t>
            </w:r>
            <w:r w:rsidRPr="0041109F">
              <w:rPr>
                <w:b/>
                <w:bCs/>
                <w:spacing w:val="-5"/>
                <w:sz w:val="20"/>
                <w:szCs w:val="20"/>
              </w:rPr>
              <w:t>в т.ч.:</w:t>
            </w:r>
          </w:p>
          <w:p w:rsidR="00981A69" w:rsidRPr="0041109F" w:rsidRDefault="00981A69" w:rsidP="00931387">
            <w:pPr>
              <w:jc w:val="center"/>
              <w:rPr>
                <w:sz w:val="20"/>
                <w:szCs w:val="20"/>
              </w:rPr>
            </w:pPr>
            <w:r w:rsidRPr="0041109F">
              <w:rPr>
                <w:b/>
                <w:bCs/>
                <w:spacing w:val="-5"/>
                <w:sz w:val="20"/>
                <w:szCs w:val="20"/>
              </w:rPr>
              <w:t>МБ:</w:t>
            </w:r>
            <w:r w:rsidRPr="0041109F">
              <w:rPr>
                <w:b/>
                <w:spacing w:val="-4"/>
                <w:sz w:val="20"/>
                <w:szCs w:val="20"/>
              </w:rPr>
              <w:t xml:space="preserve"> 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A69" w:rsidRPr="0041109F" w:rsidRDefault="00981A69" w:rsidP="00731787">
            <w:pPr>
              <w:spacing w:line="204" w:lineRule="auto"/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A69" w:rsidRPr="0041109F" w:rsidRDefault="00981A69" w:rsidP="009318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A69" w:rsidRPr="0041109F" w:rsidRDefault="00981A69" w:rsidP="00931811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A69" w:rsidRPr="0041109F" w:rsidRDefault="00981A69" w:rsidP="00731787">
            <w:pPr>
              <w:jc w:val="center"/>
              <w:rPr>
                <w:spacing w:val="-4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A69" w:rsidRPr="0041109F" w:rsidRDefault="00981A69" w:rsidP="00731787">
            <w:pPr>
              <w:spacing w:line="204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A69" w:rsidRPr="0041109F" w:rsidRDefault="00981A69" w:rsidP="00731787">
            <w:pPr>
              <w:spacing w:line="204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A69" w:rsidRPr="0041109F" w:rsidRDefault="00981A69" w:rsidP="007317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A69" w:rsidRPr="0041109F" w:rsidRDefault="00981A69" w:rsidP="00731787">
            <w:pPr>
              <w:jc w:val="center"/>
              <w:rPr>
                <w:spacing w:val="-4"/>
                <w:sz w:val="20"/>
                <w:szCs w:val="20"/>
              </w:rPr>
            </w:pPr>
          </w:p>
        </w:tc>
      </w:tr>
      <w:tr w:rsidR="00981A69" w:rsidRPr="0041109F" w:rsidTr="000D1516">
        <w:trPr>
          <w:trHeight w:val="57"/>
        </w:trPr>
        <w:tc>
          <w:tcPr>
            <w:tcW w:w="3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A69" w:rsidRPr="0041109F" w:rsidRDefault="00981A69" w:rsidP="00630BD9">
            <w:pPr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 xml:space="preserve">Всего по подпрограмме, </w:t>
            </w:r>
          </w:p>
          <w:p w:rsidR="00981A69" w:rsidRPr="0041109F" w:rsidRDefault="00981A69" w:rsidP="00630BD9">
            <w:pPr>
              <w:shd w:val="clear" w:color="auto" w:fill="FFFFFF"/>
              <w:jc w:val="center"/>
              <w:rPr>
                <w:b/>
                <w:bCs/>
                <w:spacing w:val="-4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A69" w:rsidRPr="0041109F" w:rsidRDefault="00981A69" w:rsidP="007317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A69" w:rsidRPr="0041109F" w:rsidRDefault="00981A69" w:rsidP="002C4BE5">
            <w:pPr>
              <w:rPr>
                <w:b/>
                <w:bCs/>
                <w:spacing w:val="-5"/>
                <w:sz w:val="20"/>
                <w:szCs w:val="20"/>
              </w:rPr>
            </w:pPr>
            <w:r w:rsidRPr="0041109F">
              <w:rPr>
                <w:b/>
                <w:bCs/>
                <w:spacing w:val="-5"/>
                <w:sz w:val="20"/>
                <w:szCs w:val="20"/>
              </w:rPr>
              <w:t>Всего: 0 в т.ч.:</w:t>
            </w:r>
          </w:p>
          <w:p w:rsidR="00981A69" w:rsidRPr="0041109F" w:rsidRDefault="00981A69" w:rsidP="002C4BE5">
            <w:pPr>
              <w:rPr>
                <w:sz w:val="20"/>
                <w:szCs w:val="20"/>
              </w:rPr>
            </w:pPr>
            <w:r w:rsidRPr="0041109F">
              <w:rPr>
                <w:b/>
                <w:bCs/>
                <w:spacing w:val="-5"/>
                <w:sz w:val="20"/>
                <w:szCs w:val="20"/>
              </w:rPr>
              <w:t xml:space="preserve"> МБ 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A69" w:rsidRPr="0041109F" w:rsidRDefault="00981A69" w:rsidP="009544DB">
            <w:pPr>
              <w:spacing w:line="204" w:lineRule="auto"/>
              <w:jc w:val="center"/>
              <w:rPr>
                <w:b/>
                <w:sz w:val="20"/>
                <w:szCs w:val="20"/>
              </w:rPr>
            </w:pPr>
            <w:r w:rsidRPr="0041109F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A69" w:rsidRPr="0041109F" w:rsidRDefault="00981A69" w:rsidP="0073178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A69" w:rsidRPr="0041109F" w:rsidRDefault="00981A69" w:rsidP="00731787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A69" w:rsidRPr="0041109F" w:rsidRDefault="00981A69" w:rsidP="00731787">
            <w:pPr>
              <w:jc w:val="center"/>
              <w:rPr>
                <w:spacing w:val="-4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A69" w:rsidRPr="0041109F" w:rsidRDefault="00981A69" w:rsidP="00731787">
            <w:pPr>
              <w:spacing w:line="204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A69" w:rsidRPr="0041109F" w:rsidRDefault="00981A69" w:rsidP="00731787">
            <w:pPr>
              <w:spacing w:line="204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A69" w:rsidRPr="0041109F" w:rsidRDefault="00981A69" w:rsidP="007317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A69" w:rsidRPr="0041109F" w:rsidRDefault="00981A69" w:rsidP="00731787">
            <w:pPr>
              <w:jc w:val="center"/>
              <w:rPr>
                <w:spacing w:val="-4"/>
                <w:sz w:val="20"/>
                <w:szCs w:val="20"/>
              </w:rPr>
            </w:pPr>
          </w:p>
        </w:tc>
      </w:tr>
    </w:tbl>
    <w:p w:rsidR="008D683C" w:rsidRPr="0041109F" w:rsidRDefault="008D683C" w:rsidP="00636829">
      <w:pPr>
        <w:ind w:firstLine="709"/>
        <w:jc w:val="both"/>
      </w:pPr>
    </w:p>
    <w:p w:rsidR="00CA310E" w:rsidRPr="0041109F" w:rsidRDefault="00CA310E" w:rsidP="00CA310E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эффективности реализации подпрограммы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CA310E" w:rsidRPr="0041109F" w:rsidRDefault="00CA310E" w:rsidP="005473B1">
      <w:pPr>
        <w:pStyle w:val="ConsPlusNonformat"/>
        <w:widowControl/>
        <w:numPr>
          <w:ilvl w:val="0"/>
          <w:numId w:val="16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достижения плановых значений индикаторов</w:t>
      </w:r>
    </w:p>
    <w:tbl>
      <w:tblPr>
        <w:tblW w:w="11259" w:type="dxa"/>
        <w:tblInd w:w="3461" w:type="dxa"/>
        <w:tblLook w:val="04A0"/>
      </w:tblPr>
      <w:tblGrid>
        <w:gridCol w:w="960"/>
        <w:gridCol w:w="3442"/>
        <w:gridCol w:w="336"/>
        <w:gridCol w:w="6521"/>
      </w:tblGrid>
      <w:tr w:rsidR="00CA310E" w:rsidRPr="0041109F" w:rsidTr="009E63F4">
        <w:trPr>
          <w:trHeight w:val="315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CA310E" w:rsidRPr="0041109F" w:rsidRDefault="00CA310E" w:rsidP="00FE1ECD">
            <w:pPr>
              <w:jc w:val="center"/>
              <w:rPr>
                <w:rFonts w:ascii="Calibri" w:hAnsi="Calibri"/>
                <w:color w:val="000000"/>
              </w:rPr>
            </w:pPr>
            <w:proofErr w:type="gramStart"/>
            <w:r w:rsidRPr="0041109F">
              <w:t>ДИП</w:t>
            </w:r>
            <w:proofErr w:type="gramEnd"/>
            <w:r w:rsidRPr="0041109F">
              <w:t xml:space="preserve"> =</w:t>
            </w:r>
          </w:p>
        </w:tc>
        <w:tc>
          <w:tcPr>
            <w:tcW w:w="3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10E" w:rsidRPr="0041109F" w:rsidRDefault="00CC235B" w:rsidP="00FE1ECD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>3</w:t>
            </w:r>
            <w:r w:rsidR="00CA310E" w:rsidRPr="0041109F">
              <w:rPr>
                <w:color w:val="000000"/>
              </w:rPr>
              <w:t>(степень решения задач)</w:t>
            </w:r>
          </w:p>
        </w:tc>
        <w:tc>
          <w:tcPr>
            <w:tcW w:w="336" w:type="dxa"/>
            <w:vMerge w:val="restart"/>
            <w:shd w:val="clear" w:color="auto" w:fill="auto"/>
            <w:noWrap/>
            <w:vAlign w:val="center"/>
            <w:hideMark/>
          </w:tcPr>
          <w:p w:rsidR="00CA310E" w:rsidRPr="0041109F" w:rsidRDefault="00CA310E" w:rsidP="00FE1ECD">
            <w:pPr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=</w:t>
            </w:r>
          </w:p>
        </w:tc>
        <w:tc>
          <w:tcPr>
            <w:tcW w:w="6521" w:type="dxa"/>
            <w:vMerge w:val="restart"/>
            <w:shd w:val="clear" w:color="auto" w:fill="auto"/>
            <w:noWrap/>
            <w:vAlign w:val="center"/>
            <w:hideMark/>
          </w:tcPr>
          <w:p w:rsidR="00CA310E" w:rsidRPr="0041109F" w:rsidRDefault="00CA310E" w:rsidP="00556008">
            <w:pPr>
              <w:rPr>
                <w:rFonts w:ascii="Calibri" w:hAnsi="Calibri"/>
                <w:color w:val="000000"/>
              </w:rPr>
            </w:pPr>
            <w:r w:rsidRPr="0041109F">
              <w:rPr>
                <w:b/>
                <w:color w:val="000000"/>
              </w:rPr>
              <w:t>1</w:t>
            </w:r>
            <w:r w:rsidRPr="0041109F">
              <w:rPr>
                <w:b/>
              </w:rPr>
              <w:t>,</w:t>
            </w:r>
            <w:r w:rsidR="009128CB" w:rsidRPr="0041109F">
              <w:rPr>
                <w:b/>
              </w:rPr>
              <w:t>0</w:t>
            </w:r>
            <w:r w:rsidRPr="0041109F">
              <w:rPr>
                <w:b/>
              </w:rPr>
              <w:t xml:space="preserve"> </w:t>
            </w:r>
            <w:r w:rsidR="00556008" w:rsidRPr="0041109F">
              <w:rPr>
                <w:b/>
              </w:rPr>
              <w:t>в</w:t>
            </w:r>
            <w:r w:rsidR="009128CB" w:rsidRPr="0041109F">
              <w:rPr>
                <w:b/>
              </w:rPr>
              <w:t>ысокая</w:t>
            </w:r>
            <w:r w:rsidR="009128CB" w:rsidRPr="0041109F">
              <w:rPr>
                <w:b/>
                <w:color w:val="000000"/>
              </w:rPr>
              <w:t xml:space="preserve"> результативность</w:t>
            </w:r>
          </w:p>
        </w:tc>
      </w:tr>
      <w:tr w:rsidR="00CA310E" w:rsidRPr="0041109F" w:rsidTr="009E63F4">
        <w:trPr>
          <w:trHeight w:val="300"/>
        </w:trPr>
        <w:tc>
          <w:tcPr>
            <w:tcW w:w="960" w:type="dxa"/>
            <w:vMerge/>
            <w:vAlign w:val="center"/>
            <w:hideMark/>
          </w:tcPr>
          <w:p w:rsidR="00CA310E" w:rsidRPr="0041109F" w:rsidRDefault="00CA310E" w:rsidP="00FE1EC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44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10E" w:rsidRPr="0041109F" w:rsidRDefault="00CC235B" w:rsidP="00FE1ECD">
            <w:pPr>
              <w:jc w:val="center"/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3</w:t>
            </w:r>
          </w:p>
        </w:tc>
        <w:tc>
          <w:tcPr>
            <w:tcW w:w="336" w:type="dxa"/>
            <w:vMerge/>
            <w:vAlign w:val="center"/>
            <w:hideMark/>
          </w:tcPr>
          <w:p w:rsidR="00CA310E" w:rsidRPr="0041109F" w:rsidRDefault="00CA310E" w:rsidP="00FE1EC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521" w:type="dxa"/>
            <w:vMerge/>
            <w:vAlign w:val="center"/>
            <w:hideMark/>
          </w:tcPr>
          <w:p w:rsidR="00CA310E" w:rsidRPr="0041109F" w:rsidRDefault="00CA310E" w:rsidP="00FE1ECD">
            <w:pPr>
              <w:rPr>
                <w:rFonts w:ascii="Calibri" w:hAnsi="Calibri"/>
                <w:color w:val="000000"/>
              </w:rPr>
            </w:pPr>
          </w:p>
        </w:tc>
      </w:tr>
    </w:tbl>
    <w:p w:rsidR="009E63F4" w:rsidRPr="0041109F" w:rsidRDefault="009E63F4" w:rsidP="005473B1">
      <w:pPr>
        <w:pStyle w:val="ConsPlusNonformat"/>
        <w:widowControl/>
        <w:numPr>
          <w:ilvl w:val="0"/>
          <w:numId w:val="16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полноты финансирования: в отчетном году подпрограмма не финансировалась.</w:t>
      </w:r>
    </w:p>
    <w:p w:rsidR="00062DF2" w:rsidRPr="0041109F" w:rsidRDefault="00062DF2" w:rsidP="00062DF2">
      <w:pPr>
        <w:pStyle w:val="ConsPlusNonformat"/>
        <w:widowControl/>
        <w:tabs>
          <w:tab w:val="left" w:pos="432"/>
        </w:tabs>
        <w:ind w:left="2160"/>
        <w:jc w:val="both"/>
        <w:rPr>
          <w:rFonts w:ascii="Times New Roman" w:hAnsi="Times New Roman" w:cs="Times New Roman"/>
          <w:sz w:val="24"/>
          <w:szCs w:val="24"/>
        </w:rPr>
      </w:pPr>
    </w:p>
    <w:p w:rsidR="009E63F4" w:rsidRPr="0041109F" w:rsidRDefault="009E63F4" w:rsidP="009E63F4">
      <w:pPr>
        <w:pStyle w:val="ConsPlusNonformat"/>
        <w:widowControl/>
        <w:tabs>
          <w:tab w:val="left" w:pos="432"/>
        </w:tabs>
        <w:jc w:val="both"/>
        <w:rPr>
          <w:sz w:val="24"/>
          <w:szCs w:val="24"/>
        </w:rPr>
      </w:pPr>
      <w:r w:rsidRPr="0041109F">
        <w:rPr>
          <w:rFonts w:ascii="Times New Roman" w:hAnsi="Times New Roman" w:cs="Times New Roman"/>
          <w:b/>
          <w:sz w:val="24"/>
          <w:szCs w:val="24"/>
        </w:rPr>
        <w:t>Общая оценка эффективности реализации подпрограммы не проводится ввиду отсутствия оценки полноты финансирования.</w:t>
      </w:r>
    </w:p>
    <w:p w:rsidR="00CA310E" w:rsidRPr="0041109F" w:rsidRDefault="00CA310E" w:rsidP="009E63F4">
      <w:pPr>
        <w:pStyle w:val="ConsPlusNonformat"/>
        <w:widowControl/>
        <w:tabs>
          <w:tab w:val="left" w:pos="432"/>
        </w:tabs>
        <w:ind w:left="2160"/>
        <w:jc w:val="both"/>
        <w:rPr>
          <w:rFonts w:ascii="Times New Roman" w:hAnsi="Times New Roman" w:cs="Times New Roman"/>
          <w:sz w:val="24"/>
          <w:szCs w:val="24"/>
        </w:rPr>
      </w:pPr>
    </w:p>
    <w:p w:rsidR="00A855A2" w:rsidRPr="0041109F" w:rsidRDefault="00A855A2" w:rsidP="00A855A2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55A2" w:rsidRPr="0041109F" w:rsidRDefault="00A855A2" w:rsidP="00636829">
      <w:pPr>
        <w:ind w:firstLine="709"/>
        <w:jc w:val="both"/>
        <w:sectPr w:rsidR="00A855A2" w:rsidRPr="0041109F" w:rsidSect="00A25302">
          <w:pgSz w:w="16838" w:h="11906" w:orient="landscape"/>
          <w:pgMar w:top="709" w:right="851" w:bottom="1134" w:left="1418" w:header="709" w:footer="709" w:gutter="0"/>
          <w:cols w:space="708"/>
          <w:docGrid w:linePitch="360"/>
        </w:sectPr>
      </w:pPr>
    </w:p>
    <w:p w:rsidR="00750683" w:rsidRPr="0041109F" w:rsidRDefault="00112A8C" w:rsidP="00750683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jc w:val="center"/>
        <w:rPr>
          <w:b/>
          <w:szCs w:val="28"/>
        </w:rPr>
      </w:pPr>
      <w:r w:rsidRPr="0041109F">
        <w:rPr>
          <w:b/>
          <w:szCs w:val="28"/>
        </w:rPr>
        <w:lastRenderedPageBreak/>
        <w:t>4</w:t>
      </w:r>
      <w:r w:rsidR="00750683" w:rsidRPr="0041109F">
        <w:rPr>
          <w:b/>
          <w:color w:val="FF0000"/>
          <w:szCs w:val="28"/>
        </w:rPr>
        <w:t xml:space="preserve">. </w:t>
      </w:r>
      <w:r w:rsidR="00750683" w:rsidRPr="0041109F">
        <w:rPr>
          <w:b/>
          <w:szCs w:val="28"/>
        </w:rPr>
        <w:t xml:space="preserve">Отчет о реализации мероприятий муниципальной программы </w:t>
      </w:r>
    </w:p>
    <w:p w:rsidR="00A52D62" w:rsidRPr="0041109F" w:rsidRDefault="00750683" w:rsidP="00750683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jc w:val="center"/>
        <w:rPr>
          <w:b/>
          <w:szCs w:val="28"/>
        </w:rPr>
      </w:pPr>
      <w:r w:rsidRPr="0041109F">
        <w:rPr>
          <w:b/>
          <w:szCs w:val="28"/>
          <w:u w:val="single"/>
        </w:rPr>
        <w:t xml:space="preserve">«Развитие </w:t>
      </w:r>
      <w:r w:rsidR="00274C8C" w:rsidRPr="0041109F">
        <w:rPr>
          <w:b/>
          <w:szCs w:val="28"/>
          <w:u w:val="single"/>
        </w:rPr>
        <w:t>образования</w:t>
      </w:r>
      <w:r w:rsidRPr="0041109F">
        <w:rPr>
          <w:b/>
          <w:szCs w:val="28"/>
          <w:u w:val="single"/>
        </w:rPr>
        <w:t xml:space="preserve"> ЗАТО г</w:t>
      </w:r>
      <w:proofErr w:type="gramStart"/>
      <w:r w:rsidRPr="0041109F">
        <w:rPr>
          <w:b/>
          <w:szCs w:val="28"/>
          <w:u w:val="single"/>
        </w:rPr>
        <w:t>.С</w:t>
      </w:r>
      <w:proofErr w:type="gramEnd"/>
      <w:r w:rsidRPr="0041109F">
        <w:rPr>
          <w:b/>
          <w:szCs w:val="28"/>
          <w:u w:val="single"/>
        </w:rPr>
        <w:t>евероморск»</w:t>
      </w:r>
    </w:p>
    <w:p w:rsidR="00EC2C45" w:rsidRPr="0041109F" w:rsidRDefault="00750683" w:rsidP="00750683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jc w:val="center"/>
        <w:rPr>
          <w:b/>
          <w:szCs w:val="28"/>
        </w:rPr>
      </w:pPr>
      <w:r w:rsidRPr="0041109F">
        <w:rPr>
          <w:b/>
          <w:szCs w:val="28"/>
        </w:rPr>
        <w:t>на 201</w:t>
      </w:r>
      <w:r w:rsidR="00274C8C" w:rsidRPr="0041109F">
        <w:rPr>
          <w:b/>
          <w:szCs w:val="28"/>
        </w:rPr>
        <w:t>4-20</w:t>
      </w:r>
      <w:r w:rsidR="00E1778E" w:rsidRPr="0041109F">
        <w:rPr>
          <w:b/>
          <w:szCs w:val="28"/>
        </w:rPr>
        <w:t>20</w:t>
      </w:r>
      <w:r w:rsidRPr="0041109F">
        <w:rPr>
          <w:b/>
          <w:szCs w:val="28"/>
        </w:rPr>
        <w:t xml:space="preserve"> годы</w:t>
      </w:r>
    </w:p>
    <w:p w:rsidR="00092A5C" w:rsidRPr="0041109F" w:rsidRDefault="00092A5C" w:rsidP="00750683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jc w:val="center"/>
        <w:rPr>
          <w:b/>
          <w:szCs w:val="28"/>
        </w:rPr>
      </w:pPr>
    </w:p>
    <w:p w:rsidR="002F3C9A" w:rsidRPr="0041109F" w:rsidRDefault="002F3C9A" w:rsidP="001D2A2B">
      <w:pPr>
        <w:pStyle w:val="a6"/>
        <w:widowControl w:val="0"/>
        <w:tabs>
          <w:tab w:val="left" w:pos="709"/>
        </w:tabs>
        <w:suppressAutoHyphens/>
        <w:spacing w:line="240" w:lineRule="auto"/>
        <w:ind w:firstLine="709"/>
        <w:rPr>
          <w:bCs/>
          <w:sz w:val="24"/>
          <w:szCs w:val="24"/>
        </w:rPr>
      </w:pPr>
      <w:r w:rsidRPr="0041109F">
        <w:rPr>
          <w:b/>
          <w:sz w:val="24"/>
          <w:szCs w:val="24"/>
        </w:rPr>
        <w:t xml:space="preserve">Заказчиком - координатором Программы </w:t>
      </w:r>
      <w:r w:rsidRPr="0041109F">
        <w:rPr>
          <w:sz w:val="24"/>
          <w:szCs w:val="24"/>
        </w:rPr>
        <w:t>является</w:t>
      </w:r>
      <w:r w:rsidRPr="0041109F">
        <w:rPr>
          <w:b/>
          <w:sz w:val="24"/>
          <w:szCs w:val="24"/>
        </w:rPr>
        <w:t xml:space="preserve"> </w:t>
      </w:r>
      <w:r w:rsidRPr="0041109F">
        <w:rPr>
          <w:bCs/>
          <w:sz w:val="24"/>
          <w:szCs w:val="24"/>
        </w:rPr>
        <w:t>Управление образования администрации ЗАТО г</w:t>
      </w:r>
      <w:proofErr w:type="gramStart"/>
      <w:r w:rsidRPr="0041109F">
        <w:rPr>
          <w:bCs/>
          <w:sz w:val="24"/>
          <w:szCs w:val="24"/>
        </w:rPr>
        <w:t>.С</w:t>
      </w:r>
      <w:proofErr w:type="gramEnd"/>
      <w:r w:rsidRPr="0041109F">
        <w:rPr>
          <w:bCs/>
          <w:sz w:val="24"/>
          <w:szCs w:val="24"/>
        </w:rPr>
        <w:t>евероморск</w:t>
      </w:r>
    </w:p>
    <w:p w:rsidR="002F3C9A" w:rsidRPr="0041109F" w:rsidRDefault="002F3C9A" w:rsidP="001D2A2B">
      <w:pPr>
        <w:pStyle w:val="Default"/>
        <w:ind w:firstLine="709"/>
        <w:jc w:val="both"/>
        <w:rPr>
          <w:b/>
        </w:rPr>
      </w:pPr>
      <w:r w:rsidRPr="0041109F">
        <w:rPr>
          <w:rFonts w:ascii="Times New Roman" w:hAnsi="Times New Roman" w:cs="Times New Roman"/>
          <w:i/>
        </w:rPr>
        <w:t>Цель Программы:</w:t>
      </w:r>
      <w:r w:rsidRPr="0041109F">
        <w:rPr>
          <w:rFonts w:ascii="Times New Roman" w:hAnsi="Times New Roman" w:cs="Times New Roman"/>
        </w:rPr>
        <w:t xml:space="preserve"> Обеспечение системного развития образования ЗАТО г</w:t>
      </w:r>
      <w:proofErr w:type="gramStart"/>
      <w:r w:rsidRPr="0041109F">
        <w:rPr>
          <w:rFonts w:ascii="Times New Roman" w:hAnsi="Times New Roman" w:cs="Times New Roman"/>
        </w:rPr>
        <w:t>.С</w:t>
      </w:r>
      <w:proofErr w:type="gramEnd"/>
      <w:r w:rsidRPr="0041109F">
        <w:rPr>
          <w:rFonts w:ascii="Times New Roman" w:hAnsi="Times New Roman" w:cs="Times New Roman"/>
        </w:rPr>
        <w:t>евероморск.</w:t>
      </w:r>
    </w:p>
    <w:p w:rsidR="00092A5C" w:rsidRPr="0041109F" w:rsidRDefault="00092A5C" w:rsidP="001D2A2B">
      <w:pPr>
        <w:ind w:firstLine="709"/>
        <w:jc w:val="both"/>
        <w:rPr>
          <w:b/>
          <w:iCs/>
          <w:color w:val="000000"/>
        </w:rPr>
      </w:pPr>
      <w:r w:rsidRPr="0041109F">
        <w:rPr>
          <w:b/>
          <w:iCs/>
          <w:color w:val="000000"/>
        </w:rPr>
        <w:t>Задачи программы:</w:t>
      </w:r>
    </w:p>
    <w:p w:rsidR="002F3C9A" w:rsidRPr="0041109F" w:rsidRDefault="002F3C9A" w:rsidP="001D2A2B">
      <w:pPr>
        <w:autoSpaceDE w:val="0"/>
        <w:autoSpaceDN w:val="0"/>
        <w:adjustRightInd w:val="0"/>
        <w:jc w:val="both"/>
      </w:pPr>
      <w:r w:rsidRPr="0041109F">
        <w:t>1.</w:t>
      </w:r>
      <w:r w:rsidR="00957F50" w:rsidRPr="0041109F">
        <w:t xml:space="preserve"> </w:t>
      </w:r>
      <w:r w:rsidRPr="0041109F">
        <w:t>Развитие дошкольного, общего  и дополнительного образования.</w:t>
      </w:r>
    </w:p>
    <w:p w:rsidR="00957F50" w:rsidRPr="0041109F" w:rsidRDefault="002F3C9A" w:rsidP="001D2A2B">
      <w:pPr>
        <w:autoSpaceDE w:val="0"/>
        <w:autoSpaceDN w:val="0"/>
        <w:adjustRightInd w:val="0"/>
        <w:jc w:val="both"/>
      </w:pPr>
      <w:r w:rsidRPr="0041109F">
        <w:t>2.</w:t>
      </w:r>
      <w:r w:rsidR="00957F50" w:rsidRPr="0041109F">
        <w:t xml:space="preserve"> </w:t>
      </w:r>
      <w:r w:rsidRPr="0041109F">
        <w:t>Повышение качества и доступности школьного питания.</w:t>
      </w:r>
    </w:p>
    <w:p w:rsidR="002F3C9A" w:rsidRPr="0041109F" w:rsidRDefault="002F3C9A" w:rsidP="001D2A2B">
      <w:pPr>
        <w:autoSpaceDE w:val="0"/>
        <w:autoSpaceDN w:val="0"/>
        <w:adjustRightInd w:val="0"/>
        <w:jc w:val="both"/>
        <w:rPr>
          <w:rFonts w:eastAsia="Calibri"/>
        </w:rPr>
      </w:pPr>
      <w:r w:rsidRPr="0041109F">
        <w:rPr>
          <w:color w:val="000000"/>
        </w:rPr>
        <w:t>3.</w:t>
      </w:r>
      <w:r w:rsidR="00957F50" w:rsidRPr="0041109F">
        <w:rPr>
          <w:color w:val="000000"/>
        </w:rPr>
        <w:t xml:space="preserve"> </w:t>
      </w:r>
      <w:r w:rsidRPr="0041109F">
        <w:rPr>
          <w:rFonts w:eastAsia="Calibri"/>
        </w:rPr>
        <w:t>Совершенствование системы передачи детей на воспитание в семьи граждан, обеспечения их жизнедеятельности, воспитания и обучения.</w:t>
      </w:r>
    </w:p>
    <w:p w:rsidR="002F3C9A" w:rsidRPr="0041109F" w:rsidRDefault="002F3C9A" w:rsidP="001D2A2B">
      <w:pPr>
        <w:autoSpaceDE w:val="0"/>
        <w:autoSpaceDN w:val="0"/>
        <w:adjustRightInd w:val="0"/>
        <w:jc w:val="both"/>
        <w:rPr>
          <w:rFonts w:eastAsia="Calibri"/>
        </w:rPr>
      </w:pPr>
      <w:r w:rsidRPr="0041109F">
        <w:rPr>
          <w:rFonts w:eastAsia="Calibri"/>
        </w:rPr>
        <w:t>4.</w:t>
      </w:r>
      <w:r w:rsidRPr="0041109F">
        <w:t xml:space="preserve"> Совершенствование мер профилактики жестокого обращения в отношении детей в семье, семейного неблагополучия</w:t>
      </w:r>
      <w:r w:rsidRPr="0041109F">
        <w:rPr>
          <w:rFonts w:eastAsia="Calibri"/>
          <w:bCs/>
        </w:rPr>
        <w:t xml:space="preserve"> и социального сиротства несовершеннолетних</w:t>
      </w:r>
      <w:r w:rsidRPr="0041109F">
        <w:t>.</w:t>
      </w:r>
    </w:p>
    <w:p w:rsidR="002F3C9A" w:rsidRPr="0041109F" w:rsidRDefault="002F3C9A" w:rsidP="001D2A2B">
      <w:pPr>
        <w:jc w:val="both"/>
        <w:rPr>
          <w:b/>
          <w:iCs/>
          <w:color w:val="000000"/>
        </w:rPr>
      </w:pPr>
      <w:r w:rsidRPr="0041109F">
        <w:rPr>
          <w:color w:val="000000"/>
        </w:rPr>
        <w:t>5.</w:t>
      </w:r>
      <w:r w:rsidR="00957F50" w:rsidRPr="0041109F">
        <w:rPr>
          <w:color w:val="000000"/>
        </w:rPr>
        <w:t xml:space="preserve"> </w:t>
      </w:r>
      <w:r w:rsidRPr="0041109F">
        <w:t>Совершенствование и развитие системы отдыха и оздоровления детей.</w:t>
      </w:r>
    </w:p>
    <w:p w:rsidR="00957F50" w:rsidRPr="0041109F" w:rsidRDefault="00957F50" w:rsidP="00092A5C">
      <w:pPr>
        <w:jc w:val="both"/>
        <w:rPr>
          <w:b/>
          <w:i/>
        </w:rPr>
      </w:pPr>
    </w:p>
    <w:p w:rsidR="00092A5C" w:rsidRPr="0041109F" w:rsidRDefault="00092A5C" w:rsidP="00957F50">
      <w:pPr>
        <w:ind w:firstLine="709"/>
        <w:jc w:val="both"/>
        <w:rPr>
          <w:b/>
          <w:i/>
        </w:rPr>
      </w:pPr>
      <w:r w:rsidRPr="0041109F">
        <w:rPr>
          <w:b/>
          <w:i/>
        </w:rPr>
        <w:t>Ожидаемыми результатами реализации программы будут являться:</w:t>
      </w:r>
    </w:p>
    <w:p w:rsidR="002F3C9A" w:rsidRPr="0041109F" w:rsidRDefault="00957F50" w:rsidP="00957F50">
      <w:pPr>
        <w:autoSpaceDE w:val="0"/>
        <w:autoSpaceDN w:val="0"/>
        <w:adjustRightInd w:val="0"/>
        <w:jc w:val="both"/>
        <w:rPr>
          <w:i/>
          <w:color w:val="000000"/>
        </w:rPr>
      </w:pPr>
      <w:r w:rsidRPr="0041109F">
        <w:rPr>
          <w:i/>
          <w:color w:val="000000"/>
        </w:rPr>
        <w:t xml:space="preserve">- </w:t>
      </w:r>
      <w:r w:rsidR="002F3C9A" w:rsidRPr="0041109F">
        <w:rPr>
          <w:i/>
          <w:color w:val="000000"/>
        </w:rPr>
        <w:t>повысится удовлетворенность населения к</w:t>
      </w:r>
      <w:r w:rsidRPr="0041109F">
        <w:rPr>
          <w:i/>
          <w:color w:val="000000"/>
        </w:rPr>
        <w:t>ачеством образовательных услуг;</w:t>
      </w:r>
    </w:p>
    <w:p w:rsidR="002F3C9A" w:rsidRPr="0041109F" w:rsidRDefault="002F3C9A" w:rsidP="00957F50">
      <w:pPr>
        <w:autoSpaceDE w:val="0"/>
        <w:autoSpaceDN w:val="0"/>
        <w:adjustRightInd w:val="0"/>
        <w:jc w:val="both"/>
        <w:rPr>
          <w:i/>
          <w:color w:val="000000"/>
        </w:rPr>
      </w:pPr>
      <w:r w:rsidRPr="0041109F">
        <w:rPr>
          <w:i/>
          <w:color w:val="000000"/>
        </w:rPr>
        <w:t>- повысится эффективность использования бюджетных средств, будет обеспечена финансово- хозяйственная самостоятельность образовательных организаций за счет реализации новых принципов финансирования (на</w:t>
      </w:r>
      <w:r w:rsidR="00957F50" w:rsidRPr="0041109F">
        <w:rPr>
          <w:i/>
          <w:color w:val="000000"/>
        </w:rPr>
        <w:t xml:space="preserve"> основе муниципальных заданий);</w:t>
      </w:r>
    </w:p>
    <w:p w:rsidR="002F3C9A" w:rsidRPr="0041109F" w:rsidRDefault="002F3C9A" w:rsidP="00957F50">
      <w:pPr>
        <w:autoSpaceDE w:val="0"/>
        <w:autoSpaceDN w:val="0"/>
        <w:adjustRightInd w:val="0"/>
        <w:jc w:val="both"/>
        <w:rPr>
          <w:i/>
          <w:color w:val="000000"/>
        </w:rPr>
      </w:pPr>
      <w:r w:rsidRPr="0041109F">
        <w:rPr>
          <w:i/>
          <w:color w:val="000000"/>
        </w:rPr>
        <w:t>- повысится привлекательность педагогической профессии и уровень квалифи</w:t>
      </w:r>
      <w:r w:rsidR="00957F50" w:rsidRPr="0041109F">
        <w:rPr>
          <w:i/>
          <w:color w:val="000000"/>
        </w:rPr>
        <w:t>кации преподавательских кадров;</w:t>
      </w:r>
    </w:p>
    <w:p w:rsidR="002F3C9A" w:rsidRPr="0041109F" w:rsidRDefault="002F3C9A" w:rsidP="00957F50">
      <w:pPr>
        <w:autoSpaceDE w:val="0"/>
        <w:autoSpaceDN w:val="0"/>
        <w:adjustRightInd w:val="0"/>
        <w:jc w:val="both"/>
        <w:rPr>
          <w:i/>
          <w:color w:val="000000"/>
        </w:rPr>
      </w:pPr>
      <w:r w:rsidRPr="0041109F">
        <w:rPr>
          <w:i/>
          <w:color w:val="000000"/>
        </w:rPr>
        <w:t>- будут ликвидированы очереди на зачисление детей в возрасте от трех до семи лет в дошкольн</w:t>
      </w:r>
      <w:r w:rsidR="00957F50" w:rsidRPr="0041109F">
        <w:rPr>
          <w:i/>
          <w:color w:val="000000"/>
        </w:rPr>
        <w:t>ые образовательные организации;</w:t>
      </w:r>
    </w:p>
    <w:p w:rsidR="002F3C9A" w:rsidRPr="0041109F" w:rsidRDefault="002F3C9A" w:rsidP="00957F50">
      <w:pPr>
        <w:autoSpaceDE w:val="0"/>
        <w:autoSpaceDN w:val="0"/>
        <w:adjustRightInd w:val="0"/>
        <w:jc w:val="both"/>
        <w:rPr>
          <w:i/>
          <w:color w:val="000000"/>
        </w:rPr>
      </w:pPr>
      <w:r w:rsidRPr="0041109F">
        <w:rPr>
          <w:i/>
          <w:color w:val="000000"/>
        </w:rPr>
        <w:t>- во всех общеобразовательных организациях будут созданы условия, соответствующие требованиям федеральных государствен</w:t>
      </w:r>
      <w:r w:rsidR="00957F50" w:rsidRPr="0041109F">
        <w:rPr>
          <w:i/>
          <w:color w:val="000000"/>
        </w:rPr>
        <w:t>ных образовательных стандартов;</w:t>
      </w:r>
    </w:p>
    <w:p w:rsidR="002F3C9A" w:rsidRPr="0041109F" w:rsidRDefault="002F3C9A" w:rsidP="00957F50">
      <w:pPr>
        <w:autoSpaceDE w:val="0"/>
        <w:autoSpaceDN w:val="0"/>
        <w:adjustRightInd w:val="0"/>
        <w:jc w:val="both"/>
        <w:rPr>
          <w:i/>
          <w:color w:val="000000"/>
        </w:rPr>
      </w:pPr>
      <w:r w:rsidRPr="0041109F">
        <w:rPr>
          <w:i/>
          <w:color w:val="000000"/>
        </w:rPr>
        <w:t xml:space="preserve">- доля выпускников, набравших по результатам ЕГЭ количество баллов выше минимума, устанавливаемого </w:t>
      </w:r>
      <w:proofErr w:type="spellStart"/>
      <w:r w:rsidRPr="0041109F">
        <w:rPr>
          <w:i/>
          <w:color w:val="000000"/>
        </w:rPr>
        <w:t>Рособрнадзором</w:t>
      </w:r>
      <w:proofErr w:type="spellEnd"/>
      <w:r w:rsidRPr="0041109F">
        <w:rPr>
          <w:i/>
          <w:color w:val="000000"/>
        </w:rPr>
        <w:t>, сохранится на уровне 98%;</w:t>
      </w:r>
    </w:p>
    <w:p w:rsidR="002F3C9A" w:rsidRPr="0041109F" w:rsidRDefault="002F3C9A" w:rsidP="00957F50">
      <w:pPr>
        <w:pStyle w:val="Default"/>
        <w:jc w:val="both"/>
        <w:rPr>
          <w:rFonts w:ascii="Times New Roman" w:hAnsi="Times New Roman" w:cs="Times New Roman"/>
          <w:i/>
        </w:rPr>
      </w:pPr>
      <w:r w:rsidRPr="0041109F">
        <w:rPr>
          <w:rFonts w:ascii="Times New Roman" w:hAnsi="Times New Roman" w:cs="Times New Roman"/>
          <w:i/>
        </w:rPr>
        <w:t>- не менее 75 процентов детей 5 - 18 лет будут охвачены программами дополнительного образования;</w:t>
      </w:r>
    </w:p>
    <w:p w:rsidR="002F3C9A" w:rsidRPr="0041109F" w:rsidRDefault="002F3C9A" w:rsidP="00957F50">
      <w:pPr>
        <w:autoSpaceDE w:val="0"/>
        <w:autoSpaceDN w:val="0"/>
        <w:adjustRightInd w:val="0"/>
        <w:jc w:val="both"/>
        <w:rPr>
          <w:i/>
        </w:rPr>
      </w:pPr>
      <w:r w:rsidRPr="0041109F">
        <w:rPr>
          <w:i/>
        </w:rPr>
        <w:t>обучающиеся будут обеспечены качественным, сбалансированным питанием за счёт создания современной инфраструктуры школьных столовых;</w:t>
      </w:r>
    </w:p>
    <w:p w:rsidR="00957F50" w:rsidRPr="0041109F" w:rsidRDefault="002F3C9A" w:rsidP="00957F50">
      <w:pPr>
        <w:autoSpaceDE w:val="0"/>
        <w:autoSpaceDN w:val="0"/>
        <w:adjustRightInd w:val="0"/>
        <w:jc w:val="both"/>
        <w:rPr>
          <w:i/>
        </w:rPr>
      </w:pPr>
      <w:r w:rsidRPr="0041109F">
        <w:rPr>
          <w:i/>
        </w:rPr>
        <w:t>- увеличится удельный вес граждан, желающих принять на воспитание в семью  детей-сирот и детей, оставшихся без попечения родителей, до 35 %;</w:t>
      </w:r>
    </w:p>
    <w:p w:rsidR="00957F50" w:rsidRPr="0041109F" w:rsidRDefault="002F3C9A" w:rsidP="00957F50">
      <w:pPr>
        <w:autoSpaceDE w:val="0"/>
        <w:autoSpaceDN w:val="0"/>
        <w:adjustRightInd w:val="0"/>
        <w:jc w:val="both"/>
        <w:rPr>
          <w:i/>
        </w:rPr>
      </w:pPr>
      <w:r w:rsidRPr="0041109F">
        <w:rPr>
          <w:i/>
        </w:rPr>
        <w:t>- увеличится удельный вес детей-сирот и детей, оставшихся без попечения родителей, переданных на воспитание в семьи, в общей численности детей-сирот и детей, оставшихся без попечения родителей, до 70%;</w:t>
      </w:r>
    </w:p>
    <w:p w:rsidR="002F3C9A" w:rsidRPr="0041109F" w:rsidRDefault="002F3C9A" w:rsidP="00957F50">
      <w:pPr>
        <w:autoSpaceDE w:val="0"/>
        <w:autoSpaceDN w:val="0"/>
        <w:adjustRightInd w:val="0"/>
        <w:jc w:val="both"/>
        <w:rPr>
          <w:i/>
          <w:color w:val="000000"/>
        </w:rPr>
      </w:pPr>
      <w:r w:rsidRPr="0041109F">
        <w:rPr>
          <w:i/>
        </w:rPr>
        <w:t>- снизится численность детей, находящихся в семьях социального риска, до 15 % в год;</w:t>
      </w:r>
    </w:p>
    <w:p w:rsidR="002F3C9A" w:rsidRPr="0041109F" w:rsidRDefault="002F3C9A" w:rsidP="00957F50">
      <w:pPr>
        <w:pStyle w:val="Default"/>
        <w:jc w:val="both"/>
        <w:rPr>
          <w:rFonts w:ascii="Times New Roman" w:hAnsi="Times New Roman" w:cs="Times New Roman"/>
          <w:i/>
        </w:rPr>
      </w:pPr>
      <w:r w:rsidRPr="0041109F">
        <w:rPr>
          <w:rFonts w:ascii="Times New Roman" w:hAnsi="Times New Roman" w:cs="Times New Roman"/>
          <w:i/>
        </w:rPr>
        <w:t>- снизится численности детей, в отношении которых лишены родительских прав или ограничены в родительских правах оба или единственный родитель на 10% в год.</w:t>
      </w:r>
    </w:p>
    <w:p w:rsidR="002F3C9A" w:rsidRPr="0041109F" w:rsidRDefault="002F3C9A" w:rsidP="00957F50">
      <w:pPr>
        <w:jc w:val="both"/>
        <w:rPr>
          <w:i/>
        </w:rPr>
      </w:pPr>
      <w:r w:rsidRPr="0041109F">
        <w:rPr>
          <w:i/>
        </w:rPr>
        <w:t>- организованным отдыхом и оздоровлением будут охвачены 95 % от числа желающих.</w:t>
      </w:r>
    </w:p>
    <w:p w:rsidR="00092A5C" w:rsidRPr="0041109F" w:rsidRDefault="00092A5C" w:rsidP="002F3C9A">
      <w:pPr>
        <w:pStyle w:val="14"/>
        <w:tabs>
          <w:tab w:val="left" w:pos="318"/>
        </w:tabs>
        <w:autoSpaceDE w:val="0"/>
        <w:autoSpaceDN w:val="0"/>
        <w:adjustRightInd w:val="0"/>
        <w:ind w:left="0"/>
        <w:rPr>
          <w:b/>
          <w:i/>
          <w:iCs/>
          <w:color w:val="000000"/>
        </w:rPr>
      </w:pPr>
    </w:p>
    <w:p w:rsidR="002F3C9A" w:rsidRPr="0041109F" w:rsidRDefault="002F3C9A" w:rsidP="001D2A2B">
      <w:pPr>
        <w:pStyle w:val="a6"/>
        <w:widowControl w:val="0"/>
        <w:tabs>
          <w:tab w:val="left" w:pos="709"/>
        </w:tabs>
        <w:suppressAutoHyphens/>
        <w:spacing w:line="240" w:lineRule="auto"/>
        <w:ind w:firstLine="709"/>
        <w:rPr>
          <w:b/>
          <w:sz w:val="24"/>
          <w:szCs w:val="24"/>
        </w:rPr>
      </w:pPr>
      <w:r w:rsidRPr="0041109F">
        <w:rPr>
          <w:b/>
          <w:sz w:val="24"/>
          <w:szCs w:val="24"/>
        </w:rPr>
        <w:t>В состав муниципальной программы входят 4 подпрограммы:</w:t>
      </w:r>
    </w:p>
    <w:p w:rsidR="002F3C9A" w:rsidRPr="0041109F" w:rsidRDefault="002F3C9A" w:rsidP="001D2A2B">
      <w:pPr>
        <w:autoSpaceDE w:val="0"/>
        <w:autoSpaceDN w:val="0"/>
        <w:adjustRightInd w:val="0"/>
        <w:jc w:val="both"/>
        <w:rPr>
          <w:rFonts w:eastAsia="HiddenHorzOCR"/>
        </w:rPr>
      </w:pPr>
      <w:r w:rsidRPr="0041109F">
        <w:rPr>
          <w:rFonts w:eastAsia="HiddenHorzOCR"/>
        </w:rPr>
        <w:t>- Подпрограмма «Развитие дошкольного, общего и дополнительного образования детей» на 2014-20</w:t>
      </w:r>
      <w:r w:rsidR="00E1778E" w:rsidRPr="0041109F">
        <w:rPr>
          <w:rFonts w:eastAsia="HiddenHorzOCR"/>
        </w:rPr>
        <w:t>20</w:t>
      </w:r>
      <w:r w:rsidRPr="0041109F">
        <w:rPr>
          <w:rFonts w:eastAsia="HiddenHorzOCR"/>
        </w:rPr>
        <w:t xml:space="preserve"> годы;</w:t>
      </w:r>
    </w:p>
    <w:p w:rsidR="002F3C9A" w:rsidRPr="0041109F" w:rsidRDefault="002F3C9A" w:rsidP="001D2A2B">
      <w:pPr>
        <w:autoSpaceDE w:val="0"/>
        <w:autoSpaceDN w:val="0"/>
        <w:adjustRightInd w:val="0"/>
        <w:jc w:val="both"/>
        <w:rPr>
          <w:rFonts w:eastAsia="HiddenHorzOCR"/>
        </w:rPr>
      </w:pPr>
      <w:r w:rsidRPr="0041109F">
        <w:rPr>
          <w:rFonts w:eastAsia="HiddenHorzOCR"/>
        </w:rPr>
        <w:t>- Подпрограмма «Школьное питание» на 2014-20</w:t>
      </w:r>
      <w:r w:rsidR="00E1778E" w:rsidRPr="0041109F">
        <w:rPr>
          <w:rFonts w:eastAsia="HiddenHorzOCR"/>
        </w:rPr>
        <w:t>20</w:t>
      </w:r>
      <w:r w:rsidRPr="0041109F">
        <w:rPr>
          <w:rFonts w:eastAsia="HiddenHorzOCR"/>
        </w:rPr>
        <w:t xml:space="preserve"> годы;</w:t>
      </w:r>
    </w:p>
    <w:p w:rsidR="002F3C9A" w:rsidRPr="0041109F" w:rsidRDefault="002F3C9A" w:rsidP="001D2A2B">
      <w:pPr>
        <w:autoSpaceDE w:val="0"/>
        <w:autoSpaceDN w:val="0"/>
        <w:adjustRightInd w:val="0"/>
        <w:jc w:val="both"/>
        <w:rPr>
          <w:rFonts w:eastAsia="HiddenHorzOCR"/>
        </w:rPr>
      </w:pPr>
      <w:r w:rsidRPr="0041109F">
        <w:rPr>
          <w:rFonts w:eastAsia="HiddenHorzOCR"/>
        </w:rPr>
        <w:t>- Подпрограмма «Североморск-город без сирот» на 2014 – 20</w:t>
      </w:r>
      <w:r w:rsidR="00E1778E" w:rsidRPr="0041109F">
        <w:rPr>
          <w:rFonts w:eastAsia="HiddenHorzOCR"/>
        </w:rPr>
        <w:t>20</w:t>
      </w:r>
      <w:r w:rsidRPr="0041109F">
        <w:rPr>
          <w:rFonts w:eastAsia="HiddenHorzOCR"/>
        </w:rPr>
        <w:t xml:space="preserve"> годы;</w:t>
      </w:r>
    </w:p>
    <w:p w:rsidR="002F3C9A" w:rsidRPr="0041109F" w:rsidRDefault="002F3C9A" w:rsidP="001D2A2B">
      <w:pPr>
        <w:autoSpaceDE w:val="0"/>
        <w:autoSpaceDN w:val="0"/>
        <w:adjustRightInd w:val="0"/>
        <w:jc w:val="both"/>
        <w:rPr>
          <w:rFonts w:eastAsia="HiddenHorzOCR"/>
          <w:b/>
        </w:rPr>
      </w:pPr>
      <w:r w:rsidRPr="0041109F">
        <w:rPr>
          <w:rFonts w:eastAsia="HiddenHorzOCR"/>
        </w:rPr>
        <w:t>- Подпрограмма «Отдых и оздоровление детей» на 2014 - 20</w:t>
      </w:r>
      <w:r w:rsidR="00E1778E" w:rsidRPr="0041109F">
        <w:rPr>
          <w:rFonts w:eastAsia="HiddenHorzOCR"/>
        </w:rPr>
        <w:t>20</w:t>
      </w:r>
      <w:r w:rsidRPr="0041109F">
        <w:rPr>
          <w:rFonts w:eastAsia="HiddenHorzOCR"/>
        </w:rPr>
        <w:t xml:space="preserve"> годы.</w:t>
      </w:r>
    </w:p>
    <w:p w:rsidR="00B51D4D" w:rsidRPr="0041109F" w:rsidRDefault="00092A5C" w:rsidP="007C3E73">
      <w:pPr>
        <w:ind w:firstLine="709"/>
        <w:jc w:val="both"/>
        <w:rPr>
          <w:bCs/>
        </w:rPr>
      </w:pPr>
      <w:r w:rsidRPr="0041109F">
        <w:rPr>
          <w:b/>
        </w:rPr>
        <w:t>На реализацию</w:t>
      </w:r>
      <w:r w:rsidRPr="0041109F">
        <w:t xml:space="preserve"> мероприятий программы на 201</w:t>
      </w:r>
      <w:r w:rsidR="006534BB" w:rsidRPr="0041109F">
        <w:t>7</w:t>
      </w:r>
      <w:r w:rsidR="004824F6" w:rsidRPr="0041109F">
        <w:t xml:space="preserve"> </w:t>
      </w:r>
      <w:r w:rsidRPr="0041109F">
        <w:t xml:space="preserve">г. </w:t>
      </w:r>
      <w:r w:rsidR="00E1778E" w:rsidRPr="0041109F">
        <w:t xml:space="preserve"> предусмотрено</w:t>
      </w:r>
      <w:r w:rsidR="00335240" w:rsidRPr="0041109F">
        <w:t xml:space="preserve"> </w:t>
      </w:r>
      <w:r w:rsidR="00A64439" w:rsidRPr="0041109F">
        <w:rPr>
          <w:b/>
        </w:rPr>
        <w:t>1</w:t>
      </w:r>
      <w:r w:rsidR="00BD06ED" w:rsidRPr="0041109F">
        <w:rPr>
          <w:b/>
        </w:rPr>
        <w:t> </w:t>
      </w:r>
      <w:r w:rsidR="006534BB" w:rsidRPr="0041109F">
        <w:rPr>
          <w:b/>
        </w:rPr>
        <w:t>6</w:t>
      </w:r>
      <w:r w:rsidR="00BD06ED" w:rsidRPr="0041109F">
        <w:rPr>
          <w:b/>
        </w:rPr>
        <w:t>10 428</w:t>
      </w:r>
      <w:r w:rsidR="00A64439" w:rsidRPr="0041109F">
        <w:rPr>
          <w:b/>
        </w:rPr>
        <w:t>,</w:t>
      </w:r>
      <w:r w:rsidR="00BD06ED" w:rsidRPr="0041109F">
        <w:rPr>
          <w:b/>
        </w:rPr>
        <w:t>17</w:t>
      </w:r>
      <w:r w:rsidRPr="0041109F">
        <w:rPr>
          <w:b/>
        </w:rPr>
        <w:t xml:space="preserve"> тыс. руб.</w:t>
      </w:r>
      <w:r w:rsidR="007C3E73" w:rsidRPr="0041109F">
        <w:rPr>
          <w:b/>
        </w:rPr>
        <w:t xml:space="preserve"> </w:t>
      </w:r>
      <w:r w:rsidR="007C3E73" w:rsidRPr="0041109F">
        <w:t>О</w:t>
      </w:r>
      <w:r w:rsidRPr="0041109F">
        <w:t xml:space="preserve">бщая сумма освоенных средств по программе составила </w:t>
      </w:r>
      <w:r w:rsidR="00062D4D" w:rsidRPr="0041109F">
        <w:rPr>
          <w:b/>
        </w:rPr>
        <w:t>1</w:t>
      </w:r>
      <w:r w:rsidR="00180C3F" w:rsidRPr="0041109F">
        <w:rPr>
          <w:b/>
        </w:rPr>
        <w:t> 599 493</w:t>
      </w:r>
      <w:r w:rsidR="004824F6" w:rsidRPr="0041109F">
        <w:rPr>
          <w:b/>
        </w:rPr>
        <w:t>,</w:t>
      </w:r>
      <w:r w:rsidR="00180C3F" w:rsidRPr="0041109F">
        <w:rPr>
          <w:b/>
        </w:rPr>
        <w:t>93</w:t>
      </w:r>
      <w:r w:rsidRPr="0041109F">
        <w:rPr>
          <w:b/>
        </w:rPr>
        <w:t xml:space="preserve"> тыс. руб.</w:t>
      </w:r>
      <w:r w:rsidRPr="0041109F">
        <w:t xml:space="preserve">, </w:t>
      </w:r>
      <w:r w:rsidR="00CB3581" w:rsidRPr="0041109F">
        <w:t>или</w:t>
      </w:r>
      <w:r w:rsidRPr="0041109F">
        <w:t xml:space="preserve"> </w:t>
      </w:r>
      <w:r w:rsidR="00180C3F" w:rsidRPr="0041109F">
        <w:rPr>
          <w:b/>
        </w:rPr>
        <w:lastRenderedPageBreak/>
        <w:t>99</w:t>
      </w:r>
      <w:r w:rsidR="004824F6" w:rsidRPr="0041109F">
        <w:rPr>
          <w:b/>
        </w:rPr>
        <w:t>,</w:t>
      </w:r>
      <w:r w:rsidR="00180C3F" w:rsidRPr="0041109F">
        <w:rPr>
          <w:b/>
        </w:rPr>
        <w:t>3</w:t>
      </w:r>
      <w:r w:rsidRPr="0041109F">
        <w:rPr>
          <w:b/>
        </w:rPr>
        <w:t>%</w:t>
      </w:r>
      <w:r w:rsidRPr="0041109F">
        <w:t xml:space="preserve"> от предусмотренного на год объема финансирования.</w:t>
      </w:r>
      <w:r w:rsidR="003B3B23" w:rsidRPr="0041109F">
        <w:t xml:space="preserve"> </w:t>
      </w:r>
      <w:r w:rsidR="00B51D4D" w:rsidRPr="0041109F">
        <w:t>Достижение плановых значений целевых индикаторов по всем подпрограммам сложилось на высоком уровне.</w:t>
      </w:r>
    </w:p>
    <w:p w:rsidR="006534BB" w:rsidRPr="0041109F" w:rsidRDefault="001D202B" w:rsidP="00092A5C">
      <w:pPr>
        <w:ind w:left="-10" w:firstLine="730"/>
        <w:jc w:val="both"/>
        <w:rPr>
          <w:bCs/>
        </w:rPr>
      </w:pPr>
      <w:r w:rsidRPr="0041109F">
        <w:t xml:space="preserve">Освоение средств по подпрограммам, входящим в состав программы, составило от </w:t>
      </w:r>
      <w:r w:rsidR="00B51D4D" w:rsidRPr="0041109F">
        <w:t>95,6</w:t>
      </w:r>
      <w:r w:rsidRPr="0041109F">
        <w:t xml:space="preserve">% до </w:t>
      </w:r>
      <w:r w:rsidR="00B51D4D" w:rsidRPr="0041109F">
        <w:t>99</w:t>
      </w:r>
      <w:r w:rsidRPr="0041109F">
        <w:t>,</w:t>
      </w:r>
      <w:r w:rsidR="00B51D4D" w:rsidRPr="0041109F">
        <w:t>7</w:t>
      </w:r>
      <w:r w:rsidRPr="0041109F">
        <w:t>%.</w:t>
      </w:r>
    </w:p>
    <w:p w:rsidR="00B51D4D" w:rsidRPr="0041109F" w:rsidRDefault="00B51D4D" w:rsidP="008C20F4">
      <w:pPr>
        <w:autoSpaceDE w:val="0"/>
        <w:autoSpaceDN w:val="0"/>
        <w:adjustRightInd w:val="0"/>
        <w:ind w:firstLine="720"/>
        <w:jc w:val="both"/>
      </w:pPr>
    </w:p>
    <w:p w:rsidR="00B51D4D" w:rsidRPr="0041109F" w:rsidRDefault="00B51D4D" w:rsidP="00B51D4D">
      <w:pPr>
        <w:autoSpaceDE w:val="0"/>
        <w:autoSpaceDN w:val="0"/>
        <w:adjustRightInd w:val="0"/>
        <w:ind w:firstLine="720"/>
        <w:jc w:val="both"/>
        <w:rPr>
          <w:b/>
        </w:rPr>
      </w:pPr>
      <w:r w:rsidRPr="0041109F">
        <w:t>Подробный перечень мероприятий подпрограмм, входящих в состав муниципальной программы, сведения об объемах финансирования, достижении установленных значений целевых индикаторов и оценка эффективности реализации подпрограмм представлены в нижеследующих таблицах.</w:t>
      </w:r>
    </w:p>
    <w:p w:rsidR="00B51D4D" w:rsidRPr="0041109F" w:rsidRDefault="00B51D4D" w:rsidP="008C20F4">
      <w:pPr>
        <w:autoSpaceDE w:val="0"/>
        <w:autoSpaceDN w:val="0"/>
        <w:adjustRightInd w:val="0"/>
        <w:ind w:firstLine="720"/>
        <w:jc w:val="both"/>
        <w:rPr>
          <w:b/>
        </w:rPr>
      </w:pPr>
    </w:p>
    <w:p w:rsidR="00584AEB" w:rsidRPr="0041109F" w:rsidRDefault="00584AEB" w:rsidP="00C932E8">
      <w:pPr>
        <w:ind w:firstLine="705"/>
        <w:jc w:val="both"/>
        <w:rPr>
          <w:sz w:val="28"/>
          <w:szCs w:val="28"/>
        </w:rPr>
      </w:pPr>
    </w:p>
    <w:p w:rsidR="00584AEB" w:rsidRPr="0041109F" w:rsidRDefault="00584AEB" w:rsidP="00C932E8">
      <w:pPr>
        <w:ind w:firstLine="705"/>
        <w:jc w:val="both"/>
        <w:rPr>
          <w:sz w:val="28"/>
          <w:szCs w:val="28"/>
        </w:rPr>
        <w:sectPr w:rsidR="00584AEB" w:rsidRPr="0041109F" w:rsidSect="006310A1">
          <w:pgSz w:w="11906" w:h="16838"/>
          <w:pgMar w:top="851" w:right="1134" w:bottom="1418" w:left="1134" w:header="709" w:footer="709" w:gutter="0"/>
          <w:cols w:space="708"/>
          <w:docGrid w:linePitch="360"/>
        </w:sectPr>
      </w:pPr>
    </w:p>
    <w:p w:rsidR="00A052F0" w:rsidRPr="0041109F" w:rsidRDefault="00112A8C" w:rsidP="002378D8">
      <w:pPr>
        <w:autoSpaceDE w:val="0"/>
        <w:autoSpaceDN w:val="0"/>
        <w:adjustRightInd w:val="0"/>
        <w:ind w:left="720"/>
        <w:jc w:val="center"/>
        <w:rPr>
          <w:rFonts w:eastAsia="HiddenHorzOCR"/>
          <w:b/>
        </w:rPr>
      </w:pPr>
      <w:r w:rsidRPr="0041109F">
        <w:rPr>
          <w:rFonts w:eastAsia="HiddenHorzOCR"/>
          <w:b/>
        </w:rPr>
        <w:lastRenderedPageBreak/>
        <w:t>1.</w:t>
      </w:r>
      <w:r w:rsidR="00DB05A0" w:rsidRPr="0041109F">
        <w:rPr>
          <w:rFonts w:eastAsia="HiddenHorzOCR"/>
          <w:b/>
        </w:rPr>
        <w:t xml:space="preserve"> </w:t>
      </w:r>
      <w:r w:rsidRPr="0041109F">
        <w:rPr>
          <w:rFonts w:eastAsia="HiddenHorzOCR"/>
          <w:b/>
        </w:rPr>
        <w:t xml:space="preserve">Подпрограмма </w:t>
      </w:r>
      <w:r w:rsidRPr="0041109F">
        <w:rPr>
          <w:b/>
          <w:bCs/>
        </w:rPr>
        <w:t xml:space="preserve">«Развитие дошкольного, общего и дополнительного образования» </w:t>
      </w:r>
      <w:r w:rsidRPr="0041109F">
        <w:rPr>
          <w:rFonts w:eastAsia="HiddenHorzOCR"/>
          <w:b/>
        </w:rPr>
        <w:t>на 2014-20</w:t>
      </w:r>
      <w:r w:rsidR="00CB3581" w:rsidRPr="0041109F">
        <w:rPr>
          <w:rFonts w:eastAsia="HiddenHorzOCR"/>
          <w:b/>
        </w:rPr>
        <w:t>20</w:t>
      </w:r>
      <w:r w:rsidRPr="0041109F">
        <w:rPr>
          <w:rFonts w:eastAsia="HiddenHorzOCR"/>
          <w:b/>
        </w:rPr>
        <w:t xml:space="preserve"> годы</w:t>
      </w:r>
    </w:p>
    <w:p w:rsidR="005C3B6B" w:rsidRPr="0041109F" w:rsidRDefault="005C3B6B" w:rsidP="002378D8">
      <w:pPr>
        <w:autoSpaceDE w:val="0"/>
        <w:autoSpaceDN w:val="0"/>
        <w:adjustRightInd w:val="0"/>
        <w:ind w:left="720"/>
        <w:jc w:val="center"/>
        <w:rPr>
          <w:rFonts w:eastAsia="HiddenHorzOCR"/>
          <w:b/>
        </w:rPr>
      </w:pPr>
    </w:p>
    <w:tbl>
      <w:tblPr>
        <w:tblW w:w="14755" w:type="dxa"/>
        <w:tblInd w:w="95" w:type="dxa"/>
        <w:tblLayout w:type="fixed"/>
        <w:tblLook w:val="04A0"/>
      </w:tblPr>
      <w:tblGrid>
        <w:gridCol w:w="656"/>
        <w:gridCol w:w="3185"/>
        <w:gridCol w:w="993"/>
        <w:gridCol w:w="1134"/>
        <w:gridCol w:w="1276"/>
        <w:gridCol w:w="1134"/>
        <w:gridCol w:w="1134"/>
        <w:gridCol w:w="1841"/>
        <w:gridCol w:w="851"/>
        <w:gridCol w:w="709"/>
        <w:gridCol w:w="708"/>
        <w:gridCol w:w="1134"/>
      </w:tblGrid>
      <w:tr w:rsidR="007C5E19" w:rsidRPr="0041109F" w:rsidTr="007C5E19">
        <w:trPr>
          <w:trHeight w:val="375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41109F">
              <w:rPr>
                <w:b/>
                <w:bCs/>
                <w:sz w:val="16"/>
                <w:szCs w:val="16"/>
              </w:rPr>
              <w:t>п</w:t>
            </w:r>
            <w:proofErr w:type="spellEnd"/>
            <w:proofErr w:type="gramEnd"/>
            <w:r w:rsidRPr="0041109F">
              <w:rPr>
                <w:b/>
                <w:bCs/>
                <w:sz w:val="16"/>
                <w:szCs w:val="16"/>
              </w:rPr>
              <w:t>/</w:t>
            </w:r>
            <w:proofErr w:type="spellStart"/>
            <w:r w:rsidRPr="0041109F">
              <w:rPr>
                <w:b/>
                <w:bCs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Цель, задачи, основные мероприятия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Срок выполнения (квартал,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Показатели (индикаторы) результативности выполнения основных мероприятий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Исполнители, перечень организаций, участвующих в реализации основных мероприятий</w:t>
            </w:r>
          </w:p>
        </w:tc>
      </w:tr>
      <w:tr w:rsidR="007C5E19" w:rsidRPr="0041109F" w:rsidTr="005B013B">
        <w:trPr>
          <w:trHeight w:val="2280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2017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кассовый расход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процент освоения, %(гр.7/6гр.)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Наименование ед. измерения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2017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факт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процент исполнения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37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13</w:t>
            </w:r>
          </w:p>
        </w:tc>
      </w:tr>
      <w:tr w:rsidR="007C5E19" w:rsidRPr="0041109F" w:rsidTr="007C5E19">
        <w:trPr>
          <w:trHeight w:val="37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09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Подпрограмма 1 "Развитие дошкольного, общего и дополнительного образования"</w:t>
            </w:r>
          </w:p>
        </w:tc>
      </w:tr>
      <w:tr w:rsidR="007C5E19" w:rsidRPr="0041109F" w:rsidTr="007C5E19">
        <w:trPr>
          <w:trHeight w:val="37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409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Цель: организация предоставления качественного и доступного дошкольного, общего и дополнительного образования</w:t>
            </w:r>
          </w:p>
        </w:tc>
      </w:tr>
      <w:tr w:rsidR="007C5E19" w:rsidRPr="0041109F" w:rsidTr="007C5E19">
        <w:trPr>
          <w:trHeight w:val="37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09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Задача 1: Развитие дошкольного, общего и дополнительного образования</w:t>
            </w:r>
          </w:p>
        </w:tc>
      </w:tr>
      <w:tr w:rsidR="007C5E19" w:rsidRPr="0041109F" w:rsidTr="005B013B">
        <w:trPr>
          <w:trHeight w:val="402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1.1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 xml:space="preserve">Основное мероприятие 1: Обеспечение предоставления услуг в сфере </w:t>
            </w:r>
            <w:proofErr w:type="spellStart"/>
            <w:r w:rsidRPr="0041109F">
              <w:rPr>
                <w:b/>
                <w:bCs/>
                <w:sz w:val="16"/>
                <w:szCs w:val="16"/>
              </w:rPr>
              <w:t>дошкольног</w:t>
            </w:r>
            <w:proofErr w:type="spellEnd"/>
            <w:r w:rsidRPr="0041109F">
              <w:rPr>
                <w:b/>
                <w:bCs/>
                <w:sz w:val="16"/>
                <w:szCs w:val="16"/>
              </w:rPr>
              <w:t>, общего и дополнительного образования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2017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 xml:space="preserve">Всего, в т.ч.:                                  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1 240 534,00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1 231 165,46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99,24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7C5E19" w:rsidRPr="0041109F" w:rsidTr="005B013B">
        <w:trPr>
          <w:trHeight w:val="402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447 589,30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447 262,06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99,93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7C5E19" w:rsidRPr="0041109F" w:rsidTr="005B013B">
        <w:trPr>
          <w:trHeight w:val="402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792 944,70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783 903,40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98,86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7C5E19" w:rsidRPr="0041109F" w:rsidTr="005B013B">
        <w:trPr>
          <w:trHeight w:val="600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1.1.1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Расходы  местного бюджета на осуществление полномочий по предметам совместного ведения в части  предоставления субсидий муниципальным бюджетным и автономным учреждениям   (дошкольные учреждения)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Всего, в т.ч.:                                  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225 105,82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225 105,82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доступность дошкольного образования (отношение численности детей 3-7 лет, которым предоставлена возможность получать услуги дошкольного образования, к численности детей в возрасте 3-7 лет, скорректированной на численность детей в возрасте 5-7 лет, обучающихся в школе</w:t>
            </w:r>
            <w:proofErr w:type="gramStart"/>
            <w:r w:rsidRPr="0041109F">
              <w:rPr>
                <w:sz w:val="16"/>
                <w:szCs w:val="16"/>
              </w:rPr>
              <w:t>; (%)</w:t>
            </w:r>
            <w:proofErr w:type="gramEnd"/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98,5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both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МБДОУ </w:t>
            </w:r>
            <w:proofErr w:type="spellStart"/>
            <w:r w:rsidRPr="0041109F">
              <w:rPr>
                <w:sz w:val="16"/>
                <w:szCs w:val="16"/>
              </w:rPr>
              <w:t>д</w:t>
            </w:r>
            <w:proofErr w:type="spellEnd"/>
            <w:r w:rsidRPr="0041109F">
              <w:rPr>
                <w:sz w:val="16"/>
                <w:szCs w:val="16"/>
              </w:rPr>
              <w:t>/с № 6, 7, 8, 10, 11, 12, 14, 15, 16, 17, 30, 31, 41, 44, 45, 47, 49, 50, 51, ДОУ №5 при в/</w:t>
            </w:r>
            <w:proofErr w:type="gramStart"/>
            <w:r w:rsidRPr="0041109F">
              <w:rPr>
                <w:sz w:val="16"/>
                <w:szCs w:val="16"/>
              </w:rPr>
              <w:t>ч</w:t>
            </w:r>
            <w:proofErr w:type="gramEnd"/>
            <w:r w:rsidRPr="0041109F">
              <w:rPr>
                <w:sz w:val="16"/>
                <w:szCs w:val="16"/>
              </w:rPr>
              <w:t xml:space="preserve"> 26808, ДОУ №18 при в/ч 51305</w:t>
            </w:r>
          </w:p>
        </w:tc>
      </w:tr>
      <w:tr w:rsidR="007C5E19" w:rsidRPr="0041109F" w:rsidTr="005B013B">
        <w:trPr>
          <w:trHeight w:val="174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225 105,82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225 105,82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600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1.1.2</w:t>
            </w:r>
          </w:p>
        </w:tc>
        <w:tc>
          <w:tcPr>
            <w:tcW w:w="3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Расходы  местного бюджета на осуществление полномочий по предметам совместного ведения в части  </w:t>
            </w:r>
            <w:r w:rsidRPr="0041109F">
              <w:rPr>
                <w:sz w:val="16"/>
                <w:szCs w:val="16"/>
              </w:rPr>
              <w:lastRenderedPageBreak/>
              <w:t>предоставления субсидий муниципальным бюджетным и автономным учреждениям   (школы)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69 531,32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69 531,32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удельный вес численности обучающихся </w:t>
            </w:r>
            <w:r w:rsidRPr="0041109F">
              <w:rPr>
                <w:sz w:val="16"/>
                <w:szCs w:val="16"/>
              </w:rPr>
              <w:lastRenderedPageBreak/>
              <w:t>муниципальных образовательных организаций, которым предоставлена возможность обучаться в соответствии с основными современными требованиями, в общей численности обучающихся</w:t>
            </w:r>
            <w:proofErr w:type="gramStart"/>
            <w:r w:rsidRPr="0041109F">
              <w:rPr>
                <w:sz w:val="16"/>
                <w:szCs w:val="16"/>
              </w:rPr>
              <w:t>; (%)</w:t>
            </w:r>
            <w:proofErr w:type="gramEnd"/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lastRenderedPageBreak/>
              <w:t>100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школы № 1,2,3,4,5,6,7,8,9,10,11,12, </w:t>
            </w:r>
            <w:r w:rsidRPr="0041109F">
              <w:rPr>
                <w:sz w:val="16"/>
                <w:szCs w:val="16"/>
              </w:rPr>
              <w:lastRenderedPageBreak/>
              <w:t>Гимназия №1, ВСОШ №1, СШПД</w:t>
            </w:r>
          </w:p>
        </w:tc>
      </w:tr>
      <w:tr w:rsidR="007C5E19" w:rsidRPr="0041109F" w:rsidTr="005B013B">
        <w:trPr>
          <w:trHeight w:val="135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69 531,32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69 531,32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600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lastRenderedPageBreak/>
              <w:t>1.1.3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Расходы  местного бюджета на осуществление полномочий по предметам совместного ведения в части  предоставления субсидий муниципальным бюджетным и автономным учреждениям   (школы-интернаты)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Всего, в т.ч.:                 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удельный вес численности обучающихся муниципальных образовательных организаций, которым предоставлена возможность обучаться в соответствии с основными современными требованиями, в общей численности обучающихся</w:t>
            </w:r>
            <w:proofErr w:type="gramStart"/>
            <w:r w:rsidRPr="0041109F">
              <w:rPr>
                <w:sz w:val="16"/>
                <w:szCs w:val="16"/>
              </w:rPr>
              <w:t>; (%)</w:t>
            </w:r>
            <w:proofErr w:type="gramEnd"/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МБОУ ОШИ, МБОУ СШИ</w:t>
            </w:r>
          </w:p>
        </w:tc>
      </w:tr>
      <w:tr w:rsidR="007C5E19" w:rsidRPr="0041109F" w:rsidTr="005B013B">
        <w:trPr>
          <w:trHeight w:val="135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799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1.1.4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 (учреждения дополнительного образования)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Всего: в т.ч.: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130 017,31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130 017,31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охват детей программами дополнительного образования (удельный вес численности детей, получающих услуги дополнительного образования, в общей численности детей в возрасте 5-18 лет); %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80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85,1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ДДТ, ДМЦ, СЮТ, ДЮСШ №1,2,3,4, УЦ</w:t>
            </w:r>
          </w:p>
        </w:tc>
      </w:tr>
      <w:tr w:rsidR="007C5E19" w:rsidRPr="0041109F" w:rsidTr="005B013B">
        <w:trPr>
          <w:trHeight w:val="799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130 017,31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130 017,31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2250"/>
        </w:trPr>
        <w:tc>
          <w:tcPr>
            <w:tcW w:w="6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1.1.5</w:t>
            </w:r>
          </w:p>
        </w:tc>
        <w:tc>
          <w:tcPr>
            <w:tcW w:w="31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Всего: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20 004,76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19 694,68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98,45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Освоение средств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МБДОУ </w:t>
            </w:r>
            <w:proofErr w:type="spellStart"/>
            <w:r w:rsidRPr="0041109F">
              <w:rPr>
                <w:sz w:val="16"/>
                <w:szCs w:val="16"/>
              </w:rPr>
              <w:t>д</w:t>
            </w:r>
            <w:proofErr w:type="spellEnd"/>
            <w:r w:rsidRPr="0041109F">
              <w:rPr>
                <w:sz w:val="16"/>
                <w:szCs w:val="16"/>
              </w:rPr>
              <w:t>/с № 6, 7, 8, 10, 11, 12, 14, 15, 16, 17, 30, 31, 41, 44, 45, 47, 49, 50, 51;     школы № 1,2,3,4,5,6,7,8,9,10,11,12, Гимназия №1, ВСОШ №1;                        ДДТ, ДМЦ, СЮТ, ДЮСШ №1,2,3,4, УЦ</w:t>
            </w:r>
          </w:p>
        </w:tc>
      </w:tr>
      <w:tr w:rsidR="007C5E19" w:rsidRPr="0041109F" w:rsidTr="005B013B">
        <w:trPr>
          <w:trHeight w:val="120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sz w:val="16"/>
                <w:szCs w:val="16"/>
              </w:rPr>
              <w:lastRenderedPageBreak/>
              <w:t>1.1.5.1</w:t>
            </w:r>
          </w:p>
        </w:tc>
        <w:tc>
          <w:tcPr>
            <w:tcW w:w="3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 (дошкольные учреждения)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11 732,24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jc w:val="center"/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11 424,44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97,38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Освоение средств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97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 xml:space="preserve">МБДОУ </w:t>
            </w:r>
            <w:proofErr w:type="spellStart"/>
            <w:r w:rsidRPr="0041109F">
              <w:rPr>
                <w:i/>
                <w:iCs/>
                <w:sz w:val="16"/>
                <w:szCs w:val="16"/>
              </w:rPr>
              <w:t>д</w:t>
            </w:r>
            <w:proofErr w:type="spellEnd"/>
            <w:r w:rsidRPr="0041109F">
              <w:rPr>
                <w:i/>
                <w:iCs/>
                <w:sz w:val="16"/>
                <w:szCs w:val="16"/>
              </w:rPr>
              <w:t>/с № 6, 7, 8, 10, 11, 12, 14, 15, 16, 17, 30, 31, 41, 44, 45, 47, 49, 50, 51</w:t>
            </w:r>
          </w:p>
        </w:tc>
      </w:tr>
      <w:tr w:rsidR="007C5E19" w:rsidRPr="0041109F" w:rsidTr="005B013B">
        <w:trPr>
          <w:trHeight w:val="120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sz w:val="16"/>
                <w:szCs w:val="16"/>
              </w:rPr>
              <w:t>1.1.5.2</w:t>
            </w:r>
          </w:p>
        </w:tc>
        <w:tc>
          <w:tcPr>
            <w:tcW w:w="3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 (школы)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6 536,38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jc w:val="center"/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6 534,10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99,97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Освоение средств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школы № 1,2,3,4,5,6,7,8,9,10,11,12, Гимназия №1, ВСОШ №1, СШПД</w:t>
            </w:r>
          </w:p>
        </w:tc>
      </w:tr>
      <w:tr w:rsidR="007C5E19" w:rsidRPr="0041109F" w:rsidTr="005B013B">
        <w:trPr>
          <w:trHeight w:val="120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sz w:val="16"/>
                <w:szCs w:val="16"/>
              </w:rPr>
              <w:t>1.1.5.3</w:t>
            </w:r>
          </w:p>
        </w:tc>
        <w:tc>
          <w:tcPr>
            <w:tcW w:w="3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 (учреждения дополнительного образования)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1 736,14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jc w:val="center"/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1 736,14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100,00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Освоение средств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ДДТ, ДМЦ, СЮТ, ДЮСШ №1,2,3,4, УЦ</w:t>
            </w:r>
          </w:p>
        </w:tc>
      </w:tr>
      <w:tr w:rsidR="007C5E19" w:rsidRPr="0041109F" w:rsidTr="005B013B">
        <w:trPr>
          <w:trHeight w:val="139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1.1.6</w:t>
            </w:r>
          </w:p>
        </w:tc>
        <w:tc>
          <w:tcPr>
            <w:tcW w:w="3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Субсидии бюджетам муниципальных образований на софинансирование расходов, направленных на оплату труда и начисления на выплаты по оплате труда работникам муниципальных учреждений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1 147,70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1 108,72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96,60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МБДОУ </w:t>
            </w:r>
            <w:proofErr w:type="spellStart"/>
            <w:r w:rsidRPr="0041109F">
              <w:rPr>
                <w:sz w:val="16"/>
                <w:szCs w:val="16"/>
              </w:rPr>
              <w:t>д</w:t>
            </w:r>
            <w:proofErr w:type="spellEnd"/>
            <w:r w:rsidRPr="0041109F">
              <w:rPr>
                <w:sz w:val="16"/>
                <w:szCs w:val="16"/>
              </w:rPr>
              <w:t>/с №6, 10, 14, 41, 45</w:t>
            </w:r>
          </w:p>
        </w:tc>
      </w:tr>
      <w:tr w:rsidR="007C5E19" w:rsidRPr="0041109F" w:rsidTr="005B013B">
        <w:trPr>
          <w:trHeight w:val="234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sz w:val="16"/>
                <w:szCs w:val="16"/>
              </w:rPr>
              <w:t>1.1.6.1</w:t>
            </w:r>
          </w:p>
        </w:tc>
        <w:tc>
          <w:tcPr>
            <w:tcW w:w="3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Софинансирование за счет средств местного бюджета к субсидии бюджетам муниципальных образований на софинансирование расходов, направленных на оплату труда и начисления на выплаты по оплате труда работникам муниципальных учреждений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72,60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55,44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76,36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удельный вес воспитанников дошкольных образовательных организаций, обучающихся по программам, соответствующим требованиям стандартов дошкольного образования, в общей численности воспитанников дошкольных образовательных организаций</w:t>
            </w:r>
            <w:proofErr w:type="gramStart"/>
            <w:r w:rsidRPr="0041109F">
              <w:rPr>
                <w:sz w:val="16"/>
                <w:szCs w:val="16"/>
              </w:rPr>
              <w:t>; (%)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МБДОУ </w:t>
            </w:r>
            <w:proofErr w:type="spellStart"/>
            <w:r w:rsidRPr="0041109F">
              <w:rPr>
                <w:sz w:val="16"/>
                <w:szCs w:val="16"/>
              </w:rPr>
              <w:t>д</w:t>
            </w:r>
            <w:proofErr w:type="spellEnd"/>
            <w:r w:rsidRPr="0041109F">
              <w:rPr>
                <w:sz w:val="16"/>
                <w:szCs w:val="16"/>
              </w:rPr>
              <w:t>/с № 6,10,14,41,45</w:t>
            </w:r>
          </w:p>
        </w:tc>
      </w:tr>
      <w:tr w:rsidR="007C5E19" w:rsidRPr="0041109F" w:rsidTr="005B013B">
        <w:trPr>
          <w:trHeight w:val="187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sz w:val="16"/>
                <w:szCs w:val="16"/>
              </w:rPr>
              <w:lastRenderedPageBreak/>
              <w:t>1.1.6.2</w:t>
            </w:r>
          </w:p>
        </w:tc>
        <w:tc>
          <w:tcPr>
            <w:tcW w:w="3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Субсидии бюджетам муниципальных образований на софинансирование расходов, направленных на оплату труда и начисления на выплаты по оплате труда работникам муниципальных учреждений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1 075,10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1 053,28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97,97</w:t>
            </w: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отношение среднемесячной заработной платы педагогических работников муниципальных образовательных организаций дошкольного образования к среднемесячной заработной плате организаций общего образования Мурманской области</w:t>
            </w:r>
            <w:proofErr w:type="gramStart"/>
            <w:r w:rsidRPr="0041109F">
              <w:rPr>
                <w:sz w:val="16"/>
                <w:szCs w:val="16"/>
              </w:rPr>
              <w:t>; (%)</w:t>
            </w:r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МБДОУ </w:t>
            </w:r>
            <w:proofErr w:type="spellStart"/>
            <w:r w:rsidRPr="0041109F">
              <w:rPr>
                <w:sz w:val="16"/>
                <w:szCs w:val="16"/>
              </w:rPr>
              <w:t>д</w:t>
            </w:r>
            <w:proofErr w:type="spellEnd"/>
            <w:r w:rsidRPr="0041109F">
              <w:rPr>
                <w:sz w:val="16"/>
                <w:szCs w:val="16"/>
              </w:rPr>
              <w:t>/с № 6,10,14,41,45</w:t>
            </w:r>
          </w:p>
        </w:tc>
      </w:tr>
      <w:tr w:rsidR="007C5E19" w:rsidRPr="0041109F" w:rsidTr="005B013B">
        <w:trPr>
          <w:trHeight w:val="12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sz w:val="16"/>
                <w:szCs w:val="16"/>
              </w:rPr>
              <w:t>1.1.6.3</w:t>
            </w:r>
          </w:p>
        </w:tc>
        <w:tc>
          <w:tcPr>
            <w:tcW w:w="3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Реализация мер социальной поддержки отдельных категорий граждан, работающих в муниципальных учреждениях образования и культуры, расположенных в сельских населенных пунктах или поселках городского типа Мурманской области (учреждения дополнительного образования)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ОБ                                        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доля освоения бюджета и субсидий по переданным полномочиям</w:t>
            </w:r>
            <w:proofErr w:type="gramStart"/>
            <w:r w:rsidRPr="0041109F">
              <w:rPr>
                <w:sz w:val="16"/>
                <w:szCs w:val="16"/>
              </w:rPr>
              <w:t xml:space="preserve"> (%)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ДЮСШ №4</w:t>
            </w:r>
          </w:p>
        </w:tc>
      </w:tr>
      <w:tr w:rsidR="007C5E19" w:rsidRPr="0041109F" w:rsidTr="005B013B">
        <w:trPr>
          <w:trHeight w:val="1302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1.1.7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Реализация закона Мурманской области "О мерах социальной поддержки инвалидов" в части финансирования расходов по обеспечению воспитания и обучения детей-инвалидов на дому и в дошкольных учреждениях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отношение численности детей 5-7 лет, которым предоставлена возможность получать услуги дошкольного образования, к численности детей в возрасте от 5 до 7 лет, скорректированной на численность детей этого возраста, обучающихся в школе</w:t>
            </w:r>
            <w:proofErr w:type="gramStart"/>
            <w:r w:rsidRPr="0041109F">
              <w:rPr>
                <w:sz w:val="16"/>
                <w:szCs w:val="16"/>
              </w:rPr>
              <w:t>; (%)</w:t>
            </w:r>
            <w:proofErr w:type="gramEnd"/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both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МБДОУ </w:t>
            </w:r>
            <w:proofErr w:type="spellStart"/>
            <w:r w:rsidRPr="0041109F">
              <w:rPr>
                <w:sz w:val="16"/>
                <w:szCs w:val="16"/>
              </w:rPr>
              <w:t>д</w:t>
            </w:r>
            <w:proofErr w:type="spellEnd"/>
            <w:r w:rsidRPr="0041109F">
              <w:rPr>
                <w:sz w:val="16"/>
                <w:szCs w:val="16"/>
              </w:rPr>
              <w:t>/с № 6, 7, 8, 10, 11, 12, 14, 15, 16, 17, 30, 31, 41, 44, 45, 47, 49, 50, 51, ДОУ №5 при в/</w:t>
            </w:r>
            <w:proofErr w:type="gramStart"/>
            <w:r w:rsidRPr="0041109F">
              <w:rPr>
                <w:sz w:val="16"/>
                <w:szCs w:val="16"/>
              </w:rPr>
              <w:t>ч</w:t>
            </w:r>
            <w:proofErr w:type="gramEnd"/>
            <w:r w:rsidRPr="0041109F">
              <w:rPr>
                <w:sz w:val="16"/>
                <w:szCs w:val="16"/>
              </w:rPr>
              <w:t xml:space="preserve"> 26808, ДОУ№ 18 при в/ч 51305</w:t>
            </w:r>
          </w:p>
        </w:tc>
      </w:tr>
      <w:tr w:rsidR="007C5E19" w:rsidRPr="0041109F" w:rsidTr="005B013B">
        <w:trPr>
          <w:trHeight w:val="1399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499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3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both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7C5E19" w:rsidRPr="0041109F" w:rsidTr="005B013B">
        <w:trPr>
          <w:trHeight w:val="799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1.1.8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Реализация Закона Мурманской области "О региональных нормативах финансового обеспечения образовательной деятельности муниципальных дошкольных </w:t>
            </w:r>
            <w:r w:rsidRPr="0041109F">
              <w:rPr>
                <w:sz w:val="16"/>
                <w:szCs w:val="16"/>
              </w:rPr>
              <w:lastRenderedPageBreak/>
              <w:t>образовательных организаций"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338 881,20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334 757,58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98,78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доступность дошкольного образования (отношение </w:t>
            </w:r>
            <w:r w:rsidRPr="0041109F">
              <w:rPr>
                <w:sz w:val="16"/>
                <w:szCs w:val="16"/>
              </w:rPr>
              <w:lastRenderedPageBreak/>
              <w:t>численности детей 3-7 лет, которым предоставлена возможность получать услуги дошкольного образования, к численности детей в возрасте 3-7 лет, скорректированной на численность детей в возрасте 5-7 лет, обучающихся в школе</w:t>
            </w:r>
            <w:proofErr w:type="gramStart"/>
            <w:r w:rsidRPr="0041109F">
              <w:rPr>
                <w:sz w:val="16"/>
                <w:szCs w:val="16"/>
              </w:rPr>
              <w:t>; (%)</w:t>
            </w:r>
            <w:proofErr w:type="gramEnd"/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lastRenderedPageBreak/>
              <w:t>100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98,5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both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МБДОУ </w:t>
            </w:r>
            <w:proofErr w:type="spellStart"/>
            <w:r w:rsidRPr="0041109F">
              <w:rPr>
                <w:sz w:val="16"/>
                <w:szCs w:val="16"/>
              </w:rPr>
              <w:t>д</w:t>
            </w:r>
            <w:proofErr w:type="spellEnd"/>
            <w:r w:rsidRPr="0041109F">
              <w:rPr>
                <w:sz w:val="16"/>
                <w:szCs w:val="16"/>
              </w:rPr>
              <w:t xml:space="preserve">/с № 6, 7, 8, 10, 11, 12, 14, 15, 16, 17, </w:t>
            </w:r>
            <w:r w:rsidRPr="0041109F">
              <w:rPr>
                <w:sz w:val="16"/>
                <w:szCs w:val="16"/>
              </w:rPr>
              <w:lastRenderedPageBreak/>
              <w:t>30, 31, 41, 44, 45, 47, 49, 50, 51, ДОУ №5 при в/</w:t>
            </w:r>
            <w:proofErr w:type="gramStart"/>
            <w:r w:rsidRPr="0041109F">
              <w:rPr>
                <w:sz w:val="16"/>
                <w:szCs w:val="16"/>
              </w:rPr>
              <w:t>ч</w:t>
            </w:r>
            <w:proofErr w:type="gramEnd"/>
            <w:r w:rsidRPr="0041109F">
              <w:rPr>
                <w:sz w:val="16"/>
                <w:szCs w:val="16"/>
              </w:rPr>
              <w:t xml:space="preserve"> 26808, ДОУ№ 18 при в/ч 51305</w:t>
            </w:r>
          </w:p>
        </w:tc>
      </w:tr>
      <w:tr w:rsidR="007C5E19" w:rsidRPr="0041109F" w:rsidTr="005B013B">
        <w:trPr>
          <w:trHeight w:val="2599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338 881,20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334 757,58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98,78</w:t>
            </w: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600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lastRenderedPageBreak/>
              <w:t>1.1.9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Реализация Закона Мурманской области "О региональных нормативах финансового обеспечения образовательной деятельности в Мурманской области"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431 495,20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429 389,22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99,51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школы № 1,2,3,4,5,6,7,8,9,10,11,12, Гимназия №1, ВСОШ №1, СШПД</w:t>
            </w:r>
          </w:p>
        </w:tc>
      </w:tr>
      <w:tr w:rsidR="007C5E19" w:rsidRPr="0041109F" w:rsidTr="005B013B">
        <w:trPr>
          <w:trHeight w:val="6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431 495,20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429 389,22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99,51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i/>
                <w:iCs/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799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1.1.10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Реализация Закона Мурманской области "О социальной поддержке детей-сирот, безнадзорных детей, детей, оставшихся без попечения родителей, детей-инвалидов, детей, находящихся в трудной жизненной ситуации" в части обеспечения  деятельности муниципальных школ-интернатов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удельный вес численности учителей в возрасте до 30 лет в общей численности учителей общеобразовательных организаций</w:t>
            </w:r>
            <w:proofErr w:type="gramStart"/>
            <w:r w:rsidRPr="0041109F">
              <w:rPr>
                <w:sz w:val="16"/>
                <w:szCs w:val="16"/>
              </w:rPr>
              <w:t>;</w:t>
            </w:r>
            <w:r w:rsidRPr="0041109F">
              <w:rPr>
                <w:sz w:val="16"/>
                <w:szCs w:val="16"/>
              </w:rPr>
              <w:br/>
              <w:t xml:space="preserve"> (%)</w:t>
            </w:r>
            <w:proofErr w:type="gramEnd"/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МБОУ ОШИ, МБОУ СШИ </w:t>
            </w:r>
          </w:p>
        </w:tc>
      </w:tr>
      <w:tr w:rsidR="007C5E19" w:rsidRPr="0041109F" w:rsidTr="005B013B">
        <w:trPr>
          <w:trHeight w:val="799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1002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1.1.11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Расходы, связанные с выплатой компенсации родительской платы за присмотр и уход за детьми, посещающими образовательные организации, реализующие общеобразовательные программы дошкольного образования (банковские, почтовые услуги, расходы на компенсацию затрат деятельности органов местного самоуправления и учреждений, находящихся в их ведении)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524,20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496,85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94,78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доступность дошкольного образования (отношение численности детей 3-7 лет, которым предоставлена возможность получать услуги дошкольного образования, к численности детей в возрасте 3-7 лет, скорректированной на численность детей в возрасте 5-7 лет, обучающихся в школе</w:t>
            </w:r>
            <w:proofErr w:type="gramStart"/>
            <w:r w:rsidRPr="0041109F">
              <w:rPr>
                <w:sz w:val="16"/>
                <w:szCs w:val="16"/>
              </w:rPr>
              <w:t>; (%)</w:t>
            </w:r>
            <w:proofErr w:type="gram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98,5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both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МБДОУ </w:t>
            </w:r>
            <w:proofErr w:type="spellStart"/>
            <w:r w:rsidRPr="0041109F">
              <w:rPr>
                <w:sz w:val="16"/>
                <w:szCs w:val="16"/>
              </w:rPr>
              <w:t>д</w:t>
            </w:r>
            <w:proofErr w:type="spellEnd"/>
            <w:r w:rsidRPr="0041109F">
              <w:rPr>
                <w:sz w:val="16"/>
                <w:szCs w:val="16"/>
              </w:rPr>
              <w:t>/с № 6, 7, 8, 10, 11, 12, 14, 15, 16, 17, 30, 31, 41, 44, 45, 47, 49, 50, 51, ДОУ №5 при в/</w:t>
            </w:r>
            <w:proofErr w:type="gramStart"/>
            <w:r w:rsidRPr="0041109F">
              <w:rPr>
                <w:sz w:val="16"/>
                <w:szCs w:val="16"/>
              </w:rPr>
              <w:t>ч</w:t>
            </w:r>
            <w:proofErr w:type="gramEnd"/>
            <w:r w:rsidRPr="0041109F">
              <w:rPr>
                <w:sz w:val="16"/>
                <w:szCs w:val="16"/>
              </w:rPr>
              <w:t xml:space="preserve"> 26808, ДОУ№ 18 при в/ч 51305</w:t>
            </w:r>
          </w:p>
        </w:tc>
      </w:tr>
      <w:tr w:rsidR="007C5E19" w:rsidRPr="0041109F" w:rsidTr="005B013B">
        <w:trPr>
          <w:trHeight w:val="1395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524,20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496,85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94,78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1302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1.1.12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Компенсация родительской платы за присмотр и уход за детьми, посещающими образовательные организации, реализующие общеобразовательные программы дошкольного образования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20 969,00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18 206,47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86,83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доступность дошкольного образования (отношение численности детей 3-7 лет, которым предоставлена </w:t>
            </w:r>
            <w:r w:rsidRPr="0041109F">
              <w:rPr>
                <w:sz w:val="16"/>
                <w:szCs w:val="16"/>
              </w:rPr>
              <w:lastRenderedPageBreak/>
              <w:t>возможность получать услуги дошкольного образования, к численности детей в возрасте 3-7 лет, скорректированной на численность детей в возрасте 5-7 лет, обучающихся в школе</w:t>
            </w:r>
            <w:proofErr w:type="gramStart"/>
            <w:r w:rsidRPr="0041109F">
              <w:rPr>
                <w:sz w:val="16"/>
                <w:szCs w:val="16"/>
              </w:rPr>
              <w:t>; (%)</w:t>
            </w:r>
            <w:proofErr w:type="gramEnd"/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lastRenderedPageBreak/>
              <w:t>100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98,5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both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МБДОУ </w:t>
            </w:r>
            <w:proofErr w:type="spellStart"/>
            <w:r w:rsidRPr="0041109F">
              <w:rPr>
                <w:sz w:val="16"/>
                <w:szCs w:val="16"/>
              </w:rPr>
              <w:t>д</w:t>
            </w:r>
            <w:proofErr w:type="spellEnd"/>
            <w:r w:rsidRPr="0041109F">
              <w:rPr>
                <w:sz w:val="16"/>
                <w:szCs w:val="16"/>
              </w:rPr>
              <w:t xml:space="preserve">/с № 6, 7, 8, 10, 11, 12, 14, 15, 16, 17, 30, 31, 41, 44, 45, 47, 49, 50, 51, </w:t>
            </w:r>
            <w:r w:rsidRPr="0041109F">
              <w:rPr>
                <w:sz w:val="16"/>
                <w:szCs w:val="16"/>
              </w:rPr>
              <w:lastRenderedPageBreak/>
              <w:t>ДОУ №5 при в/</w:t>
            </w:r>
            <w:proofErr w:type="gramStart"/>
            <w:r w:rsidRPr="0041109F">
              <w:rPr>
                <w:sz w:val="16"/>
                <w:szCs w:val="16"/>
              </w:rPr>
              <w:t>ч</w:t>
            </w:r>
            <w:proofErr w:type="gramEnd"/>
            <w:r w:rsidRPr="0041109F">
              <w:rPr>
                <w:sz w:val="16"/>
                <w:szCs w:val="16"/>
              </w:rPr>
              <w:t xml:space="preserve"> 26808, ДОУ№ 18 при в/ч 51305</w:t>
            </w:r>
          </w:p>
        </w:tc>
      </w:tr>
      <w:tr w:rsidR="007C5E19" w:rsidRPr="0041109F" w:rsidTr="005B013B">
        <w:trPr>
          <w:trHeight w:val="1302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20 969,00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18 206,47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86,83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406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lastRenderedPageBreak/>
              <w:t>1.1.13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Организация и проведение итоговой аттестации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757,49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757,49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отношение среднего балла единого </w:t>
            </w:r>
            <w:proofErr w:type="spellStart"/>
            <w:r w:rsidRPr="0041109F">
              <w:rPr>
                <w:sz w:val="16"/>
                <w:szCs w:val="16"/>
              </w:rPr>
              <w:t>государстенного</w:t>
            </w:r>
            <w:proofErr w:type="spellEnd"/>
            <w:r w:rsidRPr="0041109F">
              <w:rPr>
                <w:sz w:val="16"/>
                <w:szCs w:val="16"/>
              </w:rPr>
              <w:t xml:space="preserve"> экзамена (в расчёте на 1 предмет) в 10 процентах школ с лучшими результатами единого государственного экзамена к среднему баллу единого государственного экзамена (в расчёте на 1 предмет) в 10 процентах школ с худшими результатами единого государственного экзамена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1,3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81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ОО, ИМЦ</w:t>
            </w:r>
          </w:p>
        </w:tc>
      </w:tr>
      <w:tr w:rsidR="007C5E19" w:rsidRPr="0041109F" w:rsidTr="005B013B">
        <w:trPr>
          <w:trHeight w:val="1699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757,49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757,49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общеобразовательных организаций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499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1.1.14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Ремонт и капитальный ремонт муниципальных учреждений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2 100,00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2 100,00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Освоение средств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МБОУ ООШ №6</w:t>
            </w:r>
          </w:p>
        </w:tc>
      </w:tr>
      <w:tr w:rsidR="007C5E19" w:rsidRPr="0041109F" w:rsidTr="005B013B">
        <w:trPr>
          <w:trHeight w:val="499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2 100,00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2 100,00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МБОУ СОШ №12</w:t>
            </w:r>
          </w:p>
        </w:tc>
      </w:tr>
      <w:tr w:rsidR="007C5E19" w:rsidRPr="0041109F" w:rsidTr="005B013B">
        <w:trPr>
          <w:trHeight w:val="402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Основное мероприятие 2. Создание условий для повышения качества образовательных услуг дошкольного, общего образования и дополнительного образования детей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2017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 xml:space="preserve">Всего, в т.ч.:                                  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4 988,64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4 960,98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99,45</w:t>
            </w:r>
          </w:p>
        </w:tc>
        <w:tc>
          <w:tcPr>
            <w:tcW w:w="184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7C5E19" w:rsidRPr="0041109F" w:rsidTr="005B013B">
        <w:trPr>
          <w:trHeight w:val="402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4 988,64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4 960,98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99,45</w:t>
            </w:r>
          </w:p>
        </w:tc>
        <w:tc>
          <w:tcPr>
            <w:tcW w:w="184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402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4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402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lastRenderedPageBreak/>
              <w:t>1.2.1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Развитие кадрового потенциала системы дошкольного, общего и дополнительного образования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Всего, в т.ч.:                                                      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778,86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778,86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удельный вес численности педагогических и руководящих работников муниципальных образовательных организаций, прошедших в течени</w:t>
            </w:r>
            <w:proofErr w:type="gramStart"/>
            <w:r w:rsidRPr="0041109F">
              <w:rPr>
                <w:sz w:val="16"/>
                <w:szCs w:val="16"/>
              </w:rPr>
              <w:t>и</w:t>
            </w:r>
            <w:proofErr w:type="gramEnd"/>
            <w:r w:rsidRPr="0041109F">
              <w:rPr>
                <w:sz w:val="16"/>
                <w:szCs w:val="16"/>
              </w:rPr>
              <w:t xml:space="preserve"> последних трёх лет повышение квалификации или профессиональную переподготовку, в общей численности работников образования (%)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ОО, ИМЦ, ОДО, ДОО</w:t>
            </w:r>
          </w:p>
        </w:tc>
      </w:tr>
      <w:tr w:rsidR="007C5E19" w:rsidRPr="0041109F" w:rsidTr="005B013B">
        <w:trPr>
          <w:trHeight w:val="402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778,86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778,86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402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1.2.1.1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Развитие кадрового потенциала системы дошкольного, общего и дополнительного образования (школы)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Всего, в т.ч.:                                                      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338,95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338,95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402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338,95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338,95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402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1.2.1.2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Развитие кадрового потенциала системы дошкольного, общего и дополнительного образования (учреждения дополнительного образования)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Всего, в т.ч.:                                                      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329,00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329,00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402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329,00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329,00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402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1.2.1.3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Развитие кадрового потенциала системы дошкольного, общего и дополнительного образования (дошкольные учреждения)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Всего, в т.ч.:                                                      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110,91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110,91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402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110,91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110,91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402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1.2.2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Организация и проведения аттестационной экспертизы руководящих работников образовательных организаций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Всего, в т.ч.:                                                      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75,66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75,66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78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75,66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75,66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402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1.2.3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Выявление и поддержка молодых талантов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Всего: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2 590,89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2 563,23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98,93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удельный вес обучающихся по программам общего и дополнительного образования участвующих в олимпиадах и конкурсах различного уровня, в общей </w:t>
            </w:r>
            <w:proofErr w:type="gramStart"/>
            <w:r w:rsidRPr="0041109F">
              <w:rPr>
                <w:sz w:val="16"/>
                <w:szCs w:val="16"/>
              </w:rPr>
              <w:t>численности</w:t>
            </w:r>
            <w:proofErr w:type="gramEnd"/>
            <w:r w:rsidRPr="0041109F">
              <w:rPr>
                <w:sz w:val="16"/>
                <w:szCs w:val="16"/>
              </w:rPr>
              <w:t xml:space="preserve"> обучающихся по программам общего и дополнительного образования; (%)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44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44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ОО, ОДО, ИМЦ</w:t>
            </w:r>
          </w:p>
        </w:tc>
      </w:tr>
      <w:tr w:rsidR="007C5E19" w:rsidRPr="0041109F" w:rsidTr="005B013B">
        <w:trPr>
          <w:trHeight w:val="402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2 590,89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2 563,23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98,93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402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1.2.4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Выплаты стипендий и премий одаренным детям и учащейся </w:t>
            </w:r>
            <w:proofErr w:type="gramStart"/>
            <w:r w:rsidRPr="0041109F">
              <w:rPr>
                <w:sz w:val="16"/>
                <w:szCs w:val="16"/>
              </w:rPr>
              <w:t>молодежи</w:t>
            </w:r>
            <w:proofErr w:type="gramEnd"/>
            <w:r w:rsidRPr="0041109F">
              <w:rPr>
                <w:sz w:val="16"/>
                <w:szCs w:val="16"/>
              </w:rPr>
              <w:t xml:space="preserve"> ЗАТО г. Североморск, добившихся высоких результатов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Всего, в т.ч.:                                                      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276,51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276,51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795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276,51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276,51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600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1.2.5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Обновление содержания и технологий обучения, введение Федеральных государственных образовательных стандартов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Всего, в т.ч.:                                                      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1 192,51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1 192,51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удельный вес численности учащихся организаций общего образования, обучающихся в соответствии с новыми федеральными государственными образовательными стандартами</w:t>
            </w:r>
            <w:proofErr w:type="gramStart"/>
            <w:r w:rsidRPr="0041109F">
              <w:rPr>
                <w:sz w:val="16"/>
                <w:szCs w:val="16"/>
              </w:rPr>
              <w:t xml:space="preserve"> (%)</w:t>
            </w:r>
            <w:proofErr w:type="gramEnd"/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80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74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ОО, ИМЦ, ОДО</w:t>
            </w:r>
          </w:p>
        </w:tc>
      </w:tr>
      <w:tr w:rsidR="007C5E19" w:rsidRPr="0041109F" w:rsidTr="005B013B">
        <w:trPr>
          <w:trHeight w:val="1035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1 192,51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1 192,51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402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1.2.6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Ремонт текущий и капитальный муниципальных учреждений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Всего, в т.ч.:                                                      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7C5E19" w:rsidRPr="0041109F" w:rsidTr="005B013B">
        <w:trPr>
          <w:trHeight w:val="402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402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1.2.7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Приобретение основных средств для оснащения  учреждений 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Всего, в т.ч.:                                                      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7C5E19" w:rsidRPr="0041109F" w:rsidTr="005B013B">
        <w:trPr>
          <w:trHeight w:val="402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799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1.2.8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Реализация образовательных программ с применением дистанционных образовательных технологий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Всего, в т.ч.:                                                      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удельный вес численности учащихся организаций общего образования, обучающихся с применением образовательных программ с применением дистанционных образовательных технологий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80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80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ОО, ИМЦ</w:t>
            </w:r>
          </w:p>
        </w:tc>
      </w:tr>
      <w:tr w:rsidR="007C5E19" w:rsidRPr="0041109F" w:rsidTr="005B013B">
        <w:trPr>
          <w:trHeight w:val="799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402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1.2.9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Формирование сети базовых </w:t>
            </w:r>
            <w:proofErr w:type="spellStart"/>
            <w:r w:rsidRPr="0041109F">
              <w:rPr>
                <w:sz w:val="16"/>
                <w:szCs w:val="16"/>
              </w:rPr>
              <w:t>учреждений</w:t>
            </w:r>
            <w:proofErr w:type="gramStart"/>
            <w:r w:rsidRPr="0041109F">
              <w:rPr>
                <w:sz w:val="16"/>
                <w:szCs w:val="16"/>
              </w:rPr>
              <w:t>,в</w:t>
            </w:r>
            <w:proofErr w:type="spellEnd"/>
            <w:proofErr w:type="gramEnd"/>
            <w:r w:rsidRPr="0041109F">
              <w:rPr>
                <w:sz w:val="16"/>
                <w:szCs w:val="16"/>
              </w:rPr>
              <w:t xml:space="preserve"> которых созданы условия для инклюзивного образования детей-инвалидов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количество образовательных учреждений, в которых созданы условия для инклюзивного образования детей-инвалидов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МБОУСОШ № 1, Гимназия № 1</w:t>
            </w:r>
          </w:p>
        </w:tc>
      </w:tr>
      <w:tr w:rsidR="007C5E19" w:rsidRPr="0041109F" w:rsidTr="005B013B">
        <w:trPr>
          <w:trHeight w:val="402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402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ФБ                         </w:t>
            </w:r>
            <w:proofErr w:type="spellStart"/>
            <w:r w:rsidRPr="0041109F">
              <w:rPr>
                <w:sz w:val="16"/>
                <w:szCs w:val="16"/>
              </w:rPr>
              <w:t>ФБ</w:t>
            </w:r>
            <w:proofErr w:type="spellEnd"/>
            <w:r w:rsidRPr="0041109F">
              <w:rPr>
                <w:sz w:val="16"/>
                <w:szCs w:val="16"/>
              </w:rPr>
              <w:t xml:space="preserve">                         ВБ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402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1.2.10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Всего: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количество образовательных учреждений, в которых созданы условия для занятий физической культурой и спортом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МБОУ СОШ № 8</w:t>
            </w:r>
          </w:p>
        </w:tc>
      </w:tr>
      <w:tr w:rsidR="007C5E19" w:rsidRPr="0041109F" w:rsidTr="005B013B">
        <w:trPr>
          <w:trHeight w:val="402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402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1002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1.2.11</w:t>
            </w:r>
          </w:p>
        </w:tc>
        <w:tc>
          <w:tcPr>
            <w:tcW w:w="3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Организация и обеспечение деятельности территориальной </w:t>
            </w:r>
            <w:proofErr w:type="spellStart"/>
            <w:r w:rsidRPr="0041109F">
              <w:rPr>
                <w:sz w:val="16"/>
                <w:szCs w:val="16"/>
              </w:rPr>
              <w:t>психолого-медико-педагогической</w:t>
            </w:r>
            <w:proofErr w:type="spellEnd"/>
            <w:r w:rsidRPr="0041109F">
              <w:rPr>
                <w:sz w:val="16"/>
                <w:szCs w:val="16"/>
              </w:rPr>
              <w:t xml:space="preserve"> комиссии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Всего, в т.ч.:                                                      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24,21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24,21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удельный вес численности педагогических и руководящих работников муниципальных образовательных организаций, прошедших в течени</w:t>
            </w:r>
            <w:proofErr w:type="gramStart"/>
            <w:r w:rsidRPr="0041109F">
              <w:rPr>
                <w:sz w:val="16"/>
                <w:szCs w:val="16"/>
              </w:rPr>
              <w:t>и</w:t>
            </w:r>
            <w:proofErr w:type="gramEnd"/>
            <w:r w:rsidRPr="0041109F">
              <w:rPr>
                <w:sz w:val="16"/>
                <w:szCs w:val="16"/>
              </w:rPr>
              <w:t xml:space="preserve"> последних трёх лет повышение квалификации или профессиональную переподготовку, в общей численности работников образования (%)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ОО, ИМЦ</w:t>
            </w:r>
          </w:p>
        </w:tc>
      </w:tr>
      <w:tr w:rsidR="007C5E19" w:rsidRPr="0041109F" w:rsidTr="005B013B">
        <w:trPr>
          <w:trHeight w:val="1002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24,21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24,21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750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 xml:space="preserve">Основное мероприятие 3. Обеспечение </w:t>
            </w:r>
            <w:proofErr w:type="spellStart"/>
            <w:r w:rsidRPr="0041109F">
              <w:rPr>
                <w:b/>
                <w:bCs/>
                <w:sz w:val="16"/>
                <w:szCs w:val="16"/>
              </w:rPr>
              <w:t>реализаци</w:t>
            </w:r>
            <w:proofErr w:type="spellEnd"/>
            <w:r w:rsidRPr="0041109F">
              <w:rPr>
                <w:b/>
                <w:bCs/>
                <w:sz w:val="16"/>
                <w:szCs w:val="16"/>
              </w:rPr>
              <w:t xml:space="preserve"> мероприятий программы и прочие мероприятия в области образования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2017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71 950,03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71 914,62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99,95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7C5E19" w:rsidRPr="0041109F" w:rsidTr="005B013B">
        <w:trPr>
          <w:trHeight w:val="375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71 950,03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71 914,62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99,95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799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lastRenderedPageBreak/>
              <w:t>1.3.1</w:t>
            </w:r>
          </w:p>
        </w:tc>
        <w:tc>
          <w:tcPr>
            <w:tcW w:w="3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Расходы  местного бюджета на осуществление полномочий по предметам совместного ведения в части  предоставления субсидий муниципальным бюджетным и автономным учреждениям   (информационно-методический центр)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15 642,75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15 642,75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доля образовательных организаций, обеспеченных информационной, методической и организационной поддержкой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ИМЦ</w:t>
            </w:r>
          </w:p>
        </w:tc>
      </w:tr>
      <w:tr w:rsidR="007C5E19" w:rsidRPr="0041109F" w:rsidTr="005B013B">
        <w:trPr>
          <w:trHeight w:val="799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15 642,75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15 642,75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660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1.3.2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Расходы  местного бюджета на осуществление полномочий по предметам совместного ведения в части  предоставления субсидий муниципальным бюджетным и автономным учреждениям   (централизованная бухгалтерия)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35 628,46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35 628,46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доля муниципальных образовательных организаций от общего количества муниципальных образовательных организаций, ведение бюджетного и налогового учёта которых передано в ЦБ,%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ЦБ</w:t>
            </w:r>
          </w:p>
        </w:tc>
      </w:tr>
      <w:tr w:rsidR="007C5E19" w:rsidRPr="0041109F" w:rsidTr="005B013B">
        <w:trPr>
          <w:trHeight w:val="9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35 628,46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35 628,46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799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1.3.3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Расходы  местного бюджета на осуществление полномочий по предметам совместного ведения в части  предоставления субсидий муниципальным бюджетным и автономным учреждениям   (контора хозяйственно-эксплуатационного обслуживания)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19 237,84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19 237,83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готовность ОУ к новому учебному году и осенне-зимнему периоду, %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КХЭО</w:t>
            </w:r>
          </w:p>
        </w:tc>
      </w:tr>
      <w:tr w:rsidR="007C5E19" w:rsidRPr="0041109F" w:rsidTr="005B013B">
        <w:trPr>
          <w:trHeight w:val="799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19 237,84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19 237,83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702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1.3.4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Расходы  местного бюджета на осуществление полномочий по предметам совместного ведения в части  предоставления субсидий муниципальным бюджетным и автономным учреждениям   (межшкольный учебный комбинат)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доля выпускников УЦ, получивших свидетельство об уровне квалификации</w:t>
            </w:r>
            <w:proofErr w:type="gramStart"/>
            <w:r w:rsidRPr="0041109F">
              <w:rPr>
                <w:sz w:val="16"/>
                <w:szCs w:val="16"/>
              </w:rPr>
              <w:t xml:space="preserve"> (%)</w:t>
            </w:r>
            <w:proofErr w:type="gramEnd"/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98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98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УЦ</w:t>
            </w:r>
          </w:p>
        </w:tc>
      </w:tr>
      <w:tr w:rsidR="007C5E19" w:rsidRPr="0041109F" w:rsidTr="005B013B">
        <w:trPr>
          <w:trHeight w:val="702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600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1.3.5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1 440,98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1 405,58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97,54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освоение средств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98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ИМЦ, ЦБ, КХЭО, УЦ</w:t>
            </w:r>
          </w:p>
        </w:tc>
      </w:tr>
      <w:tr w:rsidR="007C5E19" w:rsidRPr="0041109F" w:rsidTr="005B013B">
        <w:trPr>
          <w:trHeight w:val="6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1 440,98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1 405,58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97,54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402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1.3.6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Ремонт и капитальный ремонт муниципальных учреждений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7C5E19" w:rsidRPr="0041109F" w:rsidTr="005B013B">
        <w:trPr>
          <w:trHeight w:val="402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375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1.3.7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Приобретение основных средств для оснащения  учреждений 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7C5E19" w:rsidRPr="0041109F" w:rsidTr="005B013B">
        <w:trPr>
          <w:trHeight w:val="375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750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lastRenderedPageBreak/>
              <w:t>1.4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Основное мероприятие 4: «Строительство, реконструкция и капитальный ремонт организаций образования»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2017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197 457,43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960CA1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197 457,43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C5E19" w:rsidRPr="0041109F" w:rsidRDefault="00960CA1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100,0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7C5E19" w:rsidRPr="0041109F" w:rsidTr="005B013B">
        <w:trPr>
          <w:trHeight w:val="375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197 457,43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960CA1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197 457,43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C5E19" w:rsidRPr="0041109F" w:rsidRDefault="00960CA1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100,0</w:t>
            </w: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375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600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1.4.1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Софинансирование строительства объектов социального и производственного комплексов, в том числе объектов общегражданского назначения, жилья, инфраструктуры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197 457,43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960CA1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bCs/>
                <w:sz w:val="16"/>
                <w:szCs w:val="16"/>
              </w:rPr>
              <w:t>197 457,43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960CA1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proofErr w:type="gramStart"/>
            <w:r w:rsidRPr="0041109F">
              <w:rPr>
                <w:sz w:val="16"/>
                <w:szCs w:val="16"/>
              </w:rPr>
              <w:t>доступность дошкольного образования (отношение численности детей 3-7 лет, которым предоставлена возможность получать услуги дошкольного образования, к численности детей в возрасте 3-7 лет, скорректированной на численность детей в возрасте 5-7 лет, обучающихся в школе (%)</w:t>
            </w:r>
            <w:proofErr w:type="gramEnd"/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98,5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По заказчикам                         Администрация ЗАТО г</w:t>
            </w:r>
            <w:proofErr w:type="gramStart"/>
            <w:r w:rsidRPr="0041109F">
              <w:rPr>
                <w:sz w:val="16"/>
                <w:szCs w:val="16"/>
              </w:rPr>
              <w:t>.С</w:t>
            </w:r>
            <w:proofErr w:type="gramEnd"/>
            <w:r w:rsidRPr="0041109F">
              <w:rPr>
                <w:sz w:val="16"/>
                <w:szCs w:val="16"/>
              </w:rPr>
              <w:t>евероморск Управление образования администрации ЗАТО г.Североморск</w:t>
            </w:r>
          </w:p>
        </w:tc>
      </w:tr>
      <w:tr w:rsidR="007C5E19" w:rsidRPr="0041109F" w:rsidTr="005B013B">
        <w:trPr>
          <w:trHeight w:val="6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197 457,43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960CA1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bCs/>
                <w:sz w:val="16"/>
                <w:szCs w:val="16"/>
              </w:rPr>
              <w:t>197 457,43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960CA1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6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525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1.4.2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Субсидия на софинансирование капитальных вложений в объекты муниципальной собственности (включая остатки прошлых лет)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Администрация ЗАТО г</w:t>
            </w:r>
            <w:proofErr w:type="gramStart"/>
            <w:r w:rsidRPr="0041109F">
              <w:rPr>
                <w:sz w:val="16"/>
                <w:szCs w:val="16"/>
              </w:rPr>
              <w:t>.С</w:t>
            </w:r>
            <w:proofErr w:type="gramEnd"/>
            <w:r w:rsidRPr="0041109F">
              <w:rPr>
                <w:sz w:val="16"/>
                <w:szCs w:val="16"/>
              </w:rPr>
              <w:t>евероморск</w:t>
            </w:r>
          </w:p>
        </w:tc>
      </w:tr>
      <w:tr w:rsidR="007C5E19" w:rsidRPr="0041109F" w:rsidTr="005B013B">
        <w:trPr>
          <w:trHeight w:val="51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402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Всего по подпрограмме 1: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1 514 930,10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C700B1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 xml:space="preserve">1 </w:t>
            </w:r>
            <w:r w:rsidR="00C700B1" w:rsidRPr="0041109F">
              <w:rPr>
                <w:b/>
                <w:bCs/>
                <w:sz w:val="16"/>
                <w:szCs w:val="16"/>
              </w:rPr>
              <w:t>505</w:t>
            </w:r>
            <w:r w:rsidRPr="0041109F">
              <w:rPr>
                <w:b/>
                <w:bCs/>
                <w:sz w:val="16"/>
                <w:szCs w:val="16"/>
              </w:rPr>
              <w:t xml:space="preserve"> </w:t>
            </w:r>
            <w:r w:rsidR="00C700B1" w:rsidRPr="0041109F">
              <w:rPr>
                <w:b/>
                <w:bCs/>
                <w:sz w:val="16"/>
                <w:szCs w:val="16"/>
              </w:rPr>
              <w:t>498</w:t>
            </w:r>
            <w:r w:rsidRPr="0041109F">
              <w:rPr>
                <w:b/>
                <w:bCs/>
                <w:sz w:val="16"/>
                <w:szCs w:val="16"/>
              </w:rPr>
              <w:t>,</w:t>
            </w:r>
            <w:r w:rsidR="00C700B1" w:rsidRPr="0041109F">
              <w:rPr>
                <w:b/>
                <w:bCs/>
                <w:sz w:val="16"/>
                <w:szCs w:val="16"/>
              </w:rPr>
              <w:t>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C5E19" w:rsidRPr="0041109F" w:rsidRDefault="007C5E19" w:rsidP="00C700B1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99,</w:t>
            </w:r>
            <w:r w:rsidR="00C700B1" w:rsidRPr="0041109F">
              <w:rPr>
                <w:b/>
                <w:bCs/>
                <w:sz w:val="16"/>
                <w:szCs w:val="16"/>
              </w:rPr>
              <w:t>37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7C5E19" w:rsidRPr="0041109F" w:rsidTr="005B013B">
        <w:trPr>
          <w:trHeight w:val="402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721 985,40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C700B1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7</w:t>
            </w:r>
            <w:r w:rsidR="00C700B1" w:rsidRPr="0041109F">
              <w:rPr>
                <w:b/>
                <w:bCs/>
                <w:sz w:val="16"/>
                <w:szCs w:val="16"/>
              </w:rPr>
              <w:t>21</w:t>
            </w:r>
            <w:r w:rsidRPr="0041109F">
              <w:rPr>
                <w:b/>
                <w:bCs/>
                <w:sz w:val="16"/>
                <w:szCs w:val="16"/>
              </w:rPr>
              <w:t xml:space="preserve"> </w:t>
            </w:r>
            <w:r w:rsidR="00C700B1" w:rsidRPr="0041109F">
              <w:rPr>
                <w:b/>
                <w:bCs/>
                <w:sz w:val="16"/>
                <w:szCs w:val="16"/>
              </w:rPr>
              <w:t>595</w:t>
            </w:r>
            <w:r w:rsidRPr="0041109F">
              <w:rPr>
                <w:b/>
                <w:bCs/>
                <w:sz w:val="16"/>
                <w:szCs w:val="16"/>
              </w:rPr>
              <w:t>,</w:t>
            </w:r>
            <w:r w:rsidR="00C700B1" w:rsidRPr="0041109F">
              <w:rPr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C5E19" w:rsidRPr="0041109F" w:rsidRDefault="007C5E19" w:rsidP="00C700B1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99,</w:t>
            </w:r>
            <w:r w:rsidR="00C700B1" w:rsidRPr="0041109F">
              <w:rPr>
                <w:b/>
                <w:bCs/>
                <w:sz w:val="16"/>
                <w:szCs w:val="16"/>
              </w:rPr>
              <w:t>95</w:t>
            </w: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402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 xml:space="preserve">ОБ                                      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792 944,70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783 903,40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98,86</w:t>
            </w: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</w:tr>
      <w:tr w:rsidR="007C5E19" w:rsidRPr="0041109F" w:rsidTr="005B013B">
        <w:trPr>
          <w:trHeight w:val="375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ФБ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C5E19" w:rsidRPr="0041109F" w:rsidRDefault="007C5E19" w:rsidP="007C5E19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E19" w:rsidRPr="0041109F" w:rsidRDefault="007C5E19" w:rsidP="007C5E19">
            <w:pPr>
              <w:rPr>
                <w:b/>
                <w:bCs/>
                <w:sz w:val="16"/>
                <w:szCs w:val="16"/>
              </w:rPr>
            </w:pPr>
          </w:p>
        </w:tc>
      </w:tr>
    </w:tbl>
    <w:p w:rsidR="00CA310E" w:rsidRPr="0041109F" w:rsidRDefault="00CA310E">
      <w:pPr>
        <w:rPr>
          <w:rFonts w:eastAsia="HiddenHorzOCR"/>
          <w:b/>
        </w:rPr>
      </w:pPr>
    </w:p>
    <w:p w:rsidR="00CA310E" w:rsidRPr="0041109F" w:rsidRDefault="00CA310E" w:rsidP="00CA310E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эффективности реализации подпрограммы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CA310E" w:rsidRPr="0041109F" w:rsidRDefault="00CA310E" w:rsidP="005473B1">
      <w:pPr>
        <w:pStyle w:val="ConsPlusNonformat"/>
        <w:widowControl/>
        <w:numPr>
          <w:ilvl w:val="0"/>
          <w:numId w:val="17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Оценка достижения плановых значений индикаторов</w:t>
      </w:r>
    </w:p>
    <w:tbl>
      <w:tblPr>
        <w:tblW w:w="11159" w:type="dxa"/>
        <w:tblInd w:w="3461" w:type="dxa"/>
        <w:tblLook w:val="04A0"/>
      </w:tblPr>
      <w:tblGrid>
        <w:gridCol w:w="960"/>
        <w:gridCol w:w="3442"/>
        <w:gridCol w:w="336"/>
        <w:gridCol w:w="6521"/>
      </w:tblGrid>
      <w:tr w:rsidR="00CA310E" w:rsidRPr="0041109F" w:rsidTr="00FE1ECD">
        <w:trPr>
          <w:trHeight w:val="315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CA310E" w:rsidRPr="0041109F" w:rsidRDefault="00CA310E" w:rsidP="00FE1ECD">
            <w:pPr>
              <w:jc w:val="center"/>
              <w:rPr>
                <w:rFonts w:ascii="Calibri" w:hAnsi="Calibri"/>
                <w:color w:val="000000"/>
              </w:rPr>
            </w:pPr>
            <w:proofErr w:type="gramStart"/>
            <w:r w:rsidRPr="0041109F">
              <w:t>ДИП</w:t>
            </w:r>
            <w:proofErr w:type="gramEnd"/>
            <w:r w:rsidRPr="0041109F">
              <w:t xml:space="preserve"> =</w:t>
            </w:r>
          </w:p>
        </w:tc>
        <w:tc>
          <w:tcPr>
            <w:tcW w:w="3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10E" w:rsidRPr="0041109F" w:rsidRDefault="00D02766" w:rsidP="00D02766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>22</w:t>
            </w:r>
            <w:r w:rsidR="00CA310E" w:rsidRPr="0041109F">
              <w:rPr>
                <w:color w:val="000000"/>
              </w:rPr>
              <w:t>,6</w:t>
            </w:r>
            <w:r w:rsidRPr="0041109F">
              <w:rPr>
                <w:color w:val="000000"/>
              </w:rPr>
              <w:t>87</w:t>
            </w:r>
            <w:r w:rsidR="00CA310E" w:rsidRPr="0041109F">
              <w:rPr>
                <w:color w:val="000000"/>
              </w:rPr>
              <w:t>(степень решения задач)</w:t>
            </w:r>
          </w:p>
        </w:tc>
        <w:tc>
          <w:tcPr>
            <w:tcW w:w="236" w:type="dxa"/>
            <w:vMerge w:val="restart"/>
            <w:shd w:val="clear" w:color="auto" w:fill="auto"/>
            <w:noWrap/>
            <w:vAlign w:val="center"/>
            <w:hideMark/>
          </w:tcPr>
          <w:p w:rsidR="00CA310E" w:rsidRPr="0041109F" w:rsidRDefault="00CA310E" w:rsidP="00FE1ECD">
            <w:pPr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=</w:t>
            </w:r>
          </w:p>
        </w:tc>
        <w:tc>
          <w:tcPr>
            <w:tcW w:w="6521" w:type="dxa"/>
            <w:vMerge w:val="restart"/>
            <w:shd w:val="clear" w:color="auto" w:fill="auto"/>
            <w:noWrap/>
            <w:vAlign w:val="center"/>
            <w:hideMark/>
          </w:tcPr>
          <w:p w:rsidR="00CA310E" w:rsidRPr="0041109F" w:rsidRDefault="00D02766" w:rsidP="00D713F1">
            <w:pPr>
              <w:rPr>
                <w:rFonts w:ascii="Calibri" w:hAnsi="Calibri"/>
                <w:color w:val="000000"/>
              </w:rPr>
            </w:pPr>
            <w:r w:rsidRPr="0041109F">
              <w:rPr>
                <w:b/>
                <w:color w:val="000000"/>
              </w:rPr>
              <w:t>0,97</w:t>
            </w:r>
            <w:r w:rsidR="00CA310E" w:rsidRPr="0041109F">
              <w:rPr>
                <w:b/>
                <w:color w:val="000000"/>
              </w:rPr>
              <w:t xml:space="preserve"> </w:t>
            </w:r>
            <w:r w:rsidR="00D713F1" w:rsidRPr="0041109F">
              <w:rPr>
                <w:b/>
                <w:color w:val="000000"/>
              </w:rPr>
              <w:t>в</w:t>
            </w:r>
            <w:r w:rsidRPr="0041109F">
              <w:rPr>
                <w:b/>
                <w:color w:val="000000"/>
              </w:rPr>
              <w:t>ысокая</w:t>
            </w:r>
            <w:r w:rsidR="00CA310E" w:rsidRPr="0041109F">
              <w:rPr>
                <w:b/>
                <w:color w:val="000000"/>
              </w:rPr>
              <w:t xml:space="preserve"> результативность</w:t>
            </w:r>
          </w:p>
        </w:tc>
      </w:tr>
      <w:tr w:rsidR="00CA310E" w:rsidRPr="0041109F" w:rsidTr="00FE1ECD">
        <w:trPr>
          <w:trHeight w:val="300"/>
        </w:trPr>
        <w:tc>
          <w:tcPr>
            <w:tcW w:w="960" w:type="dxa"/>
            <w:vMerge/>
            <w:vAlign w:val="center"/>
            <w:hideMark/>
          </w:tcPr>
          <w:p w:rsidR="00CA310E" w:rsidRPr="0041109F" w:rsidRDefault="00CA310E" w:rsidP="00FE1EC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44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10E" w:rsidRPr="0041109F" w:rsidRDefault="00D02766" w:rsidP="00FE1ECD">
            <w:pPr>
              <w:jc w:val="center"/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23</w:t>
            </w:r>
          </w:p>
        </w:tc>
        <w:tc>
          <w:tcPr>
            <w:tcW w:w="236" w:type="dxa"/>
            <w:vMerge/>
            <w:vAlign w:val="center"/>
            <w:hideMark/>
          </w:tcPr>
          <w:p w:rsidR="00CA310E" w:rsidRPr="0041109F" w:rsidRDefault="00CA310E" w:rsidP="00FE1EC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521" w:type="dxa"/>
            <w:vMerge/>
            <w:vAlign w:val="center"/>
            <w:hideMark/>
          </w:tcPr>
          <w:p w:rsidR="00CA310E" w:rsidRPr="0041109F" w:rsidRDefault="00CA310E" w:rsidP="00FE1ECD">
            <w:pPr>
              <w:rPr>
                <w:rFonts w:ascii="Calibri" w:hAnsi="Calibri"/>
                <w:color w:val="000000"/>
              </w:rPr>
            </w:pPr>
          </w:p>
        </w:tc>
      </w:tr>
    </w:tbl>
    <w:p w:rsidR="00CA310E" w:rsidRPr="0041109F" w:rsidRDefault="00CA310E" w:rsidP="005473B1">
      <w:pPr>
        <w:pStyle w:val="ConsPlusNonformat"/>
        <w:widowControl/>
        <w:numPr>
          <w:ilvl w:val="0"/>
          <w:numId w:val="17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Оценка полноты финансирования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CA310E" w:rsidRPr="0041109F" w:rsidRDefault="00CA310E" w:rsidP="00CA310E">
      <w:pPr>
        <w:pStyle w:val="ConsPlusNonformat"/>
        <w:widowControl/>
        <w:tabs>
          <w:tab w:val="left" w:pos="432"/>
        </w:tabs>
        <w:ind w:left="21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CA310E" w:rsidRPr="0041109F" w:rsidRDefault="00CA310E" w:rsidP="00CA310E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          ПФ =  </w:t>
      </w:r>
      <w:r w:rsidR="001F71B0" w:rsidRPr="0041109F">
        <w:rPr>
          <w:rFonts w:ascii="Times New Roman" w:hAnsi="Times New Roman" w:cs="Times New Roman"/>
          <w:b/>
          <w:sz w:val="24"/>
          <w:szCs w:val="24"/>
        </w:rPr>
        <w:t>1</w:t>
      </w:r>
      <w:r w:rsidR="00300133" w:rsidRPr="0041109F">
        <w:rPr>
          <w:rFonts w:ascii="Times New Roman" w:hAnsi="Times New Roman" w:cs="Times New Roman"/>
          <w:b/>
          <w:sz w:val="24"/>
          <w:szCs w:val="24"/>
        </w:rPr>
        <w:t>,0</w:t>
      </w:r>
      <w:r w:rsidRPr="0041109F">
        <w:rPr>
          <w:rFonts w:ascii="Times New Roman" w:hAnsi="Times New Roman" w:cs="Times New Roman"/>
          <w:sz w:val="24"/>
          <w:szCs w:val="24"/>
        </w:rPr>
        <w:t xml:space="preserve">  - </w:t>
      </w:r>
      <w:r w:rsidRPr="0041109F">
        <w:rPr>
          <w:rFonts w:ascii="Times New Roman" w:hAnsi="Times New Roman" w:cs="Times New Roman"/>
          <w:b/>
          <w:sz w:val="24"/>
          <w:szCs w:val="24"/>
        </w:rPr>
        <w:t>полное финансирование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CA310E" w:rsidRPr="0041109F" w:rsidRDefault="00CA310E" w:rsidP="00CA310E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CA310E" w:rsidRPr="0041109F" w:rsidRDefault="00CA310E" w:rsidP="00CA310E">
      <w:pPr>
        <w:rPr>
          <w:b/>
        </w:rPr>
      </w:pPr>
      <w:r w:rsidRPr="0041109F">
        <w:t xml:space="preserve"> </w:t>
      </w:r>
      <w:r w:rsidRPr="0041109F">
        <w:rPr>
          <w:b/>
        </w:rPr>
        <w:t>Общая оценка эффективности реализации подпрограммы-</w:t>
      </w:r>
      <w:r w:rsidR="001F71B0" w:rsidRPr="0041109F">
        <w:rPr>
          <w:b/>
        </w:rPr>
        <w:t>5</w:t>
      </w:r>
      <w:r w:rsidRPr="0041109F">
        <w:rPr>
          <w:b/>
        </w:rPr>
        <w:t xml:space="preserve"> </w:t>
      </w:r>
      <w:r w:rsidR="00D713F1" w:rsidRPr="0041109F">
        <w:rPr>
          <w:b/>
        </w:rPr>
        <w:t>в</w:t>
      </w:r>
      <w:r w:rsidR="001F71B0" w:rsidRPr="0041109F">
        <w:rPr>
          <w:b/>
        </w:rPr>
        <w:t>ысокая</w:t>
      </w:r>
      <w:r w:rsidRPr="0041109F">
        <w:rPr>
          <w:b/>
        </w:rPr>
        <w:t xml:space="preserve"> эффективност</w:t>
      </w:r>
      <w:r w:rsidR="00E10005" w:rsidRPr="0041109F">
        <w:rPr>
          <w:b/>
        </w:rPr>
        <w:t>ь</w:t>
      </w:r>
    </w:p>
    <w:p w:rsidR="00606349" w:rsidRPr="0041109F" w:rsidRDefault="00606349" w:rsidP="00CA310E">
      <w:pPr>
        <w:rPr>
          <w:rFonts w:eastAsia="HiddenHorzOCR"/>
          <w:b/>
        </w:rPr>
      </w:pPr>
      <w:r w:rsidRPr="0041109F">
        <w:rPr>
          <w:rFonts w:eastAsia="HiddenHorzOCR"/>
          <w:b/>
        </w:rPr>
        <w:br w:type="page"/>
      </w:r>
    </w:p>
    <w:p w:rsidR="007C5E19" w:rsidRPr="0041109F" w:rsidRDefault="00A6470B" w:rsidP="002378D8">
      <w:pPr>
        <w:autoSpaceDE w:val="0"/>
        <w:autoSpaceDN w:val="0"/>
        <w:adjustRightInd w:val="0"/>
        <w:ind w:left="720"/>
        <w:jc w:val="center"/>
        <w:rPr>
          <w:b/>
          <w:bCs/>
        </w:rPr>
      </w:pPr>
      <w:r w:rsidRPr="0041109F">
        <w:rPr>
          <w:b/>
          <w:bCs/>
        </w:rPr>
        <w:lastRenderedPageBreak/>
        <w:t xml:space="preserve">2. </w:t>
      </w:r>
      <w:r w:rsidR="00606349" w:rsidRPr="0041109F">
        <w:rPr>
          <w:b/>
          <w:bCs/>
        </w:rPr>
        <w:t>Подпрограмма "Школьное питание"</w:t>
      </w:r>
    </w:p>
    <w:tbl>
      <w:tblPr>
        <w:tblW w:w="14755" w:type="dxa"/>
        <w:tblInd w:w="95" w:type="dxa"/>
        <w:tblLayout w:type="fixed"/>
        <w:tblLook w:val="04A0"/>
      </w:tblPr>
      <w:tblGrid>
        <w:gridCol w:w="656"/>
        <w:gridCol w:w="3185"/>
        <w:gridCol w:w="993"/>
        <w:gridCol w:w="1134"/>
        <w:gridCol w:w="1276"/>
        <w:gridCol w:w="1134"/>
        <w:gridCol w:w="1134"/>
        <w:gridCol w:w="1558"/>
        <w:gridCol w:w="283"/>
        <w:gridCol w:w="567"/>
        <w:gridCol w:w="284"/>
        <w:gridCol w:w="567"/>
        <w:gridCol w:w="142"/>
        <w:gridCol w:w="708"/>
        <w:gridCol w:w="1134"/>
      </w:tblGrid>
      <w:tr w:rsidR="001743F6" w:rsidRPr="0041109F" w:rsidTr="00FE1ECD">
        <w:trPr>
          <w:trHeight w:val="375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3F6" w:rsidRPr="0041109F" w:rsidRDefault="001743F6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41109F">
              <w:rPr>
                <w:b/>
                <w:bCs/>
                <w:sz w:val="16"/>
                <w:szCs w:val="16"/>
              </w:rPr>
              <w:t>п</w:t>
            </w:r>
            <w:proofErr w:type="spellEnd"/>
            <w:proofErr w:type="gramEnd"/>
            <w:r w:rsidRPr="0041109F">
              <w:rPr>
                <w:b/>
                <w:bCs/>
                <w:sz w:val="16"/>
                <w:szCs w:val="16"/>
              </w:rPr>
              <w:t>/</w:t>
            </w:r>
            <w:proofErr w:type="spellStart"/>
            <w:r w:rsidRPr="0041109F">
              <w:rPr>
                <w:b/>
                <w:bCs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3F6" w:rsidRPr="0041109F" w:rsidRDefault="001743F6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Цель, задачи, основные мероприятия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43F6" w:rsidRPr="0041109F" w:rsidRDefault="001743F6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Срок выполнения (квартал,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3F6" w:rsidRPr="0041109F" w:rsidRDefault="001743F6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43F6" w:rsidRPr="0041109F" w:rsidRDefault="001743F6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0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3F6" w:rsidRPr="0041109F" w:rsidRDefault="001743F6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Показатели (индикаторы) результативности выполнения основных мероприятий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3F6" w:rsidRPr="0041109F" w:rsidRDefault="001743F6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Исполнители, перечень организаций, участвующих в реализации основных мероприятий</w:t>
            </w:r>
          </w:p>
        </w:tc>
      </w:tr>
      <w:tr w:rsidR="001743F6" w:rsidRPr="0041109F" w:rsidTr="00FE1ECD">
        <w:trPr>
          <w:trHeight w:val="2280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3F6" w:rsidRPr="0041109F" w:rsidRDefault="001743F6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43F6" w:rsidRPr="0041109F" w:rsidRDefault="001743F6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3F6" w:rsidRPr="0041109F" w:rsidRDefault="001743F6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3F6" w:rsidRPr="0041109F" w:rsidRDefault="001743F6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6" w:rsidRPr="0041109F" w:rsidRDefault="001743F6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2017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3F6" w:rsidRPr="0041109F" w:rsidRDefault="001743F6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кассовый расход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3F6" w:rsidRPr="0041109F" w:rsidRDefault="001743F6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процент освоения, %(гр.7/6гр.)</w:t>
            </w:r>
          </w:p>
        </w:tc>
        <w:tc>
          <w:tcPr>
            <w:tcW w:w="1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3F6" w:rsidRPr="0041109F" w:rsidRDefault="001743F6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Наименование ед. измерения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3F6" w:rsidRPr="0041109F" w:rsidRDefault="001743F6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2017 год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3F6" w:rsidRPr="0041109F" w:rsidRDefault="001743F6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факт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3F6" w:rsidRPr="0041109F" w:rsidRDefault="001743F6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процент исполнения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3F6" w:rsidRPr="0041109F" w:rsidRDefault="001743F6" w:rsidP="00FE1ECD">
            <w:pPr>
              <w:rPr>
                <w:b/>
                <w:bCs/>
                <w:sz w:val="16"/>
                <w:szCs w:val="16"/>
              </w:rPr>
            </w:pPr>
          </w:p>
        </w:tc>
      </w:tr>
      <w:tr w:rsidR="001743F6" w:rsidRPr="0041109F" w:rsidTr="00FE1ECD">
        <w:trPr>
          <w:trHeight w:val="37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6" w:rsidRPr="0041109F" w:rsidRDefault="001743F6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6" w:rsidRPr="0041109F" w:rsidRDefault="001743F6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43F6" w:rsidRPr="0041109F" w:rsidRDefault="001743F6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6" w:rsidRPr="0041109F" w:rsidRDefault="001743F6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6" w:rsidRPr="0041109F" w:rsidRDefault="001743F6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6" w:rsidRPr="0041109F" w:rsidRDefault="001743F6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6" w:rsidRPr="0041109F" w:rsidRDefault="001743F6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1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6" w:rsidRPr="0041109F" w:rsidRDefault="001743F6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6" w:rsidRPr="0041109F" w:rsidRDefault="001743F6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6" w:rsidRPr="0041109F" w:rsidRDefault="001743F6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6" w:rsidRPr="0041109F" w:rsidRDefault="001743F6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6" w:rsidRPr="0041109F" w:rsidRDefault="001743F6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13</w:t>
            </w:r>
          </w:p>
        </w:tc>
      </w:tr>
      <w:tr w:rsidR="00606349" w:rsidRPr="0041109F" w:rsidTr="00FE1ECD">
        <w:trPr>
          <w:trHeight w:val="37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4099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Цель: организация качественного, полноценного горячего питания в общеобразовательных организациях</w:t>
            </w:r>
          </w:p>
        </w:tc>
      </w:tr>
      <w:tr w:rsidR="00606349" w:rsidRPr="0041109F" w:rsidTr="00FE1ECD">
        <w:trPr>
          <w:trHeight w:val="37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099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Задача 1: Повышение качества и доступности школьного питания</w:t>
            </w:r>
          </w:p>
        </w:tc>
      </w:tr>
      <w:tr w:rsidR="00606349" w:rsidRPr="0041109F" w:rsidTr="00FE1ECD">
        <w:trPr>
          <w:trHeight w:val="402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41109F" w:rsidRDefault="00606349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2.1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Основное мероприятие 1: Организация бесплатного питания обучающихся муниципальных образовательных организаций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2017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60 462,45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DB5BFB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60 299,5</w:t>
            </w:r>
            <w:r w:rsidR="00DB5BFB" w:rsidRPr="0041109F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99,73</w:t>
            </w:r>
          </w:p>
        </w:tc>
        <w:tc>
          <w:tcPr>
            <w:tcW w:w="1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41109F" w:rsidRDefault="00606349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41109F" w:rsidRDefault="00606349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41109F" w:rsidRDefault="00606349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МАУ "ЦЗП"</w:t>
            </w:r>
          </w:p>
        </w:tc>
      </w:tr>
      <w:tr w:rsidR="00606349" w:rsidRPr="0041109F" w:rsidTr="00FE1ECD">
        <w:trPr>
          <w:trHeight w:val="402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35 656,55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DB5BFB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35 647,2</w:t>
            </w:r>
            <w:r w:rsidR="00DB5BFB" w:rsidRPr="0041109F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99,97</w:t>
            </w:r>
          </w:p>
        </w:tc>
        <w:tc>
          <w:tcPr>
            <w:tcW w:w="1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</w:tr>
      <w:tr w:rsidR="00606349" w:rsidRPr="0041109F" w:rsidTr="00FE1ECD">
        <w:trPr>
          <w:trHeight w:val="402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24 805,90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24 652,33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99,38</w:t>
            </w:r>
          </w:p>
        </w:tc>
        <w:tc>
          <w:tcPr>
            <w:tcW w:w="1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</w:tr>
      <w:tr w:rsidR="00606349" w:rsidRPr="0041109F" w:rsidTr="00FE1ECD">
        <w:trPr>
          <w:trHeight w:val="600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2.1.1</w:t>
            </w:r>
          </w:p>
        </w:tc>
        <w:tc>
          <w:tcPr>
            <w:tcW w:w="3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Расходы  местного бюджета на осуществление полномочий по предметам совместного ведения в части  предоставления субсидий муниципальным бюджетным и автономным учреждениям (центр здорового питания)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31 491,60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31 491,60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удельный вес </w:t>
            </w:r>
            <w:proofErr w:type="gramStart"/>
            <w:r w:rsidRPr="0041109F">
              <w:rPr>
                <w:sz w:val="16"/>
                <w:szCs w:val="16"/>
              </w:rPr>
              <w:t>обучающихся</w:t>
            </w:r>
            <w:proofErr w:type="gramEnd"/>
            <w:r w:rsidRPr="0041109F">
              <w:rPr>
                <w:sz w:val="16"/>
                <w:szCs w:val="16"/>
              </w:rPr>
              <w:t>, получающих организованное горячее питание, от общего числа обучающихся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90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95,6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106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</w:tr>
      <w:tr w:rsidR="00606349" w:rsidRPr="0041109F" w:rsidTr="00FE1ECD">
        <w:trPr>
          <w:trHeight w:val="6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31 491,60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31 491,60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</w:tr>
      <w:tr w:rsidR="00606349" w:rsidRPr="0041109F" w:rsidTr="00FE1ECD">
        <w:trPr>
          <w:trHeight w:val="600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2.1.2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Обеспечение бесплатным цельным молоком либо питьевым молоком обучающихся 1-4 классов общеобразовательных учреждений, муниципальных образовательных учреждений для детей дошкольного и младшего школьного возраста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5 483,10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DB5BFB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5 321,3</w:t>
            </w:r>
            <w:r w:rsidR="00DB5BFB" w:rsidRPr="0041109F"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97,05</w:t>
            </w:r>
          </w:p>
        </w:tc>
        <w:tc>
          <w:tcPr>
            <w:tcW w:w="155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удельный вес обучающихся 1-4х классов муниципальных общеобразовательных учреждений, обеспеченных бесплатным цельным молоком либо питьевым молоком, в общем количестве обучающихся 1-4х классов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41109F" w:rsidRDefault="002025C2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</w:t>
            </w:r>
            <w:r w:rsidR="00606349" w:rsidRPr="0041109F"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</w:tr>
      <w:tr w:rsidR="00606349" w:rsidRPr="0041109F" w:rsidTr="00FE1ECD">
        <w:trPr>
          <w:trHeight w:val="6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3 780,30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DB5BFB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3 772,</w:t>
            </w:r>
            <w:r w:rsidR="00DB5BFB" w:rsidRPr="0041109F">
              <w:rPr>
                <w:sz w:val="16"/>
                <w:szCs w:val="16"/>
              </w:rPr>
              <w:t xml:space="preserve"> </w:t>
            </w:r>
            <w:r w:rsidRPr="0041109F">
              <w:rPr>
                <w:sz w:val="16"/>
                <w:szCs w:val="16"/>
              </w:rPr>
              <w:t>0</w:t>
            </w:r>
            <w:r w:rsidR="00DB5BFB" w:rsidRPr="0041109F">
              <w:rPr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99,78</w:t>
            </w:r>
          </w:p>
        </w:tc>
        <w:tc>
          <w:tcPr>
            <w:tcW w:w="155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</w:tr>
      <w:tr w:rsidR="00606349" w:rsidRPr="0041109F" w:rsidTr="00FE1ECD">
        <w:trPr>
          <w:trHeight w:val="6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1 702,80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1 549,23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90,98</w:t>
            </w:r>
          </w:p>
        </w:tc>
        <w:tc>
          <w:tcPr>
            <w:tcW w:w="155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</w:tr>
      <w:tr w:rsidR="00606349" w:rsidRPr="0041109F" w:rsidTr="00FE1ECD">
        <w:trPr>
          <w:trHeight w:val="402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2.1.3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Обеспечение бесплатным питанием отдельных категорий граждан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23 103,10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23 103,10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удельный вес </w:t>
            </w:r>
            <w:proofErr w:type="gramStart"/>
            <w:r w:rsidRPr="0041109F">
              <w:rPr>
                <w:sz w:val="16"/>
                <w:szCs w:val="16"/>
              </w:rPr>
              <w:t>обучающихся</w:t>
            </w:r>
            <w:proofErr w:type="gramEnd"/>
            <w:r w:rsidRPr="0041109F">
              <w:rPr>
                <w:sz w:val="16"/>
                <w:szCs w:val="16"/>
              </w:rPr>
              <w:t xml:space="preserve">, получающих организованное горячее питание, </w:t>
            </w:r>
            <w:r w:rsidRPr="0041109F">
              <w:rPr>
                <w:sz w:val="16"/>
                <w:szCs w:val="16"/>
              </w:rPr>
              <w:lastRenderedPageBreak/>
              <w:t>от общего числа обучающихся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lastRenderedPageBreak/>
              <w:t>90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95,6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106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</w:tr>
      <w:tr w:rsidR="00606349" w:rsidRPr="0041109F" w:rsidTr="00FE1ECD">
        <w:trPr>
          <w:trHeight w:val="402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23 103,10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23 103,10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</w:tr>
      <w:tr w:rsidR="00606349" w:rsidRPr="0041109F" w:rsidTr="00FE1ECD">
        <w:trPr>
          <w:trHeight w:val="600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lastRenderedPageBreak/>
              <w:t>2.1.4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384,65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383,56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99,72</w:t>
            </w:r>
          </w:p>
        </w:tc>
        <w:tc>
          <w:tcPr>
            <w:tcW w:w="1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освоение средств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</w:tr>
      <w:tr w:rsidR="00606349" w:rsidRPr="0041109F" w:rsidTr="00FE1ECD">
        <w:trPr>
          <w:trHeight w:val="6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384,65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383,56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99,72</w:t>
            </w:r>
          </w:p>
        </w:tc>
        <w:tc>
          <w:tcPr>
            <w:tcW w:w="1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</w:tr>
      <w:tr w:rsidR="00606349" w:rsidRPr="0041109F" w:rsidTr="00FE1ECD">
        <w:trPr>
          <w:trHeight w:val="402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2.1.7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Ремонт текущий и капитальный муниципальных учреждений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</w:tr>
      <w:tr w:rsidR="00606349" w:rsidRPr="0041109F" w:rsidTr="00FE1ECD">
        <w:trPr>
          <w:trHeight w:val="402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</w:tr>
      <w:tr w:rsidR="00606349" w:rsidRPr="0041109F" w:rsidTr="00FE1ECD">
        <w:trPr>
          <w:trHeight w:val="402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2.1.8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Приобретение основных средств для оснащения  учреждений 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Всего: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</w:tr>
      <w:tr w:rsidR="00606349" w:rsidRPr="0041109F" w:rsidTr="00FE1ECD">
        <w:trPr>
          <w:trHeight w:val="402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sz w:val="16"/>
                <w:szCs w:val="16"/>
              </w:rPr>
            </w:pPr>
          </w:p>
        </w:tc>
      </w:tr>
      <w:tr w:rsidR="00606349" w:rsidRPr="0041109F" w:rsidTr="00FE1ECD">
        <w:trPr>
          <w:trHeight w:val="402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Всего по подпрограмме 2: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60 462,45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DB5BFB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60 299,5</w:t>
            </w:r>
            <w:r w:rsidR="00DB5BFB" w:rsidRPr="0041109F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99,73</w:t>
            </w:r>
          </w:p>
        </w:tc>
        <w:tc>
          <w:tcPr>
            <w:tcW w:w="1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349" w:rsidRPr="0041109F" w:rsidRDefault="00606349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41109F" w:rsidRDefault="00606349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41109F" w:rsidRDefault="00606349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41109F" w:rsidRDefault="00606349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349" w:rsidRPr="0041109F" w:rsidRDefault="00606349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606349" w:rsidRPr="0041109F" w:rsidTr="00FE1ECD">
        <w:trPr>
          <w:trHeight w:val="402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35 656,55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DB5BFB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35 647,2</w:t>
            </w:r>
            <w:r w:rsidR="00DB5BFB" w:rsidRPr="0041109F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99,97</w:t>
            </w:r>
          </w:p>
        </w:tc>
        <w:tc>
          <w:tcPr>
            <w:tcW w:w="1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</w:tr>
      <w:tr w:rsidR="00606349" w:rsidRPr="0041109F" w:rsidTr="00FE1ECD">
        <w:trPr>
          <w:trHeight w:val="402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 xml:space="preserve">ОБ                                      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24 805,90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24 652,33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6349" w:rsidRPr="0041109F" w:rsidRDefault="00606349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99,38</w:t>
            </w:r>
          </w:p>
        </w:tc>
        <w:tc>
          <w:tcPr>
            <w:tcW w:w="1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6349" w:rsidRPr="0041109F" w:rsidRDefault="00606349" w:rsidP="00FE1ECD">
            <w:pPr>
              <w:rPr>
                <w:b/>
                <w:bCs/>
                <w:sz w:val="16"/>
                <w:szCs w:val="16"/>
              </w:rPr>
            </w:pPr>
          </w:p>
        </w:tc>
      </w:tr>
    </w:tbl>
    <w:p w:rsidR="00104D34" w:rsidRPr="0041109F" w:rsidRDefault="00104D34" w:rsidP="00104D34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104D34" w:rsidRPr="0041109F" w:rsidRDefault="00104D34" w:rsidP="00104D34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эффективности реализации подпрограммы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104D34" w:rsidRPr="0041109F" w:rsidRDefault="00104D34" w:rsidP="005473B1">
      <w:pPr>
        <w:pStyle w:val="ConsPlusNonformat"/>
        <w:widowControl/>
        <w:numPr>
          <w:ilvl w:val="0"/>
          <w:numId w:val="18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Оценка достижения плановых значений индикаторов</w:t>
      </w:r>
    </w:p>
    <w:tbl>
      <w:tblPr>
        <w:tblW w:w="11159" w:type="dxa"/>
        <w:tblInd w:w="3461" w:type="dxa"/>
        <w:tblLook w:val="04A0"/>
      </w:tblPr>
      <w:tblGrid>
        <w:gridCol w:w="960"/>
        <w:gridCol w:w="3442"/>
        <w:gridCol w:w="336"/>
        <w:gridCol w:w="6521"/>
      </w:tblGrid>
      <w:tr w:rsidR="00104D34" w:rsidRPr="0041109F" w:rsidTr="00FE1ECD">
        <w:trPr>
          <w:trHeight w:val="315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104D34" w:rsidRPr="0041109F" w:rsidRDefault="00104D34" w:rsidP="00FE1ECD">
            <w:pPr>
              <w:jc w:val="center"/>
              <w:rPr>
                <w:rFonts w:ascii="Calibri" w:hAnsi="Calibri"/>
                <w:color w:val="000000"/>
              </w:rPr>
            </w:pPr>
            <w:proofErr w:type="gramStart"/>
            <w:r w:rsidRPr="0041109F">
              <w:t>ДИП</w:t>
            </w:r>
            <w:proofErr w:type="gramEnd"/>
            <w:r w:rsidRPr="0041109F">
              <w:t xml:space="preserve"> =</w:t>
            </w:r>
          </w:p>
        </w:tc>
        <w:tc>
          <w:tcPr>
            <w:tcW w:w="3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D34" w:rsidRPr="0041109F" w:rsidRDefault="00122956" w:rsidP="00FE1ECD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 xml:space="preserve">4,12 </w:t>
            </w:r>
            <w:r w:rsidR="00104D34" w:rsidRPr="0041109F">
              <w:rPr>
                <w:color w:val="000000"/>
              </w:rPr>
              <w:t>(степень решения задач)</w:t>
            </w:r>
          </w:p>
        </w:tc>
        <w:tc>
          <w:tcPr>
            <w:tcW w:w="236" w:type="dxa"/>
            <w:vMerge w:val="restart"/>
            <w:shd w:val="clear" w:color="auto" w:fill="auto"/>
            <w:noWrap/>
            <w:vAlign w:val="center"/>
            <w:hideMark/>
          </w:tcPr>
          <w:p w:rsidR="00104D34" w:rsidRPr="0041109F" w:rsidRDefault="00104D34" w:rsidP="00FE1ECD">
            <w:pPr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=</w:t>
            </w:r>
          </w:p>
        </w:tc>
        <w:tc>
          <w:tcPr>
            <w:tcW w:w="6521" w:type="dxa"/>
            <w:vMerge w:val="restart"/>
            <w:shd w:val="clear" w:color="auto" w:fill="auto"/>
            <w:noWrap/>
            <w:vAlign w:val="center"/>
            <w:hideMark/>
          </w:tcPr>
          <w:p w:rsidR="00104D34" w:rsidRPr="0041109F" w:rsidRDefault="00104D34" w:rsidP="00755DA4">
            <w:pPr>
              <w:rPr>
                <w:rFonts w:ascii="Calibri" w:hAnsi="Calibri"/>
                <w:color w:val="000000"/>
              </w:rPr>
            </w:pPr>
            <w:r w:rsidRPr="0041109F">
              <w:rPr>
                <w:b/>
                <w:color w:val="000000"/>
              </w:rPr>
              <w:t>1,</w:t>
            </w:r>
            <w:r w:rsidR="00122956" w:rsidRPr="0041109F">
              <w:rPr>
                <w:b/>
                <w:color w:val="000000"/>
              </w:rPr>
              <w:t>03</w:t>
            </w:r>
            <w:r w:rsidRPr="0041109F">
              <w:rPr>
                <w:b/>
                <w:color w:val="000000"/>
              </w:rPr>
              <w:t xml:space="preserve"> </w:t>
            </w:r>
            <w:r w:rsidR="00755DA4" w:rsidRPr="0041109F">
              <w:rPr>
                <w:b/>
                <w:color w:val="000000"/>
              </w:rPr>
              <w:t>в</w:t>
            </w:r>
            <w:r w:rsidR="00122956" w:rsidRPr="0041109F">
              <w:rPr>
                <w:b/>
                <w:color w:val="000000"/>
              </w:rPr>
              <w:t>ысокая</w:t>
            </w:r>
            <w:r w:rsidRPr="0041109F">
              <w:rPr>
                <w:b/>
                <w:color w:val="000000"/>
              </w:rPr>
              <w:t xml:space="preserve"> результативность</w:t>
            </w:r>
          </w:p>
        </w:tc>
      </w:tr>
      <w:tr w:rsidR="00104D34" w:rsidRPr="0041109F" w:rsidTr="00FE1ECD">
        <w:trPr>
          <w:trHeight w:val="300"/>
        </w:trPr>
        <w:tc>
          <w:tcPr>
            <w:tcW w:w="960" w:type="dxa"/>
            <w:vMerge/>
            <w:vAlign w:val="center"/>
            <w:hideMark/>
          </w:tcPr>
          <w:p w:rsidR="00104D34" w:rsidRPr="0041109F" w:rsidRDefault="00104D34" w:rsidP="00FE1EC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44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D34" w:rsidRPr="0041109F" w:rsidRDefault="00122956" w:rsidP="00FE1ECD">
            <w:pPr>
              <w:jc w:val="center"/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236" w:type="dxa"/>
            <w:vMerge/>
            <w:vAlign w:val="center"/>
            <w:hideMark/>
          </w:tcPr>
          <w:p w:rsidR="00104D34" w:rsidRPr="0041109F" w:rsidRDefault="00104D34" w:rsidP="00FE1EC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521" w:type="dxa"/>
            <w:vMerge/>
            <w:vAlign w:val="center"/>
            <w:hideMark/>
          </w:tcPr>
          <w:p w:rsidR="00104D34" w:rsidRPr="0041109F" w:rsidRDefault="00104D34" w:rsidP="00FE1ECD">
            <w:pPr>
              <w:rPr>
                <w:rFonts w:ascii="Calibri" w:hAnsi="Calibri"/>
                <w:color w:val="000000"/>
              </w:rPr>
            </w:pPr>
          </w:p>
        </w:tc>
      </w:tr>
    </w:tbl>
    <w:p w:rsidR="00104D34" w:rsidRPr="0041109F" w:rsidRDefault="00104D34" w:rsidP="005473B1">
      <w:pPr>
        <w:pStyle w:val="ConsPlusNonformat"/>
        <w:widowControl/>
        <w:numPr>
          <w:ilvl w:val="0"/>
          <w:numId w:val="18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Оценка полноты финансирования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104D34" w:rsidRPr="0041109F" w:rsidRDefault="00104D34" w:rsidP="00104D34">
      <w:pPr>
        <w:pStyle w:val="ConsPlusNonformat"/>
        <w:widowControl/>
        <w:tabs>
          <w:tab w:val="left" w:pos="432"/>
        </w:tabs>
        <w:ind w:left="21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104D34" w:rsidRPr="0041109F" w:rsidRDefault="00104D34" w:rsidP="00104D34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          ПФ =  </w:t>
      </w:r>
      <w:r w:rsidR="00E10005" w:rsidRPr="0041109F">
        <w:rPr>
          <w:rFonts w:ascii="Times New Roman" w:hAnsi="Times New Roman" w:cs="Times New Roman"/>
          <w:b/>
          <w:sz w:val="24"/>
          <w:szCs w:val="24"/>
        </w:rPr>
        <w:t>1</w:t>
      </w:r>
      <w:r w:rsidR="00300133" w:rsidRPr="0041109F">
        <w:rPr>
          <w:rFonts w:ascii="Times New Roman" w:hAnsi="Times New Roman" w:cs="Times New Roman"/>
          <w:b/>
          <w:sz w:val="24"/>
          <w:szCs w:val="24"/>
        </w:rPr>
        <w:t>,0</w:t>
      </w:r>
      <w:r w:rsidRPr="0041109F">
        <w:rPr>
          <w:rFonts w:ascii="Times New Roman" w:hAnsi="Times New Roman" w:cs="Times New Roman"/>
          <w:sz w:val="24"/>
          <w:szCs w:val="24"/>
        </w:rPr>
        <w:t xml:space="preserve"> - </w:t>
      </w:r>
      <w:r w:rsidRPr="0041109F">
        <w:rPr>
          <w:rFonts w:ascii="Times New Roman" w:hAnsi="Times New Roman" w:cs="Times New Roman"/>
          <w:b/>
          <w:sz w:val="24"/>
          <w:szCs w:val="24"/>
        </w:rPr>
        <w:t>полное финансирование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104D34" w:rsidRPr="0041109F" w:rsidRDefault="00104D34" w:rsidP="00104D34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10449F" w:rsidRPr="0041109F" w:rsidRDefault="00104D34" w:rsidP="00104D34">
      <w:pPr>
        <w:autoSpaceDE w:val="0"/>
        <w:autoSpaceDN w:val="0"/>
        <w:adjustRightInd w:val="0"/>
        <w:rPr>
          <w:b/>
        </w:rPr>
      </w:pPr>
      <w:r w:rsidRPr="0041109F">
        <w:t xml:space="preserve"> </w:t>
      </w:r>
      <w:r w:rsidRPr="0041109F">
        <w:rPr>
          <w:b/>
        </w:rPr>
        <w:t>Общая оценка эффективности реализации подпрограммы-</w:t>
      </w:r>
      <w:r w:rsidR="00E10005" w:rsidRPr="0041109F">
        <w:rPr>
          <w:b/>
        </w:rPr>
        <w:t xml:space="preserve"> 5 </w:t>
      </w:r>
      <w:r w:rsidR="00755DA4" w:rsidRPr="0041109F">
        <w:rPr>
          <w:b/>
        </w:rPr>
        <w:t>в</w:t>
      </w:r>
      <w:r w:rsidR="00E10005" w:rsidRPr="0041109F">
        <w:rPr>
          <w:b/>
        </w:rPr>
        <w:t>ысокая эффективность</w:t>
      </w:r>
    </w:p>
    <w:p w:rsidR="00A655FC" w:rsidRPr="0041109F" w:rsidRDefault="00A655FC">
      <w:pPr>
        <w:rPr>
          <w:b/>
        </w:rPr>
      </w:pPr>
      <w:r w:rsidRPr="0041109F">
        <w:rPr>
          <w:b/>
        </w:rPr>
        <w:br w:type="page"/>
      </w:r>
    </w:p>
    <w:p w:rsidR="00606349" w:rsidRPr="0041109F" w:rsidRDefault="00606349" w:rsidP="006754DA">
      <w:pPr>
        <w:autoSpaceDE w:val="0"/>
        <w:autoSpaceDN w:val="0"/>
        <w:adjustRightInd w:val="0"/>
        <w:rPr>
          <w:b/>
        </w:rPr>
      </w:pPr>
    </w:p>
    <w:p w:rsidR="00565324" w:rsidRPr="0041109F" w:rsidRDefault="00A6470B" w:rsidP="00987908">
      <w:pPr>
        <w:shd w:val="clear" w:color="auto" w:fill="FFFFFF"/>
        <w:jc w:val="center"/>
        <w:rPr>
          <w:b/>
          <w:bCs/>
        </w:rPr>
      </w:pPr>
      <w:r w:rsidRPr="0041109F">
        <w:rPr>
          <w:b/>
          <w:bCs/>
        </w:rPr>
        <w:t xml:space="preserve">3. </w:t>
      </w:r>
      <w:r w:rsidR="00A655FC" w:rsidRPr="0041109F">
        <w:rPr>
          <w:b/>
          <w:bCs/>
        </w:rPr>
        <w:t>Подпрограмма "Североморск-город без сирот"</w:t>
      </w:r>
    </w:p>
    <w:tbl>
      <w:tblPr>
        <w:tblW w:w="14755" w:type="dxa"/>
        <w:tblInd w:w="95" w:type="dxa"/>
        <w:tblLayout w:type="fixed"/>
        <w:tblLook w:val="04A0"/>
      </w:tblPr>
      <w:tblGrid>
        <w:gridCol w:w="656"/>
        <w:gridCol w:w="3185"/>
        <w:gridCol w:w="993"/>
        <w:gridCol w:w="1134"/>
        <w:gridCol w:w="1276"/>
        <w:gridCol w:w="1134"/>
        <w:gridCol w:w="1134"/>
        <w:gridCol w:w="1558"/>
        <w:gridCol w:w="850"/>
        <w:gridCol w:w="851"/>
        <w:gridCol w:w="850"/>
        <w:gridCol w:w="1134"/>
      </w:tblGrid>
      <w:tr w:rsidR="00A655FC" w:rsidRPr="0041109F" w:rsidTr="00FE1ECD">
        <w:trPr>
          <w:trHeight w:val="375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41109F">
              <w:rPr>
                <w:b/>
                <w:bCs/>
                <w:sz w:val="16"/>
                <w:szCs w:val="16"/>
              </w:rPr>
              <w:t>п</w:t>
            </w:r>
            <w:proofErr w:type="spellEnd"/>
            <w:proofErr w:type="gramEnd"/>
            <w:r w:rsidRPr="0041109F">
              <w:rPr>
                <w:b/>
                <w:bCs/>
                <w:sz w:val="16"/>
                <w:szCs w:val="16"/>
              </w:rPr>
              <w:t>/</w:t>
            </w:r>
            <w:proofErr w:type="spellStart"/>
            <w:r w:rsidRPr="0041109F">
              <w:rPr>
                <w:b/>
                <w:bCs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Цель, задачи, основные мероприятия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Срок выполнения (квартал,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Показатели (индикаторы) результативности выполнения основных мероприятий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Исполнители, перечень организаций, участвующих в реализации основных мероприятий</w:t>
            </w:r>
          </w:p>
        </w:tc>
      </w:tr>
      <w:tr w:rsidR="00A655FC" w:rsidRPr="0041109F" w:rsidTr="003508D9">
        <w:trPr>
          <w:trHeight w:val="2280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5FC" w:rsidRPr="0041109F" w:rsidRDefault="00A655FC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55FC" w:rsidRPr="0041109F" w:rsidRDefault="00A655FC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5FC" w:rsidRPr="0041109F" w:rsidRDefault="00A655FC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5FC" w:rsidRPr="0041109F" w:rsidRDefault="00A655FC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2017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кассовый расход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процент освоения, %(гр.7/6гр.)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Наименование ед. измерения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2017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факт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процент исполнения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5FC" w:rsidRPr="0041109F" w:rsidRDefault="00A655FC" w:rsidP="00FE1ECD">
            <w:pPr>
              <w:rPr>
                <w:b/>
                <w:bCs/>
                <w:sz w:val="16"/>
                <w:szCs w:val="16"/>
              </w:rPr>
            </w:pPr>
          </w:p>
        </w:tc>
      </w:tr>
      <w:tr w:rsidR="00A655FC" w:rsidRPr="0041109F" w:rsidTr="003508D9">
        <w:trPr>
          <w:trHeight w:val="37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13</w:t>
            </w:r>
          </w:p>
        </w:tc>
      </w:tr>
      <w:tr w:rsidR="007D63F8" w:rsidRPr="0041109F" w:rsidTr="00FE1ECD">
        <w:trPr>
          <w:trHeight w:val="375"/>
        </w:trPr>
        <w:tc>
          <w:tcPr>
            <w:tcW w:w="6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Цель: устройство в замещающие семьи детей-сирот и детей, оставшихся без попечения родителей.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</w:tr>
      <w:tr w:rsidR="007D63F8" w:rsidRPr="0041109F" w:rsidTr="00FE1ECD">
        <w:trPr>
          <w:trHeight w:val="37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Задача 1 : Оказание социально-правовой помощи семьям, находящимся в трудной жизненной ситуации и семьям, принявшим на воспитание детей, оставшихся без попечения родителей.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</w:tr>
      <w:tr w:rsidR="007D63F8" w:rsidRPr="0041109F" w:rsidTr="00FE1ECD">
        <w:trPr>
          <w:trHeight w:val="825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3.1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Основное мероприятие 1.  Социальная поддержка граждан, принявших на воспитание в семью детей-сирот и детей, оставшихся без попечения родителей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2017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27 523,00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4B7F75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26 212,0</w:t>
            </w:r>
            <w:r w:rsidR="004B7F75" w:rsidRPr="0041109F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95,24</w:t>
            </w:r>
          </w:p>
        </w:tc>
        <w:tc>
          <w:tcPr>
            <w:tcW w:w="1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7D63F8" w:rsidRPr="0041109F" w:rsidTr="00FE1ECD">
        <w:trPr>
          <w:trHeight w:val="6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27 523,00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4B7F75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26 212,0</w:t>
            </w:r>
            <w:r w:rsidR="004B7F75" w:rsidRPr="0041109F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95,24</w:t>
            </w:r>
          </w:p>
        </w:tc>
        <w:tc>
          <w:tcPr>
            <w:tcW w:w="1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</w:tr>
      <w:tr w:rsidR="007D63F8" w:rsidRPr="0041109F" w:rsidTr="00FE1ECD">
        <w:trPr>
          <w:trHeight w:val="402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3.1.1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Содержание ребенка в семье опекуна (попечителя) и приемной семье, а также вознаграждение, причитающееся приемному родителю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21 318,20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20 823,92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97,68</w:t>
            </w:r>
          </w:p>
        </w:tc>
        <w:tc>
          <w:tcPr>
            <w:tcW w:w="1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снижение численности детей, возвращённых из замещающих семей в государственные учреждения для детей сирот и детей оставшихся без попечения родителей по отношению к предыдущему году, %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1,5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F9352A" w:rsidP="00F9352A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 2017 году из замещающих семей дети не возвращались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F9352A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</w:t>
            </w:r>
            <w:r w:rsidR="007D63F8" w:rsidRPr="0041109F"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УО, ГОАУСОН "КЦСОН ЗАТО г</w:t>
            </w:r>
            <w:proofErr w:type="gramStart"/>
            <w:r w:rsidRPr="0041109F">
              <w:rPr>
                <w:sz w:val="16"/>
                <w:szCs w:val="16"/>
              </w:rPr>
              <w:t>.С</w:t>
            </w:r>
            <w:proofErr w:type="gramEnd"/>
            <w:r w:rsidRPr="0041109F">
              <w:rPr>
                <w:sz w:val="16"/>
                <w:szCs w:val="16"/>
              </w:rPr>
              <w:t>евероморск", ВСОШ №1</w:t>
            </w:r>
          </w:p>
        </w:tc>
      </w:tr>
      <w:tr w:rsidR="007D63F8" w:rsidRPr="0041109F" w:rsidTr="00FE1ECD">
        <w:trPr>
          <w:trHeight w:val="402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21 318,20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20 823,92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97,68</w:t>
            </w:r>
          </w:p>
        </w:tc>
        <w:tc>
          <w:tcPr>
            <w:tcW w:w="1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</w:tr>
      <w:tr w:rsidR="007D63F8" w:rsidRPr="0041109F" w:rsidTr="00FE1ECD">
        <w:trPr>
          <w:trHeight w:val="402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3.1.1.1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содержание ребёнка в семье опекуна (попечителя) и приёмной семье, в части выплаты опекуну и приёмным родителям на содержание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jc w:val="center"/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14 805,43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jc w:val="center"/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14 617,04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98,73</w:t>
            </w:r>
          </w:p>
        </w:tc>
        <w:tc>
          <w:tcPr>
            <w:tcW w:w="1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</w:tr>
      <w:tr w:rsidR="007D63F8" w:rsidRPr="0041109F" w:rsidTr="00FE1ECD">
        <w:trPr>
          <w:trHeight w:val="402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ОБ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jc w:val="center"/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14 805,43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jc w:val="center"/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14 617,04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98,73</w:t>
            </w:r>
          </w:p>
        </w:tc>
        <w:tc>
          <w:tcPr>
            <w:tcW w:w="1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</w:tr>
      <w:tr w:rsidR="007D63F8" w:rsidRPr="0041109F" w:rsidTr="00FE1ECD">
        <w:trPr>
          <w:trHeight w:val="402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3.1.1.2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содержание ребёнка в приёмной семье, в части выплаты вознаграждения приёмным родителям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jc w:val="center"/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6 512,77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jc w:val="center"/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6 206,88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95,30</w:t>
            </w:r>
          </w:p>
        </w:tc>
        <w:tc>
          <w:tcPr>
            <w:tcW w:w="1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</w:tr>
      <w:tr w:rsidR="007D63F8" w:rsidRPr="0041109F" w:rsidTr="00FE1ECD">
        <w:trPr>
          <w:trHeight w:val="402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ОБ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jc w:val="center"/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6 512,77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jc w:val="center"/>
              <w:rPr>
                <w:i/>
                <w:iCs/>
                <w:sz w:val="16"/>
                <w:szCs w:val="16"/>
              </w:rPr>
            </w:pPr>
            <w:r w:rsidRPr="0041109F">
              <w:rPr>
                <w:i/>
                <w:iCs/>
                <w:sz w:val="16"/>
                <w:szCs w:val="16"/>
              </w:rPr>
              <w:t>6 206,88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95,30</w:t>
            </w:r>
          </w:p>
        </w:tc>
        <w:tc>
          <w:tcPr>
            <w:tcW w:w="1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</w:tr>
      <w:tr w:rsidR="007D63F8" w:rsidRPr="0041109F" w:rsidTr="00FE1ECD">
        <w:trPr>
          <w:trHeight w:val="799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3.1.2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Реализация Закона Мурманской области "О наделении органов местного самоуправления муниципальных образований со статусом городского </w:t>
            </w:r>
            <w:r w:rsidRPr="0041109F">
              <w:rPr>
                <w:sz w:val="16"/>
                <w:szCs w:val="16"/>
              </w:rPr>
              <w:lastRenderedPageBreak/>
              <w:t>округа и муниципального района отдельными государственными полномочиями по опеке и попечительству в отношении несовершеннолетних"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6 167,00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4B7F75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5 361,7</w:t>
            </w:r>
            <w:r w:rsidR="004B7F75" w:rsidRPr="0041109F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86,94</w:t>
            </w:r>
          </w:p>
        </w:tc>
        <w:tc>
          <w:tcPr>
            <w:tcW w:w="1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proofErr w:type="gramStart"/>
            <w:r w:rsidRPr="0041109F">
              <w:rPr>
                <w:sz w:val="16"/>
                <w:szCs w:val="16"/>
              </w:rPr>
              <w:t xml:space="preserve">снижение численности детей, возвращённых из замещающих </w:t>
            </w:r>
            <w:r w:rsidRPr="0041109F">
              <w:rPr>
                <w:sz w:val="16"/>
                <w:szCs w:val="16"/>
              </w:rPr>
              <w:lastRenderedPageBreak/>
              <w:t xml:space="preserve">семей, в государственные </w:t>
            </w:r>
            <w:proofErr w:type="spellStart"/>
            <w:r w:rsidRPr="0041109F">
              <w:rPr>
                <w:sz w:val="16"/>
                <w:szCs w:val="16"/>
              </w:rPr>
              <w:t>учреждени</w:t>
            </w:r>
            <w:proofErr w:type="spellEnd"/>
            <w:r w:rsidRPr="0041109F">
              <w:rPr>
                <w:sz w:val="16"/>
                <w:szCs w:val="16"/>
              </w:rPr>
              <w:t xml:space="preserve"> для детей-сирот и детей, оставшихся без попечения родителей, %</w:t>
            </w:r>
            <w:proofErr w:type="gramEnd"/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lastRenderedPageBreak/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</w:tr>
      <w:tr w:rsidR="007D63F8" w:rsidRPr="0041109F" w:rsidTr="00FE1ECD">
        <w:trPr>
          <w:trHeight w:val="111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6 167,00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4B7F75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5 361,7</w:t>
            </w:r>
            <w:r w:rsidR="004B7F75" w:rsidRPr="0041109F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86,94</w:t>
            </w:r>
          </w:p>
        </w:tc>
        <w:tc>
          <w:tcPr>
            <w:tcW w:w="1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</w:tr>
      <w:tr w:rsidR="007D63F8" w:rsidRPr="0041109F" w:rsidTr="00FE1ECD">
        <w:trPr>
          <w:trHeight w:val="799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lastRenderedPageBreak/>
              <w:t>3.1.3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Реализация Закона Мурманской области "О патронате" в части финансирования расходов по выплате денежного вознаграждения лицам, осуществляющим </w:t>
            </w:r>
            <w:proofErr w:type="spellStart"/>
            <w:r w:rsidRPr="0041109F">
              <w:rPr>
                <w:sz w:val="16"/>
                <w:szCs w:val="16"/>
              </w:rPr>
              <w:t>постинтернатный</w:t>
            </w:r>
            <w:proofErr w:type="spellEnd"/>
            <w:r w:rsidRPr="0041109F">
              <w:rPr>
                <w:sz w:val="16"/>
                <w:szCs w:val="16"/>
              </w:rPr>
              <w:t xml:space="preserve"> патронат в отношении несовершеннолетних и социальный патронат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37,80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26,36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69,74</w:t>
            </w:r>
          </w:p>
        </w:tc>
        <w:tc>
          <w:tcPr>
            <w:tcW w:w="1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</w:tr>
      <w:tr w:rsidR="007D63F8" w:rsidRPr="0041109F" w:rsidTr="00FE1ECD">
        <w:trPr>
          <w:trHeight w:val="799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37,80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26,36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69,74</w:t>
            </w:r>
          </w:p>
        </w:tc>
        <w:tc>
          <w:tcPr>
            <w:tcW w:w="1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</w:tr>
      <w:tr w:rsidR="007D63F8" w:rsidRPr="0041109F" w:rsidTr="00FE1ECD">
        <w:trPr>
          <w:trHeight w:val="795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3.2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Основное мероприятие 2. Социальное обеспечение детей-сирот и детей, оставшихся без попечения родителей, лиц из их числа, проживающих в организациях, профилактика социального сиротства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2017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2 693,90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2 682,47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99,58</w:t>
            </w:r>
          </w:p>
        </w:tc>
        <w:tc>
          <w:tcPr>
            <w:tcW w:w="1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7D63F8" w:rsidRPr="0041109F" w:rsidTr="00FE1ECD">
        <w:trPr>
          <w:trHeight w:val="6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2 693,90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2 682,47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99,58</w:t>
            </w:r>
          </w:p>
        </w:tc>
        <w:tc>
          <w:tcPr>
            <w:tcW w:w="1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</w:tr>
      <w:tr w:rsidR="007D63F8" w:rsidRPr="0041109F" w:rsidTr="00FE1ECD">
        <w:trPr>
          <w:trHeight w:val="799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3.2.1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Предоставление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детей-сирот и детей, оставшихся без попечения родителей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2 027,60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2 027,60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7D63F8" w:rsidRPr="0041109F" w:rsidTr="00FE1ECD">
        <w:trPr>
          <w:trHeight w:val="799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2 027,60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2 027,60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</w:tr>
      <w:tr w:rsidR="007D63F8" w:rsidRPr="0041109F" w:rsidTr="00FE1ECD">
        <w:trPr>
          <w:trHeight w:val="799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3.2.2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Организация предоставления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детей-сирот и детей, оставшихся без попечения родителей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38,20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30,27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79,24</w:t>
            </w:r>
          </w:p>
        </w:tc>
        <w:tc>
          <w:tcPr>
            <w:tcW w:w="1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7D63F8" w:rsidRPr="0041109F" w:rsidTr="00FE1ECD">
        <w:trPr>
          <w:trHeight w:val="799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38,20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30,27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79,24</w:t>
            </w:r>
          </w:p>
        </w:tc>
        <w:tc>
          <w:tcPr>
            <w:tcW w:w="1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</w:tr>
      <w:tr w:rsidR="007D63F8" w:rsidRPr="0041109F" w:rsidTr="00FE1ECD">
        <w:trPr>
          <w:trHeight w:val="799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3.2.3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Обеспечение выпускников муниципальных образовательных учреждений из числа детей-сирот и детей, оставшихся без попечения родителей, лиц из числа детей-сирот и детей, оставшихся без попечения родителей, за исключением лиц, продолжающих обучение по очной форме в образовательных учреждениях профессионального образования, одеждой, обувью, мягким инвентарем, оборудованием и единовременным денежным пособием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7D63F8" w:rsidRPr="0041109F" w:rsidTr="00FE1ECD">
        <w:trPr>
          <w:trHeight w:val="165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</w:tr>
      <w:tr w:rsidR="007D63F8" w:rsidRPr="0041109F" w:rsidTr="00FE1ECD">
        <w:trPr>
          <w:trHeight w:val="799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lastRenderedPageBreak/>
              <w:t>3.2.4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Проведение текущего ремонта жилых помещений, собственниками которых являются дети сироты и дети, оставшиеся без попечения родителей, либо жилых помещений жилого фонда, право пользования которыми сохранено за детьми сиротами и детьми, оставшимися без попечения родителей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628,10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624,60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99,44</w:t>
            </w:r>
          </w:p>
        </w:tc>
        <w:tc>
          <w:tcPr>
            <w:tcW w:w="1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7D63F8" w:rsidRPr="0041109F" w:rsidTr="00FE1ECD">
        <w:trPr>
          <w:trHeight w:val="87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628,10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624,60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99,44</w:t>
            </w:r>
          </w:p>
        </w:tc>
        <w:tc>
          <w:tcPr>
            <w:tcW w:w="1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</w:tr>
      <w:tr w:rsidR="007D63F8" w:rsidRPr="0041109F" w:rsidTr="00FE1ECD">
        <w:trPr>
          <w:trHeight w:val="825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Основное мероприятие 3. Предоставление дополнительных гарантий детям-сиротам и детям, оставшимся без попечения родителей, лицам из их числа, в части реализации жилищных прав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2017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58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7D63F8" w:rsidRPr="0041109F" w:rsidTr="00FE1ECD">
        <w:trPr>
          <w:trHeight w:val="6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5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</w:tr>
      <w:tr w:rsidR="007D63F8" w:rsidRPr="0041109F" w:rsidTr="00FE1ECD">
        <w:trPr>
          <w:trHeight w:val="402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3.3.1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Субвенция на обеспечение предоставления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7D63F8" w:rsidRPr="0041109F" w:rsidTr="00FE1ECD">
        <w:trPr>
          <w:trHeight w:val="855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</w:tr>
      <w:tr w:rsidR="007D63F8" w:rsidRPr="0041109F" w:rsidTr="00FE1ECD">
        <w:trPr>
          <w:trHeight w:val="600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3.3.2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Субвенция на обеспечение предоставления жилых помещений детям-сиротам и детям, оставшимся без попечения родителей, лицам из их числа по договорам найма специализированных жилых помещений (за счет средств областного бюджета)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7D63F8" w:rsidRPr="0041109F" w:rsidTr="00FE1ECD">
        <w:trPr>
          <w:trHeight w:val="724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</w:tr>
      <w:tr w:rsidR="007D63F8" w:rsidRPr="0041109F" w:rsidTr="00FE1ECD">
        <w:trPr>
          <w:trHeight w:val="402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Всего по подпрограмме 3: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30 216,90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4B7F75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28 894,</w:t>
            </w:r>
            <w:r w:rsidR="004B7F75" w:rsidRPr="0041109F">
              <w:rPr>
                <w:b/>
                <w:bCs/>
                <w:sz w:val="16"/>
                <w:szCs w:val="16"/>
              </w:rPr>
              <w:t>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95,62</w:t>
            </w:r>
          </w:p>
        </w:tc>
        <w:tc>
          <w:tcPr>
            <w:tcW w:w="1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7D63F8" w:rsidRPr="0041109F" w:rsidTr="00FE1ECD">
        <w:trPr>
          <w:trHeight w:val="402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 xml:space="preserve">ОБ                                      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30 216,90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4B7F75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28 894,</w:t>
            </w:r>
            <w:r w:rsidR="004B7F75" w:rsidRPr="0041109F">
              <w:rPr>
                <w:b/>
                <w:bCs/>
                <w:sz w:val="16"/>
                <w:szCs w:val="16"/>
              </w:rPr>
              <w:t>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95,62</w:t>
            </w:r>
          </w:p>
        </w:tc>
        <w:tc>
          <w:tcPr>
            <w:tcW w:w="1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</w:tr>
    </w:tbl>
    <w:p w:rsidR="007D63F8" w:rsidRPr="0041109F" w:rsidRDefault="007D63F8" w:rsidP="00987908">
      <w:pPr>
        <w:shd w:val="clear" w:color="auto" w:fill="FFFFFF"/>
        <w:jc w:val="center"/>
        <w:rPr>
          <w:b/>
        </w:rPr>
      </w:pPr>
    </w:p>
    <w:p w:rsidR="00104D34" w:rsidRPr="0041109F" w:rsidRDefault="00104D34" w:rsidP="00104D34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эффективности реализации подпрограммы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104D34" w:rsidRPr="0041109F" w:rsidRDefault="00104D34" w:rsidP="005473B1">
      <w:pPr>
        <w:pStyle w:val="ConsPlusNonformat"/>
        <w:widowControl/>
        <w:numPr>
          <w:ilvl w:val="0"/>
          <w:numId w:val="19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достижения плановых значений индикаторов</w:t>
      </w:r>
    </w:p>
    <w:tbl>
      <w:tblPr>
        <w:tblW w:w="11159" w:type="dxa"/>
        <w:tblInd w:w="3461" w:type="dxa"/>
        <w:tblLook w:val="04A0"/>
      </w:tblPr>
      <w:tblGrid>
        <w:gridCol w:w="960"/>
        <w:gridCol w:w="3442"/>
        <w:gridCol w:w="336"/>
        <w:gridCol w:w="6521"/>
      </w:tblGrid>
      <w:tr w:rsidR="00104D34" w:rsidRPr="0041109F" w:rsidTr="00FE1ECD">
        <w:trPr>
          <w:trHeight w:val="315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104D34" w:rsidRPr="0041109F" w:rsidRDefault="00104D34" w:rsidP="00FE1ECD">
            <w:pPr>
              <w:jc w:val="center"/>
              <w:rPr>
                <w:rFonts w:ascii="Calibri" w:hAnsi="Calibri"/>
              </w:rPr>
            </w:pPr>
            <w:proofErr w:type="gramStart"/>
            <w:r w:rsidRPr="0041109F">
              <w:t>ДИП</w:t>
            </w:r>
            <w:proofErr w:type="gramEnd"/>
            <w:r w:rsidRPr="0041109F">
              <w:t xml:space="preserve"> =</w:t>
            </w:r>
          </w:p>
        </w:tc>
        <w:tc>
          <w:tcPr>
            <w:tcW w:w="3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D34" w:rsidRPr="0041109F" w:rsidRDefault="00A04414" w:rsidP="00FE1ECD">
            <w:pPr>
              <w:jc w:val="center"/>
            </w:pPr>
            <w:r w:rsidRPr="0041109F">
              <w:t>1</w:t>
            </w:r>
            <w:r w:rsidR="00104D34" w:rsidRPr="0041109F">
              <w:t>(степень решения задач)</w:t>
            </w:r>
          </w:p>
        </w:tc>
        <w:tc>
          <w:tcPr>
            <w:tcW w:w="236" w:type="dxa"/>
            <w:vMerge w:val="restart"/>
            <w:shd w:val="clear" w:color="auto" w:fill="auto"/>
            <w:noWrap/>
            <w:vAlign w:val="center"/>
            <w:hideMark/>
          </w:tcPr>
          <w:p w:rsidR="00104D34" w:rsidRPr="0041109F" w:rsidRDefault="00104D34" w:rsidP="00FE1ECD">
            <w:pPr>
              <w:rPr>
                <w:rFonts w:ascii="Calibri" w:hAnsi="Calibri"/>
              </w:rPr>
            </w:pPr>
            <w:r w:rsidRPr="0041109F">
              <w:rPr>
                <w:rFonts w:ascii="Calibri" w:hAnsi="Calibri"/>
              </w:rPr>
              <w:t>=</w:t>
            </w:r>
          </w:p>
        </w:tc>
        <w:tc>
          <w:tcPr>
            <w:tcW w:w="6521" w:type="dxa"/>
            <w:vMerge w:val="restart"/>
            <w:shd w:val="clear" w:color="auto" w:fill="auto"/>
            <w:noWrap/>
            <w:vAlign w:val="center"/>
            <w:hideMark/>
          </w:tcPr>
          <w:p w:rsidR="00104D34" w:rsidRPr="0041109F" w:rsidRDefault="00A04414" w:rsidP="00A04414">
            <w:pPr>
              <w:rPr>
                <w:rFonts w:ascii="Calibri" w:hAnsi="Calibri"/>
              </w:rPr>
            </w:pPr>
            <w:r w:rsidRPr="0041109F">
              <w:rPr>
                <w:b/>
              </w:rPr>
              <w:t>1</w:t>
            </w:r>
            <w:r w:rsidR="00C72282" w:rsidRPr="0041109F">
              <w:rPr>
                <w:b/>
              </w:rPr>
              <w:t>,0</w:t>
            </w:r>
            <w:r w:rsidR="00104D34" w:rsidRPr="0041109F">
              <w:rPr>
                <w:b/>
              </w:rPr>
              <w:t xml:space="preserve"> </w:t>
            </w:r>
            <w:r w:rsidRPr="0041109F">
              <w:rPr>
                <w:b/>
              </w:rPr>
              <w:t>высокая</w:t>
            </w:r>
            <w:r w:rsidR="00104D34" w:rsidRPr="0041109F">
              <w:rPr>
                <w:b/>
              </w:rPr>
              <w:t xml:space="preserve"> результативность </w:t>
            </w:r>
          </w:p>
        </w:tc>
      </w:tr>
      <w:tr w:rsidR="00104D34" w:rsidRPr="0041109F" w:rsidTr="00FE1ECD">
        <w:trPr>
          <w:trHeight w:val="300"/>
        </w:trPr>
        <w:tc>
          <w:tcPr>
            <w:tcW w:w="960" w:type="dxa"/>
            <w:vMerge/>
            <w:vAlign w:val="center"/>
            <w:hideMark/>
          </w:tcPr>
          <w:p w:rsidR="00104D34" w:rsidRPr="0041109F" w:rsidRDefault="00104D34" w:rsidP="00FE1EC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44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D34" w:rsidRPr="0041109F" w:rsidRDefault="00DA5138" w:rsidP="00FE1ECD">
            <w:pPr>
              <w:jc w:val="center"/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236" w:type="dxa"/>
            <w:vMerge/>
            <w:vAlign w:val="center"/>
            <w:hideMark/>
          </w:tcPr>
          <w:p w:rsidR="00104D34" w:rsidRPr="0041109F" w:rsidRDefault="00104D34" w:rsidP="00FE1EC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521" w:type="dxa"/>
            <w:vMerge/>
            <w:vAlign w:val="center"/>
            <w:hideMark/>
          </w:tcPr>
          <w:p w:rsidR="00104D34" w:rsidRPr="0041109F" w:rsidRDefault="00104D34" w:rsidP="00FE1ECD">
            <w:pPr>
              <w:rPr>
                <w:rFonts w:ascii="Calibri" w:hAnsi="Calibri"/>
                <w:color w:val="000000"/>
              </w:rPr>
            </w:pPr>
          </w:p>
        </w:tc>
      </w:tr>
    </w:tbl>
    <w:p w:rsidR="00104D34" w:rsidRPr="0041109F" w:rsidRDefault="00104D34" w:rsidP="005473B1">
      <w:pPr>
        <w:pStyle w:val="ConsPlusNonformat"/>
        <w:widowControl/>
        <w:numPr>
          <w:ilvl w:val="0"/>
          <w:numId w:val="19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полноты финансирования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104D34" w:rsidRPr="0041109F" w:rsidRDefault="00104D34" w:rsidP="00104D34">
      <w:pPr>
        <w:pStyle w:val="ConsPlusNonformat"/>
        <w:widowControl/>
        <w:tabs>
          <w:tab w:val="left" w:pos="432"/>
        </w:tabs>
        <w:ind w:left="21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104D34" w:rsidRPr="0041109F" w:rsidRDefault="00104D34" w:rsidP="00104D34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          ПФ =  </w:t>
      </w:r>
      <w:r w:rsidR="00300133" w:rsidRPr="0041109F">
        <w:rPr>
          <w:rFonts w:ascii="Times New Roman" w:hAnsi="Times New Roman" w:cs="Times New Roman"/>
          <w:b/>
          <w:sz w:val="24"/>
          <w:szCs w:val="24"/>
        </w:rPr>
        <w:t>1,0</w:t>
      </w:r>
      <w:r w:rsidRPr="0041109F">
        <w:rPr>
          <w:rFonts w:ascii="Times New Roman" w:hAnsi="Times New Roman" w:cs="Times New Roman"/>
          <w:sz w:val="24"/>
          <w:szCs w:val="24"/>
        </w:rPr>
        <w:t xml:space="preserve"> - </w:t>
      </w:r>
      <w:r w:rsidRPr="0041109F">
        <w:rPr>
          <w:rFonts w:ascii="Times New Roman" w:hAnsi="Times New Roman" w:cs="Times New Roman"/>
          <w:b/>
          <w:sz w:val="24"/>
          <w:szCs w:val="24"/>
        </w:rPr>
        <w:t>полное финансирование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104D34" w:rsidRPr="0041109F" w:rsidRDefault="00104D34" w:rsidP="00104D34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104D34" w:rsidRPr="0041109F" w:rsidRDefault="00104D34" w:rsidP="00104D34">
      <w:pPr>
        <w:rPr>
          <w:b/>
        </w:rPr>
      </w:pPr>
      <w:r w:rsidRPr="0041109F">
        <w:t xml:space="preserve"> </w:t>
      </w:r>
      <w:r w:rsidRPr="0041109F">
        <w:rPr>
          <w:b/>
        </w:rPr>
        <w:t>Общая оценка эффективности реализации подпрограммы-</w:t>
      </w:r>
      <w:r w:rsidR="00A04414" w:rsidRPr="0041109F">
        <w:rPr>
          <w:b/>
        </w:rPr>
        <w:t>5</w:t>
      </w:r>
      <w:r w:rsidRPr="0041109F">
        <w:rPr>
          <w:b/>
        </w:rPr>
        <w:t xml:space="preserve"> </w:t>
      </w:r>
      <w:r w:rsidR="00A04414" w:rsidRPr="0041109F">
        <w:rPr>
          <w:b/>
        </w:rPr>
        <w:t>в</w:t>
      </w:r>
      <w:r w:rsidR="00096DE0" w:rsidRPr="0041109F">
        <w:rPr>
          <w:b/>
        </w:rPr>
        <w:t>ысокая</w:t>
      </w:r>
      <w:r w:rsidRPr="0041109F">
        <w:rPr>
          <w:b/>
        </w:rPr>
        <w:t xml:space="preserve"> эффективност</w:t>
      </w:r>
      <w:r w:rsidR="00096DE0" w:rsidRPr="0041109F">
        <w:rPr>
          <w:b/>
        </w:rPr>
        <w:t>ь</w:t>
      </w:r>
    </w:p>
    <w:p w:rsidR="00A655FC" w:rsidRPr="0041109F" w:rsidRDefault="00A655FC" w:rsidP="00104D34">
      <w:pPr>
        <w:rPr>
          <w:b/>
        </w:rPr>
      </w:pPr>
      <w:r w:rsidRPr="0041109F">
        <w:rPr>
          <w:b/>
        </w:rPr>
        <w:br w:type="page"/>
      </w:r>
    </w:p>
    <w:p w:rsidR="00A655FC" w:rsidRPr="0041109F" w:rsidRDefault="004F01DB" w:rsidP="00987908">
      <w:pPr>
        <w:shd w:val="clear" w:color="auto" w:fill="FFFFFF"/>
        <w:jc w:val="center"/>
        <w:rPr>
          <w:b/>
        </w:rPr>
      </w:pPr>
      <w:r w:rsidRPr="0041109F">
        <w:rPr>
          <w:b/>
          <w:bCs/>
        </w:rPr>
        <w:lastRenderedPageBreak/>
        <w:t xml:space="preserve">4. </w:t>
      </w:r>
      <w:r w:rsidR="00A655FC" w:rsidRPr="0041109F">
        <w:rPr>
          <w:b/>
          <w:bCs/>
        </w:rPr>
        <w:t>Подпрограмма "Отдых и оздоровление детей"</w:t>
      </w:r>
    </w:p>
    <w:tbl>
      <w:tblPr>
        <w:tblW w:w="14755" w:type="dxa"/>
        <w:tblInd w:w="95" w:type="dxa"/>
        <w:tblLayout w:type="fixed"/>
        <w:tblLook w:val="04A0"/>
      </w:tblPr>
      <w:tblGrid>
        <w:gridCol w:w="656"/>
        <w:gridCol w:w="3185"/>
        <w:gridCol w:w="993"/>
        <w:gridCol w:w="1134"/>
        <w:gridCol w:w="1276"/>
        <w:gridCol w:w="1134"/>
        <w:gridCol w:w="1134"/>
        <w:gridCol w:w="1841"/>
        <w:gridCol w:w="851"/>
        <w:gridCol w:w="709"/>
        <w:gridCol w:w="708"/>
        <w:gridCol w:w="1134"/>
      </w:tblGrid>
      <w:tr w:rsidR="00A655FC" w:rsidRPr="0041109F" w:rsidTr="00FE1ECD">
        <w:trPr>
          <w:trHeight w:val="375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41109F">
              <w:rPr>
                <w:b/>
                <w:bCs/>
                <w:sz w:val="16"/>
                <w:szCs w:val="16"/>
              </w:rPr>
              <w:t>п</w:t>
            </w:r>
            <w:proofErr w:type="spellEnd"/>
            <w:proofErr w:type="gramEnd"/>
            <w:r w:rsidRPr="0041109F">
              <w:rPr>
                <w:b/>
                <w:bCs/>
                <w:sz w:val="16"/>
                <w:szCs w:val="16"/>
              </w:rPr>
              <w:t>/</w:t>
            </w:r>
            <w:proofErr w:type="spellStart"/>
            <w:r w:rsidRPr="0041109F">
              <w:rPr>
                <w:b/>
                <w:bCs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Цель, задачи, основные мероприятия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Срок выполнения (квартал,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Показатели (индикаторы) результативности выполнения основных мероприятий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Исполнители, перечень организаций, участвующих в реализации основных мероприятий</w:t>
            </w:r>
          </w:p>
        </w:tc>
      </w:tr>
      <w:tr w:rsidR="00A655FC" w:rsidRPr="0041109F" w:rsidTr="00FE1ECD">
        <w:trPr>
          <w:trHeight w:val="2280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5FC" w:rsidRPr="0041109F" w:rsidRDefault="00A655FC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55FC" w:rsidRPr="0041109F" w:rsidRDefault="00A655FC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5FC" w:rsidRPr="0041109F" w:rsidRDefault="00A655FC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5FC" w:rsidRPr="0041109F" w:rsidRDefault="00A655FC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2017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кассовый расход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процент освоения, %(гр.7/6гр.)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Наименование ед. измерения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2017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факт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процент исполнения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5FC" w:rsidRPr="0041109F" w:rsidRDefault="00A655FC" w:rsidP="00FE1ECD">
            <w:pPr>
              <w:rPr>
                <w:b/>
                <w:bCs/>
                <w:sz w:val="16"/>
                <w:szCs w:val="16"/>
              </w:rPr>
            </w:pPr>
          </w:p>
        </w:tc>
      </w:tr>
      <w:tr w:rsidR="00A655FC" w:rsidRPr="0041109F" w:rsidTr="00FE1ECD">
        <w:trPr>
          <w:trHeight w:val="37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5FC" w:rsidRPr="0041109F" w:rsidRDefault="00A655FC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13</w:t>
            </w:r>
          </w:p>
        </w:tc>
      </w:tr>
      <w:tr w:rsidR="007D63F8" w:rsidRPr="0041109F" w:rsidTr="00A655FC">
        <w:trPr>
          <w:trHeight w:val="402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25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Цель: обеспечение отдыха и оздоровления детей ЗАТО г</w:t>
            </w:r>
            <w:proofErr w:type="gramStart"/>
            <w:r w:rsidRPr="0041109F">
              <w:rPr>
                <w:b/>
                <w:bCs/>
                <w:sz w:val="16"/>
                <w:szCs w:val="16"/>
              </w:rPr>
              <w:t>.С</w:t>
            </w:r>
            <w:proofErr w:type="gramEnd"/>
            <w:r w:rsidRPr="0041109F">
              <w:rPr>
                <w:b/>
                <w:bCs/>
                <w:sz w:val="16"/>
                <w:szCs w:val="16"/>
              </w:rPr>
              <w:t>евероморск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</w:tr>
      <w:tr w:rsidR="007D63F8" w:rsidRPr="0041109F" w:rsidTr="00A655FC">
        <w:trPr>
          <w:trHeight w:val="37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25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Задача 1:  Совершенствование и развитие системы отдыха и оздоровления детей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7D63F8" w:rsidRPr="0041109F" w:rsidTr="00A655FC">
        <w:trPr>
          <w:trHeight w:val="402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4.1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Основное мероприятие 1. Молодёжная политика и оздоровление детей ЗАТО г</w:t>
            </w:r>
            <w:proofErr w:type="gramStart"/>
            <w:r w:rsidRPr="0041109F">
              <w:rPr>
                <w:b/>
                <w:bCs/>
                <w:sz w:val="16"/>
                <w:szCs w:val="16"/>
              </w:rPr>
              <w:t>.С</w:t>
            </w:r>
            <w:proofErr w:type="gramEnd"/>
            <w:r w:rsidRPr="0041109F">
              <w:rPr>
                <w:b/>
                <w:bCs/>
                <w:sz w:val="16"/>
                <w:szCs w:val="16"/>
              </w:rPr>
              <w:t>евероморск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2017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4 818,72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4 801,40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99,64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7D63F8" w:rsidRPr="0041109F" w:rsidTr="00A655FC">
        <w:trPr>
          <w:trHeight w:val="402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2 489,82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2 472,50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99,30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7D63F8" w:rsidRPr="0041109F" w:rsidTr="00A655FC">
        <w:trPr>
          <w:trHeight w:val="402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 xml:space="preserve">ОБ                                      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2 328,90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2 328,90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100,00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7D63F8" w:rsidRPr="0041109F" w:rsidTr="00A655FC">
        <w:trPr>
          <w:trHeight w:val="1065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4.1.1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Софинансирование организации отдыха детей  Мурманской области в оздоровительных учреждениях с дневным пребыванием, организованных на базе муниципальных учреждений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1 598,40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1 598,40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доля детей-сирот и детей, оставшихся без попечения родителей, а также детей, находящихся в трудной жизненной ситуации, обеспеченных отдыхом и оздоровлением, из числа детей этой категории</w:t>
            </w:r>
            <w:proofErr w:type="gramStart"/>
            <w:r w:rsidRPr="0041109F">
              <w:rPr>
                <w:sz w:val="16"/>
                <w:szCs w:val="16"/>
              </w:rPr>
              <w:t xml:space="preserve"> (%)</w:t>
            </w:r>
            <w:proofErr w:type="gramEnd"/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ОО, МАУ "ЦЗП"</w:t>
            </w:r>
          </w:p>
        </w:tc>
      </w:tr>
      <w:tr w:rsidR="007D63F8" w:rsidRPr="0041109F" w:rsidTr="00A655FC">
        <w:trPr>
          <w:trHeight w:val="51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1 598,40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1 598,40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</w:tr>
      <w:tr w:rsidR="007D63F8" w:rsidRPr="0041109F" w:rsidTr="00A655FC">
        <w:trPr>
          <w:trHeight w:val="600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4.1.2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Организация отдыха детей Мурманской области в оздоровительных учреждениях с дневным пребыванием, организованных на базе муниципальных учреждений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2 328,90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2 328,90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доля отдохнувших и оздоровленных детей в возрасте от 6 до 18 лет в оздоровительных учреждениях от общего количества детей данной категории</w:t>
            </w:r>
            <w:proofErr w:type="gramStart"/>
            <w:r w:rsidRPr="0041109F">
              <w:rPr>
                <w:sz w:val="16"/>
                <w:szCs w:val="16"/>
              </w:rPr>
              <w:t xml:space="preserve"> (%)</w:t>
            </w:r>
            <w:proofErr w:type="gramEnd"/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23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23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ОО, МАУ "ЦЗП"</w:t>
            </w:r>
          </w:p>
        </w:tc>
      </w:tr>
      <w:tr w:rsidR="007D63F8" w:rsidRPr="0041109F" w:rsidTr="00A655FC">
        <w:trPr>
          <w:trHeight w:val="6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2 328,90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2 328,90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</w:tr>
      <w:tr w:rsidR="007D63F8" w:rsidRPr="0041109F" w:rsidTr="00A655FC">
        <w:trPr>
          <w:trHeight w:val="600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4.1.3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Отдых и оздоровление детей за пределами Мурманской области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доля отдохнувших и оздоровленных детей в возрасте от 6 до 18 лет в оздоровительных учреждениях от общего количества детей данной категории</w:t>
            </w:r>
            <w:proofErr w:type="gramStart"/>
            <w:r w:rsidRPr="0041109F">
              <w:rPr>
                <w:sz w:val="16"/>
                <w:szCs w:val="16"/>
              </w:rPr>
              <w:t xml:space="preserve"> (%)</w:t>
            </w:r>
            <w:proofErr w:type="gramEnd"/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22,8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23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ОО, ЦБ</w:t>
            </w:r>
          </w:p>
        </w:tc>
      </w:tr>
      <w:tr w:rsidR="007D63F8" w:rsidRPr="0041109F" w:rsidTr="00A655FC">
        <w:trPr>
          <w:trHeight w:val="6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</w:tr>
      <w:tr w:rsidR="007D63F8" w:rsidRPr="0041109F" w:rsidTr="00A655FC">
        <w:trPr>
          <w:trHeight w:val="600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lastRenderedPageBreak/>
              <w:t>4.1.4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Отдых и оздоровление детей в оздоровительных организациях, расположенных на территории Мурманской области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157,28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139,96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88,99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доля отдохнувших и оздоровленных детей в возрасте от 6 до 18 лет в оздоровительных учреждениях от общего количества детей данной категории</w:t>
            </w:r>
            <w:proofErr w:type="gramStart"/>
            <w:r w:rsidRPr="0041109F">
              <w:rPr>
                <w:sz w:val="16"/>
                <w:szCs w:val="16"/>
              </w:rPr>
              <w:t xml:space="preserve"> (%)</w:t>
            </w:r>
            <w:proofErr w:type="gramEnd"/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22,8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23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ОО, ЦБ</w:t>
            </w:r>
          </w:p>
        </w:tc>
      </w:tr>
      <w:tr w:rsidR="007D63F8" w:rsidRPr="0041109F" w:rsidTr="00A655FC">
        <w:trPr>
          <w:trHeight w:val="6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157,28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139,96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88,99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</w:tr>
      <w:tr w:rsidR="007D63F8" w:rsidRPr="0041109F" w:rsidTr="00A655FC">
        <w:trPr>
          <w:trHeight w:val="402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4.1.5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Организация и финансовое обеспечение трудовых бригад школьников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734,14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734,14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кол-во учреждений, заключивших договора с учащимися ОУ по созданию временных рабочих мест для несовершеннолетних (ед.)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12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12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школы № 1,2,5,6,7,8,9,10,11,12, Гимназия №1, СШПД</w:t>
            </w:r>
          </w:p>
        </w:tc>
      </w:tr>
      <w:tr w:rsidR="007D63F8" w:rsidRPr="0041109F" w:rsidTr="00A655FC">
        <w:trPr>
          <w:trHeight w:val="765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734,14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734,14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</w:p>
        </w:tc>
      </w:tr>
      <w:tr w:rsidR="007D63F8" w:rsidRPr="0041109F" w:rsidTr="00A655FC">
        <w:trPr>
          <w:trHeight w:val="426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Всего по подпрограмме 4: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Всего,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4 818,72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4 801,40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99,64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7D63F8" w:rsidRPr="0041109F" w:rsidTr="00A655FC">
        <w:trPr>
          <w:trHeight w:val="402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МБ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2 489,82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2 472,50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99,30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7D63F8" w:rsidRPr="0041109F" w:rsidTr="00A655FC">
        <w:trPr>
          <w:trHeight w:val="402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2 328,90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2 328,90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63F8" w:rsidRPr="0041109F" w:rsidRDefault="007D63F8" w:rsidP="00FE1ECD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100,00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3F8" w:rsidRPr="0041109F" w:rsidRDefault="007D63F8" w:rsidP="00FE1ECD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3F8" w:rsidRPr="0041109F" w:rsidRDefault="007D63F8" w:rsidP="00FE1EC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</w:tbl>
    <w:p w:rsidR="007D63F8" w:rsidRPr="0041109F" w:rsidRDefault="007D63F8" w:rsidP="00987908">
      <w:pPr>
        <w:shd w:val="clear" w:color="auto" w:fill="FFFFFF"/>
        <w:jc w:val="center"/>
        <w:rPr>
          <w:b/>
        </w:rPr>
      </w:pPr>
    </w:p>
    <w:p w:rsidR="000A38D5" w:rsidRPr="0041109F" w:rsidRDefault="000A38D5" w:rsidP="000A38D5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эффективности реализации подпрограммы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0A38D5" w:rsidRPr="0041109F" w:rsidRDefault="000A38D5" w:rsidP="005473B1">
      <w:pPr>
        <w:pStyle w:val="ConsPlusNonformat"/>
        <w:widowControl/>
        <w:numPr>
          <w:ilvl w:val="0"/>
          <w:numId w:val="20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достижения плановых значений индикаторов</w:t>
      </w:r>
    </w:p>
    <w:tbl>
      <w:tblPr>
        <w:tblW w:w="11159" w:type="dxa"/>
        <w:tblInd w:w="3461" w:type="dxa"/>
        <w:tblLook w:val="04A0"/>
      </w:tblPr>
      <w:tblGrid>
        <w:gridCol w:w="960"/>
        <w:gridCol w:w="3442"/>
        <w:gridCol w:w="336"/>
        <w:gridCol w:w="6521"/>
      </w:tblGrid>
      <w:tr w:rsidR="000A38D5" w:rsidRPr="0041109F" w:rsidTr="00FE1ECD">
        <w:trPr>
          <w:trHeight w:val="315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0A38D5" w:rsidRPr="0041109F" w:rsidRDefault="000A38D5" w:rsidP="00FE1ECD">
            <w:pPr>
              <w:jc w:val="center"/>
              <w:rPr>
                <w:rFonts w:ascii="Calibri" w:hAnsi="Calibri"/>
                <w:color w:val="000000"/>
              </w:rPr>
            </w:pPr>
            <w:proofErr w:type="gramStart"/>
            <w:r w:rsidRPr="0041109F">
              <w:t>ДИП</w:t>
            </w:r>
            <w:proofErr w:type="gramEnd"/>
            <w:r w:rsidRPr="0041109F">
              <w:t xml:space="preserve"> =</w:t>
            </w:r>
          </w:p>
        </w:tc>
        <w:tc>
          <w:tcPr>
            <w:tcW w:w="3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38D5" w:rsidRPr="0041109F" w:rsidRDefault="001E6070" w:rsidP="001E6070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>5</w:t>
            </w:r>
            <w:r w:rsidR="000A38D5" w:rsidRPr="0041109F">
              <w:rPr>
                <w:color w:val="000000"/>
              </w:rPr>
              <w:t>,</w:t>
            </w:r>
            <w:r w:rsidRPr="0041109F">
              <w:rPr>
                <w:color w:val="000000"/>
              </w:rPr>
              <w:t>02</w:t>
            </w:r>
            <w:r w:rsidR="000A38D5" w:rsidRPr="0041109F">
              <w:rPr>
                <w:color w:val="000000"/>
              </w:rPr>
              <w:t>(степень решения задач)</w:t>
            </w:r>
          </w:p>
        </w:tc>
        <w:tc>
          <w:tcPr>
            <w:tcW w:w="236" w:type="dxa"/>
            <w:vMerge w:val="restart"/>
            <w:shd w:val="clear" w:color="auto" w:fill="auto"/>
            <w:noWrap/>
            <w:vAlign w:val="center"/>
            <w:hideMark/>
          </w:tcPr>
          <w:p w:rsidR="000A38D5" w:rsidRPr="0041109F" w:rsidRDefault="000A38D5" w:rsidP="00FE1ECD">
            <w:pPr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=</w:t>
            </w:r>
          </w:p>
        </w:tc>
        <w:tc>
          <w:tcPr>
            <w:tcW w:w="6521" w:type="dxa"/>
            <w:vMerge w:val="restart"/>
            <w:shd w:val="clear" w:color="auto" w:fill="auto"/>
            <w:noWrap/>
            <w:vAlign w:val="center"/>
            <w:hideMark/>
          </w:tcPr>
          <w:p w:rsidR="000A38D5" w:rsidRPr="0041109F" w:rsidRDefault="000A38D5" w:rsidP="009F6F05">
            <w:pPr>
              <w:rPr>
                <w:rFonts w:ascii="Calibri" w:hAnsi="Calibri"/>
                <w:color w:val="000000"/>
              </w:rPr>
            </w:pPr>
            <w:r w:rsidRPr="0041109F">
              <w:rPr>
                <w:b/>
                <w:color w:val="000000"/>
              </w:rPr>
              <w:t>1,</w:t>
            </w:r>
            <w:r w:rsidR="001E6070" w:rsidRPr="0041109F">
              <w:rPr>
                <w:b/>
                <w:color w:val="000000"/>
              </w:rPr>
              <w:t>0</w:t>
            </w:r>
            <w:r w:rsidRPr="0041109F">
              <w:rPr>
                <w:b/>
                <w:color w:val="000000"/>
              </w:rPr>
              <w:t xml:space="preserve"> </w:t>
            </w:r>
            <w:r w:rsidR="009F6F05" w:rsidRPr="0041109F">
              <w:rPr>
                <w:b/>
                <w:color w:val="000000"/>
              </w:rPr>
              <w:t>в</w:t>
            </w:r>
            <w:r w:rsidR="001E6070" w:rsidRPr="0041109F">
              <w:rPr>
                <w:b/>
                <w:color w:val="000000"/>
              </w:rPr>
              <w:t>ысокая</w:t>
            </w:r>
            <w:r w:rsidRPr="0041109F">
              <w:rPr>
                <w:b/>
                <w:color w:val="000000"/>
              </w:rPr>
              <w:t xml:space="preserve"> результативность</w:t>
            </w:r>
          </w:p>
        </w:tc>
      </w:tr>
      <w:tr w:rsidR="000A38D5" w:rsidRPr="0041109F" w:rsidTr="00FE1ECD">
        <w:trPr>
          <w:trHeight w:val="300"/>
        </w:trPr>
        <w:tc>
          <w:tcPr>
            <w:tcW w:w="960" w:type="dxa"/>
            <w:vMerge/>
            <w:vAlign w:val="center"/>
            <w:hideMark/>
          </w:tcPr>
          <w:p w:rsidR="000A38D5" w:rsidRPr="0041109F" w:rsidRDefault="000A38D5" w:rsidP="00FE1EC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44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38D5" w:rsidRPr="0041109F" w:rsidRDefault="001E6070" w:rsidP="00FE1ECD">
            <w:pPr>
              <w:jc w:val="center"/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5</w:t>
            </w:r>
          </w:p>
        </w:tc>
        <w:tc>
          <w:tcPr>
            <w:tcW w:w="236" w:type="dxa"/>
            <w:vMerge/>
            <w:vAlign w:val="center"/>
            <w:hideMark/>
          </w:tcPr>
          <w:p w:rsidR="000A38D5" w:rsidRPr="0041109F" w:rsidRDefault="000A38D5" w:rsidP="00FE1EC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521" w:type="dxa"/>
            <w:vMerge/>
            <w:vAlign w:val="center"/>
            <w:hideMark/>
          </w:tcPr>
          <w:p w:rsidR="000A38D5" w:rsidRPr="0041109F" w:rsidRDefault="000A38D5" w:rsidP="00FE1ECD">
            <w:pPr>
              <w:rPr>
                <w:rFonts w:ascii="Calibri" w:hAnsi="Calibri"/>
                <w:color w:val="000000"/>
              </w:rPr>
            </w:pPr>
          </w:p>
        </w:tc>
      </w:tr>
    </w:tbl>
    <w:p w:rsidR="000A38D5" w:rsidRPr="0041109F" w:rsidRDefault="000A38D5" w:rsidP="005473B1">
      <w:pPr>
        <w:pStyle w:val="ConsPlusNonformat"/>
        <w:widowControl/>
        <w:numPr>
          <w:ilvl w:val="0"/>
          <w:numId w:val="20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полноты финансирования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0A38D5" w:rsidRPr="0041109F" w:rsidRDefault="000A38D5" w:rsidP="000A38D5">
      <w:pPr>
        <w:pStyle w:val="ConsPlusNonformat"/>
        <w:widowControl/>
        <w:tabs>
          <w:tab w:val="left" w:pos="432"/>
        </w:tabs>
        <w:ind w:left="21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0A38D5" w:rsidRPr="0041109F" w:rsidRDefault="000A38D5" w:rsidP="000A38D5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          ПФ = </w:t>
      </w:r>
      <w:r w:rsidR="001E6070" w:rsidRPr="0041109F">
        <w:rPr>
          <w:rFonts w:ascii="Times New Roman" w:hAnsi="Times New Roman" w:cs="Times New Roman"/>
          <w:b/>
          <w:sz w:val="24"/>
          <w:szCs w:val="24"/>
        </w:rPr>
        <w:t>1,0</w:t>
      </w:r>
      <w:r w:rsidRPr="0041109F">
        <w:rPr>
          <w:rFonts w:ascii="Times New Roman" w:hAnsi="Times New Roman" w:cs="Times New Roman"/>
          <w:sz w:val="24"/>
          <w:szCs w:val="24"/>
        </w:rPr>
        <w:t xml:space="preserve"> - </w:t>
      </w:r>
      <w:r w:rsidRPr="0041109F">
        <w:rPr>
          <w:rFonts w:ascii="Times New Roman" w:hAnsi="Times New Roman" w:cs="Times New Roman"/>
          <w:b/>
          <w:sz w:val="24"/>
          <w:szCs w:val="24"/>
        </w:rPr>
        <w:t>полное финансирование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0A38D5" w:rsidRPr="0041109F" w:rsidRDefault="000A38D5" w:rsidP="000A38D5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7D63F8" w:rsidRPr="0041109F" w:rsidRDefault="000A38D5" w:rsidP="000A38D5">
      <w:pPr>
        <w:shd w:val="clear" w:color="auto" w:fill="FFFFFF"/>
        <w:jc w:val="center"/>
        <w:rPr>
          <w:b/>
        </w:rPr>
      </w:pPr>
      <w:r w:rsidRPr="0041109F">
        <w:t xml:space="preserve"> </w:t>
      </w:r>
      <w:r w:rsidRPr="0041109F">
        <w:rPr>
          <w:b/>
        </w:rPr>
        <w:t>Общая оценка эффективности реализации подпрограммы-</w:t>
      </w:r>
      <w:r w:rsidR="001E6070" w:rsidRPr="0041109F">
        <w:rPr>
          <w:b/>
        </w:rPr>
        <w:t>5</w:t>
      </w:r>
      <w:r w:rsidRPr="0041109F">
        <w:rPr>
          <w:b/>
        </w:rPr>
        <w:t xml:space="preserve"> </w:t>
      </w:r>
      <w:r w:rsidR="009F6F05" w:rsidRPr="0041109F">
        <w:rPr>
          <w:b/>
        </w:rPr>
        <w:t>в</w:t>
      </w:r>
      <w:r w:rsidR="001E6070" w:rsidRPr="0041109F">
        <w:rPr>
          <w:b/>
        </w:rPr>
        <w:t>ысокая</w:t>
      </w:r>
      <w:r w:rsidRPr="0041109F">
        <w:rPr>
          <w:b/>
        </w:rPr>
        <w:t xml:space="preserve"> эффективност</w:t>
      </w:r>
      <w:r w:rsidR="001E6070" w:rsidRPr="0041109F">
        <w:rPr>
          <w:b/>
        </w:rPr>
        <w:t>ь</w:t>
      </w:r>
    </w:p>
    <w:p w:rsidR="000A38D5" w:rsidRPr="0041109F" w:rsidRDefault="000A38D5" w:rsidP="000A38D5">
      <w:pPr>
        <w:shd w:val="clear" w:color="auto" w:fill="FFFFFF"/>
        <w:jc w:val="center"/>
        <w:rPr>
          <w:b/>
        </w:rPr>
      </w:pPr>
    </w:p>
    <w:p w:rsidR="007D63F8" w:rsidRPr="0041109F" w:rsidRDefault="007D63F8" w:rsidP="00987908">
      <w:pPr>
        <w:shd w:val="clear" w:color="auto" w:fill="FFFFFF"/>
        <w:jc w:val="center"/>
        <w:rPr>
          <w:b/>
        </w:rPr>
        <w:sectPr w:rsidR="007D63F8" w:rsidRPr="0041109F" w:rsidSect="005522CA">
          <w:pgSz w:w="16838" w:h="11906" w:orient="landscape"/>
          <w:pgMar w:top="709" w:right="851" w:bottom="991" w:left="1418" w:header="709" w:footer="709" w:gutter="0"/>
          <w:cols w:space="708"/>
          <w:docGrid w:linePitch="360"/>
        </w:sectPr>
      </w:pPr>
    </w:p>
    <w:p w:rsidR="00AF6A41" w:rsidRPr="0041109F" w:rsidRDefault="00DD6166" w:rsidP="00987908">
      <w:pPr>
        <w:shd w:val="clear" w:color="auto" w:fill="FFFFFF"/>
        <w:jc w:val="center"/>
        <w:rPr>
          <w:b/>
        </w:rPr>
      </w:pPr>
      <w:r w:rsidRPr="0041109F">
        <w:rPr>
          <w:b/>
        </w:rPr>
        <w:lastRenderedPageBreak/>
        <w:t>5</w:t>
      </w:r>
      <w:r w:rsidR="00AF6A41" w:rsidRPr="0041109F">
        <w:rPr>
          <w:b/>
        </w:rPr>
        <w:t>. Отчет о реализации мероприятий</w:t>
      </w:r>
    </w:p>
    <w:p w:rsidR="00AF6A41" w:rsidRPr="0041109F" w:rsidRDefault="00AF6A41" w:rsidP="00EC2C45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jc w:val="center"/>
        <w:rPr>
          <w:b/>
          <w:sz w:val="24"/>
          <w:szCs w:val="24"/>
        </w:rPr>
      </w:pPr>
      <w:r w:rsidRPr="0041109F">
        <w:rPr>
          <w:b/>
          <w:sz w:val="24"/>
          <w:szCs w:val="24"/>
        </w:rPr>
        <w:t xml:space="preserve">муниципальной программы </w:t>
      </w:r>
    </w:p>
    <w:p w:rsidR="00665B92" w:rsidRPr="0041109F" w:rsidRDefault="00AF6A41" w:rsidP="00EC2C45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jc w:val="center"/>
        <w:rPr>
          <w:b/>
          <w:sz w:val="24"/>
          <w:szCs w:val="24"/>
        </w:rPr>
      </w:pPr>
      <w:r w:rsidRPr="0041109F">
        <w:rPr>
          <w:b/>
          <w:sz w:val="24"/>
          <w:szCs w:val="24"/>
          <w:u w:val="single"/>
        </w:rPr>
        <w:t>«</w:t>
      </w:r>
      <w:proofErr w:type="gramStart"/>
      <w:r w:rsidR="002E2CEE" w:rsidRPr="0041109F">
        <w:rPr>
          <w:b/>
          <w:sz w:val="24"/>
          <w:szCs w:val="24"/>
          <w:u w:val="single"/>
        </w:rPr>
        <w:t>Культура</w:t>
      </w:r>
      <w:proofErr w:type="gramEnd"/>
      <w:r w:rsidR="002E2CEE" w:rsidRPr="0041109F">
        <w:rPr>
          <w:b/>
          <w:sz w:val="24"/>
          <w:szCs w:val="24"/>
          <w:u w:val="single"/>
        </w:rPr>
        <w:t xml:space="preserve"> ЗАТО г. Североморск</w:t>
      </w:r>
      <w:r w:rsidRPr="0041109F">
        <w:rPr>
          <w:b/>
          <w:sz w:val="24"/>
          <w:szCs w:val="24"/>
          <w:u w:val="single"/>
        </w:rPr>
        <w:t xml:space="preserve"> на 201</w:t>
      </w:r>
      <w:r w:rsidR="00AF0071" w:rsidRPr="0041109F">
        <w:rPr>
          <w:b/>
          <w:sz w:val="24"/>
          <w:szCs w:val="24"/>
          <w:u w:val="single"/>
        </w:rPr>
        <w:t>6</w:t>
      </w:r>
      <w:r w:rsidRPr="0041109F">
        <w:rPr>
          <w:b/>
          <w:sz w:val="24"/>
          <w:szCs w:val="24"/>
          <w:u w:val="single"/>
        </w:rPr>
        <w:t>-20</w:t>
      </w:r>
      <w:r w:rsidR="00CB3581" w:rsidRPr="0041109F">
        <w:rPr>
          <w:b/>
          <w:sz w:val="24"/>
          <w:szCs w:val="24"/>
          <w:u w:val="single"/>
        </w:rPr>
        <w:t>20</w:t>
      </w:r>
      <w:r w:rsidRPr="0041109F">
        <w:rPr>
          <w:b/>
          <w:sz w:val="24"/>
          <w:szCs w:val="24"/>
          <w:u w:val="single"/>
        </w:rPr>
        <w:t xml:space="preserve"> годы»</w:t>
      </w:r>
      <w:r w:rsidR="002E2CEE" w:rsidRPr="0041109F">
        <w:rPr>
          <w:b/>
          <w:sz w:val="24"/>
          <w:szCs w:val="24"/>
          <w:u w:val="single"/>
        </w:rPr>
        <w:t>.</w:t>
      </w:r>
    </w:p>
    <w:p w:rsidR="000F5A28" w:rsidRPr="0041109F" w:rsidRDefault="000F5A28" w:rsidP="00EC2C45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jc w:val="center"/>
        <w:rPr>
          <w:b/>
          <w:sz w:val="24"/>
          <w:szCs w:val="24"/>
        </w:rPr>
      </w:pPr>
    </w:p>
    <w:p w:rsidR="004E6807" w:rsidRPr="0041109F" w:rsidRDefault="00665B92" w:rsidP="000F5A28">
      <w:pPr>
        <w:pStyle w:val="a6"/>
        <w:widowControl w:val="0"/>
        <w:tabs>
          <w:tab w:val="left" w:pos="709"/>
        </w:tabs>
        <w:suppressAutoHyphens/>
        <w:spacing w:line="276" w:lineRule="auto"/>
        <w:ind w:firstLine="709"/>
        <w:rPr>
          <w:b/>
          <w:sz w:val="24"/>
          <w:szCs w:val="24"/>
        </w:rPr>
      </w:pPr>
      <w:r w:rsidRPr="0041109F">
        <w:rPr>
          <w:b/>
          <w:sz w:val="24"/>
          <w:szCs w:val="24"/>
        </w:rPr>
        <w:t xml:space="preserve">Заказчиком-координатором программы является </w:t>
      </w:r>
      <w:r w:rsidR="00984F9C" w:rsidRPr="0041109F">
        <w:rPr>
          <w:b/>
          <w:sz w:val="24"/>
          <w:szCs w:val="24"/>
        </w:rPr>
        <w:t>Управление культуры и международных связей</w:t>
      </w:r>
      <w:r w:rsidRPr="0041109F">
        <w:rPr>
          <w:b/>
          <w:sz w:val="24"/>
          <w:szCs w:val="24"/>
        </w:rPr>
        <w:t xml:space="preserve"> </w:t>
      </w:r>
      <w:proofErr w:type="gramStart"/>
      <w:r w:rsidR="004E6807" w:rsidRPr="0041109F">
        <w:rPr>
          <w:b/>
          <w:sz w:val="24"/>
          <w:szCs w:val="24"/>
        </w:rPr>
        <w:t>а</w:t>
      </w:r>
      <w:r w:rsidRPr="0041109F">
        <w:rPr>
          <w:b/>
          <w:sz w:val="24"/>
          <w:szCs w:val="24"/>
        </w:rPr>
        <w:t>дминистрация</w:t>
      </w:r>
      <w:proofErr w:type="gramEnd"/>
      <w:r w:rsidRPr="0041109F">
        <w:rPr>
          <w:b/>
          <w:sz w:val="24"/>
          <w:szCs w:val="24"/>
        </w:rPr>
        <w:t xml:space="preserve"> ЗАТО г. Североморск</w:t>
      </w:r>
    </w:p>
    <w:p w:rsidR="006F01E0" w:rsidRPr="0041109F" w:rsidRDefault="006F01E0" w:rsidP="000F5A28">
      <w:pPr>
        <w:pStyle w:val="a6"/>
        <w:widowControl w:val="0"/>
        <w:tabs>
          <w:tab w:val="left" w:pos="709"/>
        </w:tabs>
        <w:suppressAutoHyphens/>
        <w:spacing w:line="276" w:lineRule="auto"/>
        <w:ind w:firstLine="709"/>
        <w:rPr>
          <w:color w:val="000000"/>
          <w:sz w:val="24"/>
          <w:szCs w:val="24"/>
        </w:rPr>
      </w:pPr>
      <w:r w:rsidRPr="0041109F">
        <w:rPr>
          <w:b/>
          <w:sz w:val="24"/>
          <w:szCs w:val="24"/>
        </w:rPr>
        <w:t>Цель программы:</w:t>
      </w:r>
      <w:r w:rsidRPr="0041109F">
        <w:rPr>
          <w:i/>
          <w:sz w:val="24"/>
          <w:szCs w:val="24"/>
        </w:rPr>
        <w:t xml:space="preserve"> </w:t>
      </w:r>
      <w:r w:rsidR="00984F9C" w:rsidRPr="0041109F">
        <w:rPr>
          <w:color w:val="000000"/>
          <w:sz w:val="24"/>
          <w:szCs w:val="24"/>
        </w:rPr>
        <w:t>реализация стратегической роли культуры как духовно-нравственного основания развития личности, обеспечение конституционного права граждан на участие в культурной жизни, равного доступа к культурным ценностям и информационным ресурсам. Создание условий для разностороннего развития личности.</w:t>
      </w:r>
    </w:p>
    <w:p w:rsidR="004E6807" w:rsidRPr="0041109F" w:rsidRDefault="004E6807" w:rsidP="000F5A28">
      <w:pPr>
        <w:pStyle w:val="a6"/>
        <w:widowControl w:val="0"/>
        <w:tabs>
          <w:tab w:val="left" w:pos="709"/>
        </w:tabs>
        <w:suppressAutoHyphens/>
        <w:spacing w:line="276" w:lineRule="auto"/>
        <w:ind w:firstLine="709"/>
        <w:rPr>
          <w:b/>
          <w:sz w:val="24"/>
          <w:szCs w:val="24"/>
        </w:rPr>
      </w:pPr>
      <w:r w:rsidRPr="0041109F">
        <w:rPr>
          <w:b/>
          <w:sz w:val="24"/>
          <w:szCs w:val="24"/>
        </w:rPr>
        <w:t>Задачи программы:</w:t>
      </w:r>
    </w:p>
    <w:p w:rsidR="004E6807" w:rsidRPr="0041109F" w:rsidRDefault="004E6807" w:rsidP="005473B1">
      <w:pPr>
        <w:pStyle w:val="a8"/>
        <w:numPr>
          <w:ilvl w:val="0"/>
          <w:numId w:val="21"/>
        </w:numPr>
        <w:tabs>
          <w:tab w:val="left" w:pos="709"/>
          <w:tab w:val="left" w:pos="993"/>
          <w:tab w:val="left" w:pos="1276"/>
          <w:tab w:val="left" w:pos="1418"/>
        </w:tabs>
        <w:spacing w:line="216" w:lineRule="auto"/>
        <w:ind w:left="0" w:firstLine="709"/>
        <w:contextualSpacing/>
        <w:jc w:val="both"/>
      </w:pPr>
      <w:r w:rsidRPr="0041109F">
        <w:rPr>
          <w:color w:val="000000"/>
        </w:rPr>
        <w:t>Обеспечение предоставления услуг дополнительного образования детям в сфере культуры.</w:t>
      </w:r>
    </w:p>
    <w:p w:rsidR="004A3253" w:rsidRPr="0041109F" w:rsidRDefault="004E6807" w:rsidP="005473B1">
      <w:pPr>
        <w:pStyle w:val="a8"/>
        <w:numPr>
          <w:ilvl w:val="0"/>
          <w:numId w:val="21"/>
        </w:numPr>
        <w:tabs>
          <w:tab w:val="left" w:pos="993"/>
        </w:tabs>
        <w:ind w:left="0" w:firstLine="709"/>
        <w:contextualSpacing/>
        <w:jc w:val="both"/>
        <w:rPr>
          <w:color w:val="000000"/>
        </w:rPr>
      </w:pPr>
      <w:r w:rsidRPr="0041109F">
        <w:rPr>
          <w:color w:val="000000"/>
        </w:rPr>
        <w:t>Формирование и обеспечение сохранности библиотечного фонда, организация библиотечного, библиографического</w:t>
      </w:r>
      <w:r w:rsidR="00C06C65" w:rsidRPr="0041109F">
        <w:rPr>
          <w:color w:val="000000"/>
        </w:rPr>
        <w:t xml:space="preserve"> </w:t>
      </w:r>
      <w:r w:rsidRPr="0041109F">
        <w:rPr>
          <w:color w:val="000000"/>
        </w:rPr>
        <w:t>и информационного обслуживания. Обеспечение развития творческого потенциала и организация досуга населения.</w:t>
      </w:r>
    </w:p>
    <w:p w:rsidR="004E6807" w:rsidRPr="0041109F" w:rsidRDefault="004E6807" w:rsidP="005473B1">
      <w:pPr>
        <w:pStyle w:val="a8"/>
        <w:numPr>
          <w:ilvl w:val="0"/>
          <w:numId w:val="21"/>
        </w:numPr>
        <w:tabs>
          <w:tab w:val="left" w:pos="993"/>
        </w:tabs>
        <w:ind w:left="0" w:firstLine="709"/>
        <w:contextualSpacing/>
        <w:jc w:val="both"/>
      </w:pPr>
      <w:r w:rsidRPr="0041109F">
        <w:rPr>
          <w:color w:val="000000"/>
        </w:rPr>
        <w:t>Формирование и обеспечение сохранности музейного фонда, организация публичного показа музейных предметов и музейных коллекций.</w:t>
      </w:r>
    </w:p>
    <w:p w:rsidR="00194AD3" w:rsidRPr="0041109F" w:rsidRDefault="004E6807" w:rsidP="005473B1">
      <w:pPr>
        <w:pStyle w:val="a8"/>
        <w:numPr>
          <w:ilvl w:val="0"/>
          <w:numId w:val="21"/>
        </w:numPr>
        <w:tabs>
          <w:tab w:val="left" w:pos="993"/>
        </w:tabs>
        <w:ind w:left="0" w:firstLine="709"/>
        <w:contextualSpacing/>
        <w:jc w:val="both"/>
        <w:rPr>
          <w:color w:val="000000"/>
        </w:rPr>
      </w:pPr>
      <w:r w:rsidRPr="0041109F">
        <w:rPr>
          <w:color w:val="000000"/>
        </w:rPr>
        <w:t>Сохранение, использование, популяризация и охрана объектов культурного наследия (памятников истории и культуры) ЗАТО г</w:t>
      </w:r>
      <w:proofErr w:type="gramStart"/>
      <w:r w:rsidRPr="0041109F">
        <w:rPr>
          <w:color w:val="000000"/>
        </w:rPr>
        <w:t>.С</w:t>
      </w:r>
      <w:proofErr w:type="gramEnd"/>
      <w:r w:rsidRPr="0041109F">
        <w:rPr>
          <w:color w:val="000000"/>
        </w:rPr>
        <w:t>евероморск.</w:t>
      </w:r>
    </w:p>
    <w:p w:rsidR="00E1183E" w:rsidRPr="0041109F" w:rsidRDefault="004E6807" w:rsidP="005473B1">
      <w:pPr>
        <w:pStyle w:val="a8"/>
        <w:numPr>
          <w:ilvl w:val="0"/>
          <w:numId w:val="21"/>
        </w:numPr>
        <w:tabs>
          <w:tab w:val="left" w:pos="993"/>
        </w:tabs>
        <w:ind w:left="0" w:firstLine="709"/>
        <w:contextualSpacing/>
        <w:jc w:val="both"/>
        <w:rPr>
          <w:rStyle w:val="9pt"/>
          <w:b w:val="0"/>
          <w:bCs w:val="0"/>
          <w:color w:val="000000"/>
          <w:sz w:val="24"/>
          <w:szCs w:val="24"/>
        </w:rPr>
      </w:pPr>
      <w:r w:rsidRPr="0041109F">
        <w:rPr>
          <w:color w:val="000000"/>
        </w:rPr>
        <w:t>Обеспечение бухгалтерского учета и отчетности муниципальных учреждений, подведомственных Управлению культуры и международных связей администрации ЗАТО г</w:t>
      </w:r>
      <w:proofErr w:type="gramStart"/>
      <w:r w:rsidRPr="0041109F">
        <w:rPr>
          <w:color w:val="000000"/>
        </w:rPr>
        <w:t>.С</w:t>
      </w:r>
      <w:proofErr w:type="gramEnd"/>
      <w:r w:rsidRPr="0041109F">
        <w:rPr>
          <w:color w:val="000000"/>
        </w:rPr>
        <w:t>евероморск.</w:t>
      </w:r>
    </w:p>
    <w:p w:rsidR="00AA3784" w:rsidRPr="0041109F" w:rsidRDefault="00070A61" w:rsidP="004F7597">
      <w:pPr>
        <w:pStyle w:val="a6"/>
        <w:widowControl w:val="0"/>
        <w:tabs>
          <w:tab w:val="left" w:pos="709"/>
        </w:tabs>
        <w:suppressAutoHyphens/>
        <w:spacing w:line="276" w:lineRule="auto"/>
        <w:ind w:firstLine="0"/>
        <w:jc w:val="left"/>
        <w:rPr>
          <w:rStyle w:val="9pt"/>
          <w:b w:val="0"/>
          <w:bCs w:val="0"/>
          <w:color w:val="000000"/>
          <w:sz w:val="24"/>
          <w:szCs w:val="24"/>
        </w:rPr>
      </w:pPr>
      <w:r w:rsidRPr="0041109F">
        <w:rPr>
          <w:rStyle w:val="9pt"/>
          <w:bCs w:val="0"/>
          <w:color w:val="000000"/>
          <w:sz w:val="24"/>
          <w:szCs w:val="24"/>
        </w:rPr>
        <w:t>В состав муниципальной программы входят следующие подпро</w:t>
      </w:r>
      <w:r w:rsidR="00AA3784" w:rsidRPr="0041109F">
        <w:rPr>
          <w:rStyle w:val="9pt"/>
          <w:bCs w:val="0"/>
          <w:color w:val="000000"/>
          <w:sz w:val="24"/>
          <w:szCs w:val="24"/>
        </w:rPr>
        <w:t>граммы:</w:t>
      </w:r>
    </w:p>
    <w:p w:rsidR="00AA3784" w:rsidRPr="0041109F" w:rsidRDefault="00AA3784" w:rsidP="005473B1">
      <w:pPr>
        <w:pStyle w:val="a6"/>
        <w:widowControl w:val="0"/>
        <w:numPr>
          <w:ilvl w:val="0"/>
          <w:numId w:val="22"/>
        </w:numPr>
        <w:tabs>
          <w:tab w:val="clear" w:pos="4536"/>
          <w:tab w:val="left" w:pos="0"/>
          <w:tab w:val="left" w:pos="993"/>
        </w:tabs>
        <w:suppressAutoHyphens/>
        <w:spacing w:line="240" w:lineRule="auto"/>
        <w:ind w:left="0" w:firstLine="709"/>
        <w:rPr>
          <w:sz w:val="24"/>
          <w:szCs w:val="24"/>
        </w:rPr>
      </w:pPr>
      <w:r w:rsidRPr="0041109F">
        <w:rPr>
          <w:sz w:val="24"/>
          <w:szCs w:val="24"/>
        </w:rPr>
        <w:t>Подпрограмма «Совершенствование предоставления дополнительного образования детям в сфере культуры» на 201</w:t>
      </w:r>
      <w:r w:rsidR="00AF0071" w:rsidRPr="0041109F">
        <w:rPr>
          <w:sz w:val="24"/>
          <w:szCs w:val="24"/>
        </w:rPr>
        <w:t>6</w:t>
      </w:r>
      <w:r w:rsidRPr="0041109F">
        <w:rPr>
          <w:sz w:val="24"/>
          <w:szCs w:val="24"/>
        </w:rPr>
        <w:t>-20</w:t>
      </w:r>
      <w:r w:rsidR="00CB3581" w:rsidRPr="0041109F">
        <w:rPr>
          <w:sz w:val="24"/>
          <w:szCs w:val="24"/>
        </w:rPr>
        <w:t>20</w:t>
      </w:r>
      <w:r w:rsidRPr="0041109F">
        <w:rPr>
          <w:sz w:val="24"/>
          <w:szCs w:val="24"/>
        </w:rPr>
        <w:t xml:space="preserve"> годы</w:t>
      </w:r>
    </w:p>
    <w:p w:rsidR="004F7597" w:rsidRPr="0041109F" w:rsidRDefault="00AA3784" w:rsidP="005473B1">
      <w:pPr>
        <w:pStyle w:val="a6"/>
        <w:widowControl w:val="0"/>
        <w:numPr>
          <w:ilvl w:val="0"/>
          <w:numId w:val="22"/>
        </w:numPr>
        <w:tabs>
          <w:tab w:val="clear" w:pos="4536"/>
          <w:tab w:val="left" w:pos="0"/>
          <w:tab w:val="left" w:pos="993"/>
        </w:tabs>
        <w:suppressAutoHyphens/>
        <w:spacing w:line="240" w:lineRule="auto"/>
        <w:ind w:left="0" w:firstLine="709"/>
        <w:rPr>
          <w:i/>
          <w:color w:val="000000"/>
          <w:sz w:val="24"/>
          <w:szCs w:val="24"/>
        </w:rPr>
      </w:pPr>
      <w:r w:rsidRPr="0041109F">
        <w:rPr>
          <w:sz w:val="24"/>
          <w:szCs w:val="24"/>
        </w:rPr>
        <w:t>Подпрограмма «Совершенствование библиотечного, библиографического и информационного обслуживания пользователей» на 201</w:t>
      </w:r>
      <w:r w:rsidR="00AF0071" w:rsidRPr="0041109F">
        <w:rPr>
          <w:sz w:val="24"/>
          <w:szCs w:val="24"/>
        </w:rPr>
        <w:t>6</w:t>
      </w:r>
      <w:r w:rsidRPr="0041109F">
        <w:rPr>
          <w:sz w:val="24"/>
          <w:szCs w:val="24"/>
        </w:rPr>
        <w:t>-20</w:t>
      </w:r>
      <w:r w:rsidR="00CB3581" w:rsidRPr="0041109F">
        <w:rPr>
          <w:sz w:val="24"/>
          <w:szCs w:val="24"/>
        </w:rPr>
        <w:t>20</w:t>
      </w:r>
      <w:r w:rsidRPr="0041109F">
        <w:rPr>
          <w:sz w:val="24"/>
          <w:szCs w:val="24"/>
        </w:rPr>
        <w:t xml:space="preserve"> годы</w:t>
      </w:r>
    </w:p>
    <w:p w:rsidR="00D80CAE" w:rsidRPr="0041109F" w:rsidRDefault="00AA3784" w:rsidP="005473B1">
      <w:pPr>
        <w:pStyle w:val="a6"/>
        <w:widowControl w:val="0"/>
        <w:numPr>
          <w:ilvl w:val="0"/>
          <w:numId w:val="22"/>
        </w:numPr>
        <w:tabs>
          <w:tab w:val="clear" w:pos="4536"/>
          <w:tab w:val="left" w:pos="0"/>
          <w:tab w:val="left" w:pos="993"/>
        </w:tabs>
        <w:suppressAutoHyphens/>
        <w:spacing w:line="240" w:lineRule="auto"/>
        <w:ind w:left="0" w:firstLine="709"/>
        <w:rPr>
          <w:sz w:val="24"/>
          <w:szCs w:val="24"/>
        </w:rPr>
      </w:pPr>
      <w:r w:rsidRPr="0041109F">
        <w:rPr>
          <w:sz w:val="24"/>
          <w:szCs w:val="24"/>
        </w:rPr>
        <w:t>Подпрограмма «Совершенствование организации досуга и развитие</w:t>
      </w:r>
      <w:r w:rsidRPr="0041109F">
        <w:t xml:space="preserve"> </w:t>
      </w:r>
      <w:r w:rsidRPr="0041109F">
        <w:rPr>
          <w:sz w:val="24"/>
          <w:szCs w:val="24"/>
        </w:rPr>
        <w:t>творческих</w:t>
      </w:r>
      <w:r w:rsidRPr="0041109F">
        <w:t xml:space="preserve"> </w:t>
      </w:r>
      <w:r w:rsidRPr="0041109F">
        <w:rPr>
          <w:sz w:val="24"/>
          <w:szCs w:val="24"/>
        </w:rPr>
        <w:t>способностей граждан» на 201</w:t>
      </w:r>
      <w:r w:rsidR="00AF0071" w:rsidRPr="0041109F">
        <w:rPr>
          <w:sz w:val="24"/>
          <w:szCs w:val="24"/>
        </w:rPr>
        <w:t>6</w:t>
      </w:r>
      <w:r w:rsidRPr="0041109F">
        <w:rPr>
          <w:sz w:val="24"/>
          <w:szCs w:val="24"/>
        </w:rPr>
        <w:t>-20</w:t>
      </w:r>
      <w:r w:rsidR="00CB3581" w:rsidRPr="0041109F">
        <w:rPr>
          <w:sz w:val="24"/>
          <w:szCs w:val="24"/>
        </w:rPr>
        <w:t>20</w:t>
      </w:r>
      <w:r w:rsidRPr="0041109F">
        <w:rPr>
          <w:sz w:val="24"/>
          <w:szCs w:val="24"/>
        </w:rPr>
        <w:t xml:space="preserve"> годы </w:t>
      </w:r>
    </w:p>
    <w:p w:rsidR="00E1183E" w:rsidRPr="0041109F" w:rsidRDefault="00E1183E" w:rsidP="005473B1">
      <w:pPr>
        <w:pStyle w:val="a6"/>
        <w:widowControl w:val="0"/>
        <w:numPr>
          <w:ilvl w:val="0"/>
          <w:numId w:val="22"/>
        </w:numPr>
        <w:tabs>
          <w:tab w:val="clear" w:pos="4536"/>
          <w:tab w:val="left" w:pos="0"/>
          <w:tab w:val="left" w:pos="993"/>
        </w:tabs>
        <w:suppressAutoHyphens/>
        <w:spacing w:line="240" w:lineRule="auto"/>
        <w:ind w:left="0" w:firstLine="709"/>
        <w:rPr>
          <w:sz w:val="24"/>
          <w:szCs w:val="24"/>
        </w:rPr>
      </w:pPr>
      <w:r w:rsidRPr="0041109F">
        <w:rPr>
          <w:sz w:val="24"/>
          <w:szCs w:val="24"/>
        </w:rPr>
        <w:t>Подпрограмма «Совершенствование музейного обслуживания граждан» на 201</w:t>
      </w:r>
      <w:r w:rsidR="00AF0071" w:rsidRPr="0041109F">
        <w:rPr>
          <w:sz w:val="24"/>
          <w:szCs w:val="24"/>
        </w:rPr>
        <w:t>6</w:t>
      </w:r>
      <w:r w:rsidRPr="0041109F">
        <w:rPr>
          <w:sz w:val="24"/>
          <w:szCs w:val="24"/>
        </w:rPr>
        <w:t>-20</w:t>
      </w:r>
      <w:r w:rsidR="00CB3581" w:rsidRPr="0041109F">
        <w:rPr>
          <w:sz w:val="24"/>
          <w:szCs w:val="24"/>
        </w:rPr>
        <w:t>20</w:t>
      </w:r>
      <w:r w:rsidRPr="0041109F">
        <w:rPr>
          <w:sz w:val="24"/>
          <w:szCs w:val="24"/>
        </w:rPr>
        <w:t xml:space="preserve"> годы</w:t>
      </w:r>
    </w:p>
    <w:p w:rsidR="00D80CAE" w:rsidRPr="0041109F" w:rsidRDefault="00D80CAE" w:rsidP="005473B1">
      <w:pPr>
        <w:pStyle w:val="a6"/>
        <w:widowControl w:val="0"/>
        <w:numPr>
          <w:ilvl w:val="0"/>
          <w:numId w:val="22"/>
        </w:numPr>
        <w:tabs>
          <w:tab w:val="clear" w:pos="4536"/>
          <w:tab w:val="left" w:pos="0"/>
          <w:tab w:val="left" w:pos="993"/>
        </w:tabs>
        <w:suppressAutoHyphens/>
        <w:spacing w:line="240" w:lineRule="auto"/>
        <w:ind w:left="0" w:firstLine="709"/>
        <w:rPr>
          <w:sz w:val="24"/>
          <w:szCs w:val="24"/>
        </w:rPr>
      </w:pPr>
      <w:r w:rsidRPr="0041109F">
        <w:rPr>
          <w:sz w:val="24"/>
          <w:szCs w:val="24"/>
        </w:rPr>
        <w:t>Подпрограмма «Сохранение, использование, популяризация и охрана объектов культурного наследия (памятников истории и культуры) ЗАТО г</w:t>
      </w:r>
      <w:proofErr w:type="gramStart"/>
      <w:r w:rsidRPr="0041109F">
        <w:rPr>
          <w:sz w:val="24"/>
          <w:szCs w:val="24"/>
        </w:rPr>
        <w:t>.С</w:t>
      </w:r>
      <w:proofErr w:type="gramEnd"/>
      <w:r w:rsidRPr="0041109F">
        <w:rPr>
          <w:sz w:val="24"/>
          <w:szCs w:val="24"/>
        </w:rPr>
        <w:t>евероморск» на 201</w:t>
      </w:r>
      <w:r w:rsidR="00AF0071" w:rsidRPr="0041109F">
        <w:rPr>
          <w:sz w:val="24"/>
          <w:szCs w:val="24"/>
        </w:rPr>
        <w:t>6</w:t>
      </w:r>
      <w:r w:rsidRPr="0041109F">
        <w:rPr>
          <w:sz w:val="24"/>
          <w:szCs w:val="24"/>
        </w:rPr>
        <w:t>-20</w:t>
      </w:r>
      <w:r w:rsidR="00CB3581" w:rsidRPr="0041109F">
        <w:rPr>
          <w:sz w:val="24"/>
          <w:szCs w:val="24"/>
        </w:rPr>
        <w:t>20</w:t>
      </w:r>
      <w:r w:rsidRPr="0041109F">
        <w:rPr>
          <w:sz w:val="24"/>
          <w:szCs w:val="24"/>
        </w:rPr>
        <w:t xml:space="preserve"> годы</w:t>
      </w:r>
    </w:p>
    <w:p w:rsidR="00E1183E" w:rsidRPr="0041109F" w:rsidRDefault="00D80CAE" w:rsidP="005473B1">
      <w:pPr>
        <w:pStyle w:val="a6"/>
        <w:widowControl w:val="0"/>
        <w:numPr>
          <w:ilvl w:val="0"/>
          <w:numId w:val="22"/>
        </w:numPr>
        <w:tabs>
          <w:tab w:val="clear" w:pos="4536"/>
          <w:tab w:val="left" w:pos="0"/>
          <w:tab w:val="left" w:pos="993"/>
        </w:tabs>
        <w:suppressAutoHyphens/>
        <w:spacing w:line="240" w:lineRule="auto"/>
        <w:ind w:left="0" w:firstLine="709"/>
        <w:rPr>
          <w:sz w:val="24"/>
          <w:szCs w:val="24"/>
        </w:rPr>
      </w:pPr>
      <w:r w:rsidRPr="0041109F">
        <w:rPr>
          <w:sz w:val="24"/>
          <w:szCs w:val="24"/>
        </w:rPr>
        <w:t>Подпрограмма «Финансовое обеспечение деятельности муниципальных учреждений, подведомственных Управлению культуры и международных связей администрации ЗАТО г</w:t>
      </w:r>
      <w:proofErr w:type="gramStart"/>
      <w:r w:rsidRPr="0041109F">
        <w:rPr>
          <w:sz w:val="24"/>
          <w:szCs w:val="24"/>
        </w:rPr>
        <w:t>.С</w:t>
      </w:r>
      <w:proofErr w:type="gramEnd"/>
      <w:r w:rsidRPr="0041109F">
        <w:rPr>
          <w:sz w:val="24"/>
          <w:szCs w:val="24"/>
        </w:rPr>
        <w:t>евероморск» на 201</w:t>
      </w:r>
      <w:r w:rsidR="00AF0071" w:rsidRPr="0041109F">
        <w:rPr>
          <w:sz w:val="24"/>
          <w:szCs w:val="24"/>
        </w:rPr>
        <w:t>6</w:t>
      </w:r>
      <w:r w:rsidRPr="0041109F">
        <w:rPr>
          <w:sz w:val="24"/>
          <w:szCs w:val="24"/>
        </w:rPr>
        <w:t>-20</w:t>
      </w:r>
      <w:r w:rsidR="00CB3581" w:rsidRPr="0041109F">
        <w:rPr>
          <w:sz w:val="24"/>
          <w:szCs w:val="24"/>
        </w:rPr>
        <w:t>20</w:t>
      </w:r>
      <w:r w:rsidRPr="0041109F">
        <w:rPr>
          <w:sz w:val="24"/>
          <w:szCs w:val="24"/>
        </w:rPr>
        <w:t xml:space="preserve"> годы</w:t>
      </w:r>
    </w:p>
    <w:p w:rsidR="004F4768" w:rsidRPr="0041109F" w:rsidRDefault="000C6BF5" w:rsidP="00DE750F">
      <w:pPr>
        <w:pStyle w:val="a6"/>
        <w:widowControl w:val="0"/>
        <w:tabs>
          <w:tab w:val="left" w:pos="709"/>
        </w:tabs>
        <w:suppressAutoHyphens/>
        <w:spacing w:line="276" w:lineRule="auto"/>
        <w:ind w:firstLine="709"/>
        <w:rPr>
          <w:sz w:val="24"/>
          <w:szCs w:val="24"/>
        </w:rPr>
      </w:pPr>
      <w:r w:rsidRPr="0041109F">
        <w:rPr>
          <w:sz w:val="24"/>
          <w:szCs w:val="24"/>
        </w:rPr>
        <w:t xml:space="preserve">Общий объем </w:t>
      </w:r>
      <w:r w:rsidR="00E1183E" w:rsidRPr="0041109F">
        <w:rPr>
          <w:sz w:val="24"/>
          <w:szCs w:val="24"/>
        </w:rPr>
        <w:t xml:space="preserve">финансирования, предусмотренный на реализацию программы </w:t>
      </w:r>
      <w:r w:rsidR="00DC5B9B" w:rsidRPr="0041109F">
        <w:rPr>
          <w:sz w:val="24"/>
          <w:szCs w:val="24"/>
        </w:rPr>
        <w:t>в</w:t>
      </w:r>
      <w:r w:rsidR="00E1183E" w:rsidRPr="0041109F">
        <w:rPr>
          <w:sz w:val="24"/>
          <w:szCs w:val="24"/>
        </w:rPr>
        <w:t xml:space="preserve"> 201</w:t>
      </w:r>
      <w:r w:rsidR="00064491" w:rsidRPr="0041109F">
        <w:rPr>
          <w:sz w:val="24"/>
          <w:szCs w:val="24"/>
        </w:rPr>
        <w:t>7</w:t>
      </w:r>
      <w:r w:rsidR="00E1183E" w:rsidRPr="0041109F">
        <w:rPr>
          <w:sz w:val="24"/>
          <w:szCs w:val="24"/>
        </w:rPr>
        <w:t xml:space="preserve"> год</w:t>
      </w:r>
      <w:r w:rsidR="00DC5B9B" w:rsidRPr="0041109F">
        <w:rPr>
          <w:sz w:val="24"/>
          <w:szCs w:val="24"/>
        </w:rPr>
        <w:t>у</w:t>
      </w:r>
      <w:r w:rsidR="00E1183E" w:rsidRPr="0041109F">
        <w:rPr>
          <w:sz w:val="24"/>
          <w:szCs w:val="24"/>
        </w:rPr>
        <w:t xml:space="preserve"> соста</w:t>
      </w:r>
      <w:r w:rsidRPr="0041109F">
        <w:rPr>
          <w:sz w:val="24"/>
          <w:szCs w:val="24"/>
        </w:rPr>
        <w:t>вляет</w:t>
      </w:r>
      <w:r w:rsidRPr="0041109F">
        <w:rPr>
          <w:b/>
          <w:sz w:val="24"/>
          <w:szCs w:val="24"/>
        </w:rPr>
        <w:t xml:space="preserve"> </w:t>
      </w:r>
      <w:r w:rsidR="00BC21C1" w:rsidRPr="0041109F">
        <w:rPr>
          <w:b/>
          <w:sz w:val="24"/>
          <w:szCs w:val="24"/>
        </w:rPr>
        <w:t>311</w:t>
      </w:r>
      <w:r w:rsidR="00AF0071" w:rsidRPr="0041109F">
        <w:rPr>
          <w:b/>
          <w:sz w:val="24"/>
          <w:szCs w:val="24"/>
        </w:rPr>
        <w:t xml:space="preserve"> </w:t>
      </w:r>
      <w:r w:rsidR="00DC5B9B" w:rsidRPr="0041109F">
        <w:rPr>
          <w:b/>
          <w:sz w:val="24"/>
          <w:szCs w:val="24"/>
        </w:rPr>
        <w:t>89</w:t>
      </w:r>
      <w:r w:rsidR="00BC21C1" w:rsidRPr="0041109F">
        <w:rPr>
          <w:b/>
          <w:sz w:val="24"/>
          <w:szCs w:val="24"/>
        </w:rPr>
        <w:t>9</w:t>
      </w:r>
      <w:r w:rsidR="007F2B61" w:rsidRPr="0041109F">
        <w:rPr>
          <w:b/>
          <w:sz w:val="24"/>
          <w:szCs w:val="24"/>
        </w:rPr>
        <w:t>,</w:t>
      </w:r>
      <w:r w:rsidR="00C07175" w:rsidRPr="0041109F">
        <w:rPr>
          <w:b/>
          <w:sz w:val="24"/>
          <w:szCs w:val="24"/>
        </w:rPr>
        <w:t>1</w:t>
      </w:r>
      <w:r w:rsidR="00C40CDC" w:rsidRPr="0041109F">
        <w:rPr>
          <w:b/>
          <w:sz w:val="24"/>
          <w:szCs w:val="24"/>
        </w:rPr>
        <w:t>7</w:t>
      </w:r>
      <w:r w:rsidR="000F5A28" w:rsidRPr="0041109F">
        <w:rPr>
          <w:b/>
          <w:sz w:val="24"/>
          <w:szCs w:val="24"/>
        </w:rPr>
        <w:t xml:space="preserve"> тыс</w:t>
      </w:r>
      <w:proofErr w:type="gramStart"/>
      <w:r w:rsidR="000F5A28" w:rsidRPr="0041109F">
        <w:rPr>
          <w:b/>
          <w:sz w:val="24"/>
          <w:szCs w:val="24"/>
        </w:rPr>
        <w:t>.</w:t>
      </w:r>
      <w:r w:rsidRPr="0041109F">
        <w:rPr>
          <w:b/>
          <w:sz w:val="24"/>
          <w:szCs w:val="24"/>
        </w:rPr>
        <w:t>р</w:t>
      </w:r>
      <w:proofErr w:type="gramEnd"/>
      <w:r w:rsidRPr="0041109F">
        <w:rPr>
          <w:b/>
          <w:sz w:val="24"/>
          <w:szCs w:val="24"/>
        </w:rPr>
        <w:t>уб</w:t>
      </w:r>
      <w:r w:rsidRPr="0041109F">
        <w:rPr>
          <w:sz w:val="24"/>
          <w:szCs w:val="24"/>
        </w:rPr>
        <w:t>.</w:t>
      </w:r>
      <w:r w:rsidR="00DE750F" w:rsidRPr="0041109F">
        <w:rPr>
          <w:b/>
          <w:sz w:val="24"/>
          <w:szCs w:val="24"/>
        </w:rPr>
        <w:t xml:space="preserve"> </w:t>
      </w:r>
      <w:r w:rsidR="0000789F" w:rsidRPr="0041109F">
        <w:rPr>
          <w:sz w:val="24"/>
          <w:szCs w:val="24"/>
        </w:rPr>
        <w:t xml:space="preserve">За </w:t>
      </w:r>
      <w:r w:rsidR="00AF0071" w:rsidRPr="0041109F">
        <w:rPr>
          <w:sz w:val="24"/>
          <w:szCs w:val="24"/>
        </w:rPr>
        <w:t>201</w:t>
      </w:r>
      <w:r w:rsidR="00064491" w:rsidRPr="0041109F">
        <w:rPr>
          <w:sz w:val="24"/>
          <w:szCs w:val="24"/>
        </w:rPr>
        <w:t>7</w:t>
      </w:r>
      <w:r w:rsidR="00AF0071" w:rsidRPr="0041109F">
        <w:rPr>
          <w:sz w:val="24"/>
          <w:szCs w:val="24"/>
        </w:rPr>
        <w:t xml:space="preserve"> год </w:t>
      </w:r>
      <w:r w:rsidR="000F5A28" w:rsidRPr="0041109F">
        <w:rPr>
          <w:sz w:val="24"/>
          <w:szCs w:val="24"/>
        </w:rPr>
        <w:t>был</w:t>
      </w:r>
      <w:r w:rsidR="00530868" w:rsidRPr="0041109F">
        <w:rPr>
          <w:sz w:val="24"/>
          <w:szCs w:val="24"/>
        </w:rPr>
        <w:t>и</w:t>
      </w:r>
      <w:r w:rsidR="000F5A28" w:rsidRPr="0041109F">
        <w:rPr>
          <w:sz w:val="24"/>
          <w:szCs w:val="24"/>
        </w:rPr>
        <w:t xml:space="preserve"> освоен</w:t>
      </w:r>
      <w:r w:rsidR="00530868" w:rsidRPr="0041109F">
        <w:rPr>
          <w:sz w:val="24"/>
          <w:szCs w:val="24"/>
        </w:rPr>
        <w:t>ы</w:t>
      </w:r>
      <w:r w:rsidR="004F4768" w:rsidRPr="0041109F">
        <w:rPr>
          <w:sz w:val="24"/>
          <w:szCs w:val="24"/>
        </w:rPr>
        <w:t xml:space="preserve"> </w:t>
      </w:r>
      <w:r w:rsidR="00F25BC7" w:rsidRPr="0041109F">
        <w:rPr>
          <w:sz w:val="24"/>
          <w:szCs w:val="24"/>
        </w:rPr>
        <w:t>средств</w:t>
      </w:r>
      <w:r w:rsidR="00530868" w:rsidRPr="0041109F">
        <w:rPr>
          <w:sz w:val="24"/>
          <w:szCs w:val="24"/>
        </w:rPr>
        <w:t>а</w:t>
      </w:r>
      <w:r w:rsidR="00F25BC7" w:rsidRPr="0041109F">
        <w:rPr>
          <w:sz w:val="24"/>
          <w:szCs w:val="24"/>
        </w:rPr>
        <w:t xml:space="preserve"> в объеме </w:t>
      </w:r>
      <w:r w:rsidR="00DC5B9B" w:rsidRPr="0041109F">
        <w:rPr>
          <w:b/>
          <w:sz w:val="24"/>
          <w:szCs w:val="24"/>
        </w:rPr>
        <w:t>311</w:t>
      </w:r>
      <w:r w:rsidR="00C07175" w:rsidRPr="0041109F">
        <w:rPr>
          <w:b/>
          <w:sz w:val="24"/>
          <w:szCs w:val="24"/>
        </w:rPr>
        <w:t xml:space="preserve"> </w:t>
      </w:r>
      <w:r w:rsidR="00DC5B9B" w:rsidRPr="0041109F">
        <w:rPr>
          <w:b/>
          <w:sz w:val="24"/>
          <w:szCs w:val="24"/>
        </w:rPr>
        <w:t>895</w:t>
      </w:r>
      <w:r w:rsidR="004A3253" w:rsidRPr="0041109F">
        <w:rPr>
          <w:b/>
          <w:sz w:val="24"/>
          <w:szCs w:val="24"/>
        </w:rPr>
        <w:t>,</w:t>
      </w:r>
      <w:r w:rsidR="00DC5B9B" w:rsidRPr="0041109F">
        <w:rPr>
          <w:b/>
          <w:sz w:val="24"/>
          <w:szCs w:val="24"/>
        </w:rPr>
        <w:t>16</w:t>
      </w:r>
      <w:r w:rsidR="004A3253" w:rsidRPr="0041109F">
        <w:rPr>
          <w:b/>
          <w:sz w:val="24"/>
          <w:szCs w:val="24"/>
        </w:rPr>
        <w:t xml:space="preserve"> тыс. руб.</w:t>
      </w:r>
      <w:r w:rsidR="00F25BC7" w:rsidRPr="0041109F">
        <w:rPr>
          <w:b/>
          <w:sz w:val="24"/>
          <w:szCs w:val="24"/>
        </w:rPr>
        <w:t xml:space="preserve"> </w:t>
      </w:r>
      <w:r w:rsidR="00F25BC7" w:rsidRPr="0041109F">
        <w:rPr>
          <w:sz w:val="24"/>
          <w:szCs w:val="24"/>
        </w:rPr>
        <w:t>или</w:t>
      </w:r>
      <w:r w:rsidR="00F25BC7" w:rsidRPr="0041109F">
        <w:rPr>
          <w:b/>
          <w:sz w:val="24"/>
          <w:szCs w:val="24"/>
        </w:rPr>
        <w:t xml:space="preserve"> </w:t>
      </w:r>
      <w:r w:rsidR="00C06C65" w:rsidRPr="0041109F">
        <w:rPr>
          <w:b/>
          <w:sz w:val="24"/>
          <w:szCs w:val="24"/>
        </w:rPr>
        <w:t>1</w:t>
      </w:r>
      <w:r w:rsidR="00DC5B9B" w:rsidRPr="0041109F">
        <w:rPr>
          <w:b/>
          <w:sz w:val="24"/>
          <w:szCs w:val="24"/>
        </w:rPr>
        <w:t>0</w:t>
      </w:r>
      <w:r w:rsidR="00C07175" w:rsidRPr="0041109F">
        <w:rPr>
          <w:b/>
          <w:sz w:val="24"/>
          <w:szCs w:val="24"/>
        </w:rPr>
        <w:t>0</w:t>
      </w:r>
      <w:r w:rsidR="00DE750F" w:rsidRPr="0041109F">
        <w:rPr>
          <w:b/>
          <w:sz w:val="24"/>
          <w:szCs w:val="24"/>
        </w:rPr>
        <w:t>,</w:t>
      </w:r>
      <w:r w:rsidR="008D2807" w:rsidRPr="0041109F">
        <w:rPr>
          <w:b/>
          <w:sz w:val="24"/>
          <w:szCs w:val="24"/>
        </w:rPr>
        <w:t>0</w:t>
      </w:r>
      <w:r w:rsidR="000F5A28" w:rsidRPr="0041109F">
        <w:rPr>
          <w:b/>
          <w:sz w:val="24"/>
          <w:szCs w:val="24"/>
        </w:rPr>
        <w:t>%</w:t>
      </w:r>
      <w:r w:rsidR="000F5A28" w:rsidRPr="0041109F">
        <w:rPr>
          <w:sz w:val="24"/>
          <w:szCs w:val="24"/>
        </w:rPr>
        <w:t xml:space="preserve"> </w:t>
      </w:r>
      <w:r w:rsidR="004F4768" w:rsidRPr="0041109F">
        <w:rPr>
          <w:sz w:val="24"/>
          <w:szCs w:val="24"/>
        </w:rPr>
        <w:t xml:space="preserve">предусмотренного </w:t>
      </w:r>
      <w:r w:rsidR="00A06554" w:rsidRPr="0041109F">
        <w:rPr>
          <w:sz w:val="24"/>
          <w:szCs w:val="24"/>
        </w:rPr>
        <w:t xml:space="preserve">на </w:t>
      </w:r>
      <w:r w:rsidR="004F4768" w:rsidRPr="0041109F">
        <w:rPr>
          <w:sz w:val="24"/>
          <w:szCs w:val="24"/>
        </w:rPr>
        <w:t>год объема</w:t>
      </w:r>
      <w:r w:rsidR="000F5A28" w:rsidRPr="0041109F">
        <w:rPr>
          <w:sz w:val="24"/>
          <w:szCs w:val="24"/>
        </w:rPr>
        <w:t xml:space="preserve"> финансирования</w:t>
      </w:r>
      <w:r w:rsidR="00F25BC7" w:rsidRPr="0041109F">
        <w:rPr>
          <w:sz w:val="24"/>
          <w:szCs w:val="24"/>
        </w:rPr>
        <w:t>.</w:t>
      </w:r>
    </w:p>
    <w:p w:rsidR="004A3253" w:rsidRPr="0041109F" w:rsidRDefault="00C07175" w:rsidP="00DE750F">
      <w:pPr>
        <w:pStyle w:val="a6"/>
        <w:widowControl w:val="0"/>
        <w:tabs>
          <w:tab w:val="left" w:pos="709"/>
        </w:tabs>
        <w:suppressAutoHyphens/>
        <w:spacing w:line="276" w:lineRule="auto"/>
        <w:ind w:firstLine="709"/>
        <w:rPr>
          <w:sz w:val="24"/>
          <w:szCs w:val="24"/>
        </w:rPr>
      </w:pPr>
      <w:r w:rsidRPr="0041109F">
        <w:rPr>
          <w:sz w:val="24"/>
          <w:szCs w:val="24"/>
        </w:rPr>
        <w:t>Освоение средств по</w:t>
      </w:r>
      <w:r w:rsidR="009E0AB6" w:rsidRPr="0041109F">
        <w:rPr>
          <w:sz w:val="24"/>
          <w:szCs w:val="24"/>
        </w:rPr>
        <w:t xml:space="preserve"> всем</w:t>
      </w:r>
      <w:r w:rsidR="00AC1C0B" w:rsidRPr="0041109F">
        <w:rPr>
          <w:sz w:val="24"/>
          <w:szCs w:val="24"/>
        </w:rPr>
        <w:t xml:space="preserve"> </w:t>
      </w:r>
      <w:r w:rsidR="00064491" w:rsidRPr="0041109F">
        <w:rPr>
          <w:sz w:val="24"/>
          <w:szCs w:val="24"/>
        </w:rPr>
        <w:t xml:space="preserve">подпрограммам, входящим в состав муниципальной программы, </w:t>
      </w:r>
      <w:r w:rsidR="009E0AB6" w:rsidRPr="0041109F">
        <w:rPr>
          <w:sz w:val="24"/>
          <w:szCs w:val="24"/>
        </w:rPr>
        <w:t>составило 100</w:t>
      </w:r>
      <w:r w:rsidR="00064491" w:rsidRPr="0041109F">
        <w:rPr>
          <w:sz w:val="24"/>
          <w:szCs w:val="24"/>
        </w:rPr>
        <w:t>%.</w:t>
      </w:r>
      <w:r w:rsidR="004A3253" w:rsidRPr="0041109F">
        <w:rPr>
          <w:sz w:val="24"/>
          <w:szCs w:val="24"/>
        </w:rPr>
        <w:t xml:space="preserve"> </w:t>
      </w:r>
    </w:p>
    <w:p w:rsidR="00964D04" w:rsidRPr="0041109F" w:rsidRDefault="00964D04" w:rsidP="00C06C65">
      <w:pPr>
        <w:pStyle w:val="a6"/>
        <w:widowControl w:val="0"/>
        <w:tabs>
          <w:tab w:val="left" w:pos="709"/>
        </w:tabs>
        <w:suppressAutoHyphens/>
        <w:spacing w:line="240" w:lineRule="auto"/>
        <w:ind w:firstLine="709"/>
        <w:rPr>
          <w:b/>
          <w:sz w:val="24"/>
          <w:szCs w:val="24"/>
        </w:rPr>
      </w:pPr>
      <w:r w:rsidRPr="0041109F">
        <w:rPr>
          <w:sz w:val="24"/>
          <w:szCs w:val="24"/>
        </w:rPr>
        <w:t>Реализация муниципальной программы и входящих в ее состав подпрограмм в истекшем 201</w:t>
      </w:r>
      <w:r w:rsidR="00C06C65" w:rsidRPr="0041109F">
        <w:rPr>
          <w:sz w:val="24"/>
          <w:szCs w:val="24"/>
        </w:rPr>
        <w:t>7</w:t>
      </w:r>
      <w:r w:rsidRPr="0041109F">
        <w:rPr>
          <w:sz w:val="24"/>
          <w:szCs w:val="24"/>
        </w:rPr>
        <w:t xml:space="preserve"> году осуществлялась с высоким</w:t>
      </w:r>
      <w:r w:rsidR="00C06C65" w:rsidRPr="0041109F">
        <w:rPr>
          <w:sz w:val="24"/>
          <w:szCs w:val="24"/>
        </w:rPr>
        <w:t xml:space="preserve"> и приемлемым</w:t>
      </w:r>
      <w:r w:rsidRPr="0041109F">
        <w:rPr>
          <w:sz w:val="24"/>
          <w:szCs w:val="24"/>
        </w:rPr>
        <w:t xml:space="preserve"> уровнем эффективности</w:t>
      </w:r>
      <w:r w:rsidR="00C06C65" w:rsidRPr="0041109F">
        <w:rPr>
          <w:sz w:val="24"/>
          <w:szCs w:val="24"/>
        </w:rPr>
        <w:t>. Одна подпрограмма «Сохранение, использование, популяризация и охрана объектов культурного наследия (памятников истории и культуры) ЗАТО г</w:t>
      </w:r>
      <w:proofErr w:type="gramStart"/>
      <w:r w:rsidR="00C06C65" w:rsidRPr="0041109F">
        <w:rPr>
          <w:sz w:val="24"/>
          <w:szCs w:val="24"/>
        </w:rPr>
        <w:t>.С</w:t>
      </w:r>
      <w:proofErr w:type="gramEnd"/>
      <w:r w:rsidR="00C06C65" w:rsidRPr="0041109F">
        <w:rPr>
          <w:sz w:val="24"/>
          <w:szCs w:val="24"/>
        </w:rPr>
        <w:t>евероморск» на 2016-2020 годы реализована со средним уровнем эффективности.</w:t>
      </w:r>
      <w:r w:rsidR="00A3041D" w:rsidRPr="0041109F">
        <w:rPr>
          <w:sz w:val="24"/>
          <w:szCs w:val="24"/>
        </w:rPr>
        <w:t xml:space="preserve"> Подпрограммы с низким уровнем эффективности отсутствуют.</w:t>
      </w:r>
    </w:p>
    <w:p w:rsidR="003A4CF8" w:rsidRPr="0041109F" w:rsidRDefault="00B57099" w:rsidP="00C06C65">
      <w:pPr>
        <w:autoSpaceDE w:val="0"/>
        <w:autoSpaceDN w:val="0"/>
        <w:adjustRightInd w:val="0"/>
        <w:ind w:firstLine="720"/>
        <w:jc w:val="both"/>
        <w:rPr>
          <w:b/>
        </w:rPr>
      </w:pPr>
      <w:r w:rsidRPr="0041109F">
        <w:t xml:space="preserve">Подробный перечень мероприятий подпрограмм, входящих в состав муниципальной программы, сведения об </w:t>
      </w:r>
      <w:r w:rsidR="006122B7" w:rsidRPr="0041109F">
        <w:t xml:space="preserve">освоении </w:t>
      </w:r>
      <w:r w:rsidRPr="0041109F">
        <w:t>объем</w:t>
      </w:r>
      <w:r w:rsidR="006122B7" w:rsidRPr="0041109F">
        <w:t>ов</w:t>
      </w:r>
      <w:r w:rsidRPr="0041109F">
        <w:t xml:space="preserve"> финансирования</w:t>
      </w:r>
      <w:r w:rsidR="006122B7" w:rsidRPr="0041109F">
        <w:t xml:space="preserve">, </w:t>
      </w:r>
      <w:r w:rsidRPr="0041109F">
        <w:t>достижении установленных значений целевых индикаторов</w:t>
      </w:r>
      <w:r w:rsidR="004A3253" w:rsidRPr="0041109F">
        <w:t xml:space="preserve"> </w:t>
      </w:r>
      <w:r w:rsidRPr="0041109F">
        <w:t>представлены в нижеследующих таблицах.</w:t>
      </w:r>
      <w:r w:rsidR="003A4CF8" w:rsidRPr="0041109F">
        <w:rPr>
          <w:b/>
        </w:rPr>
        <w:br w:type="page"/>
      </w:r>
    </w:p>
    <w:p w:rsidR="003A4CF8" w:rsidRPr="0041109F" w:rsidRDefault="003A4CF8" w:rsidP="004F4768">
      <w:pPr>
        <w:pStyle w:val="a6"/>
        <w:widowControl w:val="0"/>
        <w:tabs>
          <w:tab w:val="left" w:pos="709"/>
        </w:tabs>
        <w:suppressAutoHyphens/>
        <w:spacing w:line="276" w:lineRule="auto"/>
        <w:ind w:firstLine="709"/>
        <w:rPr>
          <w:b/>
          <w:sz w:val="24"/>
          <w:szCs w:val="24"/>
        </w:rPr>
        <w:sectPr w:rsidR="003A4CF8" w:rsidRPr="0041109F" w:rsidSect="00A3041D">
          <w:pgSz w:w="11906" w:h="16838"/>
          <w:pgMar w:top="851" w:right="566" w:bottom="1276" w:left="1134" w:header="709" w:footer="709" w:gutter="0"/>
          <w:cols w:space="708"/>
          <w:docGrid w:linePitch="360"/>
        </w:sectPr>
      </w:pPr>
    </w:p>
    <w:p w:rsidR="00964E6C" w:rsidRPr="0041109F" w:rsidRDefault="00964E6C" w:rsidP="008756F2">
      <w:pPr>
        <w:pStyle w:val="a6"/>
        <w:widowControl w:val="0"/>
        <w:tabs>
          <w:tab w:val="left" w:pos="709"/>
        </w:tabs>
        <w:suppressAutoHyphens/>
        <w:spacing w:line="276" w:lineRule="auto"/>
        <w:ind w:firstLine="709"/>
        <w:jc w:val="center"/>
        <w:rPr>
          <w:b/>
          <w:sz w:val="24"/>
          <w:szCs w:val="24"/>
        </w:rPr>
      </w:pPr>
    </w:p>
    <w:p w:rsidR="00964E6C" w:rsidRPr="0041109F" w:rsidRDefault="00964E6C" w:rsidP="008756F2">
      <w:pPr>
        <w:pStyle w:val="a6"/>
        <w:widowControl w:val="0"/>
        <w:tabs>
          <w:tab w:val="left" w:pos="709"/>
        </w:tabs>
        <w:suppressAutoHyphens/>
        <w:spacing w:line="276" w:lineRule="auto"/>
        <w:ind w:firstLine="709"/>
        <w:jc w:val="center"/>
        <w:rPr>
          <w:b/>
          <w:sz w:val="24"/>
          <w:szCs w:val="24"/>
        </w:rPr>
      </w:pPr>
    </w:p>
    <w:p w:rsidR="00D22AA7" w:rsidRPr="0041109F" w:rsidRDefault="00565324" w:rsidP="008756F2">
      <w:pPr>
        <w:pStyle w:val="a6"/>
        <w:widowControl w:val="0"/>
        <w:tabs>
          <w:tab w:val="left" w:pos="709"/>
        </w:tabs>
        <w:suppressAutoHyphens/>
        <w:spacing w:line="276" w:lineRule="auto"/>
        <w:ind w:firstLine="709"/>
        <w:jc w:val="center"/>
        <w:rPr>
          <w:b/>
          <w:sz w:val="24"/>
          <w:szCs w:val="24"/>
        </w:rPr>
      </w:pPr>
      <w:r w:rsidRPr="0041109F">
        <w:rPr>
          <w:b/>
          <w:sz w:val="24"/>
          <w:szCs w:val="24"/>
        </w:rPr>
        <w:t>1.</w:t>
      </w:r>
      <w:r w:rsidR="00D22AA7" w:rsidRPr="0041109F">
        <w:rPr>
          <w:b/>
          <w:sz w:val="24"/>
          <w:szCs w:val="24"/>
        </w:rPr>
        <w:t>Подпрограмма «Совершенствование предоставления дополнительного образования детям в сфере культуры»</w:t>
      </w:r>
    </w:p>
    <w:p w:rsidR="0052650D" w:rsidRPr="0041109F" w:rsidRDefault="0052650D" w:rsidP="008756F2">
      <w:pPr>
        <w:pStyle w:val="a6"/>
        <w:widowControl w:val="0"/>
        <w:tabs>
          <w:tab w:val="left" w:pos="709"/>
        </w:tabs>
        <w:suppressAutoHyphens/>
        <w:spacing w:line="240" w:lineRule="auto"/>
        <w:ind w:left="840" w:firstLine="0"/>
        <w:jc w:val="center"/>
        <w:rPr>
          <w:b/>
          <w:sz w:val="24"/>
          <w:szCs w:val="24"/>
        </w:rPr>
      </w:pPr>
      <w:r w:rsidRPr="0041109F">
        <w:rPr>
          <w:b/>
          <w:sz w:val="24"/>
          <w:szCs w:val="24"/>
        </w:rPr>
        <w:t>на 201</w:t>
      </w:r>
      <w:r w:rsidR="00323428" w:rsidRPr="0041109F">
        <w:rPr>
          <w:b/>
          <w:sz w:val="24"/>
          <w:szCs w:val="24"/>
        </w:rPr>
        <w:t>6</w:t>
      </w:r>
      <w:r w:rsidRPr="0041109F">
        <w:rPr>
          <w:b/>
          <w:sz w:val="24"/>
          <w:szCs w:val="24"/>
        </w:rPr>
        <w:t>-2020 годы</w:t>
      </w:r>
    </w:p>
    <w:p w:rsidR="00511EBB" w:rsidRPr="0041109F" w:rsidRDefault="00511EBB" w:rsidP="0052650D">
      <w:pPr>
        <w:pStyle w:val="a6"/>
        <w:widowControl w:val="0"/>
        <w:tabs>
          <w:tab w:val="left" w:pos="709"/>
        </w:tabs>
        <w:suppressAutoHyphens/>
        <w:spacing w:line="240" w:lineRule="auto"/>
        <w:ind w:left="840" w:firstLine="0"/>
        <w:rPr>
          <w:b/>
          <w:sz w:val="24"/>
          <w:szCs w:val="24"/>
        </w:rPr>
      </w:pPr>
    </w:p>
    <w:p w:rsidR="00964E6C" w:rsidRPr="0041109F" w:rsidRDefault="00964E6C" w:rsidP="0052650D">
      <w:pPr>
        <w:pStyle w:val="a6"/>
        <w:widowControl w:val="0"/>
        <w:tabs>
          <w:tab w:val="left" w:pos="709"/>
        </w:tabs>
        <w:suppressAutoHyphens/>
        <w:spacing w:line="240" w:lineRule="auto"/>
        <w:ind w:left="840" w:firstLine="0"/>
        <w:rPr>
          <w:b/>
          <w:sz w:val="24"/>
          <w:szCs w:val="24"/>
        </w:rPr>
      </w:pPr>
    </w:p>
    <w:tbl>
      <w:tblPr>
        <w:tblW w:w="15039" w:type="dxa"/>
        <w:tblInd w:w="95" w:type="dxa"/>
        <w:tblLayout w:type="fixed"/>
        <w:tblLook w:val="04A0"/>
      </w:tblPr>
      <w:tblGrid>
        <w:gridCol w:w="722"/>
        <w:gridCol w:w="2835"/>
        <w:gridCol w:w="709"/>
        <w:gridCol w:w="828"/>
        <w:gridCol w:w="1148"/>
        <w:gridCol w:w="1103"/>
        <w:gridCol w:w="1041"/>
        <w:gridCol w:w="774"/>
        <w:gridCol w:w="2760"/>
        <w:gridCol w:w="709"/>
        <w:gridCol w:w="709"/>
        <w:gridCol w:w="709"/>
        <w:gridCol w:w="992"/>
      </w:tblGrid>
      <w:tr w:rsidR="003A4CF8" w:rsidRPr="0041109F" w:rsidTr="00C90528">
        <w:trPr>
          <w:trHeight w:val="529"/>
        </w:trPr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41109F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41109F">
              <w:rPr>
                <w:sz w:val="18"/>
                <w:szCs w:val="18"/>
              </w:rPr>
              <w:t>/</w:t>
            </w:r>
            <w:proofErr w:type="spellStart"/>
            <w:r w:rsidRPr="0041109F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Цель, задачи, мероприятия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Срок выполнения (квартал, год)</w:t>
            </w:r>
          </w:p>
        </w:tc>
        <w:tc>
          <w:tcPr>
            <w:tcW w:w="19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2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Объемы финансирования, тыс</w:t>
            </w:r>
            <w:proofErr w:type="gramStart"/>
            <w:r w:rsidRPr="0041109F">
              <w:rPr>
                <w:sz w:val="18"/>
                <w:szCs w:val="18"/>
              </w:rPr>
              <w:t>.р</w:t>
            </w:r>
            <w:proofErr w:type="gramEnd"/>
            <w:r w:rsidRPr="0041109F">
              <w:rPr>
                <w:sz w:val="18"/>
                <w:szCs w:val="18"/>
              </w:rPr>
              <w:t>уб.</w:t>
            </w:r>
          </w:p>
        </w:tc>
        <w:tc>
          <w:tcPr>
            <w:tcW w:w="7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Процент освоения, % (гр.6/гр.5)</w:t>
            </w:r>
          </w:p>
        </w:tc>
        <w:tc>
          <w:tcPr>
            <w:tcW w:w="48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Показатели (индикаторы) результативности выполнения мероприятий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Исполнители, перечень организаций, участвующих в реализации мероприятий</w:t>
            </w:r>
          </w:p>
        </w:tc>
      </w:tr>
      <w:tr w:rsidR="003A4CF8" w:rsidRPr="0041109F" w:rsidTr="00C90528">
        <w:trPr>
          <w:trHeight w:val="1080"/>
        </w:trPr>
        <w:tc>
          <w:tcPr>
            <w:tcW w:w="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19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Уточненные бюджетные ассигнования на год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Кассовый расход</w:t>
            </w:r>
          </w:p>
        </w:tc>
        <w:tc>
          <w:tcPr>
            <w:tcW w:w="7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Наименование, ед</w:t>
            </w:r>
            <w:proofErr w:type="gramStart"/>
            <w:r w:rsidRPr="0041109F">
              <w:rPr>
                <w:sz w:val="18"/>
                <w:szCs w:val="18"/>
              </w:rPr>
              <w:t>.и</w:t>
            </w:r>
            <w:proofErr w:type="gramEnd"/>
            <w:r w:rsidRPr="0041109F">
              <w:rPr>
                <w:sz w:val="18"/>
                <w:szCs w:val="18"/>
              </w:rPr>
              <w:t>змерения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План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Факт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Процент исполнения, %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</w:tr>
      <w:tr w:rsidR="003A4CF8" w:rsidRPr="0041109F" w:rsidTr="00C90528">
        <w:trPr>
          <w:trHeight w:val="25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3</w:t>
            </w:r>
          </w:p>
        </w:tc>
        <w:tc>
          <w:tcPr>
            <w:tcW w:w="1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4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6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7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12</w:t>
            </w:r>
          </w:p>
        </w:tc>
      </w:tr>
      <w:tr w:rsidR="003A4CF8" w:rsidRPr="0041109F" w:rsidTr="00C90528">
        <w:trPr>
          <w:trHeight w:val="39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1.</w:t>
            </w:r>
          </w:p>
        </w:tc>
        <w:tc>
          <w:tcPr>
            <w:tcW w:w="143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Цель: Удовлетворение информационных потребностей жителей ЗАТО г</w:t>
            </w:r>
            <w:proofErr w:type="gramStart"/>
            <w:r w:rsidRPr="0041109F">
              <w:rPr>
                <w:sz w:val="18"/>
                <w:szCs w:val="18"/>
              </w:rPr>
              <w:t>.С</w:t>
            </w:r>
            <w:proofErr w:type="gramEnd"/>
            <w:r w:rsidRPr="0041109F">
              <w:rPr>
                <w:sz w:val="18"/>
                <w:szCs w:val="18"/>
              </w:rPr>
              <w:t>евероморск, используя лучшие образцы мирового культурного наследия, обеспечение свободного доступа к информации, знаниям и культуре.</w:t>
            </w:r>
          </w:p>
        </w:tc>
      </w:tr>
      <w:tr w:rsidR="003A4CF8" w:rsidRPr="0041109F" w:rsidTr="00C90528">
        <w:trPr>
          <w:trHeight w:val="915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1.1.</w:t>
            </w:r>
          </w:p>
        </w:tc>
        <w:tc>
          <w:tcPr>
            <w:tcW w:w="84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доля детей, привлекаемых к участию в творческих мероприятиях, в общей численности детей (процент по отношению к 2012 году)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10,01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100,1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</w:tr>
      <w:tr w:rsidR="003A4CF8" w:rsidRPr="0041109F" w:rsidTr="00C90528">
        <w:trPr>
          <w:trHeight w:val="372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431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Задача: Обеспечение предоставления услуг дополнительного образования детям в области искусства.</w:t>
            </w:r>
          </w:p>
        </w:tc>
      </w:tr>
      <w:tr w:rsidR="003A4CF8" w:rsidRPr="0041109F" w:rsidTr="00C90528">
        <w:trPr>
          <w:trHeight w:val="390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2.1.</w:t>
            </w:r>
          </w:p>
        </w:tc>
        <w:tc>
          <w:tcPr>
            <w:tcW w:w="1431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Основное мероприятие 1. Обеспечение предоставления услуг дополнительного образования детям в  области искусства.</w:t>
            </w:r>
          </w:p>
        </w:tc>
      </w:tr>
      <w:tr w:rsidR="004B2C0E" w:rsidRPr="0041109F" w:rsidTr="00C90528">
        <w:trPr>
          <w:trHeight w:val="259"/>
        </w:trPr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2.1.1.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Итого по основному мероприятию 1.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2017 год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МБ 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97 025,45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97 025,45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97 025,45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100,00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4B2C0E" w:rsidRPr="0041109F" w:rsidTr="00511EBB">
        <w:trPr>
          <w:trHeight w:val="423"/>
        </w:trPr>
        <w:tc>
          <w:tcPr>
            <w:tcW w:w="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ОБ 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2 654,80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2 654,80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2 654,80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100,00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C90528" w:rsidRPr="0041109F" w:rsidTr="00C90528">
        <w:trPr>
          <w:trHeight w:val="855"/>
        </w:trPr>
        <w:tc>
          <w:tcPr>
            <w:tcW w:w="7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2.1.1.1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Расходы на обеспечение деятельности (оказание услуг) подведомственных учреждений, в том числе на предоставление муниципальным бюджетным  и автономным учреждениям субсидий</w:t>
            </w:r>
            <w:proofErr w:type="gramStart"/>
            <w:r w:rsidRPr="0041109F">
              <w:rPr>
                <w:sz w:val="18"/>
                <w:szCs w:val="18"/>
              </w:rPr>
              <w:t>.</w:t>
            </w:r>
            <w:proofErr w:type="gramEnd"/>
            <w:r w:rsidRPr="0041109F">
              <w:rPr>
                <w:sz w:val="18"/>
                <w:szCs w:val="18"/>
              </w:rPr>
              <w:t xml:space="preserve"> (</w:t>
            </w:r>
            <w:proofErr w:type="gramStart"/>
            <w:r w:rsidRPr="0041109F">
              <w:rPr>
                <w:sz w:val="18"/>
                <w:szCs w:val="18"/>
              </w:rPr>
              <w:t>у</w:t>
            </w:r>
            <w:proofErr w:type="gramEnd"/>
            <w:r w:rsidRPr="0041109F">
              <w:rPr>
                <w:sz w:val="18"/>
                <w:szCs w:val="18"/>
              </w:rPr>
              <w:t>чреждения дополнительного образования)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2017 год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ВСЕГО: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right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95 384,02</w:t>
            </w:r>
          </w:p>
        </w:tc>
        <w:tc>
          <w:tcPr>
            <w:tcW w:w="11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95 384,02</w:t>
            </w:r>
          </w:p>
        </w:tc>
        <w:tc>
          <w:tcPr>
            <w:tcW w:w="10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95 384,02</w:t>
            </w:r>
          </w:p>
        </w:tc>
        <w:tc>
          <w:tcPr>
            <w:tcW w:w="7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100,00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 xml:space="preserve"> доля детей, осваивающих дополнительные образовательные общеразвивающие программы в учреждении дополнительного образования</w:t>
            </w:r>
            <w:proofErr w:type="gramStart"/>
            <w:r w:rsidRPr="0041109F">
              <w:rPr>
                <w:sz w:val="18"/>
                <w:szCs w:val="18"/>
              </w:rPr>
              <w:t xml:space="preserve"> (%);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51,06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100,1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BC4" w:rsidRPr="0041109F" w:rsidRDefault="003A4CF8" w:rsidP="00CA2BC4">
            <w:pPr>
              <w:ind w:left="-108" w:right="-108" w:firstLine="30"/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МБУДО ДМШ им.</w:t>
            </w:r>
            <w:r w:rsidR="00CA2BC4" w:rsidRPr="0041109F">
              <w:rPr>
                <w:sz w:val="18"/>
                <w:szCs w:val="18"/>
              </w:rPr>
              <w:t xml:space="preserve"> </w:t>
            </w:r>
            <w:r w:rsidRPr="0041109F">
              <w:rPr>
                <w:sz w:val="18"/>
                <w:szCs w:val="18"/>
              </w:rPr>
              <w:t>Э.С.</w:t>
            </w:r>
            <w:r w:rsidR="00CA2BC4" w:rsidRPr="0041109F">
              <w:rPr>
                <w:sz w:val="18"/>
                <w:szCs w:val="18"/>
              </w:rPr>
              <w:t xml:space="preserve"> </w:t>
            </w:r>
            <w:r w:rsidRPr="0041109F">
              <w:rPr>
                <w:sz w:val="18"/>
                <w:szCs w:val="18"/>
              </w:rPr>
              <w:t>Пастернак,</w:t>
            </w:r>
            <w:r w:rsidRPr="0041109F">
              <w:rPr>
                <w:sz w:val="18"/>
                <w:szCs w:val="18"/>
              </w:rPr>
              <w:br/>
              <w:t>МБУДО ДШИ п.г.</w:t>
            </w:r>
            <w:proofErr w:type="gramStart"/>
            <w:r w:rsidRPr="0041109F">
              <w:rPr>
                <w:sz w:val="18"/>
                <w:szCs w:val="18"/>
              </w:rPr>
              <w:t>т</w:t>
            </w:r>
            <w:proofErr w:type="gramEnd"/>
            <w:r w:rsidRPr="0041109F">
              <w:rPr>
                <w:sz w:val="18"/>
                <w:szCs w:val="18"/>
              </w:rPr>
              <w:t>.</w:t>
            </w:r>
          </w:p>
          <w:p w:rsidR="003A4CF8" w:rsidRPr="0041109F" w:rsidRDefault="003A4CF8" w:rsidP="00CA2BC4">
            <w:pPr>
              <w:ind w:left="-108" w:right="-108" w:firstLine="30"/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Сафоново,</w:t>
            </w:r>
            <w:r w:rsidRPr="0041109F">
              <w:rPr>
                <w:sz w:val="18"/>
                <w:szCs w:val="18"/>
              </w:rPr>
              <w:br/>
              <w:t>МБУДО ДШИ п.</w:t>
            </w:r>
            <w:r w:rsidR="00CA2BC4" w:rsidRPr="0041109F">
              <w:rPr>
                <w:sz w:val="18"/>
                <w:szCs w:val="18"/>
              </w:rPr>
              <w:t xml:space="preserve"> </w:t>
            </w:r>
            <w:r w:rsidRPr="0041109F">
              <w:rPr>
                <w:sz w:val="18"/>
                <w:szCs w:val="18"/>
              </w:rPr>
              <w:t>Североморск-3, МБУДО ДХШ</w:t>
            </w:r>
          </w:p>
        </w:tc>
      </w:tr>
      <w:tr w:rsidR="003A4CF8" w:rsidRPr="0041109F" w:rsidTr="00C90528">
        <w:trPr>
          <w:trHeight w:val="1032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в том числе: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right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0,00</w:t>
            </w: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10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доля детей, осваивающих дополнительные образовательные общеразвивающие программы, ставших победителями и призерами всероссийских и международных мероприятий</w:t>
            </w:r>
            <w:proofErr w:type="gramStart"/>
            <w:r w:rsidRPr="0041109F">
              <w:rPr>
                <w:sz w:val="18"/>
                <w:szCs w:val="18"/>
              </w:rPr>
              <w:t xml:space="preserve"> </w:t>
            </w:r>
            <w:r w:rsidRPr="0041109F">
              <w:rPr>
                <w:sz w:val="18"/>
                <w:szCs w:val="18"/>
              </w:rPr>
              <w:lastRenderedPageBreak/>
              <w:t>(%);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lastRenderedPageBreak/>
              <w:t>12,9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122,5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</w:tr>
      <w:tr w:rsidR="003A4CF8" w:rsidRPr="0041109F" w:rsidTr="00C90528">
        <w:trPr>
          <w:trHeight w:val="1279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МБ 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right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95 384,02</w:t>
            </w: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10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доля родителей (законных представителей), дети которых осваивают дополнительные образовательные общеразвивающие программы, удовлетворенных условиями и качеством предоставляемой образовательной услуги</w:t>
            </w:r>
            <w:proofErr w:type="gramStart"/>
            <w:r w:rsidRPr="0041109F">
              <w:rPr>
                <w:sz w:val="18"/>
                <w:szCs w:val="18"/>
              </w:rPr>
              <w:t xml:space="preserve"> (%);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95,6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95,6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</w:tr>
      <w:tr w:rsidR="003A4CF8" w:rsidRPr="0041109F" w:rsidTr="00C90528">
        <w:trPr>
          <w:trHeight w:val="1002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10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 xml:space="preserve">доля детей, осваивающих дополнительные образовательные </w:t>
            </w:r>
            <w:proofErr w:type="spellStart"/>
            <w:r w:rsidRPr="0041109F">
              <w:rPr>
                <w:sz w:val="18"/>
                <w:szCs w:val="18"/>
              </w:rPr>
              <w:t>предпрофессиональные</w:t>
            </w:r>
            <w:proofErr w:type="spellEnd"/>
            <w:r w:rsidRPr="0041109F">
              <w:rPr>
                <w:sz w:val="18"/>
                <w:szCs w:val="18"/>
              </w:rPr>
              <w:t xml:space="preserve"> программы в учреждении дополнительного образования</w:t>
            </w:r>
            <w:proofErr w:type="gramStart"/>
            <w:r w:rsidRPr="0041109F">
              <w:rPr>
                <w:sz w:val="18"/>
                <w:szCs w:val="18"/>
              </w:rPr>
              <w:t xml:space="preserve"> (%);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48,93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99,9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</w:tr>
      <w:tr w:rsidR="003A4CF8" w:rsidRPr="0041109F" w:rsidTr="00C90528">
        <w:trPr>
          <w:trHeight w:val="1020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10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 xml:space="preserve">доля детей, осваивающих дополнительные образовательные </w:t>
            </w:r>
            <w:proofErr w:type="spellStart"/>
            <w:r w:rsidRPr="0041109F">
              <w:rPr>
                <w:sz w:val="18"/>
                <w:szCs w:val="18"/>
              </w:rPr>
              <w:t>предпрофессиональные</w:t>
            </w:r>
            <w:proofErr w:type="spellEnd"/>
            <w:r w:rsidRPr="0041109F">
              <w:rPr>
                <w:sz w:val="18"/>
                <w:szCs w:val="18"/>
              </w:rPr>
              <w:t xml:space="preserve"> программы, ставших победителями и призерами всероссийских и международных мероприятий</w:t>
            </w:r>
            <w:proofErr w:type="gramStart"/>
            <w:r w:rsidRPr="0041109F">
              <w:rPr>
                <w:sz w:val="18"/>
                <w:szCs w:val="18"/>
              </w:rPr>
              <w:t xml:space="preserve"> (%);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8,3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8,4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101,2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</w:tr>
      <w:tr w:rsidR="003A4CF8" w:rsidRPr="0041109F" w:rsidTr="00C90528">
        <w:trPr>
          <w:trHeight w:val="1332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ОБ 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10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 xml:space="preserve">доля родителей (законных представителей), дети которых осваивают дополнительные образовательные </w:t>
            </w:r>
            <w:proofErr w:type="spellStart"/>
            <w:r w:rsidRPr="0041109F">
              <w:rPr>
                <w:sz w:val="18"/>
                <w:szCs w:val="18"/>
              </w:rPr>
              <w:t>предпрофессиональные</w:t>
            </w:r>
            <w:proofErr w:type="spellEnd"/>
            <w:r w:rsidRPr="0041109F">
              <w:rPr>
                <w:sz w:val="18"/>
                <w:szCs w:val="18"/>
              </w:rPr>
              <w:t xml:space="preserve"> программы, удовлетворенных условиями и качеством предоставляемой образовательной услуги</w:t>
            </w:r>
            <w:proofErr w:type="gramStart"/>
            <w:r w:rsidRPr="0041109F">
              <w:rPr>
                <w:sz w:val="18"/>
                <w:szCs w:val="18"/>
              </w:rPr>
              <w:t xml:space="preserve"> (%);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95,6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95,6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</w:tr>
      <w:tr w:rsidR="003A4CF8" w:rsidRPr="0041109F" w:rsidTr="00C90528">
        <w:trPr>
          <w:trHeight w:val="360"/>
        </w:trPr>
        <w:tc>
          <w:tcPr>
            <w:tcW w:w="7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2.1.1.2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2017 год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ВСЕГО: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right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1 357,63</w:t>
            </w:r>
          </w:p>
        </w:tc>
        <w:tc>
          <w:tcPr>
            <w:tcW w:w="11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1 357,63</w:t>
            </w:r>
          </w:p>
        </w:tc>
        <w:tc>
          <w:tcPr>
            <w:tcW w:w="10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1 357,63</w:t>
            </w:r>
          </w:p>
        </w:tc>
        <w:tc>
          <w:tcPr>
            <w:tcW w:w="7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100,00</w:t>
            </w:r>
          </w:p>
        </w:tc>
        <w:tc>
          <w:tcPr>
            <w:tcW w:w="2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</w:tr>
      <w:tr w:rsidR="003A4CF8" w:rsidRPr="0041109F" w:rsidTr="00C90528">
        <w:trPr>
          <w:trHeight w:val="330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в том числе: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right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0,00</w:t>
            </w: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10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</w:tr>
      <w:tr w:rsidR="003A4CF8" w:rsidRPr="0041109F" w:rsidTr="00C90528">
        <w:trPr>
          <w:trHeight w:val="319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МБ 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right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1 357,63</w:t>
            </w: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10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</w:tr>
      <w:tr w:rsidR="003A4CF8" w:rsidRPr="0041109F" w:rsidTr="00C90528">
        <w:trPr>
          <w:trHeight w:val="342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ОБ 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10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</w:tr>
      <w:tr w:rsidR="003A4CF8" w:rsidRPr="0041109F" w:rsidTr="00C90528">
        <w:trPr>
          <w:trHeight w:val="522"/>
        </w:trPr>
        <w:tc>
          <w:tcPr>
            <w:tcW w:w="7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2.1.1.3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 xml:space="preserve">Реализация мер социальной поддержки отдельных категорий </w:t>
            </w:r>
            <w:r w:rsidRPr="0041109F">
              <w:rPr>
                <w:sz w:val="18"/>
                <w:szCs w:val="18"/>
              </w:rPr>
              <w:lastRenderedPageBreak/>
              <w:t>граждан, работающих в муниципальных учреждениях образования и культуры, расположенных в сельских населенных пунктах или поселках городского типа Мурманской области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lastRenderedPageBreak/>
              <w:t>2017 год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ВСЕГО: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right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2 654,80</w:t>
            </w:r>
          </w:p>
        </w:tc>
        <w:tc>
          <w:tcPr>
            <w:tcW w:w="11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2 654,80</w:t>
            </w:r>
          </w:p>
        </w:tc>
        <w:tc>
          <w:tcPr>
            <w:tcW w:w="10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2 654,80</w:t>
            </w:r>
          </w:p>
        </w:tc>
        <w:tc>
          <w:tcPr>
            <w:tcW w:w="7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100,00</w:t>
            </w:r>
          </w:p>
        </w:tc>
        <w:tc>
          <w:tcPr>
            <w:tcW w:w="2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</w:tr>
      <w:tr w:rsidR="003A4CF8" w:rsidRPr="0041109F" w:rsidTr="00C90528">
        <w:trPr>
          <w:trHeight w:val="330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в том числе: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right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0,00</w:t>
            </w: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10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</w:tr>
      <w:tr w:rsidR="003A4CF8" w:rsidRPr="0041109F" w:rsidTr="00C90528">
        <w:trPr>
          <w:trHeight w:val="330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МБ 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10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</w:tr>
      <w:tr w:rsidR="003A4CF8" w:rsidRPr="0041109F" w:rsidTr="00C90528">
        <w:trPr>
          <w:trHeight w:val="330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ОБ 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right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2 654,80</w:t>
            </w: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10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</w:tr>
      <w:tr w:rsidR="003A4CF8" w:rsidRPr="0041109F" w:rsidTr="00C90528">
        <w:trPr>
          <w:trHeight w:val="465"/>
        </w:trPr>
        <w:tc>
          <w:tcPr>
            <w:tcW w:w="7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2.1.1.4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proofErr w:type="gramStart"/>
            <w:r w:rsidRPr="0041109F">
              <w:rPr>
                <w:sz w:val="18"/>
                <w:szCs w:val="18"/>
              </w:rPr>
              <w:t>Софинансирование МБ к ОБ - Реализация мер социальной поддержки отдельных категорий граждан, работающих в муниципальных учреждениях образования и культуры, расположенных в сельских населенных пунктах или поселках городского типа Мурманской области</w:t>
            </w:r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2017 год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ВСЕГО: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right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139,80</w:t>
            </w:r>
          </w:p>
        </w:tc>
        <w:tc>
          <w:tcPr>
            <w:tcW w:w="11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139,80</w:t>
            </w:r>
          </w:p>
        </w:tc>
        <w:tc>
          <w:tcPr>
            <w:tcW w:w="10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139,80</w:t>
            </w:r>
          </w:p>
        </w:tc>
        <w:tc>
          <w:tcPr>
            <w:tcW w:w="7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100,00</w:t>
            </w:r>
          </w:p>
        </w:tc>
        <w:tc>
          <w:tcPr>
            <w:tcW w:w="2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</w:tr>
      <w:tr w:rsidR="003A4CF8" w:rsidRPr="0041109F" w:rsidTr="00C90528">
        <w:trPr>
          <w:trHeight w:val="465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в том числе: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right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0,00</w:t>
            </w: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10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</w:tr>
      <w:tr w:rsidR="003A4CF8" w:rsidRPr="0041109F" w:rsidTr="00C90528">
        <w:trPr>
          <w:trHeight w:val="465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МБ 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right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139,80</w:t>
            </w: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10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</w:tr>
      <w:tr w:rsidR="003A4CF8" w:rsidRPr="0041109F" w:rsidTr="00C90528">
        <w:trPr>
          <w:trHeight w:val="465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ОБ 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right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0,00</w:t>
            </w: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10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</w:tr>
      <w:tr w:rsidR="003A4CF8" w:rsidRPr="0041109F" w:rsidTr="00C90528">
        <w:trPr>
          <w:trHeight w:val="435"/>
        </w:trPr>
        <w:tc>
          <w:tcPr>
            <w:tcW w:w="7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2.1.1.5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 xml:space="preserve">Выплаты стипендий и премий одаренным детям и учащейся </w:t>
            </w:r>
            <w:proofErr w:type="gramStart"/>
            <w:r w:rsidRPr="0041109F">
              <w:rPr>
                <w:sz w:val="18"/>
                <w:szCs w:val="18"/>
              </w:rPr>
              <w:t>молодежи</w:t>
            </w:r>
            <w:proofErr w:type="gramEnd"/>
            <w:r w:rsidRPr="0041109F">
              <w:rPr>
                <w:sz w:val="18"/>
                <w:szCs w:val="18"/>
              </w:rPr>
              <w:t xml:space="preserve"> ЗАТО г. Североморск, добившихся высоких результатов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2017 год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ВСЕГО: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right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144,00</w:t>
            </w:r>
          </w:p>
        </w:tc>
        <w:tc>
          <w:tcPr>
            <w:tcW w:w="11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144,00</w:t>
            </w:r>
          </w:p>
        </w:tc>
        <w:tc>
          <w:tcPr>
            <w:tcW w:w="10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144,00</w:t>
            </w:r>
          </w:p>
        </w:tc>
        <w:tc>
          <w:tcPr>
            <w:tcW w:w="7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100,00</w:t>
            </w:r>
          </w:p>
        </w:tc>
        <w:tc>
          <w:tcPr>
            <w:tcW w:w="2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</w:tr>
      <w:tr w:rsidR="003A4CF8" w:rsidRPr="0041109F" w:rsidTr="00C90528">
        <w:trPr>
          <w:trHeight w:val="435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в том числе: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right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0,00</w:t>
            </w: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10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</w:tr>
      <w:tr w:rsidR="003A4CF8" w:rsidRPr="0041109F" w:rsidTr="00C90528">
        <w:trPr>
          <w:trHeight w:val="372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МБ 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right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144,00</w:t>
            </w: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10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</w:tr>
      <w:tr w:rsidR="003A4CF8" w:rsidRPr="0041109F" w:rsidTr="00C90528">
        <w:trPr>
          <w:trHeight w:val="342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ОБ 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right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0,00</w:t>
            </w: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10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</w:tr>
      <w:tr w:rsidR="003A4CF8" w:rsidRPr="0041109F" w:rsidTr="00511EBB">
        <w:trPr>
          <w:trHeight w:val="541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2.2.</w:t>
            </w:r>
          </w:p>
        </w:tc>
        <w:tc>
          <w:tcPr>
            <w:tcW w:w="1431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Основное мероприятие 2. Укрепление материально-технической базы, ремонт и капитальный ремонт учреждений дополнительного образования</w:t>
            </w:r>
          </w:p>
        </w:tc>
      </w:tr>
      <w:tr w:rsidR="004B2C0E" w:rsidRPr="0041109F" w:rsidTr="00C90528">
        <w:trPr>
          <w:trHeight w:val="335"/>
        </w:trPr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2.1.1.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Итого по основному мероприятию 2.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2017 год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МБ 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4B2C0E" w:rsidRPr="0041109F" w:rsidTr="00511EBB">
        <w:trPr>
          <w:trHeight w:val="509"/>
        </w:trPr>
        <w:tc>
          <w:tcPr>
            <w:tcW w:w="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ОБ 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A4CF8" w:rsidRPr="0041109F" w:rsidTr="00C90528">
        <w:trPr>
          <w:trHeight w:val="330"/>
        </w:trPr>
        <w:tc>
          <w:tcPr>
            <w:tcW w:w="7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2.2.1.1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Ремонт и капитальный ремонт муниципальных учреждений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2017 год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ВСЕГО: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right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0,00</w:t>
            </w:r>
          </w:p>
        </w:tc>
        <w:tc>
          <w:tcPr>
            <w:tcW w:w="11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0,00</w:t>
            </w:r>
          </w:p>
        </w:tc>
        <w:tc>
          <w:tcPr>
            <w:tcW w:w="10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2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</w:tr>
      <w:tr w:rsidR="003A4CF8" w:rsidRPr="0041109F" w:rsidTr="00C90528">
        <w:trPr>
          <w:trHeight w:val="330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в том числе: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right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0,00</w:t>
            </w: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10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</w:tr>
      <w:tr w:rsidR="003A4CF8" w:rsidRPr="0041109F" w:rsidTr="00C90528">
        <w:trPr>
          <w:trHeight w:val="330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МБ 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right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0,00</w:t>
            </w: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10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</w:tr>
      <w:tr w:rsidR="003A4CF8" w:rsidRPr="0041109F" w:rsidTr="00C90528">
        <w:trPr>
          <w:trHeight w:val="377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ОБ 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right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0,00</w:t>
            </w: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10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</w:tr>
      <w:tr w:rsidR="003A4CF8" w:rsidRPr="0041109F" w:rsidTr="00C90528">
        <w:trPr>
          <w:trHeight w:val="330"/>
        </w:trPr>
        <w:tc>
          <w:tcPr>
            <w:tcW w:w="7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2.2.1.2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Приобретение основных средств для оснащения учреждений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2017 год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ВСЕГО: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1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0,00</w:t>
            </w:r>
          </w:p>
        </w:tc>
        <w:tc>
          <w:tcPr>
            <w:tcW w:w="10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0,00</w:t>
            </w:r>
          </w:p>
        </w:tc>
        <w:tc>
          <w:tcPr>
            <w:tcW w:w="2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</w:tr>
      <w:tr w:rsidR="003A4CF8" w:rsidRPr="0041109F" w:rsidTr="00C90528">
        <w:trPr>
          <w:trHeight w:val="330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в том числе: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10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</w:tr>
      <w:tr w:rsidR="003A4CF8" w:rsidRPr="0041109F" w:rsidTr="00C90528">
        <w:trPr>
          <w:trHeight w:val="330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МБ 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right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0,00</w:t>
            </w: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10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</w:tr>
      <w:tr w:rsidR="003A4CF8" w:rsidRPr="0041109F" w:rsidTr="00C90528">
        <w:trPr>
          <w:trHeight w:val="143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ОБ 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right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0,00</w:t>
            </w: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10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</w:tr>
      <w:tr w:rsidR="004B2C0E" w:rsidRPr="0041109F" w:rsidTr="00C90528">
        <w:trPr>
          <w:trHeight w:val="330"/>
        </w:trPr>
        <w:tc>
          <w:tcPr>
            <w:tcW w:w="7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Итого по задаче 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right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99 680,25</w:t>
            </w:r>
          </w:p>
        </w:tc>
        <w:tc>
          <w:tcPr>
            <w:tcW w:w="11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99 680,25</w:t>
            </w:r>
          </w:p>
        </w:tc>
        <w:tc>
          <w:tcPr>
            <w:tcW w:w="10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99 680,25</w:t>
            </w:r>
          </w:p>
        </w:tc>
        <w:tc>
          <w:tcPr>
            <w:tcW w:w="7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100,00</w:t>
            </w:r>
          </w:p>
        </w:tc>
        <w:tc>
          <w:tcPr>
            <w:tcW w:w="2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</w:tr>
      <w:tr w:rsidR="003A4CF8" w:rsidRPr="0041109F" w:rsidTr="00C90528">
        <w:trPr>
          <w:trHeight w:val="330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в том числе: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right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</w:tr>
      <w:tr w:rsidR="003A4CF8" w:rsidRPr="0041109F" w:rsidTr="00C90528">
        <w:trPr>
          <w:trHeight w:val="330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МБ 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right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97 025,45</w:t>
            </w: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</w:tr>
      <w:tr w:rsidR="003A4CF8" w:rsidRPr="0041109F" w:rsidTr="00C90528">
        <w:trPr>
          <w:trHeight w:val="330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ОБ 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right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2 654,80</w:t>
            </w: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</w:tr>
      <w:tr w:rsidR="004B2C0E" w:rsidRPr="0041109F" w:rsidTr="00C90528">
        <w:trPr>
          <w:trHeight w:val="330"/>
        </w:trPr>
        <w:tc>
          <w:tcPr>
            <w:tcW w:w="7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Всего по программе (подпрограмме), в том числе: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 xml:space="preserve">Всего: в т.ч.:    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right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99 680,25</w:t>
            </w:r>
          </w:p>
        </w:tc>
        <w:tc>
          <w:tcPr>
            <w:tcW w:w="11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99 680,25</w:t>
            </w:r>
          </w:p>
        </w:tc>
        <w:tc>
          <w:tcPr>
            <w:tcW w:w="10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99 680,25</w:t>
            </w:r>
          </w:p>
        </w:tc>
        <w:tc>
          <w:tcPr>
            <w:tcW w:w="7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CF8" w:rsidRPr="0041109F" w:rsidRDefault="003A4CF8">
            <w:pPr>
              <w:jc w:val="center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100,00</w:t>
            </w:r>
          </w:p>
        </w:tc>
        <w:tc>
          <w:tcPr>
            <w:tcW w:w="2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CF8" w:rsidRPr="0041109F" w:rsidRDefault="003A4CF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</w:tr>
      <w:tr w:rsidR="003A4CF8" w:rsidRPr="0041109F" w:rsidTr="00C90528">
        <w:trPr>
          <w:trHeight w:val="330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right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</w:tr>
      <w:tr w:rsidR="003A4CF8" w:rsidRPr="0041109F" w:rsidTr="00C90528">
        <w:trPr>
          <w:trHeight w:val="330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МБ 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right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97 025,45</w:t>
            </w: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</w:tr>
      <w:tr w:rsidR="003A4CF8" w:rsidRPr="0041109F" w:rsidTr="00C90528">
        <w:trPr>
          <w:trHeight w:val="330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ОБ 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jc w:val="right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2 654,80</w:t>
            </w: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</w:tr>
      <w:tr w:rsidR="003A4CF8" w:rsidRPr="0041109F" w:rsidTr="00511EBB">
        <w:trPr>
          <w:trHeight w:val="453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Муниципальные услуги (работы) в.</w:t>
            </w:r>
            <w:proofErr w:type="gramStart"/>
            <w:r w:rsidRPr="0041109F">
              <w:rPr>
                <w:sz w:val="18"/>
                <w:szCs w:val="18"/>
              </w:rPr>
              <w:t>ч</w:t>
            </w:r>
            <w:proofErr w:type="gramEnd"/>
            <w:r w:rsidRPr="0041109F"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4CF8" w:rsidRPr="0041109F" w:rsidRDefault="003A4CF8" w:rsidP="004B2C0E">
            <w:pPr>
              <w:jc w:val="center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A4CF8" w:rsidRPr="0041109F" w:rsidRDefault="003A4CF8" w:rsidP="004B2C0E">
            <w:pPr>
              <w:jc w:val="right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98 178,62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A4CF8" w:rsidRPr="0041109F" w:rsidRDefault="003A4CF8" w:rsidP="004B2C0E">
            <w:pPr>
              <w:jc w:val="right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98 178,62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A4CF8" w:rsidRPr="0041109F" w:rsidRDefault="003A4CF8" w:rsidP="004B2C0E">
            <w:pPr>
              <w:jc w:val="right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98 178,62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A4CF8" w:rsidRPr="0041109F" w:rsidRDefault="003A4CF8" w:rsidP="004B2C0E">
            <w:pPr>
              <w:jc w:val="right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100,00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A4CF8" w:rsidRPr="0041109F" w:rsidRDefault="003A4CF8" w:rsidP="004B2C0E">
            <w:pPr>
              <w:jc w:val="right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A4CF8" w:rsidRPr="0041109F" w:rsidRDefault="003A4CF8" w:rsidP="004B2C0E">
            <w:pPr>
              <w:jc w:val="right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A4CF8" w:rsidRPr="0041109F" w:rsidRDefault="003A4CF8" w:rsidP="004B2C0E">
            <w:pPr>
              <w:jc w:val="right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A4CF8" w:rsidRPr="0041109F" w:rsidRDefault="003A4CF8" w:rsidP="004B2C0E">
            <w:pPr>
              <w:jc w:val="right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A4CF8" w:rsidRPr="0041109F" w:rsidRDefault="003A4CF8" w:rsidP="004B2C0E">
            <w:pPr>
              <w:jc w:val="right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A4CF8" w:rsidRPr="0041109F" w:rsidTr="00511EBB">
        <w:trPr>
          <w:trHeight w:val="35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МБ 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CF8" w:rsidRPr="0041109F" w:rsidRDefault="003A4CF8">
            <w:pPr>
              <w:jc w:val="right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95 523,82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CF8" w:rsidRPr="0041109F" w:rsidRDefault="003A4CF8">
            <w:pPr>
              <w:jc w:val="right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95 523,82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CF8" w:rsidRPr="0041109F" w:rsidRDefault="003A4CF8">
            <w:pPr>
              <w:jc w:val="right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95 523,82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right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100,00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</w:tr>
      <w:tr w:rsidR="003A4CF8" w:rsidRPr="0041109F" w:rsidTr="00C90528">
        <w:trPr>
          <w:trHeight w:val="255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ОБ 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CF8" w:rsidRPr="0041109F" w:rsidRDefault="003A4CF8">
            <w:pPr>
              <w:jc w:val="right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2 654,80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CF8" w:rsidRPr="0041109F" w:rsidRDefault="003A4CF8">
            <w:pPr>
              <w:jc w:val="right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2 654,80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CF8" w:rsidRPr="0041109F" w:rsidRDefault="003A4CF8">
            <w:pPr>
              <w:jc w:val="right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2 654,80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right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100,00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</w:tr>
      <w:tr w:rsidR="003A4CF8" w:rsidRPr="0041109F" w:rsidTr="00C90528">
        <w:trPr>
          <w:trHeight w:val="25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Публичные обязательства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CF8" w:rsidRPr="0041109F" w:rsidRDefault="003A4CF8">
            <w:pPr>
              <w:jc w:val="right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CF8" w:rsidRPr="0041109F" w:rsidRDefault="003A4CF8">
            <w:pPr>
              <w:jc w:val="right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CF8" w:rsidRPr="0041109F" w:rsidRDefault="003A4CF8">
            <w:pPr>
              <w:jc w:val="right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</w:tr>
      <w:tr w:rsidR="003A4CF8" w:rsidRPr="0041109F" w:rsidTr="00C90528">
        <w:trPr>
          <w:trHeight w:val="25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Иные мероприятия в т.ч.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МБ 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CF8" w:rsidRPr="0041109F" w:rsidRDefault="003A4CF8">
            <w:pPr>
              <w:jc w:val="right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1 501,63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CF8" w:rsidRPr="0041109F" w:rsidRDefault="003A4CF8">
            <w:pPr>
              <w:jc w:val="right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1 501,63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CF8" w:rsidRPr="0041109F" w:rsidRDefault="003A4CF8">
            <w:pPr>
              <w:jc w:val="right"/>
              <w:rPr>
                <w:b/>
                <w:bCs/>
                <w:sz w:val="18"/>
                <w:szCs w:val="18"/>
              </w:rPr>
            </w:pPr>
            <w:r w:rsidRPr="0041109F">
              <w:rPr>
                <w:b/>
                <w:bCs/>
                <w:sz w:val="18"/>
                <w:szCs w:val="18"/>
              </w:rPr>
              <w:t>1 501,63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jc w:val="right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100,00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</w:tr>
      <w:tr w:rsidR="003A4CF8" w:rsidRPr="0041109F" w:rsidTr="00C90528">
        <w:trPr>
          <w:trHeight w:val="25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ОБ 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CF8" w:rsidRPr="0041109F" w:rsidRDefault="003A4CF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</w:tr>
    </w:tbl>
    <w:p w:rsidR="00C94F7C" w:rsidRPr="0041109F" w:rsidRDefault="00C94F7C" w:rsidP="00C94F7C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18"/>
          <w:szCs w:val="18"/>
        </w:rPr>
      </w:pPr>
    </w:p>
    <w:p w:rsidR="00C94F7C" w:rsidRPr="0041109F" w:rsidRDefault="00C94F7C" w:rsidP="00C94F7C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эффективности реализации подпрограммы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C94F7C" w:rsidRPr="0041109F" w:rsidRDefault="00C94F7C" w:rsidP="005473B1">
      <w:pPr>
        <w:pStyle w:val="ConsPlusNonformat"/>
        <w:widowControl/>
        <w:numPr>
          <w:ilvl w:val="0"/>
          <w:numId w:val="6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достижения плановых значений индикаторов</w:t>
      </w:r>
    </w:p>
    <w:tbl>
      <w:tblPr>
        <w:tblW w:w="14798" w:type="dxa"/>
        <w:tblInd w:w="95" w:type="dxa"/>
        <w:tblLook w:val="04A0"/>
      </w:tblPr>
      <w:tblGrid>
        <w:gridCol w:w="1431"/>
        <w:gridCol w:w="4100"/>
        <w:gridCol w:w="436"/>
        <w:gridCol w:w="709"/>
        <w:gridCol w:w="4100"/>
        <w:gridCol w:w="336"/>
        <w:gridCol w:w="3686"/>
      </w:tblGrid>
      <w:tr w:rsidR="00955BD9" w:rsidRPr="0041109F" w:rsidTr="00964E6C">
        <w:trPr>
          <w:trHeight w:val="330"/>
        </w:trPr>
        <w:tc>
          <w:tcPr>
            <w:tcW w:w="143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5BD9" w:rsidRPr="0041109F" w:rsidRDefault="00955BD9">
            <w:pPr>
              <w:jc w:val="center"/>
              <w:rPr>
                <w:color w:val="000000"/>
              </w:rPr>
            </w:pPr>
            <w:proofErr w:type="gramStart"/>
            <w:r w:rsidRPr="0041109F">
              <w:rPr>
                <w:color w:val="000000"/>
              </w:rPr>
              <w:t>ДИП</w:t>
            </w:r>
            <w:proofErr w:type="gramEnd"/>
            <w:r w:rsidRPr="0041109F">
              <w:rPr>
                <w:color w:val="000000"/>
              </w:rPr>
              <w:t xml:space="preserve"> =0,5 </w:t>
            </w:r>
            <w:proofErr w:type="spellStart"/>
            <w:r w:rsidRPr="0041109F">
              <w:rPr>
                <w:color w:val="000000"/>
              </w:rPr>
              <w:t>х</w:t>
            </w:r>
            <w:proofErr w:type="spellEnd"/>
          </w:p>
        </w:tc>
        <w:tc>
          <w:tcPr>
            <w:tcW w:w="4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5BD9" w:rsidRPr="0041109F" w:rsidRDefault="00F3319F" w:rsidP="00F3319F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>1</w:t>
            </w:r>
            <w:r w:rsidR="00955BD9" w:rsidRPr="0041109F">
              <w:rPr>
                <w:color w:val="000000"/>
              </w:rPr>
              <w:t>,0</w:t>
            </w:r>
            <w:r w:rsidRPr="0041109F">
              <w:rPr>
                <w:color w:val="000000"/>
              </w:rPr>
              <w:t>01</w:t>
            </w:r>
            <w:r w:rsidR="00955BD9" w:rsidRPr="0041109F">
              <w:rPr>
                <w:color w:val="000000"/>
              </w:rPr>
              <w:t>(степень достижения цели)</w:t>
            </w:r>
          </w:p>
        </w:tc>
        <w:tc>
          <w:tcPr>
            <w:tcW w:w="43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5BD9" w:rsidRPr="0041109F" w:rsidRDefault="00955BD9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>+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5BD9" w:rsidRPr="0041109F" w:rsidRDefault="00955BD9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 xml:space="preserve">0,5 </w:t>
            </w:r>
            <w:proofErr w:type="spellStart"/>
            <w:r w:rsidRPr="0041109F">
              <w:rPr>
                <w:color w:val="000000"/>
              </w:rPr>
              <w:t>х</w:t>
            </w:r>
            <w:proofErr w:type="spellEnd"/>
          </w:p>
        </w:tc>
        <w:tc>
          <w:tcPr>
            <w:tcW w:w="4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5BD9" w:rsidRPr="0041109F" w:rsidRDefault="00F3319F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>6,237</w:t>
            </w:r>
            <w:r w:rsidR="00955BD9" w:rsidRPr="0041109F">
              <w:rPr>
                <w:color w:val="000000"/>
              </w:rPr>
              <w:t>(степень решения задач)</w:t>
            </w:r>
          </w:p>
        </w:tc>
        <w:tc>
          <w:tcPr>
            <w:tcW w:w="33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5BD9" w:rsidRPr="0041109F" w:rsidRDefault="00955BD9">
            <w:pPr>
              <w:jc w:val="center"/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=</w:t>
            </w:r>
          </w:p>
        </w:tc>
        <w:tc>
          <w:tcPr>
            <w:tcW w:w="368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5BD9" w:rsidRPr="0041109F" w:rsidRDefault="00955BD9" w:rsidP="0035366F">
            <w:pPr>
              <w:rPr>
                <w:b/>
                <w:bCs/>
                <w:color w:val="000000"/>
              </w:rPr>
            </w:pPr>
            <w:r w:rsidRPr="0041109F">
              <w:rPr>
                <w:b/>
                <w:bCs/>
                <w:color w:val="000000"/>
              </w:rPr>
              <w:t>1,0</w:t>
            </w:r>
            <w:r w:rsidR="008756F2" w:rsidRPr="0041109F">
              <w:rPr>
                <w:b/>
                <w:bCs/>
                <w:color w:val="000000"/>
              </w:rPr>
              <w:t>2</w:t>
            </w:r>
            <w:r w:rsidRPr="0041109F">
              <w:rPr>
                <w:b/>
                <w:bCs/>
                <w:color w:val="000000"/>
              </w:rPr>
              <w:t xml:space="preserve"> </w:t>
            </w:r>
            <w:r w:rsidR="0035366F" w:rsidRPr="0041109F">
              <w:rPr>
                <w:b/>
                <w:bCs/>
                <w:color w:val="000000"/>
              </w:rPr>
              <w:t>в</w:t>
            </w:r>
            <w:r w:rsidRPr="0041109F">
              <w:rPr>
                <w:b/>
                <w:bCs/>
                <w:color w:val="000000"/>
              </w:rPr>
              <w:t>ысокая результативность</w:t>
            </w:r>
          </w:p>
        </w:tc>
      </w:tr>
      <w:tr w:rsidR="00955BD9" w:rsidRPr="0041109F" w:rsidTr="00964E6C">
        <w:trPr>
          <w:trHeight w:val="300"/>
        </w:trPr>
        <w:tc>
          <w:tcPr>
            <w:tcW w:w="143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5BD9" w:rsidRPr="0041109F" w:rsidRDefault="00955BD9">
            <w:pPr>
              <w:rPr>
                <w:color w:val="000000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5BD9" w:rsidRPr="0041109F" w:rsidRDefault="00F3319F" w:rsidP="00F3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3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5BD9" w:rsidRPr="0041109F" w:rsidRDefault="00955BD9">
            <w:pPr>
              <w:rPr>
                <w:color w:val="000000"/>
              </w:rPr>
            </w:pP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5BD9" w:rsidRPr="0041109F" w:rsidRDefault="00955BD9">
            <w:pPr>
              <w:rPr>
                <w:color w:val="000000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5BD9" w:rsidRPr="0041109F" w:rsidRDefault="00F3319F" w:rsidP="00F3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3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5BD9" w:rsidRPr="0041109F" w:rsidRDefault="00955BD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8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5BD9" w:rsidRPr="0041109F" w:rsidRDefault="00955BD9">
            <w:pPr>
              <w:rPr>
                <w:b/>
                <w:bCs/>
                <w:color w:val="000000"/>
              </w:rPr>
            </w:pPr>
          </w:p>
        </w:tc>
      </w:tr>
    </w:tbl>
    <w:p w:rsidR="00955BD9" w:rsidRPr="0041109F" w:rsidRDefault="00955BD9" w:rsidP="00955BD9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94F7C" w:rsidRPr="0041109F" w:rsidRDefault="00C94F7C" w:rsidP="005473B1">
      <w:pPr>
        <w:pStyle w:val="ConsPlusNonformat"/>
        <w:widowControl/>
        <w:numPr>
          <w:ilvl w:val="0"/>
          <w:numId w:val="6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полноты финансирования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C94F7C" w:rsidRPr="0041109F" w:rsidRDefault="00C94F7C" w:rsidP="00C94F7C">
      <w:pPr>
        <w:pStyle w:val="ConsPlusNonformat"/>
        <w:widowControl/>
        <w:tabs>
          <w:tab w:val="left" w:pos="432"/>
        </w:tabs>
        <w:ind w:left="21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C94F7C" w:rsidRPr="0041109F" w:rsidRDefault="00C94F7C" w:rsidP="00C94F7C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          ПФ =  </w:t>
      </w:r>
      <w:r w:rsidRPr="0041109F">
        <w:rPr>
          <w:rFonts w:ascii="Times New Roman" w:hAnsi="Times New Roman" w:cs="Times New Roman"/>
          <w:b/>
          <w:sz w:val="24"/>
          <w:szCs w:val="24"/>
        </w:rPr>
        <w:t>1,0</w:t>
      </w:r>
      <w:r w:rsidRPr="0041109F">
        <w:rPr>
          <w:rFonts w:ascii="Times New Roman" w:hAnsi="Times New Roman" w:cs="Times New Roman"/>
          <w:sz w:val="24"/>
          <w:szCs w:val="24"/>
        </w:rPr>
        <w:t xml:space="preserve"> - </w:t>
      </w:r>
      <w:r w:rsidRPr="0041109F">
        <w:rPr>
          <w:rFonts w:ascii="Times New Roman" w:hAnsi="Times New Roman" w:cs="Times New Roman"/>
          <w:b/>
          <w:sz w:val="24"/>
          <w:szCs w:val="24"/>
        </w:rPr>
        <w:t>полное финансирование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C94F7C" w:rsidRPr="0041109F" w:rsidRDefault="00C94F7C" w:rsidP="00C94F7C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3A4CF8" w:rsidRPr="0041109F" w:rsidRDefault="00C94F7C" w:rsidP="00C94F7C">
      <w:pPr>
        <w:pStyle w:val="a6"/>
        <w:widowControl w:val="0"/>
        <w:tabs>
          <w:tab w:val="left" w:pos="709"/>
        </w:tabs>
        <w:suppressAutoHyphens/>
        <w:spacing w:line="240" w:lineRule="auto"/>
        <w:ind w:left="840" w:firstLine="0"/>
        <w:rPr>
          <w:b/>
          <w:sz w:val="24"/>
          <w:szCs w:val="24"/>
        </w:rPr>
      </w:pPr>
      <w:r w:rsidRPr="0041109F">
        <w:rPr>
          <w:sz w:val="24"/>
          <w:szCs w:val="24"/>
        </w:rPr>
        <w:t xml:space="preserve"> </w:t>
      </w:r>
      <w:r w:rsidRPr="0041109F">
        <w:rPr>
          <w:b/>
          <w:sz w:val="24"/>
          <w:szCs w:val="24"/>
        </w:rPr>
        <w:t>Общая оценка эффективности реализации подпрограммы- 5 высок</w:t>
      </w:r>
      <w:r w:rsidR="00096DE0" w:rsidRPr="0041109F">
        <w:rPr>
          <w:b/>
          <w:sz w:val="24"/>
          <w:szCs w:val="24"/>
        </w:rPr>
        <w:t>ая</w:t>
      </w:r>
      <w:r w:rsidRPr="0041109F">
        <w:rPr>
          <w:b/>
          <w:sz w:val="24"/>
          <w:szCs w:val="24"/>
        </w:rPr>
        <w:t xml:space="preserve"> эффективност</w:t>
      </w:r>
      <w:r w:rsidR="00096DE0" w:rsidRPr="0041109F">
        <w:rPr>
          <w:b/>
          <w:sz w:val="24"/>
          <w:szCs w:val="24"/>
        </w:rPr>
        <w:t>ь</w:t>
      </w:r>
      <w:r w:rsidRPr="0041109F">
        <w:rPr>
          <w:b/>
          <w:sz w:val="24"/>
          <w:szCs w:val="24"/>
        </w:rPr>
        <w:t>.</w:t>
      </w:r>
    </w:p>
    <w:tbl>
      <w:tblPr>
        <w:tblW w:w="625" w:type="dxa"/>
        <w:tblLayout w:type="fixed"/>
        <w:tblLook w:val="04A0"/>
      </w:tblPr>
      <w:tblGrid>
        <w:gridCol w:w="625"/>
      </w:tblGrid>
      <w:tr w:rsidR="00511EBB" w:rsidRPr="0041109F" w:rsidTr="00511EBB">
        <w:trPr>
          <w:trHeight w:val="255"/>
        </w:trPr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EBB" w:rsidRPr="0041109F" w:rsidRDefault="00511E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0" w:name="RANGE!A1:M50"/>
            <w:bookmarkEnd w:id="0"/>
          </w:p>
        </w:tc>
      </w:tr>
    </w:tbl>
    <w:p w:rsidR="00526DB9" w:rsidRPr="0041109F" w:rsidRDefault="00526DB9">
      <w:r w:rsidRPr="0041109F">
        <w:br w:type="page"/>
      </w:r>
    </w:p>
    <w:p w:rsidR="00D22AA7" w:rsidRPr="0041109F" w:rsidRDefault="00D22AA7" w:rsidP="005473B1">
      <w:pPr>
        <w:pStyle w:val="a6"/>
        <w:widowControl w:val="0"/>
        <w:numPr>
          <w:ilvl w:val="0"/>
          <w:numId w:val="4"/>
        </w:numPr>
        <w:tabs>
          <w:tab w:val="left" w:pos="709"/>
        </w:tabs>
        <w:suppressAutoHyphens/>
        <w:spacing w:line="240" w:lineRule="auto"/>
        <w:jc w:val="center"/>
        <w:rPr>
          <w:b/>
          <w:sz w:val="24"/>
          <w:szCs w:val="24"/>
        </w:rPr>
      </w:pPr>
      <w:r w:rsidRPr="0041109F">
        <w:rPr>
          <w:b/>
          <w:sz w:val="24"/>
          <w:szCs w:val="24"/>
        </w:rPr>
        <w:lastRenderedPageBreak/>
        <w:t>Подпрограмма «Совершенствование библиотечного, библиографического и информационного обслуживания пользователей»</w:t>
      </w:r>
    </w:p>
    <w:p w:rsidR="00AC19A1" w:rsidRPr="0041109F" w:rsidRDefault="00AC19A1" w:rsidP="005440D5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jc w:val="center"/>
        <w:rPr>
          <w:b/>
          <w:sz w:val="24"/>
          <w:szCs w:val="24"/>
        </w:rPr>
      </w:pPr>
      <w:r w:rsidRPr="0041109F">
        <w:rPr>
          <w:b/>
          <w:sz w:val="24"/>
          <w:szCs w:val="24"/>
        </w:rPr>
        <w:t>на 201</w:t>
      </w:r>
      <w:r w:rsidR="00540D97" w:rsidRPr="0041109F">
        <w:rPr>
          <w:b/>
          <w:sz w:val="24"/>
          <w:szCs w:val="24"/>
        </w:rPr>
        <w:t>6</w:t>
      </w:r>
      <w:r w:rsidRPr="0041109F">
        <w:rPr>
          <w:b/>
          <w:sz w:val="24"/>
          <w:szCs w:val="24"/>
        </w:rPr>
        <w:t>-2020 годы</w:t>
      </w:r>
    </w:p>
    <w:p w:rsidR="00D22AA7" w:rsidRPr="0041109F" w:rsidRDefault="00D22AA7" w:rsidP="005440D5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jc w:val="center"/>
        <w:rPr>
          <w:b/>
          <w:sz w:val="24"/>
          <w:szCs w:val="24"/>
        </w:rPr>
      </w:pPr>
    </w:p>
    <w:tbl>
      <w:tblPr>
        <w:tblW w:w="15452" w:type="dxa"/>
        <w:tblInd w:w="-176" w:type="dxa"/>
        <w:tblLayout w:type="fixed"/>
        <w:tblLook w:val="04A0"/>
      </w:tblPr>
      <w:tblGrid>
        <w:gridCol w:w="750"/>
        <w:gridCol w:w="2653"/>
        <w:gridCol w:w="709"/>
        <w:gridCol w:w="851"/>
        <w:gridCol w:w="992"/>
        <w:gridCol w:w="992"/>
        <w:gridCol w:w="992"/>
        <w:gridCol w:w="709"/>
        <w:gridCol w:w="2977"/>
        <w:gridCol w:w="850"/>
        <w:gridCol w:w="709"/>
        <w:gridCol w:w="709"/>
        <w:gridCol w:w="1559"/>
      </w:tblGrid>
      <w:tr w:rsidR="00224923" w:rsidRPr="0041109F" w:rsidTr="00007BCD">
        <w:trPr>
          <w:trHeight w:val="660"/>
        </w:trPr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41109F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41109F">
              <w:rPr>
                <w:sz w:val="16"/>
                <w:szCs w:val="16"/>
              </w:rPr>
              <w:t>/</w:t>
            </w:r>
            <w:proofErr w:type="spellStart"/>
            <w:r w:rsidRPr="0041109F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6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Цель, задачи, мероприятия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Срок выполнения (квартал, год)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Объемы финансирования, тыс</w:t>
            </w:r>
            <w:proofErr w:type="gramStart"/>
            <w:r w:rsidRPr="0041109F">
              <w:rPr>
                <w:sz w:val="16"/>
                <w:szCs w:val="16"/>
              </w:rPr>
              <w:t>.р</w:t>
            </w:r>
            <w:proofErr w:type="gramEnd"/>
            <w:r w:rsidRPr="0041109F">
              <w:rPr>
                <w:sz w:val="16"/>
                <w:szCs w:val="16"/>
              </w:rPr>
              <w:t>уб.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Процент освоения, % (гр.6/гр.5)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Показатели (индикаторы) результативности выполнения мероприятий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Исполнители, перечень организаций, участвующих в реализации мероприятий</w:t>
            </w:r>
          </w:p>
        </w:tc>
      </w:tr>
      <w:tr w:rsidR="00224923" w:rsidRPr="0041109F" w:rsidTr="00007BCD">
        <w:trPr>
          <w:trHeight w:val="1080"/>
        </w:trPr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Уточненные бюджетные ассигнования на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Кассовый расход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Наименование, ед</w:t>
            </w:r>
            <w:proofErr w:type="gramStart"/>
            <w:r w:rsidRPr="0041109F">
              <w:rPr>
                <w:sz w:val="16"/>
                <w:szCs w:val="16"/>
              </w:rPr>
              <w:t>.и</w:t>
            </w:r>
            <w:proofErr w:type="gramEnd"/>
            <w:r w:rsidRPr="0041109F">
              <w:rPr>
                <w:sz w:val="16"/>
                <w:szCs w:val="16"/>
              </w:rPr>
              <w:t>змерения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План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Факт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Процент исполнения, %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</w:tr>
      <w:tr w:rsidR="00224923" w:rsidRPr="0041109F" w:rsidTr="00007BCD">
        <w:trPr>
          <w:trHeight w:val="255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12</w:t>
            </w:r>
          </w:p>
        </w:tc>
      </w:tr>
      <w:tr w:rsidR="00224923" w:rsidRPr="0041109F" w:rsidTr="00007BCD">
        <w:trPr>
          <w:trHeight w:val="390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</w:t>
            </w:r>
          </w:p>
        </w:tc>
        <w:tc>
          <w:tcPr>
            <w:tcW w:w="1470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Цель: Удовлетворение информационных потребностей жителей ЗАТО г</w:t>
            </w:r>
            <w:proofErr w:type="gramStart"/>
            <w:r w:rsidRPr="0041109F">
              <w:rPr>
                <w:sz w:val="16"/>
                <w:szCs w:val="16"/>
              </w:rPr>
              <w:t>.С</w:t>
            </w:r>
            <w:proofErr w:type="gramEnd"/>
            <w:r w:rsidRPr="0041109F">
              <w:rPr>
                <w:sz w:val="16"/>
                <w:szCs w:val="16"/>
              </w:rPr>
              <w:t>евероморск, используя лучшие образцы мирового культурного наследия, обеспечение свободного доступа к информации, знаниям и культуре.</w:t>
            </w:r>
          </w:p>
        </w:tc>
      </w:tr>
      <w:tr w:rsidR="00224923" w:rsidRPr="0041109F" w:rsidTr="00007BCD">
        <w:trPr>
          <w:trHeight w:val="919"/>
        </w:trPr>
        <w:tc>
          <w:tcPr>
            <w:tcW w:w="7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1.1.</w:t>
            </w:r>
          </w:p>
        </w:tc>
        <w:tc>
          <w:tcPr>
            <w:tcW w:w="7898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923" w:rsidRPr="0041109F" w:rsidRDefault="00224923" w:rsidP="00310EE1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увеличение количества библиографических записей в сводном электронном каталоге библиотек МБУК </w:t>
            </w:r>
            <w:proofErr w:type="gramStart"/>
            <w:r w:rsidRPr="0041109F">
              <w:rPr>
                <w:sz w:val="16"/>
                <w:szCs w:val="16"/>
              </w:rPr>
              <w:t>Североморский</w:t>
            </w:r>
            <w:proofErr w:type="gramEnd"/>
            <w:r w:rsidRPr="0041109F">
              <w:rPr>
                <w:sz w:val="16"/>
                <w:szCs w:val="16"/>
              </w:rPr>
              <w:t xml:space="preserve"> ЦБС (по </w:t>
            </w:r>
            <w:proofErr w:type="spellStart"/>
            <w:r w:rsidRPr="0041109F">
              <w:rPr>
                <w:sz w:val="16"/>
                <w:szCs w:val="16"/>
              </w:rPr>
              <w:t>сравнениюс</w:t>
            </w:r>
            <w:proofErr w:type="spellEnd"/>
            <w:r w:rsidRPr="0041109F">
              <w:rPr>
                <w:sz w:val="16"/>
                <w:szCs w:val="16"/>
              </w:rPr>
              <w:t xml:space="preserve"> предыдущим годом) (%);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  <w:r w:rsidR="00AD388C" w:rsidRPr="0041109F">
              <w:rPr>
                <w:sz w:val="16"/>
                <w:szCs w:val="16"/>
              </w:rPr>
              <w:t>7,1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AD388C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322,7</w:t>
            </w:r>
            <w:r w:rsidR="00224923" w:rsidRPr="0041109F">
              <w:rPr>
                <w:sz w:val="16"/>
                <w:szCs w:val="16"/>
              </w:rPr>
              <w:t>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 w:rsidP="00C12E8B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МБУК Североморская ЦБС</w:t>
            </w:r>
          </w:p>
        </w:tc>
      </w:tr>
      <w:tr w:rsidR="00224923" w:rsidRPr="0041109F" w:rsidTr="00007BCD">
        <w:trPr>
          <w:trHeight w:val="33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898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увеличение количества посещений библиотек (тыс. чел.)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  <w:r w:rsidR="00AD388C" w:rsidRPr="0041109F">
              <w:rPr>
                <w:sz w:val="16"/>
                <w:szCs w:val="16"/>
              </w:rPr>
              <w:t>306,3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AD388C" w:rsidP="00AD388C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</w:tr>
      <w:tr w:rsidR="00224923" w:rsidRPr="0041109F" w:rsidTr="00007BCD">
        <w:trPr>
          <w:trHeight w:val="450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47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Задача: Формирование и обеспечение сохранности библиотечного фонда, организация библиотечного, библиографического и информационного обслуживания пользователей</w:t>
            </w:r>
          </w:p>
        </w:tc>
      </w:tr>
      <w:tr w:rsidR="00224923" w:rsidRPr="0041109F" w:rsidTr="00007BCD">
        <w:trPr>
          <w:trHeight w:val="540"/>
        </w:trPr>
        <w:tc>
          <w:tcPr>
            <w:tcW w:w="7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2.1.</w:t>
            </w:r>
          </w:p>
        </w:tc>
        <w:tc>
          <w:tcPr>
            <w:tcW w:w="147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 xml:space="preserve">Основное мероприятие 1. Развитие библиотечного </w:t>
            </w:r>
            <w:proofErr w:type="gramStart"/>
            <w:r w:rsidRPr="0041109F">
              <w:rPr>
                <w:b/>
                <w:bCs/>
                <w:sz w:val="16"/>
                <w:szCs w:val="16"/>
              </w:rPr>
              <w:t>дела</w:t>
            </w:r>
            <w:proofErr w:type="gramEnd"/>
            <w:r w:rsidRPr="0041109F">
              <w:rPr>
                <w:b/>
                <w:bCs/>
                <w:sz w:val="16"/>
                <w:szCs w:val="16"/>
              </w:rPr>
              <w:t xml:space="preserve"> ЗАТО г. Североморск</w:t>
            </w:r>
          </w:p>
        </w:tc>
      </w:tr>
      <w:tr w:rsidR="00007BCD" w:rsidRPr="0041109F" w:rsidTr="00007BCD">
        <w:trPr>
          <w:trHeight w:val="510"/>
        </w:trPr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2.1.1.</w:t>
            </w:r>
          </w:p>
        </w:tc>
        <w:tc>
          <w:tcPr>
            <w:tcW w:w="26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Итого по основному мероприятию 1.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2017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МБ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67 595,01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67 595,01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67 595,01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 w:rsidP="00007BCD">
            <w:pPr>
              <w:ind w:firstLine="743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007BCD" w:rsidRPr="0041109F" w:rsidTr="00007BCD">
        <w:trPr>
          <w:trHeight w:val="510"/>
        </w:trPr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456,50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456,50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456,50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007BCD" w:rsidRPr="0041109F" w:rsidTr="00007BCD">
        <w:trPr>
          <w:trHeight w:val="510"/>
        </w:trPr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ФБ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46,01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46,01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46,01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007BCD" w:rsidRPr="0041109F" w:rsidTr="00007BCD">
        <w:trPr>
          <w:trHeight w:val="540"/>
        </w:trPr>
        <w:tc>
          <w:tcPr>
            <w:tcW w:w="75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2.1.1.1</w:t>
            </w:r>
          </w:p>
        </w:tc>
        <w:tc>
          <w:tcPr>
            <w:tcW w:w="2653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Расходы на обеспечение деятельности (оказание услуг) подведомственных учреждений, в том числе на предоставление муниципальным бюджетным  и автономным учреждениям субсидий</w:t>
            </w:r>
            <w:proofErr w:type="gramStart"/>
            <w:r w:rsidRPr="0041109F">
              <w:rPr>
                <w:sz w:val="16"/>
                <w:szCs w:val="16"/>
              </w:rPr>
              <w:t>.</w:t>
            </w:r>
            <w:proofErr w:type="gramEnd"/>
            <w:r w:rsidRPr="0041109F">
              <w:rPr>
                <w:sz w:val="16"/>
                <w:szCs w:val="16"/>
              </w:rPr>
              <w:t xml:space="preserve"> (</w:t>
            </w:r>
            <w:proofErr w:type="gramStart"/>
            <w:r w:rsidRPr="0041109F">
              <w:rPr>
                <w:sz w:val="16"/>
                <w:szCs w:val="16"/>
              </w:rPr>
              <w:t>б</w:t>
            </w:r>
            <w:proofErr w:type="gramEnd"/>
            <w:r w:rsidRPr="0041109F">
              <w:rPr>
                <w:sz w:val="16"/>
                <w:szCs w:val="16"/>
              </w:rPr>
              <w:t>иблиотеки)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2017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66 160,23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66 160,23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66 160,23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Увеличение количества  посещений пользователей библиотек в </w:t>
            </w:r>
            <w:proofErr w:type="gramStart"/>
            <w:r w:rsidRPr="0041109F">
              <w:rPr>
                <w:sz w:val="16"/>
                <w:szCs w:val="16"/>
              </w:rPr>
              <w:t>стационарный</w:t>
            </w:r>
            <w:proofErr w:type="gramEnd"/>
            <w:r w:rsidRPr="0041109F">
              <w:rPr>
                <w:sz w:val="16"/>
                <w:szCs w:val="16"/>
              </w:rPr>
              <w:t xml:space="preserve"> условиях (тыс. чел.)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 w:rsidP="00D97074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  <w:r w:rsidR="00D97074" w:rsidRPr="0041109F">
              <w:rPr>
                <w:sz w:val="16"/>
                <w:szCs w:val="16"/>
              </w:rPr>
              <w:t>241,1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D97074" w:rsidP="00D97074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97</w:t>
            </w:r>
            <w:r w:rsidR="00224923" w:rsidRPr="0041109F">
              <w:rPr>
                <w:sz w:val="16"/>
                <w:szCs w:val="16"/>
              </w:rPr>
              <w:t>,</w:t>
            </w:r>
            <w:r w:rsidRPr="0041109F">
              <w:rPr>
                <w:sz w:val="16"/>
                <w:szCs w:val="16"/>
              </w:rPr>
              <w:t>22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МБУК </w:t>
            </w:r>
            <w:proofErr w:type="spellStart"/>
            <w:proofErr w:type="gramStart"/>
            <w:r w:rsidRPr="0041109F">
              <w:rPr>
                <w:sz w:val="16"/>
                <w:szCs w:val="16"/>
              </w:rPr>
              <w:t>Североморс</w:t>
            </w:r>
            <w:proofErr w:type="spellEnd"/>
            <w:r w:rsidRPr="0041109F">
              <w:rPr>
                <w:sz w:val="16"/>
                <w:szCs w:val="16"/>
              </w:rPr>
              <w:br/>
            </w:r>
            <w:proofErr w:type="spellStart"/>
            <w:r w:rsidRPr="0041109F">
              <w:rPr>
                <w:sz w:val="16"/>
                <w:szCs w:val="16"/>
              </w:rPr>
              <w:t>кая</w:t>
            </w:r>
            <w:proofErr w:type="spellEnd"/>
            <w:proofErr w:type="gramEnd"/>
            <w:r w:rsidRPr="0041109F">
              <w:rPr>
                <w:sz w:val="16"/>
                <w:szCs w:val="16"/>
              </w:rPr>
              <w:t xml:space="preserve">  ЦБС</w:t>
            </w:r>
          </w:p>
        </w:tc>
      </w:tr>
      <w:tr w:rsidR="00224923" w:rsidRPr="0041109F" w:rsidTr="00310EE1">
        <w:trPr>
          <w:trHeight w:val="588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65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Увеличение количества  посещений пользователей библиотек вне стационар</w:t>
            </w:r>
            <w:proofErr w:type="gramStart"/>
            <w:r w:rsidRPr="0041109F">
              <w:rPr>
                <w:sz w:val="16"/>
                <w:szCs w:val="16"/>
              </w:rPr>
              <w:t>а(</w:t>
            </w:r>
            <w:proofErr w:type="gramEnd"/>
            <w:r w:rsidRPr="0041109F">
              <w:rPr>
                <w:sz w:val="16"/>
                <w:szCs w:val="16"/>
              </w:rPr>
              <w:t>тыс. чел.)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5,3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  <w:r w:rsidR="00D97074" w:rsidRPr="0041109F">
              <w:rPr>
                <w:sz w:val="16"/>
                <w:szCs w:val="16"/>
              </w:rPr>
              <w:t>5,3</w:t>
            </w:r>
            <w:r w:rsidR="00502A24" w:rsidRPr="0041109F">
              <w:rPr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502A24" w:rsidP="00502A24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</w:t>
            </w:r>
            <w:r w:rsidR="00224923" w:rsidRPr="0041109F">
              <w:rPr>
                <w:sz w:val="16"/>
                <w:szCs w:val="16"/>
              </w:rPr>
              <w:t>0,</w:t>
            </w:r>
            <w:r w:rsidRPr="0041109F">
              <w:rPr>
                <w:sz w:val="16"/>
                <w:szCs w:val="16"/>
              </w:rPr>
              <w:t>57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</w:tr>
      <w:tr w:rsidR="00224923" w:rsidRPr="0041109F" w:rsidTr="00007BCD">
        <w:trPr>
          <w:trHeight w:val="51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65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66 160,23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Увеличение количества  посещений пользователей библиотек удаленно через сеть Интерне</w:t>
            </w:r>
            <w:proofErr w:type="gramStart"/>
            <w:r w:rsidRPr="0041109F">
              <w:rPr>
                <w:sz w:val="16"/>
                <w:szCs w:val="16"/>
              </w:rPr>
              <w:t>т(</w:t>
            </w:r>
            <w:proofErr w:type="gramEnd"/>
            <w:r w:rsidRPr="0041109F">
              <w:rPr>
                <w:sz w:val="16"/>
                <w:szCs w:val="16"/>
              </w:rPr>
              <w:t>тыс. чел.)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 w:rsidP="00502A24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5</w:t>
            </w:r>
            <w:r w:rsidR="00502A24" w:rsidRPr="0041109F">
              <w:rPr>
                <w:sz w:val="16"/>
                <w:szCs w:val="16"/>
              </w:rPr>
              <w:t>2</w:t>
            </w:r>
            <w:r w:rsidRPr="0041109F">
              <w:rPr>
                <w:sz w:val="16"/>
                <w:szCs w:val="16"/>
              </w:rPr>
              <w:t>,</w:t>
            </w:r>
            <w:r w:rsidR="00502A24" w:rsidRPr="0041109F">
              <w:rPr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502A24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59,9</w:t>
            </w:r>
            <w:r w:rsidR="00224923"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502A24" w:rsidP="00502A24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113</w:t>
            </w:r>
            <w:r w:rsidR="00224923" w:rsidRPr="0041109F">
              <w:rPr>
                <w:sz w:val="16"/>
                <w:szCs w:val="16"/>
              </w:rPr>
              <w:t>,</w:t>
            </w:r>
            <w:r w:rsidRPr="0041109F">
              <w:rPr>
                <w:sz w:val="16"/>
                <w:szCs w:val="16"/>
              </w:rPr>
              <w:t>66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</w:tr>
      <w:tr w:rsidR="00224923" w:rsidRPr="0041109F" w:rsidTr="00007BCD">
        <w:trPr>
          <w:trHeight w:val="525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65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Увеличение кол-во документов (тыс. экз.)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 w:rsidP="00502A24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25</w:t>
            </w:r>
            <w:r w:rsidR="00502A24" w:rsidRPr="0041109F">
              <w:rPr>
                <w:sz w:val="16"/>
                <w:szCs w:val="16"/>
              </w:rPr>
              <w:t>3,6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  <w:r w:rsidR="00502A24" w:rsidRPr="0041109F">
              <w:rPr>
                <w:sz w:val="16"/>
                <w:szCs w:val="16"/>
              </w:rPr>
              <w:t>254,3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502A24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</w:t>
            </w:r>
            <w:r w:rsidR="00224923"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</w:tr>
      <w:tr w:rsidR="00224923" w:rsidRPr="0041109F" w:rsidTr="00007BCD">
        <w:trPr>
          <w:trHeight w:val="57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65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Увеличение количества новых поступлений  документов и  ввод в электронный каталог (тыс. экз.)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502A24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2,6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502A24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2,6</w:t>
            </w:r>
            <w:r w:rsidR="00224923"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502A24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</w:t>
            </w:r>
            <w:r w:rsidR="00224923"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</w:tr>
      <w:tr w:rsidR="00224923" w:rsidRPr="0041109F" w:rsidTr="00007BCD">
        <w:trPr>
          <w:trHeight w:val="319"/>
        </w:trPr>
        <w:tc>
          <w:tcPr>
            <w:tcW w:w="7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lastRenderedPageBreak/>
              <w:t>2.1.1.2</w:t>
            </w:r>
          </w:p>
        </w:tc>
        <w:tc>
          <w:tcPr>
            <w:tcW w:w="26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2017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910,68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910,68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910,68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224923" w:rsidRPr="0041109F" w:rsidTr="00007BCD">
        <w:trPr>
          <w:trHeight w:val="33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6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</w:tr>
      <w:tr w:rsidR="00224923" w:rsidRPr="0041109F" w:rsidTr="00007BCD">
        <w:trPr>
          <w:trHeight w:val="349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6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910,68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</w:tr>
      <w:tr w:rsidR="00224923" w:rsidRPr="0041109F" w:rsidTr="00007BCD">
        <w:trPr>
          <w:trHeight w:val="39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6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</w:tr>
      <w:tr w:rsidR="00224923" w:rsidRPr="0041109F" w:rsidTr="00007BCD">
        <w:trPr>
          <w:trHeight w:val="630"/>
        </w:trPr>
        <w:tc>
          <w:tcPr>
            <w:tcW w:w="75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2.1.1.3</w:t>
            </w:r>
          </w:p>
        </w:tc>
        <w:tc>
          <w:tcPr>
            <w:tcW w:w="265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Реализация мер социальной поддержки отдельных категорий граждан, работающих в муниципальных учреждениях образования и культуры, расположенных в сельских населенных пунктах или поселках городского типа Мурманской области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2017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456,50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456,50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456,50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224923" w:rsidRPr="0041109F" w:rsidTr="00007BCD">
        <w:trPr>
          <w:trHeight w:val="33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6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</w:tr>
      <w:tr w:rsidR="00224923" w:rsidRPr="0041109F" w:rsidTr="00007BCD">
        <w:trPr>
          <w:trHeight w:val="33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6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</w:tr>
      <w:tr w:rsidR="00224923" w:rsidRPr="0041109F" w:rsidTr="00007BCD">
        <w:trPr>
          <w:trHeight w:val="33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6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456,50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</w:tr>
      <w:tr w:rsidR="00224923" w:rsidRPr="0041109F" w:rsidTr="00007BCD">
        <w:trPr>
          <w:trHeight w:val="465"/>
        </w:trPr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2.1.1.4</w:t>
            </w:r>
          </w:p>
        </w:tc>
        <w:tc>
          <w:tcPr>
            <w:tcW w:w="26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Софинансирование МБ </w:t>
            </w:r>
            <w:proofErr w:type="gramStart"/>
            <w:r w:rsidRPr="0041109F">
              <w:rPr>
                <w:sz w:val="16"/>
                <w:szCs w:val="16"/>
              </w:rPr>
              <w:t>к</w:t>
            </w:r>
            <w:proofErr w:type="gramEnd"/>
            <w:r w:rsidRPr="0041109F">
              <w:rPr>
                <w:sz w:val="16"/>
                <w:szCs w:val="16"/>
              </w:rPr>
              <w:t xml:space="preserve"> ОБ - Реализация мер социальной поддержки отдельных категорий граждан, работающих в муниципальных учреждениях образования и культуры, расположенных в сельских населенных пунктах или поселках городского типа Мурманской </w:t>
            </w:r>
            <w:proofErr w:type="spellStart"/>
            <w:r w:rsidRPr="0041109F">
              <w:rPr>
                <w:sz w:val="16"/>
                <w:szCs w:val="16"/>
              </w:rPr>
              <w:t>област</w:t>
            </w:r>
            <w:proofErr w:type="spell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2017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24,10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24,10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24,10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224923" w:rsidRPr="0041109F" w:rsidTr="00007BCD">
        <w:trPr>
          <w:trHeight w:val="465"/>
        </w:trPr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</w:tr>
      <w:tr w:rsidR="00224923" w:rsidRPr="0041109F" w:rsidTr="00007BCD">
        <w:trPr>
          <w:trHeight w:val="465"/>
        </w:trPr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24,10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</w:tr>
      <w:tr w:rsidR="00224923" w:rsidRPr="0041109F" w:rsidTr="00007BCD">
        <w:trPr>
          <w:trHeight w:val="465"/>
        </w:trPr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</w:tr>
      <w:tr w:rsidR="00007BCD" w:rsidRPr="0041109F" w:rsidTr="00007BCD">
        <w:trPr>
          <w:trHeight w:val="360"/>
        </w:trPr>
        <w:tc>
          <w:tcPr>
            <w:tcW w:w="7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2.1.1.5</w:t>
            </w:r>
          </w:p>
        </w:tc>
        <w:tc>
          <w:tcPr>
            <w:tcW w:w="26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Комплектование </w:t>
            </w:r>
            <w:proofErr w:type="spellStart"/>
            <w:r w:rsidRPr="0041109F">
              <w:rPr>
                <w:sz w:val="16"/>
                <w:szCs w:val="16"/>
              </w:rPr>
              <w:t>книжныхфондов</w:t>
            </w:r>
            <w:proofErr w:type="spellEnd"/>
            <w:r w:rsidRPr="0041109F">
              <w:rPr>
                <w:sz w:val="16"/>
                <w:szCs w:val="16"/>
              </w:rPr>
              <w:t xml:space="preserve"> библиотек муниципальных образований и государственных библиотек городов Москвы и Санкт-Петербурга. 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2017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546,01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546,01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546,01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224923" w:rsidRPr="0041109F" w:rsidTr="00007BCD">
        <w:trPr>
          <w:trHeight w:val="36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6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</w:tr>
      <w:tr w:rsidR="00224923" w:rsidRPr="0041109F" w:rsidTr="00007BCD">
        <w:trPr>
          <w:trHeight w:val="36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6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</w:tr>
      <w:tr w:rsidR="00224923" w:rsidRPr="0041109F" w:rsidTr="00007BCD">
        <w:trPr>
          <w:trHeight w:val="36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6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</w:tr>
      <w:tr w:rsidR="00224923" w:rsidRPr="0041109F" w:rsidTr="00007BCD">
        <w:trPr>
          <w:trHeight w:val="36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6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ФБ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46,01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46,01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46,01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</w:tr>
      <w:tr w:rsidR="00224923" w:rsidRPr="0041109F" w:rsidTr="00007BCD">
        <w:trPr>
          <w:trHeight w:val="499"/>
        </w:trPr>
        <w:tc>
          <w:tcPr>
            <w:tcW w:w="7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2.2.</w:t>
            </w:r>
          </w:p>
        </w:tc>
        <w:tc>
          <w:tcPr>
            <w:tcW w:w="147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Основное мероприятие 2. Укрепление материально-технической базы, ремонт и капитальный ремонт библиотек</w:t>
            </w:r>
          </w:p>
        </w:tc>
      </w:tr>
      <w:tr w:rsidR="00007BCD" w:rsidRPr="0041109F" w:rsidTr="00007BCD">
        <w:trPr>
          <w:trHeight w:val="360"/>
        </w:trPr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2.1.1.</w:t>
            </w:r>
          </w:p>
        </w:tc>
        <w:tc>
          <w:tcPr>
            <w:tcW w:w="26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Итого по основному мероприятию 2.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2017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МБ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007BCD" w:rsidRPr="0041109F" w:rsidTr="00007BCD">
        <w:trPr>
          <w:trHeight w:val="360"/>
        </w:trPr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224923" w:rsidRPr="0041109F" w:rsidTr="00007BCD">
        <w:trPr>
          <w:trHeight w:val="330"/>
        </w:trPr>
        <w:tc>
          <w:tcPr>
            <w:tcW w:w="7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2.2.1.1.</w:t>
            </w:r>
          </w:p>
        </w:tc>
        <w:tc>
          <w:tcPr>
            <w:tcW w:w="26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Ремонт и капитальный ремонт муниципальных учреждений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2017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224923" w:rsidRPr="0041109F" w:rsidTr="00007BCD">
        <w:trPr>
          <w:trHeight w:val="33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6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</w:tr>
      <w:tr w:rsidR="00224923" w:rsidRPr="0041109F" w:rsidTr="00007BCD">
        <w:trPr>
          <w:trHeight w:val="33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6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</w:tr>
      <w:tr w:rsidR="00224923" w:rsidRPr="0041109F" w:rsidTr="00007BCD">
        <w:trPr>
          <w:trHeight w:val="465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6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</w:tr>
      <w:tr w:rsidR="00224923" w:rsidRPr="0041109F" w:rsidTr="00007BCD">
        <w:trPr>
          <w:trHeight w:val="330"/>
        </w:trPr>
        <w:tc>
          <w:tcPr>
            <w:tcW w:w="7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2.2.1.2.</w:t>
            </w:r>
          </w:p>
        </w:tc>
        <w:tc>
          <w:tcPr>
            <w:tcW w:w="26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Приобретение основных средств </w:t>
            </w:r>
            <w:r w:rsidRPr="0041109F">
              <w:rPr>
                <w:sz w:val="16"/>
                <w:szCs w:val="16"/>
              </w:rPr>
              <w:lastRenderedPageBreak/>
              <w:t>для оснащения учреждений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lastRenderedPageBreak/>
              <w:t xml:space="preserve">2017 </w:t>
            </w:r>
            <w:r w:rsidRPr="0041109F">
              <w:rPr>
                <w:sz w:val="16"/>
                <w:szCs w:val="16"/>
              </w:rPr>
              <w:lastRenderedPageBreak/>
              <w:t>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lastRenderedPageBreak/>
              <w:t>ВСЕГО: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224923" w:rsidRPr="0041109F" w:rsidTr="00007BCD">
        <w:trPr>
          <w:trHeight w:val="33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6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</w:tr>
      <w:tr w:rsidR="00224923" w:rsidRPr="0041109F" w:rsidTr="00007BCD">
        <w:trPr>
          <w:trHeight w:val="33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6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</w:tr>
      <w:tr w:rsidR="00224923" w:rsidRPr="0041109F" w:rsidTr="00007BCD">
        <w:trPr>
          <w:trHeight w:val="33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6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</w:tr>
      <w:tr w:rsidR="00007BCD" w:rsidRPr="0041109F" w:rsidTr="00007BCD">
        <w:trPr>
          <w:trHeight w:val="330"/>
        </w:trPr>
        <w:tc>
          <w:tcPr>
            <w:tcW w:w="7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6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Cs/>
                <w:sz w:val="16"/>
                <w:szCs w:val="16"/>
              </w:rPr>
            </w:pPr>
            <w:r w:rsidRPr="0041109F">
              <w:rPr>
                <w:bCs/>
                <w:sz w:val="16"/>
                <w:szCs w:val="16"/>
              </w:rPr>
              <w:t>Итого по задаче 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bCs/>
                <w:sz w:val="16"/>
                <w:szCs w:val="16"/>
              </w:rPr>
            </w:pPr>
            <w:r w:rsidRPr="0041109F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Cs/>
                <w:sz w:val="16"/>
                <w:szCs w:val="16"/>
              </w:rPr>
            </w:pPr>
            <w:r w:rsidRPr="0041109F">
              <w:rPr>
                <w:bCs/>
                <w:sz w:val="16"/>
                <w:szCs w:val="16"/>
              </w:rPr>
              <w:t>ВСЕГО: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bCs/>
                <w:sz w:val="16"/>
                <w:szCs w:val="16"/>
              </w:rPr>
            </w:pPr>
            <w:r w:rsidRPr="0041109F">
              <w:rPr>
                <w:bCs/>
                <w:sz w:val="16"/>
                <w:szCs w:val="16"/>
              </w:rPr>
              <w:t>68 097,52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bCs/>
                <w:sz w:val="16"/>
                <w:szCs w:val="16"/>
              </w:rPr>
            </w:pPr>
            <w:r w:rsidRPr="0041109F">
              <w:rPr>
                <w:bCs/>
                <w:sz w:val="16"/>
                <w:szCs w:val="16"/>
              </w:rPr>
              <w:t>68 097,52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bCs/>
                <w:sz w:val="16"/>
                <w:szCs w:val="16"/>
              </w:rPr>
            </w:pPr>
            <w:r w:rsidRPr="0041109F">
              <w:rPr>
                <w:bCs/>
                <w:sz w:val="16"/>
                <w:szCs w:val="16"/>
              </w:rPr>
              <w:t>68 097,52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bCs/>
                <w:sz w:val="16"/>
                <w:szCs w:val="16"/>
              </w:rPr>
            </w:pPr>
            <w:r w:rsidRPr="0041109F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224923" w:rsidRPr="0041109F" w:rsidTr="00007BCD">
        <w:trPr>
          <w:trHeight w:val="33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Cs/>
                <w:sz w:val="16"/>
                <w:szCs w:val="16"/>
              </w:rPr>
            </w:pPr>
            <w:r w:rsidRPr="0041109F">
              <w:rPr>
                <w:bCs/>
                <w:sz w:val="16"/>
                <w:szCs w:val="16"/>
              </w:rPr>
              <w:t>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bCs/>
                <w:sz w:val="16"/>
                <w:szCs w:val="16"/>
              </w:rPr>
            </w:pPr>
            <w:r w:rsidRPr="0041109F">
              <w:rPr>
                <w:bCs/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</w:tr>
      <w:tr w:rsidR="00224923" w:rsidRPr="0041109F" w:rsidTr="00007BCD">
        <w:trPr>
          <w:trHeight w:val="33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Cs/>
                <w:sz w:val="16"/>
                <w:szCs w:val="16"/>
              </w:rPr>
            </w:pPr>
            <w:r w:rsidRPr="0041109F">
              <w:rPr>
                <w:bCs/>
                <w:sz w:val="16"/>
                <w:szCs w:val="16"/>
              </w:rPr>
              <w:t>МБ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bCs/>
                <w:sz w:val="16"/>
                <w:szCs w:val="16"/>
              </w:rPr>
            </w:pPr>
            <w:r w:rsidRPr="0041109F">
              <w:rPr>
                <w:bCs/>
                <w:sz w:val="16"/>
                <w:szCs w:val="16"/>
              </w:rPr>
              <w:t>67 595,01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</w:tr>
      <w:tr w:rsidR="00224923" w:rsidRPr="0041109F" w:rsidTr="00007BCD">
        <w:trPr>
          <w:trHeight w:val="33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Cs/>
                <w:sz w:val="16"/>
                <w:szCs w:val="16"/>
              </w:rPr>
            </w:pPr>
            <w:r w:rsidRPr="0041109F">
              <w:rPr>
                <w:bCs/>
                <w:sz w:val="16"/>
                <w:szCs w:val="16"/>
              </w:rPr>
              <w:t>ОБ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bCs/>
                <w:sz w:val="16"/>
                <w:szCs w:val="16"/>
              </w:rPr>
            </w:pPr>
            <w:r w:rsidRPr="0041109F">
              <w:rPr>
                <w:bCs/>
                <w:sz w:val="16"/>
                <w:szCs w:val="16"/>
              </w:rPr>
              <w:t>456,50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</w:tr>
      <w:tr w:rsidR="00224923" w:rsidRPr="0041109F" w:rsidTr="00007BCD">
        <w:trPr>
          <w:trHeight w:val="33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Cs/>
                <w:sz w:val="16"/>
                <w:szCs w:val="16"/>
              </w:rPr>
            </w:pPr>
            <w:r w:rsidRPr="0041109F">
              <w:rPr>
                <w:bCs/>
                <w:sz w:val="16"/>
                <w:szCs w:val="16"/>
              </w:rPr>
              <w:t>ФБ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bCs/>
                <w:sz w:val="16"/>
                <w:szCs w:val="16"/>
              </w:rPr>
            </w:pPr>
            <w:r w:rsidRPr="0041109F">
              <w:rPr>
                <w:bCs/>
                <w:sz w:val="16"/>
                <w:szCs w:val="16"/>
              </w:rPr>
              <w:t>46,01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</w:tr>
      <w:tr w:rsidR="00007BCD" w:rsidRPr="0041109F" w:rsidTr="00007BCD">
        <w:trPr>
          <w:trHeight w:val="330"/>
        </w:trPr>
        <w:tc>
          <w:tcPr>
            <w:tcW w:w="7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6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Всего по программе (подпрограмме), в том числе: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 xml:space="preserve">Всего: в т.ч.: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68 097,52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68 097,52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68 097,52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100,00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224923" w:rsidRPr="0041109F" w:rsidTr="00007BCD">
        <w:trPr>
          <w:trHeight w:val="33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</w:tr>
      <w:tr w:rsidR="00224923" w:rsidRPr="0041109F" w:rsidTr="00007BCD">
        <w:trPr>
          <w:trHeight w:val="33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МБ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67 595,01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</w:tr>
      <w:tr w:rsidR="00224923" w:rsidRPr="0041109F" w:rsidTr="00007BCD">
        <w:trPr>
          <w:trHeight w:val="33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ОБ-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456,50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</w:tr>
      <w:tr w:rsidR="00224923" w:rsidRPr="0041109F" w:rsidTr="00007BCD">
        <w:trPr>
          <w:trHeight w:val="33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ФБ-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46,01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</w:tr>
      <w:tr w:rsidR="00224923" w:rsidRPr="0041109F" w:rsidTr="00007BCD">
        <w:trPr>
          <w:trHeight w:val="600"/>
        </w:trPr>
        <w:tc>
          <w:tcPr>
            <w:tcW w:w="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26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Муниципальные услуги (работы) в.</w:t>
            </w:r>
            <w:proofErr w:type="gramStart"/>
            <w:r w:rsidRPr="0041109F">
              <w:rPr>
                <w:sz w:val="16"/>
                <w:szCs w:val="16"/>
              </w:rPr>
              <w:t>ч</w:t>
            </w:r>
            <w:proofErr w:type="gramEnd"/>
            <w:r w:rsidRPr="0041109F">
              <w:rPr>
                <w:sz w:val="16"/>
                <w:szCs w:val="16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right"/>
              <w:rPr>
                <w:bCs/>
                <w:sz w:val="16"/>
                <w:szCs w:val="16"/>
              </w:rPr>
            </w:pPr>
            <w:r w:rsidRPr="0041109F">
              <w:rPr>
                <w:bCs/>
                <w:sz w:val="16"/>
                <w:szCs w:val="16"/>
              </w:rPr>
              <w:t>67 186,84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right"/>
              <w:rPr>
                <w:bCs/>
                <w:sz w:val="16"/>
                <w:szCs w:val="16"/>
              </w:rPr>
            </w:pPr>
            <w:r w:rsidRPr="0041109F">
              <w:rPr>
                <w:bCs/>
                <w:sz w:val="16"/>
                <w:szCs w:val="16"/>
              </w:rPr>
              <w:t>67 186,84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right"/>
              <w:rPr>
                <w:bCs/>
                <w:sz w:val="16"/>
                <w:szCs w:val="16"/>
              </w:rPr>
            </w:pPr>
            <w:r w:rsidRPr="0041109F">
              <w:rPr>
                <w:bCs/>
                <w:sz w:val="16"/>
                <w:szCs w:val="16"/>
              </w:rPr>
              <w:t>67 186,84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right"/>
              <w:rPr>
                <w:bCs/>
                <w:sz w:val="16"/>
                <w:szCs w:val="16"/>
              </w:rPr>
            </w:pPr>
            <w:r w:rsidRPr="0041109F">
              <w:rPr>
                <w:bCs/>
                <w:sz w:val="16"/>
                <w:szCs w:val="16"/>
              </w:rPr>
              <w:t>300,00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224923" w:rsidRPr="0041109F" w:rsidTr="00007BCD">
        <w:trPr>
          <w:trHeight w:val="255"/>
        </w:trPr>
        <w:tc>
          <w:tcPr>
            <w:tcW w:w="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26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jc w:val="right"/>
              <w:rPr>
                <w:bCs/>
                <w:sz w:val="16"/>
                <w:szCs w:val="16"/>
              </w:rPr>
            </w:pPr>
            <w:r w:rsidRPr="0041109F">
              <w:rPr>
                <w:bCs/>
                <w:sz w:val="16"/>
                <w:szCs w:val="16"/>
              </w:rPr>
              <w:t>66 684,33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jc w:val="right"/>
              <w:rPr>
                <w:bCs/>
                <w:sz w:val="16"/>
                <w:szCs w:val="16"/>
              </w:rPr>
            </w:pPr>
            <w:r w:rsidRPr="0041109F">
              <w:rPr>
                <w:bCs/>
                <w:sz w:val="16"/>
                <w:szCs w:val="16"/>
              </w:rPr>
              <w:t>66 684,33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jc w:val="right"/>
              <w:rPr>
                <w:bCs/>
                <w:sz w:val="16"/>
                <w:szCs w:val="16"/>
              </w:rPr>
            </w:pPr>
            <w:r w:rsidRPr="0041109F">
              <w:rPr>
                <w:bCs/>
                <w:sz w:val="16"/>
                <w:szCs w:val="16"/>
              </w:rPr>
              <w:t>66 684,33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224923" w:rsidRPr="0041109F" w:rsidTr="00007BCD">
        <w:trPr>
          <w:trHeight w:val="255"/>
        </w:trPr>
        <w:tc>
          <w:tcPr>
            <w:tcW w:w="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26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jc w:val="right"/>
              <w:rPr>
                <w:bCs/>
                <w:sz w:val="16"/>
                <w:szCs w:val="16"/>
              </w:rPr>
            </w:pPr>
            <w:r w:rsidRPr="0041109F">
              <w:rPr>
                <w:bCs/>
                <w:sz w:val="16"/>
                <w:szCs w:val="16"/>
              </w:rPr>
              <w:t>456,50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456,50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456,50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224923" w:rsidRPr="0041109F" w:rsidTr="00007BCD">
        <w:trPr>
          <w:trHeight w:val="255"/>
        </w:trPr>
        <w:tc>
          <w:tcPr>
            <w:tcW w:w="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26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ФБ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jc w:val="right"/>
              <w:rPr>
                <w:bCs/>
                <w:sz w:val="16"/>
                <w:szCs w:val="16"/>
              </w:rPr>
            </w:pPr>
            <w:r w:rsidRPr="0041109F">
              <w:rPr>
                <w:bCs/>
                <w:sz w:val="16"/>
                <w:szCs w:val="16"/>
              </w:rPr>
              <w:t>46,01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46,01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46,01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224923" w:rsidRPr="0041109F" w:rsidTr="00007BCD">
        <w:trPr>
          <w:trHeight w:val="255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Публичные обязательства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jc w:val="right"/>
              <w:rPr>
                <w:bCs/>
                <w:sz w:val="16"/>
                <w:szCs w:val="16"/>
              </w:rPr>
            </w:pPr>
            <w:r w:rsidRPr="0041109F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224923" w:rsidRPr="0041109F" w:rsidTr="00007BCD">
        <w:trPr>
          <w:trHeight w:val="255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6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Иные мероприятия в т.ч.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jc w:val="right"/>
              <w:rPr>
                <w:bCs/>
                <w:sz w:val="16"/>
                <w:szCs w:val="16"/>
              </w:rPr>
            </w:pPr>
            <w:r w:rsidRPr="0041109F">
              <w:rPr>
                <w:bCs/>
                <w:sz w:val="16"/>
                <w:szCs w:val="16"/>
              </w:rPr>
              <w:t>910,68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910,68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910,68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224923" w:rsidRPr="0041109F" w:rsidTr="00007BCD">
        <w:trPr>
          <w:trHeight w:val="255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6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224923" w:rsidRPr="0041109F" w:rsidTr="00007BCD">
        <w:trPr>
          <w:trHeight w:val="255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26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ФБ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923" w:rsidRPr="0041109F" w:rsidRDefault="00224923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923" w:rsidRPr="0041109F" w:rsidRDefault="0022492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</w:tbl>
    <w:p w:rsidR="004A7B12" w:rsidRPr="0041109F" w:rsidRDefault="004A7B12" w:rsidP="004A7B12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эффективности реализации подпрограммы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4A7B12" w:rsidRPr="0041109F" w:rsidRDefault="004A7B12" w:rsidP="005473B1">
      <w:pPr>
        <w:pStyle w:val="ConsPlusNonformat"/>
        <w:widowControl/>
        <w:numPr>
          <w:ilvl w:val="0"/>
          <w:numId w:val="23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достижения плановых значений индикаторов</w:t>
      </w:r>
    </w:p>
    <w:tbl>
      <w:tblPr>
        <w:tblW w:w="14798" w:type="dxa"/>
        <w:tblInd w:w="95" w:type="dxa"/>
        <w:tblLook w:val="04A0"/>
      </w:tblPr>
      <w:tblGrid>
        <w:gridCol w:w="1431"/>
        <w:gridCol w:w="4100"/>
        <w:gridCol w:w="436"/>
        <w:gridCol w:w="709"/>
        <w:gridCol w:w="4100"/>
        <w:gridCol w:w="336"/>
        <w:gridCol w:w="3686"/>
      </w:tblGrid>
      <w:tr w:rsidR="00CD1597" w:rsidRPr="0041109F" w:rsidTr="001A19F4">
        <w:trPr>
          <w:trHeight w:val="330"/>
        </w:trPr>
        <w:tc>
          <w:tcPr>
            <w:tcW w:w="143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1597" w:rsidRPr="0041109F" w:rsidRDefault="00CD1597" w:rsidP="001A19F4">
            <w:pPr>
              <w:jc w:val="center"/>
              <w:rPr>
                <w:color w:val="000000"/>
              </w:rPr>
            </w:pPr>
            <w:proofErr w:type="gramStart"/>
            <w:r w:rsidRPr="0041109F">
              <w:rPr>
                <w:color w:val="000000"/>
              </w:rPr>
              <w:t>ДИП</w:t>
            </w:r>
            <w:proofErr w:type="gramEnd"/>
            <w:r w:rsidRPr="0041109F">
              <w:rPr>
                <w:color w:val="000000"/>
              </w:rPr>
              <w:t xml:space="preserve"> =0,5 </w:t>
            </w:r>
            <w:proofErr w:type="spellStart"/>
            <w:r w:rsidRPr="0041109F">
              <w:rPr>
                <w:color w:val="000000"/>
              </w:rPr>
              <w:t>х</w:t>
            </w:r>
            <w:proofErr w:type="spellEnd"/>
          </w:p>
        </w:tc>
        <w:tc>
          <w:tcPr>
            <w:tcW w:w="4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1597" w:rsidRPr="0041109F" w:rsidRDefault="00CD1597" w:rsidP="001A19F4">
            <w:pPr>
              <w:jc w:val="center"/>
              <w:rPr>
                <w:color w:val="000000"/>
              </w:rPr>
            </w:pPr>
            <w:r w:rsidRPr="0041109F">
              <w:t>4,227</w:t>
            </w:r>
            <w:r w:rsidRPr="0041109F">
              <w:rPr>
                <w:color w:val="000000"/>
              </w:rPr>
              <w:t xml:space="preserve"> (степень достижения цели)</w:t>
            </w:r>
          </w:p>
        </w:tc>
        <w:tc>
          <w:tcPr>
            <w:tcW w:w="43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1597" w:rsidRPr="0041109F" w:rsidRDefault="00CD1597" w:rsidP="001A19F4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>+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1597" w:rsidRPr="0041109F" w:rsidRDefault="00CD1597" w:rsidP="001A19F4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 xml:space="preserve">0,5 </w:t>
            </w:r>
            <w:proofErr w:type="spellStart"/>
            <w:r w:rsidRPr="0041109F">
              <w:rPr>
                <w:color w:val="000000"/>
              </w:rPr>
              <w:t>х</w:t>
            </w:r>
            <w:proofErr w:type="spellEnd"/>
          </w:p>
        </w:tc>
        <w:tc>
          <w:tcPr>
            <w:tcW w:w="4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1597" w:rsidRPr="0041109F" w:rsidRDefault="00CD1597" w:rsidP="001A19F4">
            <w:pPr>
              <w:jc w:val="center"/>
              <w:rPr>
                <w:color w:val="000000"/>
              </w:rPr>
            </w:pPr>
            <w:r w:rsidRPr="0041109F">
              <w:t>5,116</w:t>
            </w:r>
            <w:r w:rsidRPr="0041109F">
              <w:rPr>
                <w:color w:val="000000"/>
              </w:rPr>
              <w:t xml:space="preserve"> (степень решения задач)</w:t>
            </w:r>
          </w:p>
        </w:tc>
        <w:tc>
          <w:tcPr>
            <w:tcW w:w="33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1597" w:rsidRPr="0041109F" w:rsidRDefault="00CD1597" w:rsidP="001A19F4">
            <w:pPr>
              <w:jc w:val="center"/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=</w:t>
            </w:r>
          </w:p>
        </w:tc>
        <w:tc>
          <w:tcPr>
            <w:tcW w:w="368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1597" w:rsidRPr="0041109F" w:rsidRDefault="00CD1597" w:rsidP="00CD1597">
            <w:pPr>
              <w:rPr>
                <w:b/>
                <w:bCs/>
              </w:rPr>
            </w:pPr>
            <w:r w:rsidRPr="0041109F">
              <w:rPr>
                <w:b/>
                <w:bCs/>
              </w:rPr>
              <w:t xml:space="preserve">1,57 </w:t>
            </w:r>
            <w:r w:rsidRPr="0041109F">
              <w:rPr>
                <w:b/>
              </w:rPr>
              <w:t xml:space="preserve">низкая результативность </w:t>
            </w:r>
          </w:p>
        </w:tc>
      </w:tr>
      <w:tr w:rsidR="00CD1597" w:rsidRPr="0041109F" w:rsidTr="001A19F4">
        <w:trPr>
          <w:trHeight w:val="300"/>
        </w:trPr>
        <w:tc>
          <w:tcPr>
            <w:tcW w:w="143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1597" w:rsidRPr="0041109F" w:rsidRDefault="00CD1597" w:rsidP="001A19F4">
            <w:pPr>
              <w:rPr>
                <w:color w:val="000000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1597" w:rsidRPr="0041109F" w:rsidRDefault="00CD1597" w:rsidP="001A19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3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1597" w:rsidRPr="0041109F" w:rsidRDefault="00CD1597" w:rsidP="001A19F4">
            <w:pPr>
              <w:rPr>
                <w:color w:val="000000"/>
              </w:rPr>
            </w:pP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1597" w:rsidRPr="0041109F" w:rsidRDefault="00CD1597" w:rsidP="001A19F4">
            <w:pPr>
              <w:rPr>
                <w:color w:val="000000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1597" w:rsidRPr="0041109F" w:rsidRDefault="00CD1597" w:rsidP="001A19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3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1597" w:rsidRPr="0041109F" w:rsidRDefault="00CD1597" w:rsidP="001A19F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8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1597" w:rsidRPr="0041109F" w:rsidRDefault="00CD1597" w:rsidP="001A19F4">
            <w:pPr>
              <w:rPr>
                <w:b/>
                <w:bCs/>
                <w:color w:val="000000"/>
              </w:rPr>
            </w:pPr>
          </w:p>
        </w:tc>
      </w:tr>
    </w:tbl>
    <w:p w:rsidR="00CD1597" w:rsidRPr="0041109F" w:rsidRDefault="00CD1597" w:rsidP="00CD1597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(существенное перевыполнение плана)</w:t>
      </w:r>
    </w:p>
    <w:p w:rsidR="004A7B12" w:rsidRPr="0041109F" w:rsidRDefault="004A7B12" w:rsidP="005473B1">
      <w:pPr>
        <w:pStyle w:val="ConsPlusNonformat"/>
        <w:widowControl/>
        <w:numPr>
          <w:ilvl w:val="0"/>
          <w:numId w:val="23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полноты финансирования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4A7B12" w:rsidRPr="0041109F" w:rsidRDefault="004A7B12" w:rsidP="00310EE1">
      <w:pPr>
        <w:pStyle w:val="ConsPlusNonformat"/>
        <w:widowControl/>
        <w:tabs>
          <w:tab w:val="left" w:pos="432"/>
        </w:tabs>
        <w:ind w:left="2160"/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ПФ =  </w:t>
      </w:r>
      <w:r w:rsidRPr="0041109F">
        <w:rPr>
          <w:rFonts w:ascii="Times New Roman" w:hAnsi="Times New Roman" w:cs="Times New Roman"/>
          <w:b/>
          <w:sz w:val="24"/>
          <w:szCs w:val="24"/>
        </w:rPr>
        <w:t>1,0</w:t>
      </w:r>
      <w:r w:rsidRPr="0041109F">
        <w:rPr>
          <w:rFonts w:ascii="Times New Roman" w:hAnsi="Times New Roman" w:cs="Times New Roman"/>
          <w:sz w:val="24"/>
          <w:szCs w:val="24"/>
        </w:rPr>
        <w:t xml:space="preserve"> - </w:t>
      </w:r>
      <w:r w:rsidRPr="0041109F">
        <w:rPr>
          <w:rFonts w:ascii="Times New Roman" w:hAnsi="Times New Roman" w:cs="Times New Roman"/>
          <w:b/>
          <w:sz w:val="24"/>
          <w:szCs w:val="24"/>
        </w:rPr>
        <w:t>полное финансирование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4A7B12" w:rsidRPr="0041109F" w:rsidRDefault="004A7B12" w:rsidP="004A7B12">
      <w:pPr>
        <w:pStyle w:val="a6"/>
        <w:widowControl w:val="0"/>
        <w:tabs>
          <w:tab w:val="left" w:pos="709"/>
        </w:tabs>
        <w:suppressAutoHyphens/>
        <w:spacing w:line="240" w:lineRule="auto"/>
        <w:ind w:left="840" w:firstLine="0"/>
        <w:rPr>
          <w:b/>
          <w:sz w:val="24"/>
          <w:szCs w:val="24"/>
        </w:rPr>
      </w:pPr>
      <w:r w:rsidRPr="0041109F">
        <w:rPr>
          <w:sz w:val="24"/>
          <w:szCs w:val="24"/>
        </w:rPr>
        <w:t xml:space="preserve"> </w:t>
      </w:r>
      <w:r w:rsidRPr="0041109F">
        <w:rPr>
          <w:b/>
          <w:sz w:val="24"/>
          <w:szCs w:val="24"/>
        </w:rPr>
        <w:t xml:space="preserve">Общая оценка эффективности реализации подпрограммы- </w:t>
      </w:r>
      <w:r w:rsidR="00992D98" w:rsidRPr="0041109F">
        <w:rPr>
          <w:b/>
          <w:sz w:val="24"/>
          <w:szCs w:val="24"/>
        </w:rPr>
        <w:t>4</w:t>
      </w:r>
      <w:r w:rsidRPr="0041109F">
        <w:rPr>
          <w:b/>
          <w:sz w:val="24"/>
          <w:szCs w:val="24"/>
        </w:rPr>
        <w:t xml:space="preserve"> </w:t>
      </w:r>
      <w:r w:rsidR="00992D98" w:rsidRPr="0041109F">
        <w:rPr>
          <w:b/>
          <w:sz w:val="24"/>
          <w:szCs w:val="24"/>
        </w:rPr>
        <w:t>приемлемый</w:t>
      </w:r>
      <w:r w:rsidRPr="0041109F">
        <w:rPr>
          <w:b/>
          <w:sz w:val="24"/>
          <w:szCs w:val="24"/>
        </w:rPr>
        <w:t xml:space="preserve"> уровень эффективности</w:t>
      </w:r>
      <w:proofErr w:type="gramStart"/>
      <w:r w:rsidRPr="0041109F">
        <w:rPr>
          <w:b/>
          <w:sz w:val="24"/>
          <w:szCs w:val="24"/>
        </w:rPr>
        <w:t>.</w:t>
      </w:r>
      <w:proofErr w:type="gramEnd"/>
      <w:r w:rsidR="00310EE1" w:rsidRPr="0041109F">
        <w:rPr>
          <w:sz w:val="24"/>
          <w:szCs w:val="24"/>
        </w:rPr>
        <w:t xml:space="preserve"> (</w:t>
      </w:r>
      <w:proofErr w:type="gramStart"/>
      <w:r w:rsidR="00310EE1" w:rsidRPr="0041109F">
        <w:rPr>
          <w:sz w:val="24"/>
          <w:szCs w:val="24"/>
        </w:rPr>
        <w:t>н</w:t>
      </w:r>
      <w:proofErr w:type="gramEnd"/>
      <w:r w:rsidR="00310EE1" w:rsidRPr="0041109F">
        <w:rPr>
          <w:sz w:val="24"/>
          <w:szCs w:val="24"/>
        </w:rPr>
        <w:t>еобходима своевременная корректировка показателей (индикаторов))</w:t>
      </w:r>
    </w:p>
    <w:p w:rsidR="00234976" w:rsidRPr="0041109F" w:rsidRDefault="00234976">
      <w:pPr>
        <w:rPr>
          <w:b/>
        </w:rPr>
      </w:pPr>
      <w:r w:rsidRPr="0041109F">
        <w:rPr>
          <w:b/>
        </w:rPr>
        <w:br w:type="page"/>
      </w:r>
    </w:p>
    <w:p w:rsidR="00234976" w:rsidRPr="0041109F" w:rsidRDefault="00234976" w:rsidP="00234976">
      <w:pPr>
        <w:autoSpaceDE w:val="0"/>
        <w:autoSpaceDN w:val="0"/>
        <w:adjustRightInd w:val="0"/>
        <w:ind w:left="480"/>
        <w:jc w:val="center"/>
        <w:rPr>
          <w:b/>
        </w:rPr>
      </w:pPr>
      <w:r w:rsidRPr="0041109F">
        <w:rPr>
          <w:rFonts w:eastAsia="HiddenHorzOCR"/>
          <w:b/>
        </w:rPr>
        <w:lastRenderedPageBreak/>
        <w:t xml:space="preserve">3.Подпрограмма </w:t>
      </w:r>
      <w:r w:rsidRPr="0041109F">
        <w:rPr>
          <w:b/>
        </w:rPr>
        <w:t>«Совершенствование организации досуга и развитие творческих способностей граждан»</w:t>
      </w:r>
    </w:p>
    <w:p w:rsidR="00234976" w:rsidRPr="0041109F" w:rsidRDefault="00234976" w:rsidP="00234976">
      <w:pPr>
        <w:autoSpaceDE w:val="0"/>
        <w:autoSpaceDN w:val="0"/>
        <w:adjustRightInd w:val="0"/>
        <w:ind w:left="480"/>
        <w:jc w:val="center"/>
      </w:pPr>
      <w:r w:rsidRPr="0041109F">
        <w:rPr>
          <w:b/>
        </w:rPr>
        <w:t>на 2016-2020 годы</w:t>
      </w:r>
    </w:p>
    <w:p w:rsidR="00234976" w:rsidRPr="0041109F" w:rsidRDefault="00234976">
      <w:pPr>
        <w:rPr>
          <w:b/>
        </w:rPr>
      </w:pPr>
    </w:p>
    <w:tbl>
      <w:tblPr>
        <w:tblW w:w="15452" w:type="dxa"/>
        <w:tblInd w:w="-176" w:type="dxa"/>
        <w:tblLayout w:type="fixed"/>
        <w:tblLook w:val="04A0"/>
      </w:tblPr>
      <w:tblGrid>
        <w:gridCol w:w="710"/>
        <w:gridCol w:w="2726"/>
        <w:gridCol w:w="817"/>
        <w:gridCol w:w="993"/>
        <w:gridCol w:w="1134"/>
        <w:gridCol w:w="1134"/>
        <w:gridCol w:w="1134"/>
        <w:gridCol w:w="850"/>
        <w:gridCol w:w="2551"/>
        <w:gridCol w:w="709"/>
        <w:gridCol w:w="709"/>
        <w:gridCol w:w="567"/>
        <w:gridCol w:w="1418"/>
      </w:tblGrid>
      <w:tr w:rsidR="00234976" w:rsidRPr="0041109F" w:rsidTr="00234976">
        <w:trPr>
          <w:trHeight w:val="660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41109F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41109F">
              <w:rPr>
                <w:sz w:val="16"/>
                <w:szCs w:val="16"/>
              </w:rPr>
              <w:t>/</w:t>
            </w:r>
            <w:proofErr w:type="spellStart"/>
            <w:r w:rsidRPr="0041109F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7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Цель, задачи, мероприятия</w:t>
            </w:r>
          </w:p>
        </w:tc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Срок выполнения (квартал, год)</w:t>
            </w:r>
          </w:p>
        </w:tc>
        <w:tc>
          <w:tcPr>
            <w:tcW w:w="21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Объемы финансирования, тыс</w:t>
            </w:r>
            <w:proofErr w:type="gramStart"/>
            <w:r w:rsidRPr="0041109F">
              <w:rPr>
                <w:sz w:val="16"/>
                <w:szCs w:val="16"/>
              </w:rPr>
              <w:t>.р</w:t>
            </w:r>
            <w:proofErr w:type="gramEnd"/>
            <w:r w:rsidRPr="0041109F">
              <w:rPr>
                <w:sz w:val="16"/>
                <w:szCs w:val="16"/>
              </w:rPr>
              <w:t>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Процент освоения, % (гр.6/гр.5)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Показатели (индикаторы) результативности выполнения мероприятий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Исполнители, перечень организаций, участвующих в реализации мероприятий</w:t>
            </w:r>
          </w:p>
        </w:tc>
      </w:tr>
      <w:tr w:rsidR="00234976" w:rsidRPr="0041109F" w:rsidTr="00234976">
        <w:trPr>
          <w:trHeight w:val="108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1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Уточненные бюджетные ассигнования на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Кассовый расход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Наименование, ед</w:t>
            </w:r>
            <w:proofErr w:type="gramStart"/>
            <w:r w:rsidRPr="0041109F">
              <w:rPr>
                <w:sz w:val="16"/>
                <w:szCs w:val="16"/>
              </w:rPr>
              <w:t>.и</w:t>
            </w:r>
            <w:proofErr w:type="gramEnd"/>
            <w:r w:rsidRPr="0041109F">
              <w:rPr>
                <w:sz w:val="16"/>
                <w:szCs w:val="16"/>
              </w:rPr>
              <w:t>змерения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План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Факт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Процент исполнения, %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</w:tr>
      <w:tr w:rsidR="00234976" w:rsidRPr="0041109F" w:rsidTr="00234976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12</w:t>
            </w:r>
          </w:p>
        </w:tc>
      </w:tr>
      <w:tr w:rsidR="00234976" w:rsidRPr="0041109F" w:rsidTr="00234976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</w:t>
            </w:r>
          </w:p>
        </w:tc>
        <w:tc>
          <w:tcPr>
            <w:tcW w:w="1474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Цель: реализация права граждан на занятие творческой деятельности, создание условий для организации досуга граждан</w:t>
            </w:r>
          </w:p>
        </w:tc>
      </w:tr>
      <w:tr w:rsidR="00234976" w:rsidRPr="0041109F" w:rsidTr="00234976">
        <w:trPr>
          <w:trHeight w:val="87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1.1.</w:t>
            </w:r>
          </w:p>
        </w:tc>
        <w:tc>
          <w:tcPr>
            <w:tcW w:w="878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увеличение количества посещений учреждений культуры (тыс</w:t>
            </w:r>
            <w:proofErr w:type="gramStart"/>
            <w:r w:rsidRPr="0041109F">
              <w:rPr>
                <w:sz w:val="16"/>
                <w:szCs w:val="16"/>
              </w:rPr>
              <w:t>.ч</w:t>
            </w:r>
            <w:proofErr w:type="gramEnd"/>
            <w:r w:rsidRPr="0041109F">
              <w:rPr>
                <w:sz w:val="16"/>
                <w:szCs w:val="16"/>
              </w:rPr>
              <w:t>ел)</w:t>
            </w:r>
            <w:r w:rsidRPr="0041109F">
              <w:rPr>
                <w:sz w:val="16"/>
                <w:szCs w:val="16"/>
              </w:rPr>
              <w:br/>
              <w:t xml:space="preserve"> (тыс.руб.)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061406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26</w:t>
            </w:r>
            <w:r w:rsidR="00061406" w:rsidRPr="0041109F">
              <w:rPr>
                <w:sz w:val="16"/>
                <w:szCs w:val="16"/>
              </w:rPr>
              <w:t>4</w:t>
            </w:r>
            <w:r w:rsidRPr="0041109F">
              <w:rPr>
                <w:sz w:val="16"/>
                <w:szCs w:val="16"/>
              </w:rPr>
              <w:t>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06140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270,1</w:t>
            </w:r>
            <w:r w:rsidR="00234976" w:rsidRPr="0041109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061406" w:rsidP="00061406">
            <w:pPr>
              <w:ind w:right="-108"/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102,3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МБУК ДК «Строитель»,</w:t>
            </w:r>
            <w:r w:rsidRPr="0041109F">
              <w:rPr>
                <w:sz w:val="16"/>
                <w:szCs w:val="16"/>
              </w:rPr>
              <w:br/>
              <w:t xml:space="preserve"> МБУК ДК семейного досуга, МБУК ЦДМ, МБУК ЦСКТ</w:t>
            </w:r>
          </w:p>
        </w:tc>
      </w:tr>
      <w:tr w:rsidR="00234976" w:rsidRPr="0041109F" w:rsidTr="00234976">
        <w:trPr>
          <w:trHeight w:val="55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Задача: Обеспечение развития творческого потенциала и организация досуга граждан</w:t>
            </w:r>
          </w:p>
        </w:tc>
      </w:tr>
      <w:tr w:rsidR="00234976" w:rsidRPr="0041109F" w:rsidTr="00234976">
        <w:trPr>
          <w:trHeight w:val="54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2.1.</w:t>
            </w:r>
          </w:p>
        </w:tc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Основное мероприятие 1. Обеспечение развития творческого потенциала и организации досуга граждан</w:t>
            </w:r>
          </w:p>
        </w:tc>
      </w:tr>
      <w:tr w:rsidR="00234976" w:rsidRPr="0041109F" w:rsidTr="00234976">
        <w:trPr>
          <w:trHeight w:val="525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2.1.1.</w:t>
            </w:r>
          </w:p>
        </w:tc>
        <w:tc>
          <w:tcPr>
            <w:tcW w:w="27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Итого по основному мероприятию 1.</w:t>
            </w:r>
          </w:p>
        </w:tc>
        <w:tc>
          <w:tcPr>
            <w:tcW w:w="8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2017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МБ 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108 767,32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108 767,32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108 763,32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234976" w:rsidRPr="0041109F" w:rsidTr="00234976">
        <w:trPr>
          <w:trHeight w:val="49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ОБ 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810,80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810,80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810,80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234976" w:rsidRPr="0041109F" w:rsidTr="00234976">
        <w:trPr>
          <w:trHeight w:val="690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2.1.1.1</w:t>
            </w:r>
          </w:p>
        </w:tc>
        <w:tc>
          <w:tcPr>
            <w:tcW w:w="272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Расходы на обеспечение деятельности (оказание услуг) подведомственных учреждений, в том числе на предоставление муниципальным бюджетным  и автономным учреждениям субсидий</w:t>
            </w:r>
            <w:proofErr w:type="gramStart"/>
            <w:r w:rsidRPr="0041109F">
              <w:rPr>
                <w:sz w:val="16"/>
                <w:szCs w:val="16"/>
              </w:rPr>
              <w:t>.</w:t>
            </w:r>
            <w:proofErr w:type="gramEnd"/>
            <w:r w:rsidRPr="0041109F">
              <w:rPr>
                <w:sz w:val="16"/>
                <w:szCs w:val="16"/>
              </w:rPr>
              <w:t xml:space="preserve"> (</w:t>
            </w:r>
            <w:proofErr w:type="gramStart"/>
            <w:r w:rsidRPr="0041109F">
              <w:rPr>
                <w:sz w:val="16"/>
                <w:szCs w:val="16"/>
              </w:rPr>
              <w:t>д</w:t>
            </w:r>
            <w:proofErr w:type="gramEnd"/>
            <w:r w:rsidRPr="0041109F">
              <w:rPr>
                <w:sz w:val="16"/>
                <w:szCs w:val="16"/>
              </w:rPr>
              <w:t>ворцы)</w:t>
            </w:r>
          </w:p>
        </w:tc>
        <w:tc>
          <w:tcPr>
            <w:tcW w:w="81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2017 год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107 264,39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107 264,39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107 264,39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сохранение количества клубных формирований  (по  сравнению с предыдущим годом)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674269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674269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55</w:t>
            </w:r>
            <w:r w:rsidR="00234976" w:rsidRPr="0041109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674269" w:rsidP="00674269">
            <w:pPr>
              <w:ind w:right="-108"/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114,6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МБУК ДК «Строитель»,</w:t>
            </w:r>
            <w:r w:rsidRPr="0041109F">
              <w:rPr>
                <w:sz w:val="16"/>
                <w:szCs w:val="16"/>
              </w:rPr>
              <w:br/>
              <w:t xml:space="preserve"> МБУК ДК семейного досуга, МБУК ЦДМ, МБУК ЦСКТ</w:t>
            </w:r>
          </w:p>
        </w:tc>
      </w:tr>
      <w:tr w:rsidR="00234976" w:rsidRPr="0041109F" w:rsidTr="00234976">
        <w:trPr>
          <w:trHeight w:val="649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7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сохранение количества культурно-массовых мероприятий  (фестивалей, конкурсов)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674269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674269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</w:t>
            </w:r>
            <w:r w:rsidR="00234976" w:rsidRPr="0041109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674269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</w:t>
            </w:r>
            <w:r w:rsidR="00234976" w:rsidRPr="0041109F">
              <w:rPr>
                <w:sz w:val="16"/>
                <w:szCs w:val="16"/>
              </w:rPr>
              <w:t>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</w:tr>
      <w:tr w:rsidR="00234976" w:rsidRPr="0041109F" w:rsidTr="00234976">
        <w:trPr>
          <w:trHeight w:val="90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7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 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107 264,39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сохранение количества культурно-массовых мероприятий  (Народные гуляния, праздники, торжественные мероприятия, памятные даты и т.п.)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605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1A1734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610</w:t>
            </w:r>
            <w:r w:rsidR="00234976" w:rsidRPr="0041109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1A1734" w:rsidP="001A1734">
            <w:pPr>
              <w:ind w:right="-108"/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100,8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</w:tr>
      <w:tr w:rsidR="00234976" w:rsidRPr="0041109F" w:rsidTr="00234976">
        <w:trPr>
          <w:trHeight w:val="48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7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 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</w:tr>
      <w:tr w:rsidR="00234976" w:rsidRPr="0041109F" w:rsidTr="00234976">
        <w:trPr>
          <w:trHeight w:val="465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lastRenderedPageBreak/>
              <w:t>2.1.1.2</w:t>
            </w:r>
          </w:p>
        </w:tc>
        <w:tc>
          <w:tcPr>
            <w:tcW w:w="27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8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2017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1 388,23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1 388,23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1 388,23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234976" w:rsidRPr="0041109F" w:rsidTr="00234976">
        <w:trPr>
          <w:trHeight w:val="46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</w:tr>
      <w:tr w:rsidR="00234976" w:rsidRPr="0041109F" w:rsidTr="00234976">
        <w:trPr>
          <w:trHeight w:val="46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 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1 388,23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</w:tr>
      <w:tr w:rsidR="00234976" w:rsidRPr="0041109F" w:rsidTr="00234976">
        <w:trPr>
          <w:trHeight w:val="46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 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</w:tr>
      <w:tr w:rsidR="00234976" w:rsidRPr="0041109F" w:rsidTr="00234976">
        <w:trPr>
          <w:trHeight w:val="630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2.1.1.3</w:t>
            </w:r>
          </w:p>
        </w:tc>
        <w:tc>
          <w:tcPr>
            <w:tcW w:w="272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Реализация мер социальной поддержки отдельных категорий граждан, работающих в муниципальных учреждениях образования и культуры, расположенных в сельских населенных пунктах или поселках городского типа Мурманской области</w:t>
            </w:r>
          </w:p>
        </w:tc>
        <w:tc>
          <w:tcPr>
            <w:tcW w:w="8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2017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810,80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810,80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810,80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234976" w:rsidRPr="0041109F" w:rsidTr="00234976">
        <w:trPr>
          <w:trHeight w:val="33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7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</w:tr>
      <w:tr w:rsidR="00234976" w:rsidRPr="0041109F" w:rsidTr="00234976">
        <w:trPr>
          <w:trHeight w:val="33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7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 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</w:tr>
      <w:tr w:rsidR="00234976" w:rsidRPr="0041109F" w:rsidTr="00234976">
        <w:trPr>
          <w:trHeight w:val="33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7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 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810,80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</w:tr>
      <w:tr w:rsidR="00234976" w:rsidRPr="0041109F" w:rsidTr="00234976">
        <w:trPr>
          <w:trHeight w:val="465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2.1.1.4</w:t>
            </w:r>
          </w:p>
        </w:tc>
        <w:tc>
          <w:tcPr>
            <w:tcW w:w="27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Софинансирование МБ </w:t>
            </w:r>
            <w:proofErr w:type="gramStart"/>
            <w:r w:rsidRPr="0041109F">
              <w:rPr>
                <w:sz w:val="16"/>
                <w:szCs w:val="16"/>
              </w:rPr>
              <w:t>к</w:t>
            </w:r>
            <w:proofErr w:type="gramEnd"/>
            <w:r w:rsidRPr="0041109F">
              <w:rPr>
                <w:sz w:val="16"/>
                <w:szCs w:val="16"/>
              </w:rPr>
              <w:t xml:space="preserve"> ОБ - Реализация мер социальной поддержки отдельных категорий граждан, работающих в муниципальных учреждениях образования и культуры, расположенных в сельских населенных пунктах или поселках городского типа Мурманской </w:t>
            </w:r>
            <w:proofErr w:type="spellStart"/>
            <w:r w:rsidRPr="0041109F">
              <w:rPr>
                <w:sz w:val="16"/>
                <w:szCs w:val="16"/>
              </w:rPr>
              <w:t>област</w:t>
            </w:r>
            <w:proofErr w:type="spellEnd"/>
          </w:p>
        </w:tc>
        <w:tc>
          <w:tcPr>
            <w:tcW w:w="8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2017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42,70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42,70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42,70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234976" w:rsidRPr="0041109F" w:rsidTr="00234976">
        <w:trPr>
          <w:trHeight w:val="46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</w:tr>
      <w:tr w:rsidR="00234976" w:rsidRPr="0041109F" w:rsidTr="00234976">
        <w:trPr>
          <w:trHeight w:val="46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 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42,70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</w:tr>
      <w:tr w:rsidR="00234976" w:rsidRPr="0041109F" w:rsidTr="00234976">
        <w:trPr>
          <w:trHeight w:val="46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 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</w:tr>
      <w:tr w:rsidR="00234976" w:rsidRPr="0041109F" w:rsidTr="00234976">
        <w:trPr>
          <w:trHeight w:val="435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2.1.1.5.</w:t>
            </w:r>
          </w:p>
        </w:tc>
        <w:tc>
          <w:tcPr>
            <w:tcW w:w="27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Выплаты стипендий и премий одаренным детям и учащейся </w:t>
            </w:r>
            <w:proofErr w:type="gramStart"/>
            <w:r w:rsidRPr="0041109F">
              <w:rPr>
                <w:sz w:val="16"/>
                <w:szCs w:val="16"/>
              </w:rPr>
              <w:t>молодежи</w:t>
            </w:r>
            <w:proofErr w:type="gramEnd"/>
            <w:r w:rsidRPr="0041109F">
              <w:rPr>
                <w:sz w:val="16"/>
                <w:szCs w:val="16"/>
              </w:rPr>
              <w:t xml:space="preserve"> ЗАТО г. Североморск, добившихся высоких результатов</w:t>
            </w:r>
          </w:p>
        </w:tc>
        <w:tc>
          <w:tcPr>
            <w:tcW w:w="8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2017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72,00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72,00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68,00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94,44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234976" w:rsidRPr="0041109F" w:rsidTr="00234976">
        <w:trPr>
          <w:trHeight w:val="43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</w:tr>
      <w:tr w:rsidR="00234976" w:rsidRPr="0041109F" w:rsidTr="00234976">
        <w:trPr>
          <w:trHeight w:val="43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 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72,00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</w:tr>
      <w:tr w:rsidR="00234976" w:rsidRPr="0041109F" w:rsidTr="00234976">
        <w:trPr>
          <w:trHeight w:val="43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 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</w:tr>
      <w:tr w:rsidR="00234976" w:rsidRPr="0041109F" w:rsidTr="00234976">
        <w:trPr>
          <w:trHeight w:val="43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2.2.</w:t>
            </w:r>
          </w:p>
        </w:tc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 xml:space="preserve">Основное мероприятие 2. Укрепление материально-технической базы, ремонт и капитальный ремонт </w:t>
            </w:r>
            <w:proofErr w:type="spellStart"/>
            <w:r w:rsidRPr="0041109F">
              <w:rPr>
                <w:b/>
                <w:bCs/>
                <w:sz w:val="16"/>
                <w:szCs w:val="16"/>
              </w:rPr>
              <w:t>культурно-досуговых</w:t>
            </w:r>
            <w:proofErr w:type="spellEnd"/>
            <w:r w:rsidRPr="0041109F">
              <w:rPr>
                <w:b/>
                <w:bCs/>
                <w:sz w:val="16"/>
                <w:szCs w:val="16"/>
              </w:rPr>
              <w:t xml:space="preserve"> учреждений</w:t>
            </w:r>
          </w:p>
        </w:tc>
      </w:tr>
      <w:tr w:rsidR="00234976" w:rsidRPr="0041109F" w:rsidTr="00234976">
        <w:trPr>
          <w:trHeight w:val="435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2.1.1.</w:t>
            </w:r>
          </w:p>
        </w:tc>
        <w:tc>
          <w:tcPr>
            <w:tcW w:w="27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Итого по основному мероприятию 2.</w:t>
            </w:r>
          </w:p>
        </w:tc>
        <w:tc>
          <w:tcPr>
            <w:tcW w:w="8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2017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МБ 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234976" w:rsidRPr="0041109F" w:rsidTr="00234976">
        <w:trPr>
          <w:trHeight w:val="43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ОБ 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234976" w:rsidRPr="0041109F" w:rsidTr="00234976">
        <w:trPr>
          <w:trHeight w:val="330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2.2.1.1.</w:t>
            </w:r>
          </w:p>
        </w:tc>
        <w:tc>
          <w:tcPr>
            <w:tcW w:w="27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Ремонт и капитальный ремонт муниципальных учреждений</w:t>
            </w:r>
          </w:p>
        </w:tc>
        <w:tc>
          <w:tcPr>
            <w:tcW w:w="8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2017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234976" w:rsidRPr="0041109F" w:rsidTr="00234976">
        <w:trPr>
          <w:trHeight w:val="33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</w:tr>
      <w:tr w:rsidR="00234976" w:rsidRPr="0041109F" w:rsidTr="00234976">
        <w:trPr>
          <w:trHeight w:val="33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 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</w:tr>
      <w:tr w:rsidR="00234976" w:rsidRPr="0041109F" w:rsidTr="00234976">
        <w:trPr>
          <w:trHeight w:val="43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 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</w:tr>
      <w:tr w:rsidR="00234976" w:rsidRPr="0041109F" w:rsidTr="00234976">
        <w:trPr>
          <w:trHeight w:val="330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2.2.1.2.</w:t>
            </w:r>
          </w:p>
        </w:tc>
        <w:tc>
          <w:tcPr>
            <w:tcW w:w="27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Приобретение основных средств для оснащения учреждений</w:t>
            </w:r>
          </w:p>
        </w:tc>
        <w:tc>
          <w:tcPr>
            <w:tcW w:w="8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2017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234976" w:rsidRPr="0041109F" w:rsidTr="00234976">
        <w:trPr>
          <w:trHeight w:val="33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</w:tr>
      <w:tr w:rsidR="00234976" w:rsidRPr="0041109F" w:rsidTr="00234976">
        <w:trPr>
          <w:trHeight w:val="33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 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</w:tr>
      <w:tr w:rsidR="00234976" w:rsidRPr="0041109F" w:rsidTr="00234976">
        <w:trPr>
          <w:trHeight w:val="33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 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</w:tr>
      <w:tr w:rsidR="00234976" w:rsidRPr="0041109F" w:rsidTr="00234976">
        <w:trPr>
          <w:trHeight w:val="330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7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Итого по задаче 1</w:t>
            </w:r>
          </w:p>
        </w:tc>
        <w:tc>
          <w:tcPr>
            <w:tcW w:w="8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109 578,12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109 578,12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109 574,12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100,00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234976" w:rsidRPr="0041109F" w:rsidTr="00234976">
        <w:trPr>
          <w:trHeight w:val="33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</w:tr>
      <w:tr w:rsidR="00234976" w:rsidRPr="0041109F" w:rsidTr="00234976">
        <w:trPr>
          <w:trHeight w:val="33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МБ 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108 767,32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</w:tr>
      <w:tr w:rsidR="00234976" w:rsidRPr="0041109F" w:rsidTr="00234976">
        <w:trPr>
          <w:trHeight w:val="33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ОБ 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810,80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</w:tr>
      <w:tr w:rsidR="00234976" w:rsidRPr="0041109F" w:rsidTr="00234976">
        <w:trPr>
          <w:trHeight w:val="330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7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Всего по программе (подпрограмме), в том числе:</w:t>
            </w:r>
          </w:p>
        </w:tc>
        <w:tc>
          <w:tcPr>
            <w:tcW w:w="8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 xml:space="preserve">Всего: в т.ч.: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109 578,12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109 578,12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109 574,12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100,00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976" w:rsidRPr="0041109F" w:rsidRDefault="00234976" w:rsidP="0023497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234976" w:rsidRPr="0041109F" w:rsidTr="00234976">
        <w:trPr>
          <w:trHeight w:val="33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</w:tr>
      <w:tr w:rsidR="00234976" w:rsidRPr="0041109F" w:rsidTr="00234976">
        <w:trPr>
          <w:trHeight w:val="33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МБ 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108 767,32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</w:tr>
      <w:tr w:rsidR="00234976" w:rsidRPr="0041109F" w:rsidTr="00234976">
        <w:trPr>
          <w:trHeight w:val="33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ОБ 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810,80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</w:p>
        </w:tc>
      </w:tr>
      <w:tr w:rsidR="00234976" w:rsidRPr="0041109F" w:rsidTr="00234976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Муниципальные услуги (работы) в.</w:t>
            </w:r>
            <w:proofErr w:type="gramStart"/>
            <w:r w:rsidRPr="0041109F">
              <w:rPr>
                <w:sz w:val="16"/>
                <w:szCs w:val="16"/>
              </w:rPr>
              <w:t>ч</w:t>
            </w:r>
            <w:proofErr w:type="gramEnd"/>
            <w:r w:rsidRPr="0041109F">
              <w:rPr>
                <w:sz w:val="16"/>
                <w:szCs w:val="16"/>
              </w:rPr>
              <w:t>.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108 117,89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108 117,89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108 117,89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234976" w:rsidRPr="0041109F" w:rsidTr="00234976">
        <w:trPr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27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 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976" w:rsidRPr="0041109F" w:rsidRDefault="00234976" w:rsidP="00234976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107 307,09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107 307,09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107 307,09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234976" w:rsidRPr="0041109F" w:rsidTr="00234976">
        <w:trPr>
          <w:trHeight w:val="45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2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 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976" w:rsidRPr="0041109F" w:rsidRDefault="00234976" w:rsidP="00234976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810,80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810,80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810,80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234976" w:rsidRPr="0041109F" w:rsidTr="00234976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Публичные обязательства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 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976" w:rsidRPr="0041109F" w:rsidRDefault="00234976" w:rsidP="00234976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976" w:rsidRPr="0041109F" w:rsidRDefault="00234976" w:rsidP="0023497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1E51F4" w:rsidTr="001E51F4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1F4" w:rsidRPr="001E51F4" w:rsidRDefault="001E51F4">
            <w:pPr>
              <w:rPr>
                <w:sz w:val="16"/>
                <w:szCs w:val="16"/>
              </w:rPr>
            </w:pPr>
            <w:r w:rsidRPr="001E51F4">
              <w:rPr>
                <w:sz w:val="16"/>
                <w:szCs w:val="16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1F4" w:rsidRPr="001E51F4" w:rsidRDefault="001E51F4">
            <w:pPr>
              <w:rPr>
                <w:sz w:val="16"/>
                <w:szCs w:val="16"/>
              </w:rPr>
            </w:pPr>
            <w:r w:rsidRPr="001E51F4">
              <w:rPr>
                <w:sz w:val="16"/>
                <w:szCs w:val="16"/>
              </w:rPr>
              <w:t>Иные мероприятия в т.ч.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51F4" w:rsidRPr="001E51F4" w:rsidRDefault="001E51F4">
            <w:pPr>
              <w:rPr>
                <w:sz w:val="16"/>
                <w:szCs w:val="16"/>
              </w:rPr>
            </w:pPr>
            <w:r w:rsidRPr="001E51F4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51F4" w:rsidRPr="001E51F4" w:rsidRDefault="001E51F4">
            <w:pPr>
              <w:rPr>
                <w:sz w:val="16"/>
                <w:szCs w:val="16"/>
              </w:rPr>
            </w:pPr>
            <w:r w:rsidRPr="001E51F4">
              <w:rPr>
                <w:sz w:val="16"/>
                <w:szCs w:val="16"/>
              </w:rPr>
              <w:t>МБ 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51F4" w:rsidRPr="001E51F4" w:rsidRDefault="001E51F4">
            <w:pPr>
              <w:jc w:val="right"/>
              <w:rPr>
                <w:b/>
                <w:bCs/>
                <w:sz w:val="16"/>
                <w:szCs w:val="16"/>
              </w:rPr>
            </w:pPr>
            <w:r w:rsidRPr="001E51F4">
              <w:rPr>
                <w:b/>
                <w:bCs/>
                <w:sz w:val="16"/>
                <w:szCs w:val="16"/>
              </w:rPr>
              <w:t>1 460,23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1F4" w:rsidRPr="001E51F4" w:rsidRDefault="001E51F4" w:rsidP="001E51F4">
            <w:pPr>
              <w:jc w:val="right"/>
              <w:rPr>
                <w:sz w:val="16"/>
                <w:szCs w:val="16"/>
              </w:rPr>
            </w:pPr>
            <w:r w:rsidRPr="001E51F4">
              <w:rPr>
                <w:sz w:val="16"/>
                <w:szCs w:val="16"/>
              </w:rPr>
              <w:t>1 460,23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1F4" w:rsidRPr="001E51F4" w:rsidRDefault="001E51F4" w:rsidP="001E51F4">
            <w:pPr>
              <w:jc w:val="right"/>
              <w:rPr>
                <w:sz w:val="16"/>
                <w:szCs w:val="16"/>
              </w:rPr>
            </w:pPr>
            <w:r w:rsidRPr="001E51F4">
              <w:rPr>
                <w:sz w:val="16"/>
                <w:szCs w:val="16"/>
              </w:rPr>
              <w:t>1 456,23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1F4" w:rsidRPr="001E51F4" w:rsidRDefault="001E51F4" w:rsidP="001E51F4">
            <w:pPr>
              <w:jc w:val="right"/>
              <w:rPr>
                <w:sz w:val="16"/>
                <w:szCs w:val="16"/>
              </w:rPr>
            </w:pPr>
            <w:r w:rsidRPr="001E51F4">
              <w:rPr>
                <w:sz w:val="16"/>
                <w:szCs w:val="16"/>
              </w:rPr>
              <w:t>99,73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1F4" w:rsidRPr="001E51F4" w:rsidRDefault="001E51F4">
            <w:pPr>
              <w:rPr>
                <w:sz w:val="16"/>
                <w:szCs w:val="16"/>
              </w:rPr>
            </w:pPr>
            <w:r w:rsidRPr="001E51F4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1F4" w:rsidRPr="001E51F4" w:rsidRDefault="001E51F4">
            <w:pPr>
              <w:rPr>
                <w:sz w:val="16"/>
                <w:szCs w:val="16"/>
              </w:rPr>
            </w:pPr>
            <w:r w:rsidRPr="001E51F4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1F4" w:rsidRPr="001E51F4" w:rsidRDefault="001E51F4">
            <w:pPr>
              <w:rPr>
                <w:sz w:val="16"/>
                <w:szCs w:val="16"/>
              </w:rPr>
            </w:pPr>
            <w:r w:rsidRPr="001E51F4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1F4" w:rsidRPr="001E51F4" w:rsidRDefault="001E51F4">
            <w:pPr>
              <w:rPr>
                <w:sz w:val="16"/>
                <w:szCs w:val="16"/>
              </w:rPr>
            </w:pPr>
            <w:r w:rsidRPr="001E51F4">
              <w:rPr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1F4" w:rsidRPr="001E51F4" w:rsidRDefault="001E51F4">
            <w:pPr>
              <w:rPr>
                <w:sz w:val="16"/>
                <w:szCs w:val="16"/>
              </w:rPr>
            </w:pPr>
            <w:r w:rsidRPr="001E51F4">
              <w:rPr>
                <w:sz w:val="16"/>
                <w:szCs w:val="16"/>
              </w:rPr>
              <w:t> </w:t>
            </w:r>
          </w:p>
        </w:tc>
      </w:tr>
    </w:tbl>
    <w:p w:rsidR="00007BCD" w:rsidRPr="0041109F" w:rsidRDefault="00007BCD" w:rsidP="00234976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jc w:val="center"/>
        <w:rPr>
          <w:b/>
          <w:sz w:val="16"/>
          <w:szCs w:val="16"/>
        </w:rPr>
      </w:pPr>
    </w:p>
    <w:p w:rsidR="00CB2DBA" w:rsidRPr="0041109F" w:rsidRDefault="00CB2DBA" w:rsidP="00CB2DBA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эффективности реализации подпрограммы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CB2DBA" w:rsidRPr="0041109F" w:rsidRDefault="00CB2DBA" w:rsidP="005473B1">
      <w:pPr>
        <w:pStyle w:val="ConsPlusNonformat"/>
        <w:widowControl/>
        <w:numPr>
          <w:ilvl w:val="0"/>
          <w:numId w:val="24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достижения плановых значений индикаторов</w:t>
      </w:r>
    </w:p>
    <w:p w:rsidR="00643A37" w:rsidRPr="0041109F" w:rsidRDefault="00643A37" w:rsidP="00643A37">
      <w:pPr>
        <w:pStyle w:val="ConsPlusNonformat"/>
        <w:widowControl/>
        <w:tabs>
          <w:tab w:val="left" w:pos="432"/>
        </w:tabs>
        <w:ind w:left="21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785" w:type="dxa"/>
        <w:tblInd w:w="95" w:type="dxa"/>
        <w:tblLook w:val="04A0"/>
      </w:tblPr>
      <w:tblGrid>
        <w:gridCol w:w="1428"/>
        <w:gridCol w:w="4093"/>
        <w:gridCol w:w="352"/>
        <w:gridCol w:w="803"/>
        <w:gridCol w:w="4093"/>
        <w:gridCol w:w="336"/>
        <w:gridCol w:w="3680"/>
      </w:tblGrid>
      <w:tr w:rsidR="00643A37" w:rsidRPr="0041109F" w:rsidTr="00643A37">
        <w:trPr>
          <w:trHeight w:val="330"/>
        </w:trPr>
        <w:tc>
          <w:tcPr>
            <w:tcW w:w="142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3A37" w:rsidRPr="0041109F" w:rsidRDefault="00643A37" w:rsidP="001A19F4">
            <w:pPr>
              <w:jc w:val="center"/>
              <w:rPr>
                <w:color w:val="000000"/>
              </w:rPr>
            </w:pPr>
            <w:proofErr w:type="gramStart"/>
            <w:r w:rsidRPr="0041109F">
              <w:rPr>
                <w:color w:val="000000"/>
              </w:rPr>
              <w:t>ДИП</w:t>
            </w:r>
            <w:proofErr w:type="gramEnd"/>
            <w:r w:rsidRPr="0041109F">
              <w:rPr>
                <w:color w:val="000000"/>
              </w:rPr>
              <w:t xml:space="preserve"> =0,5 </w:t>
            </w:r>
            <w:proofErr w:type="spellStart"/>
            <w:r w:rsidRPr="0041109F">
              <w:rPr>
                <w:color w:val="000000"/>
              </w:rPr>
              <w:t>х</w:t>
            </w:r>
            <w:proofErr w:type="spellEnd"/>
          </w:p>
        </w:tc>
        <w:tc>
          <w:tcPr>
            <w:tcW w:w="40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3A37" w:rsidRPr="0041109F" w:rsidRDefault="00643A37" w:rsidP="00643A37">
            <w:pPr>
              <w:jc w:val="center"/>
              <w:rPr>
                <w:color w:val="000000"/>
              </w:rPr>
            </w:pPr>
            <w:r w:rsidRPr="0041109F">
              <w:t>1,023</w:t>
            </w:r>
            <w:r w:rsidRPr="0041109F">
              <w:rPr>
                <w:color w:val="000000"/>
              </w:rPr>
              <w:t xml:space="preserve"> (степень достижения цели)</w:t>
            </w:r>
          </w:p>
        </w:tc>
        <w:tc>
          <w:tcPr>
            <w:tcW w:w="35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3A37" w:rsidRPr="0041109F" w:rsidRDefault="00643A37" w:rsidP="001A19F4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>+</w:t>
            </w:r>
          </w:p>
        </w:tc>
        <w:tc>
          <w:tcPr>
            <w:tcW w:w="80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3A37" w:rsidRPr="0041109F" w:rsidRDefault="00643A37" w:rsidP="001A19F4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 xml:space="preserve">0,5 </w:t>
            </w:r>
            <w:proofErr w:type="spellStart"/>
            <w:r w:rsidRPr="0041109F">
              <w:rPr>
                <w:color w:val="000000"/>
              </w:rPr>
              <w:t>х</w:t>
            </w:r>
            <w:proofErr w:type="spellEnd"/>
          </w:p>
        </w:tc>
        <w:tc>
          <w:tcPr>
            <w:tcW w:w="40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3A37" w:rsidRPr="0041109F" w:rsidRDefault="00355A5E" w:rsidP="00355A5E">
            <w:pPr>
              <w:jc w:val="center"/>
              <w:rPr>
                <w:color w:val="000000"/>
              </w:rPr>
            </w:pPr>
            <w:r w:rsidRPr="0041109F">
              <w:t>4</w:t>
            </w:r>
            <w:r w:rsidR="00643A37" w:rsidRPr="0041109F">
              <w:t>,</w:t>
            </w:r>
            <w:r w:rsidRPr="0041109F">
              <w:t>87</w:t>
            </w:r>
            <w:r w:rsidR="00643A37" w:rsidRPr="0041109F">
              <w:rPr>
                <w:color w:val="000000"/>
              </w:rPr>
              <w:t xml:space="preserve"> (степень решения задач)</w:t>
            </w:r>
          </w:p>
        </w:tc>
        <w:tc>
          <w:tcPr>
            <w:tcW w:w="33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3A37" w:rsidRPr="0041109F" w:rsidRDefault="00643A37" w:rsidP="001A19F4">
            <w:pPr>
              <w:jc w:val="center"/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=</w:t>
            </w:r>
          </w:p>
        </w:tc>
        <w:tc>
          <w:tcPr>
            <w:tcW w:w="36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3A37" w:rsidRPr="0041109F" w:rsidRDefault="00355A5E" w:rsidP="00355A5E">
            <w:pPr>
              <w:rPr>
                <w:b/>
                <w:bCs/>
              </w:rPr>
            </w:pPr>
            <w:r w:rsidRPr="0041109F">
              <w:rPr>
                <w:b/>
                <w:bCs/>
              </w:rPr>
              <w:t>0</w:t>
            </w:r>
            <w:r w:rsidR="00643A37" w:rsidRPr="0041109F">
              <w:rPr>
                <w:b/>
                <w:bCs/>
              </w:rPr>
              <w:t>,</w:t>
            </w:r>
            <w:r w:rsidRPr="0041109F">
              <w:rPr>
                <w:b/>
                <w:bCs/>
              </w:rPr>
              <w:t>999</w:t>
            </w:r>
            <w:r w:rsidR="00643A37" w:rsidRPr="0041109F">
              <w:rPr>
                <w:b/>
                <w:bCs/>
              </w:rPr>
              <w:t xml:space="preserve"> </w:t>
            </w:r>
            <w:r w:rsidR="00643A37" w:rsidRPr="0041109F">
              <w:rPr>
                <w:b/>
              </w:rPr>
              <w:t xml:space="preserve">низкая результативность </w:t>
            </w:r>
          </w:p>
        </w:tc>
      </w:tr>
      <w:tr w:rsidR="00643A37" w:rsidRPr="0041109F" w:rsidTr="00643A37">
        <w:trPr>
          <w:trHeight w:val="300"/>
        </w:trPr>
        <w:tc>
          <w:tcPr>
            <w:tcW w:w="142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3A37" w:rsidRPr="0041109F" w:rsidRDefault="00643A37" w:rsidP="001A19F4">
            <w:pPr>
              <w:rPr>
                <w:color w:val="000000"/>
              </w:rPr>
            </w:pPr>
          </w:p>
        </w:tc>
        <w:tc>
          <w:tcPr>
            <w:tcW w:w="4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3A37" w:rsidRPr="0041109F" w:rsidRDefault="00643A37" w:rsidP="001A19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5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3A37" w:rsidRPr="0041109F" w:rsidRDefault="00643A37" w:rsidP="001A19F4">
            <w:pPr>
              <w:rPr>
                <w:color w:val="000000"/>
              </w:rPr>
            </w:pPr>
          </w:p>
        </w:tc>
        <w:tc>
          <w:tcPr>
            <w:tcW w:w="80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3A37" w:rsidRPr="0041109F" w:rsidRDefault="00643A37" w:rsidP="001A19F4">
            <w:pPr>
              <w:rPr>
                <w:color w:val="000000"/>
              </w:rPr>
            </w:pPr>
          </w:p>
        </w:tc>
        <w:tc>
          <w:tcPr>
            <w:tcW w:w="4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3A37" w:rsidRPr="0041109F" w:rsidRDefault="00643A37" w:rsidP="001A19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3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3A37" w:rsidRPr="0041109F" w:rsidRDefault="00643A37" w:rsidP="001A19F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3A37" w:rsidRPr="0041109F" w:rsidRDefault="00643A37" w:rsidP="001A19F4">
            <w:pPr>
              <w:rPr>
                <w:b/>
                <w:bCs/>
                <w:color w:val="000000"/>
              </w:rPr>
            </w:pPr>
          </w:p>
        </w:tc>
      </w:tr>
    </w:tbl>
    <w:p w:rsidR="00CB2DBA" w:rsidRPr="0041109F" w:rsidRDefault="00CB2DBA" w:rsidP="00CB2DBA">
      <w:pPr>
        <w:pStyle w:val="ConsPlusNonformat"/>
        <w:widowControl/>
        <w:tabs>
          <w:tab w:val="left" w:pos="432"/>
          <w:tab w:val="left" w:pos="625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B2DBA" w:rsidRPr="0041109F" w:rsidRDefault="00CB2DBA" w:rsidP="005473B1">
      <w:pPr>
        <w:pStyle w:val="ConsPlusNonformat"/>
        <w:widowControl/>
        <w:numPr>
          <w:ilvl w:val="0"/>
          <w:numId w:val="24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полноты финансирования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CB2DBA" w:rsidRPr="0041109F" w:rsidRDefault="00CB2DBA" w:rsidP="00CB2DBA">
      <w:pPr>
        <w:pStyle w:val="ConsPlusNonformat"/>
        <w:widowControl/>
        <w:tabs>
          <w:tab w:val="left" w:pos="432"/>
        </w:tabs>
        <w:ind w:left="21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CB2DBA" w:rsidRPr="0041109F" w:rsidRDefault="00CB2DBA" w:rsidP="00CB2DBA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          ПФ =  </w:t>
      </w:r>
      <w:r w:rsidR="00D60CA6" w:rsidRPr="0041109F">
        <w:rPr>
          <w:rFonts w:ascii="Times New Roman" w:hAnsi="Times New Roman" w:cs="Times New Roman"/>
          <w:b/>
          <w:sz w:val="24"/>
          <w:szCs w:val="24"/>
        </w:rPr>
        <w:t>0</w:t>
      </w:r>
      <w:r w:rsidRPr="0041109F">
        <w:rPr>
          <w:rFonts w:ascii="Times New Roman" w:hAnsi="Times New Roman" w:cs="Times New Roman"/>
          <w:b/>
          <w:sz w:val="24"/>
          <w:szCs w:val="24"/>
        </w:rPr>
        <w:t>,</w:t>
      </w:r>
      <w:r w:rsidR="00D60CA6" w:rsidRPr="0041109F">
        <w:rPr>
          <w:rFonts w:ascii="Times New Roman" w:hAnsi="Times New Roman" w:cs="Times New Roman"/>
          <w:b/>
          <w:sz w:val="24"/>
          <w:szCs w:val="24"/>
        </w:rPr>
        <w:t>99</w:t>
      </w:r>
      <w:r w:rsidRPr="0041109F">
        <w:rPr>
          <w:rFonts w:ascii="Times New Roman" w:hAnsi="Times New Roman" w:cs="Times New Roman"/>
          <w:sz w:val="24"/>
          <w:szCs w:val="24"/>
        </w:rPr>
        <w:t xml:space="preserve"> - </w:t>
      </w:r>
      <w:r w:rsidRPr="0041109F">
        <w:rPr>
          <w:rFonts w:ascii="Times New Roman" w:hAnsi="Times New Roman" w:cs="Times New Roman"/>
          <w:b/>
          <w:sz w:val="24"/>
          <w:szCs w:val="24"/>
        </w:rPr>
        <w:t>полное финансирование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CB2DBA" w:rsidRPr="0041109F" w:rsidRDefault="00CB2DBA" w:rsidP="00CB2DBA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007BCD" w:rsidRPr="0041109F" w:rsidRDefault="00CB2DBA" w:rsidP="00CB2DBA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jc w:val="center"/>
        <w:rPr>
          <w:b/>
          <w:sz w:val="16"/>
          <w:szCs w:val="16"/>
        </w:rPr>
      </w:pPr>
      <w:r w:rsidRPr="0041109F">
        <w:rPr>
          <w:sz w:val="24"/>
          <w:szCs w:val="24"/>
        </w:rPr>
        <w:t xml:space="preserve"> </w:t>
      </w:r>
      <w:r w:rsidRPr="0041109F">
        <w:rPr>
          <w:b/>
          <w:sz w:val="24"/>
          <w:szCs w:val="24"/>
        </w:rPr>
        <w:t>Общая оценка эффективности реализации подпрограммы- 5 высокий уровень эффективности.</w:t>
      </w:r>
    </w:p>
    <w:p w:rsidR="00234976" w:rsidRPr="0041109F" w:rsidRDefault="00234976">
      <w:pPr>
        <w:rPr>
          <w:b/>
        </w:rPr>
      </w:pPr>
      <w:r w:rsidRPr="0041109F">
        <w:rPr>
          <w:b/>
        </w:rPr>
        <w:br w:type="page"/>
      </w:r>
    </w:p>
    <w:p w:rsidR="00AC19A1" w:rsidRPr="0041109F" w:rsidRDefault="00056B54" w:rsidP="00D66B03">
      <w:pPr>
        <w:autoSpaceDE w:val="0"/>
        <w:autoSpaceDN w:val="0"/>
        <w:adjustRightInd w:val="0"/>
        <w:ind w:left="840"/>
        <w:jc w:val="center"/>
        <w:rPr>
          <w:b/>
        </w:rPr>
      </w:pPr>
      <w:r w:rsidRPr="0041109F">
        <w:rPr>
          <w:rFonts w:eastAsia="HiddenHorzOCR"/>
          <w:b/>
        </w:rPr>
        <w:lastRenderedPageBreak/>
        <w:t>4.</w:t>
      </w:r>
      <w:r w:rsidR="00A1169E" w:rsidRPr="0041109F">
        <w:rPr>
          <w:rFonts w:eastAsia="HiddenHorzOCR"/>
          <w:b/>
        </w:rPr>
        <w:t xml:space="preserve">Подпрограмма </w:t>
      </w:r>
      <w:r w:rsidR="00A1169E" w:rsidRPr="0041109F">
        <w:rPr>
          <w:b/>
        </w:rPr>
        <w:t>«Совершенствование музейного обслуживания граждан»</w:t>
      </w:r>
      <w:r w:rsidRPr="0041109F">
        <w:rPr>
          <w:b/>
        </w:rPr>
        <w:t xml:space="preserve"> </w:t>
      </w:r>
      <w:r w:rsidR="00AC19A1" w:rsidRPr="0041109F">
        <w:rPr>
          <w:b/>
        </w:rPr>
        <w:t>на 201</w:t>
      </w:r>
      <w:r w:rsidR="00540D97" w:rsidRPr="0041109F">
        <w:rPr>
          <w:b/>
        </w:rPr>
        <w:t>6</w:t>
      </w:r>
      <w:r w:rsidR="00AC19A1" w:rsidRPr="0041109F">
        <w:rPr>
          <w:b/>
        </w:rPr>
        <w:t>-2020 годы</w:t>
      </w:r>
    </w:p>
    <w:p w:rsidR="00787103" w:rsidRPr="0041109F" w:rsidRDefault="00787103" w:rsidP="00D66B03">
      <w:pPr>
        <w:autoSpaceDE w:val="0"/>
        <w:autoSpaceDN w:val="0"/>
        <w:adjustRightInd w:val="0"/>
        <w:ind w:left="840"/>
        <w:jc w:val="center"/>
        <w:rPr>
          <w:b/>
        </w:rPr>
      </w:pPr>
    </w:p>
    <w:tbl>
      <w:tblPr>
        <w:tblW w:w="15039" w:type="dxa"/>
        <w:tblInd w:w="95" w:type="dxa"/>
        <w:tblLayout w:type="fixed"/>
        <w:tblLook w:val="04A0"/>
      </w:tblPr>
      <w:tblGrid>
        <w:gridCol w:w="750"/>
        <w:gridCol w:w="2382"/>
        <w:gridCol w:w="850"/>
        <w:gridCol w:w="851"/>
        <w:gridCol w:w="992"/>
        <w:gridCol w:w="992"/>
        <w:gridCol w:w="992"/>
        <w:gridCol w:w="851"/>
        <w:gridCol w:w="2835"/>
        <w:gridCol w:w="709"/>
        <w:gridCol w:w="567"/>
        <w:gridCol w:w="709"/>
        <w:gridCol w:w="1559"/>
      </w:tblGrid>
      <w:tr w:rsidR="00B51E20" w:rsidRPr="0041109F" w:rsidTr="00B51E20">
        <w:trPr>
          <w:trHeight w:val="660"/>
        </w:trPr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41109F">
              <w:rPr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41109F">
              <w:rPr>
                <w:b/>
                <w:sz w:val="16"/>
                <w:szCs w:val="16"/>
              </w:rPr>
              <w:t>/</w:t>
            </w:r>
            <w:proofErr w:type="spellStart"/>
            <w:r w:rsidRPr="0041109F">
              <w:rPr>
                <w:b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3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Цель, задачи, мероприятия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Срок выполнения (квартал, год)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Объемы финансирования, тыс</w:t>
            </w:r>
            <w:proofErr w:type="gramStart"/>
            <w:r w:rsidRPr="0041109F">
              <w:rPr>
                <w:b/>
                <w:sz w:val="16"/>
                <w:szCs w:val="16"/>
              </w:rPr>
              <w:t>.р</w:t>
            </w:r>
            <w:proofErr w:type="gramEnd"/>
            <w:r w:rsidRPr="0041109F">
              <w:rPr>
                <w:b/>
                <w:sz w:val="16"/>
                <w:szCs w:val="16"/>
              </w:rPr>
              <w:t>уб.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Процент освоения, % (гр.6/гр.5)</w:t>
            </w: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Показатели (индикаторы) результативности выполнения мероприятий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Исполнители, перечень организаций, участвующих в реализации мероприятий</w:t>
            </w:r>
          </w:p>
        </w:tc>
      </w:tr>
      <w:tr w:rsidR="00D66B03" w:rsidRPr="0041109F" w:rsidTr="00B51E20">
        <w:trPr>
          <w:trHeight w:val="1080"/>
        </w:trPr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sz w:val="16"/>
                <w:szCs w:val="16"/>
              </w:rPr>
            </w:pPr>
          </w:p>
        </w:tc>
        <w:tc>
          <w:tcPr>
            <w:tcW w:w="23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Уточненные бюджетные ассигнования на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Кассовый расход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Наименование, ед</w:t>
            </w:r>
            <w:proofErr w:type="gramStart"/>
            <w:r w:rsidRPr="0041109F">
              <w:rPr>
                <w:b/>
                <w:sz w:val="16"/>
                <w:szCs w:val="16"/>
              </w:rPr>
              <w:t>.и</w:t>
            </w:r>
            <w:proofErr w:type="gramEnd"/>
            <w:r w:rsidRPr="0041109F">
              <w:rPr>
                <w:b/>
                <w:sz w:val="16"/>
                <w:szCs w:val="16"/>
              </w:rPr>
              <w:t>змерения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План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Факт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Процент исполнения, %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sz w:val="16"/>
                <w:szCs w:val="16"/>
              </w:rPr>
            </w:pPr>
          </w:p>
        </w:tc>
      </w:tr>
      <w:tr w:rsidR="00B51E20" w:rsidRPr="0041109F" w:rsidTr="00B51E20">
        <w:trPr>
          <w:trHeight w:val="255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center"/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center"/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center"/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center"/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center"/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center"/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center"/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center"/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center"/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center"/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center"/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center"/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12</w:t>
            </w:r>
          </w:p>
        </w:tc>
      </w:tr>
      <w:tr w:rsidR="00C975E5" w:rsidRPr="0041109F" w:rsidTr="00B51E20">
        <w:trPr>
          <w:trHeight w:val="540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</w:t>
            </w:r>
          </w:p>
        </w:tc>
        <w:tc>
          <w:tcPr>
            <w:tcW w:w="1428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Цель: создание условий для сохранения, изучения и популяризации культурного и исторического наследия ЗАТО г</w:t>
            </w:r>
            <w:proofErr w:type="gramStart"/>
            <w:r w:rsidRPr="0041109F">
              <w:rPr>
                <w:sz w:val="16"/>
                <w:szCs w:val="16"/>
              </w:rPr>
              <w:t>.С</w:t>
            </w:r>
            <w:proofErr w:type="gramEnd"/>
            <w:r w:rsidRPr="0041109F">
              <w:rPr>
                <w:sz w:val="16"/>
                <w:szCs w:val="16"/>
              </w:rPr>
              <w:t>евероморск, Северного флота, формирование интереса к отечественной истории и культуре</w:t>
            </w:r>
          </w:p>
        </w:tc>
      </w:tr>
      <w:tr w:rsidR="00D66B03" w:rsidRPr="0041109F" w:rsidTr="00467140">
        <w:trPr>
          <w:trHeight w:val="345"/>
        </w:trPr>
        <w:tc>
          <w:tcPr>
            <w:tcW w:w="7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1.1.</w:t>
            </w:r>
          </w:p>
        </w:tc>
        <w:tc>
          <w:tcPr>
            <w:tcW w:w="791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увеличение посещаемости учреждения (тыс</w:t>
            </w:r>
            <w:proofErr w:type="gramStart"/>
            <w:r w:rsidRPr="0041109F">
              <w:rPr>
                <w:sz w:val="16"/>
                <w:szCs w:val="16"/>
              </w:rPr>
              <w:t>.ч</w:t>
            </w:r>
            <w:proofErr w:type="gramEnd"/>
            <w:r w:rsidRPr="0041109F">
              <w:rPr>
                <w:sz w:val="16"/>
                <w:szCs w:val="16"/>
              </w:rPr>
              <w:t>ел.)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105,6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467140" w:rsidP="00467140">
            <w:pPr>
              <w:ind w:right="-110"/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112,7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467140" w:rsidP="00467140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106,7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МБУК Североморский музейно-выставочный комплекс</w:t>
            </w:r>
          </w:p>
        </w:tc>
      </w:tr>
      <w:tr w:rsidR="00D66B03" w:rsidRPr="0041109F" w:rsidTr="00467140">
        <w:trPr>
          <w:trHeight w:val="48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791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увеличение доли представленных (во всех формах) зрителю музейных предметов в общем количестве музейных предметов основного фонда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 w:rsidP="00467140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31,</w:t>
            </w:r>
            <w:r w:rsidR="00467140" w:rsidRPr="0041109F">
              <w:rPr>
                <w:sz w:val="16"/>
                <w:szCs w:val="16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467140" w:rsidP="00467140">
            <w:pPr>
              <w:ind w:right="-108"/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467140" w:rsidP="00467140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</w:tr>
      <w:tr w:rsidR="00D66B03" w:rsidRPr="0041109F" w:rsidTr="00467140">
        <w:trPr>
          <w:trHeight w:val="33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791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увеличение количества выставочных проектов по отношению к 2012 году;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97,1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467140" w:rsidP="00467140">
            <w:pPr>
              <w:ind w:right="-108"/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97,1</w:t>
            </w:r>
            <w:r w:rsidR="00787103"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467140" w:rsidP="00467140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  <w:r w:rsidR="00787103" w:rsidRPr="0041109F">
              <w:rPr>
                <w:sz w:val="16"/>
                <w:szCs w:val="16"/>
              </w:rPr>
              <w:t> 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</w:tr>
      <w:tr w:rsidR="00C975E5" w:rsidRPr="0041109F" w:rsidTr="00B51E20">
        <w:trPr>
          <w:trHeight w:val="585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428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Задача: Формирование и обеспечение сохранности  библиотечного фонда, организация публичного показа музейных предметов и музейных коллекций</w:t>
            </w:r>
          </w:p>
        </w:tc>
      </w:tr>
      <w:tr w:rsidR="00C975E5" w:rsidRPr="0041109F" w:rsidTr="00B51E20">
        <w:trPr>
          <w:trHeight w:val="495"/>
        </w:trPr>
        <w:tc>
          <w:tcPr>
            <w:tcW w:w="7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2.1.</w:t>
            </w:r>
          </w:p>
        </w:tc>
        <w:tc>
          <w:tcPr>
            <w:tcW w:w="1428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Основное мероприятие 1. Формирование и обеспечение сохранности музейного фонда, организация публичного показа музейных предметов и музейных коллекций</w:t>
            </w:r>
          </w:p>
        </w:tc>
      </w:tr>
      <w:tr w:rsidR="00787103" w:rsidRPr="0041109F" w:rsidTr="00B51E20">
        <w:trPr>
          <w:trHeight w:val="540"/>
        </w:trPr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2.1.1.</w:t>
            </w:r>
          </w:p>
        </w:tc>
        <w:tc>
          <w:tcPr>
            <w:tcW w:w="23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Итого по основному мероприятию 1.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2017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МБ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14 802,20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14 829,49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14 829,49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787103" w:rsidRPr="0041109F" w:rsidTr="00B51E20">
        <w:trPr>
          <w:trHeight w:val="390"/>
        </w:trPr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787103" w:rsidRPr="0041109F" w:rsidTr="00B51E20">
        <w:trPr>
          <w:trHeight w:val="765"/>
        </w:trPr>
        <w:tc>
          <w:tcPr>
            <w:tcW w:w="75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2.1.1.1.</w:t>
            </w:r>
          </w:p>
        </w:tc>
        <w:tc>
          <w:tcPr>
            <w:tcW w:w="238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Расходы на обеспечение деятельности (оказание услуг) подведомственных учреждений, в том числе на предоставление муниципальным бюджетным  и автономным учреждениям субсидий. 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2017 год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14 543,20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14 543,20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14 543,20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увеличение количества посетителей публичных  показов музейных предметов и музейных коллекций в </w:t>
            </w:r>
            <w:proofErr w:type="gramStart"/>
            <w:r w:rsidRPr="0041109F">
              <w:rPr>
                <w:sz w:val="16"/>
                <w:szCs w:val="16"/>
              </w:rPr>
              <w:t>стационарный</w:t>
            </w:r>
            <w:proofErr w:type="gramEnd"/>
            <w:r w:rsidRPr="0041109F">
              <w:rPr>
                <w:sz w:val="16"/>
                <w:szCs w:val="16"/>
              </w:rPr>
              <w:t xml:space="preserve"> условиях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885519" w:rsidP="00885519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67,9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8855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67,3</w:t>
            </w:r>
            <w:r w:rsidR="00787103"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885519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99,1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МБУК Североморский музейно-выставочный комплекс</w:t>
            </w:r>
          </w:p>
        </w:tc>
      </w:tr>
      <w:tr w:rsidR="00D66B03" w:rsidRPr="0041109F" w:rsidTr="00B51E20">
        <w:trPr>
          <w:trHeight w:val="585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238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увеличение количества посетителей публичных  показов музейных предметов и музейных коллекций вне стационара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885519" w:rsidP="00885519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7</w:t>
            </w:r>
            <w:r w:rsidR="00787103" w:rsidRPr="0041109F">
              <w:rPr>
                <w:sz w:val="16"/>
                <w:szCs w:val="16"/>
              </w:rPr>
              <w:t>,</w:t>
            </w:r>
            <w:r w:rsidRPr="0041109F">
              <w:rPr>
                <w:sz w:val="16"/>
                <w:szCs w:val="16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8855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8,1</w:t>
            </w:r>
            <w:r w:rsidR="00787103"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8855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114,89</w:t>
            </w:r>
            <w:r w:rsidR="00787103" w:rsidRPr="0041109F">
              <w:rPr>
                <w:sz w:val="16"/>
                <w:szCs w:val="16"/>
              </w:rPr>
              <w:t> 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</w:tr>
      <w:tr w:rsidR="00D66B03" w:rsidRPr="0041109F" w:rsidTr="00B51E20">
        <w:trPr>
          <w:trHeight w:val="525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238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14 543,20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увеличение количества посетителей публичных  показов музейных предметов и музейных коллекций удаленно через сеть Интернет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21,8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  <w:r w:rsidR="00885519" w:rsidRPr="0041109F">
              <w:rPr>
                <w:sz w:val="16"/>
                <w:szCs w:val="16"/>
              </w:rPr>
              <w:t>23,2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885519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106,4</w:t>
            </w:r>
            <w:r w:rsidR="00787103" w:rsidRPr="0041109F">
              <w:rPr>
                <w:sz w:val="16"/>
                <w:szCs w:val="16"/>
              </w:rPr>
              <w:t>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</w:tr>
      <w:tr w:rsidR="00D66B03" w:rsidRPr="0041109F" w:rsidTr="00B51E20">
        <w:trPr>
          <w:trHeight w:val="825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238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увеличение количества музейных предметов, использованных в создании экспозиций (выставках), выездных выставках в </w:t>
            </w:r>
            <w:proofErr w:type="gramStart"/>
            <w:r w:rsidRPr="0041109F">
              <w:rPr>
                <w:sz w:val="16"/>
                <w:szCs w:val="16"/>
              </w:rPr>
              <w:t>стационарный</w:t>
            </w:r>
            <w:proofErr w:type="gramEnd"/>
            <w:r w:rsidRPr="0041109F">
              <w:rPr>
                <w:sz w:val="16"/>
                <w:szCs w:val="16"/>
              </w:rPr>
              <w:t xml:space="preserve"> </w:t>
            </w:r>
            <w:r w:rsidRPr="0041109F">
              <w:rPr>
                <w:sz w:val="16"/>
                <w:szCs w:val="16"/>
              </w:rPr>
              <w:lastRenderedPageBreak/>
              <w:t>условиях (всего)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lastRenderedPageBreak/>
              <w:t>1680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 w:rsidP="00885519">
            <w:pPr>
              <w:ind w:right="-9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  <w:r w:rsidR="00885519" w:rsidRPr="0041109F">
              <w:rPr>
                <w:sz w:val="16"/>
                <w:szCs w:val="16"/>
              </w:rPr>
              <w:t>1730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885519" w:rsidP="00885519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</w:tr>
      <w:tr w:rsidR="00D66B03" w:rsidRPr="0041109F" w:rsidTr="00B51E20">
        <w:trPr>
          <w:trHeight w:val="645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238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увеличение количества музейных предметов (всего), в отношении которых осуществлено формирование, учёт и изучение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 w:rsidP="00885519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73</w:t>
            </w:r>
            <w:r w:rsidR="00885519" w:rsidRPr="0041109F">
              <w:rPr>
                <w:sz w:val="16"/>
                <w:szCs w:val="16"/>
              </w:rPr>
              <w:t>45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885519" w:rsidP="00885519">
            <w:pPr>
              <w:ind w:right="-108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7403</w:t>
            </w:r>
            <w:r w:rsidR="00787103"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88551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</w:tr>
      <w:tr w:rsidR="00D66B03" w:rsidRPr="0041109F" w:rsidTr="00B51E20">
        <w:trPr>
          <w:trHeight w:val="855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238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сохранение количества объектов  культурного  наследия, использованных в культурно-просветительных мероприятиях, направленных по популяризацию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FA1900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FA1900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  <w:r w:rsidR="00787103"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FA1900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</w:t>
            </w:r>
            <w:r w:rsidR="00787103" w:rsidRPr="0041109F">
              <w:rPr>
                <w:sz w:val="16"/>
                <w:szCs w:val="16"/>
              </w:rPr>
              <w:t>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</w:tr>
      <w:tr w:rsidR="00D66B03" w:rsidRPr="0041109F" w:rsidTr="00B51E20">
        <w:trPr>
          <w:trHeight w:val="375"/>
        </w:trPr>
        <w:tc>
          <w:tcPr>
            <w:tcW w:w="7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2.1.1.2</w:t>
            </w:r>
          </w:p>
        </w:tc>
        <w:tc>
          <w:tcPr>
            <w:tcW w:w="23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2017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250,00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277,29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277,29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D66B03" w:rsidRPr="0041109F" w:rsidTr="00B51E20">
        <w:trPr>
          <w:trHeight w:val="42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23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</w:tr>
      <w:tr w:rsidR="00D66B03" w:rsidRPr="0041109F" w:rsidTr="00B51E20">
        <w:trPr>
          <w:trHeight w:val="405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23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250,00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</w:tr>
      <w:tr w:rsidR="00D66B03" w:rsidRPr="0041109F" w:rsidTr="00B51E20">
        <w:trPr>
          <w:trHeight w:val="405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23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</w:tr>
      <w:tr w:rsidR="00D66B03" w:rsidRPr="0041109F" w:rsidTr="00B51E20">
        <w:trPr>
          <w:trHeight w:val="330"/>
        </w:trPr>
        <w:tc>
          <w:tcPr>
            <w:tcW w:w="7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2.1.1.3</w:t>
            </w:r>
          </w:p>
        </w:tc>
        <w:tc>
          <w:tcPr>
            <w:tcW w:w="23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Выплаты стипендий и премий одаренным детям и учащейся </w:t>
            </w:r>
            <w:proofErr w:type="gramStart"/>
            <w:r w:rsidRPr="0041109F">
              <w:rPr>
                <w:sz w:val="16"/>
                <w:szCs w:val="16"/>
              </w:rPr>
              <w:t>молодежи</w:t>
            </w:r>
            <w:proofErr w:type="gramEnd"/>
            <w:r w:rsidRPr="0041109F">
              <w:rPr>
                <w:sz w:val="16"/>
                <w:szCs w:val="16"/>
              </w:rPr>
              <w:t xml:space="preserve"> ЗАТО г. Североморск, добившихся высоких результатов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2017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9,00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9,00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D66B03" w:rsidRPr="0041109F" w:rsidTr="00B51E20">
        <w:trPr>
          <w:trHeight w:val="375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23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</w:tr>
      <w:tr w:rsidR="00D66B03" w:rsidRPr="0041109F" w:rsidTr="00B51E20">
        <w:trPr>
          <w:trHeight w:val="36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23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9,00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</w:tr>
      <w:tr w:rsidR="00D66B03" w:rsidRPr="0041109F" w:rsidTr="00B51E20">
        <w:trPr>
          <w:trHeight w:val="345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23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</w:tr>
      <w:tr w:rsidR="00B51E20" w:rsidRPr="0041109F" w:rsidTr="00B51E20">
        <w:trPr>
          <w:trHeight w:val="585"/>
        </w:trPr>
        <w:tc>
          <w:tcPr>
            <w:tcW w:w="7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2.2.</w:t>
            </w:r>
          </w:p>
        </w:tc>
        <w:tc>
          <w:tcPr>
            <w:tcW w:w="1428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Основное мероприятие 2. Укрепление материально-технической базы, ремонт и капитальный ремонт музеев ЗАТО г</w:t>
            </w:r>
            <w:proofErr w:type="gramStart"/>
            <w:r w:rsidRPr="0041109F">
              <w:rPr>
                <w:b/>
                <w:bCs/>
                <w:sz w:val="16"/>
                <w:szCs w:val="16"/>
              </w:rPr>
              <w:t>.С</w:t>
            </w:r>
            <w:proofErr w:type="gramEnd"/>
            <w:r w:rsidRPr="0041109F">
              <w:rPr>
                <w:b/>
                <w:bCs/>
                <w:sz w:val="16"/>
                <w:szCs w:val="16"/>
              </w:rPr>
              <w:t>евероморск</w:t>
            </w:r>
          </w:p>
        </w:tc>
      </w:tr>
      <w:tr w:rsidR="00787103" w:rsidRPr="0041109F" w:rsidTr="00B51E20">
        <w:trPr>
          <w:trHeight w:val="435"/>
        </w:trPr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2.1.1.</w:t>
            </w:r>
          </w:p>
        </w:tc>
        <w:tc>
          <w:tcPr>
            <w:tcW w:w="23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Итого по основному мероприятию 2.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2017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МБ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787103" w:rsidRPr="0041109F" w:rsidTr="00B51E20">
        <w:trPr>
          <w:trHeight w:val="435"/>
        </w:trPr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D66B03" w:rsidRPr="0041109F" w:rsidTr="00B51E20">
        <w:trPr>
          <w:trHeight w:val="330"/>
        </w:trPr>
        <w:tc>
          <w:tcPr>
            <w:tcW w:w="7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2.2.1.1.</w:t>
            </w:r>
          </w:p>
        </w:tc>
        <w:tc>
          <w:tcPr>
            <w:tcW w:w="23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Ремонт и капитальный ремонт муниципальных учреждений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2017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D66B03" w:rsidRPr="0041109F" w:rsidTr="00B51E20">
        <w:trPr>
          <w:trHeight w:val="33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23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</w:tr>
      <w:tr w:rsidR="00D66B03" w:rsidRPr="0041109F" w:rsidTr="00B51E20">
        <w:trPr>
          <w:trHeight w:val="33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23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</w:tr>
      <w:tr w:rsidR="00D66B03" w:rsidRPr="0041109F" w:rsidTr="00B51E20">
        <w:trPr>
          <w:trHeight w:val="315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23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</w:tr>
      <w:tr w:rsidR="00D66B03" w:rsidRPr="0041109F" w:rsidTr="00B51E20">
        <w:trPr>
          <w:trHeight w:val="330"/>
        </w:trPr>
        <w:tc>
          <w:tcPr>
            <w:tcW w:w="7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2.2.1.2.</w:t>
            </w:r>
          </w:p>
        </w:tc>
        <w:tc>
          <w:tcPr>
            <w:tcW w:w="23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Приобретение основных средств для оснащения учреждений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2017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D66B03" w:rsidRPr="0041109F" w:rsidTr="00B51E20">
        <w:trPr>
          <w:trHeight w:val="33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23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</w:tr>
      <w:tr w:rsidR="00D66B03" w:rsidRPr="0041109F" w:rsidTr="00B51E20">
        <w:trPr>
          <w:trHeight w:val="33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23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</w:tr>
      <w:tr w:rsidR="00D66B03" w:rsidRPr="0041109F" w:rsidTr="00B51E20">
        <w:trPr>
          <w:trHeight w:val="27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23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</w:tr>
      <w:tr w:rsidR="00787103" w:rsidRPr="0041109F" w:rsidTr="00B51E20">
        <w:trPr>
          <w:trHeight w:val="330"/>
        </w:trPr>
        <w:tc>
          <w:tcPr>
            <w:tcW w:w="7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lastRenderedPageBreak/>
              <w:t>3</w:t>
            </w:r>
          </w:p>
        </w:tc>
        <w:tc>
          <w:tcPr>
            <w:tcW w:w="23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Итого по задаче 1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ВСЕГО: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14 802,20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14 829,49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14 829,49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100,00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D66B03" w:rsidRPr="0041109F" w:rsidTr="00B51E20">
        <w:trPr>
          <w:trHeight w:val="33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</w:tr>
      <w:tr w:rsidR="00D66B03" w:rsidRPr="0041109F" w:rsidTr="00B51E20">
        <w:trPr>
          <w:trHeight w:val="33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МБ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14 802,20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</w:tr>
      <w:tr w:rsidR="00D66B03" w:rsidRPr="0041109F" w:rsidTr="00B51E20">
        <w:trPr>
          <w:trHeight w:val="33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</w:tr>
      <w:tr w:rsidR="00787103" w:rsidRPr="0041109F" w:rsidTr="00B51E20">
        <w:trPr>
          <w:trHeight w:val="330"/>
        </w:trPr>
        <w:tc>
          <w:tcPr>
            <w:tcW w:w="7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Всего по программе (подпрограмме), в том числе: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 xml:space="preserve">Всего: в т.ч.: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14 802,20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14 829,49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14 829,49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103" w:rsidRPr="0041109F" w:rsidRDefault="00787103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100,00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7103" w:rsidRPr="0041109F" w:rsidRDefault="0078710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D66B03" w:rsidRPr="0041109F" w:rsidTr="00B51E20">
        <w:trPr>
          <w:trHeight w:val="33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</w:tr>
      <w:tr w:rsidR="00D66B03" w:rsidRPr="0041109F" w:rsidTr="00B51E20">
        <w:trPr>
          <w:trHeight w:val="33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МБ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14 802,20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</w:tr>
      <w:tr w:rsidR="00D66B03" w:rsidRPr="0041109F" w:rsidTr="00B51E20">
        <w:trPr>
          <w:trHeight w:val="33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</w:p>
        </w:tc>
      </w:tr>
      <w:tr w:rsidR="00B51E20" w:rsidRPr="0041109F" w:rsidTr="00B51E20">
        <w:trPr>
          <w:trHeight w:val="390"/>
        </w:trPr>
        <w:tc>
          <w:tcPr>
            <w:tcW w:w="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2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Муниципальные услуги (работы)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7103" w:rsidRPr="0041109F" w:rsidRDefault="00787103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14 543,20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14 543,20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14 543,20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B51E20" w:rsidRPr="0041109F" w:rsidTr="00B51E20">
        <w:trPr>
          <w:trHeight w:val="255"/>
        </w:trPr>
        <w:tc>
          <w:tcPr>
            <w:tcW w:w="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2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Публичные обязательства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7103" w:rsidRPr="0041109F" w:rsidRDefault="00787103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B51E20" w:rsidRPr="0041109F" w:rsidTr="00B51E20">
        <w:trPr>
          <w:trHeight w:val="255"/>
        </w:trPr>
        <w:tc>
          <w:tcPr>
            <w:tcW w:w="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2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Иные мероприятия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7103" w:rsidRPr="0041109F" w:rsidRDefault="00787103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259,00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286,29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286,29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103" w:rsidRPr="0041109F" w:rsidRDefault="0078710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</w:tbl>
    <w:p w:rsidR="00A1169E" w:rsidRPr="0041109F" w:rsidRDefault="00A1169E" w:rsidP="005440D5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jc w:val="center"/>
        <w:rPr>
          <w:b/>
          <w:sz w:val="24"/>
          <w:szCs w:val="24"/>
        </w:rPr>
      </w:pPr>
    </w:p>
    <w:p w:rsidR="008E3D32" w:rsidRPr="0041109F" w:rsidRDefault="008E3D32" w:rsidP="008E3D32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эффективности реализации подпрограммы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8E3D32" w:rsidRPr="0041109F" w:rsidRDefault="008E3D32" w:rsidP="005473B1">
      <w:pPr>
        <w:pStyle w:val="ConsPlusNonformat"/>
        <w:widowControl/>
        <w:numPr>
          <w:ilvl w:val="0"/>
          <w:numId w:val="25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достижения плановых значений индикаторов</w:t>
      </w:r>
    </w:p>
    <w:p w:rsidR="001A19F4" w:rsidRPr="0041109F" w:rsidRDefault="001A19F4" w:rsidP="001A19F4">
      <w:pPr>
        <w:pStyle w:val="ConsPlusNonformat"/>
        <w:widowControl/>
        <w:tabs>
          <w:tab w:val="left" w:pos="432"/>
        </w:tabs>
        <w:ind w:left="21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798" w:type="dxa"/>
        <w:tblInd w:w="95" w:type="dxa"/>
        <w:tblLook w:val="04A0"/>
      </w:tblPr>
      <w:tblGrid>
        <w:gridCol w:w="1431"/>
        <w:gridCol w:w="4100"/>
        <w:gridCol w:w="436"/>
        <w:gridCol w:w="709"/>
        <w:gridCol w:w="4100"/>
        <w:gridCol w:w="336"/>
        <w:gridCol w:w="3686"/>
      </w:tblGrid>
      <w:tr w:rsidR="001A19F4" w:rsidRPr="0041109F" w:rsidTr="001A19F4">
        <w:trPr>
          <w:trHeight w:val="330"/>
        </w:trPr>
        <w:tc>
          <w:tcPr>
            <w:tcW w:w="143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19F4" w:rsidRPr="0041109F" w:rsidRDefault="001A19F4" w:rsidP="001A19F4">
            <w:pPr>
              <w:jc w:val="center"/>
              <w:rPr>
                <w:color w:val="000000"/>
              </w:rPr>
            </w:pPr>
            <w:proofErr w:type="gramStart"/>
            <w:r w:rsidRPr="0041109F">
              <w:rPr>
                <w:color w:val="000000"/>
              </w:rPr>
              <w:t>ДИП</w:t>
            </w:r>
            <w:proofErr w:type="gramEnd"/>
            <w:r w:rsidRPr="0041109F">
              <w:rPr>
                <w:color w:val="000000"/>
              </w:rPr>
              <w:t xml:space="preserve"> =0,5 </w:t>
            </w:r>
            <w:proofErr w:type="spellStart"/>
            <w:r w:rsidRPr="0041109F">
              <w:rPr>
                <w:color w:val="000000"/>
              </w:rPr>
              <w:t>х</w:t>
            </w:r>
            <w:proofErr w:type="spellEnd"/>
          </w:p>
        </w:tc>
        <w:tc>
          <w:tcPr>
            <w:tcW w:w="4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19F4" w:rsidRPr="0041109F" w:rsidRDefault="001A19F4" w:rsidP="001A19F4">
            <w:pPr>
              <w:jc w:val="center"/>
              <w:rPr>
                <w:color w:val="000000"/>
              </w:rPr>
            </w:pPr>
            <w:r w:rsidRPr="0041109F">
              <w:t>3,067</w:t>
            </w:r>
            <w:r w:rsidRPr="0041109F">
              <w:rPr>
                <w:color w:val="000000"/>
              </w:rPr>
              <w:t xml:space="preserve"> (степень достижения цели)</w:t>
            </w:r>
          </w:p>
        </w:tc>
        <w:tc>
          <w:tcPr>
            <w:tcW w:w="43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19F4" w:rsidRPr="0041109F" w:rsidRDefault="001A19F4" w:rsidP="001A19F4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>+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19F4" w:rsidRPr="0041109F" w:rsidRDefault="001A19F4" w:rsidP="001A19F4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 xml:space="preserve">0,5 </w:t>
            </w:r>
            <w:proofErr w:type="spellStart"/>
            <w:r w:rsidRPr="0041109F">
              <w:rPr>
                <w:color w:val="000000"/>
              </w:rPr>
              <w:t>х</w:t>
            </w:r>
            <w:proofErr w:type="spellEnd"/>
          </w:p>
        </w:tc>
        <w:tc>
          <w:tcPr>
            <w:tcW w:w="4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19F4" w:rsidRPr="0041109F" w:rsidRDefault="00271E31" w:rsidP="00271E31">
            <w:pPr>
              <w:jc w:val="center"/>
              <w:rPr>
                <w:color w:val="000000"/>
              </w:rPr>
            </w:pPr>
            <w:r w:rsidRPr="0041109F">
              <w:t>6</w:t>
            </w:r>
            <w:r w:rsidR="001A19F4" w:rsidRPr="0041109F">
              <w:t>,</w:t>
            </w:r>
            <w:r w:rsidRPr="0041109F">
              <w:t>242</w:t>
            </w:r>
            <w:r w:rsidR="001A19F4" w:rsidRPr="0041109F">
              <w:rPr>
                <w:color w:val="000000"/>
              </w:rPr>
              <w:t xml:space="preserve"> (степень решения задач)</w:t>
            </w:r>
          </w:p>
        </w:tc>
        <w:tc>
          <w:tcPr>
            <w:tcW w:w="33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19F4" w:rsidRPr="0041109F" w:rsidRDefault="001A19F4" w:rsidP="001A19F4">
            <w:pPr>
              <w:jc w:val="center"/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=</w:t>
            </w:r>
          </w:p>
        </w:tc>
        <w:tc>
          <w:tcPr>
            <w:tcW w:w="368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19F4" w:rsidRPr="0041109F" w:rsidRDefault="001A19F4" w:rsidP="00271E31">
            <w:pPr>
              <w:rPr>
                <w:b/>
                <w:bCs/>
              </w:rPr>
            </w:pPr>
            <w:r w:rsidRPr="0041109F">
              <w:rPr>
                <w:b/>
                <w:bCs/>
              </w:rPr>
              <w:t>1,</w:t>
            </w:r>
            <w:r w:rsidR="00271E31" w:rsidRPr="0041109F">
              <w:rPr>
                <w:b/>
                <w:bCs/>
              </w:rPr>
              <w:t>03</w:t>
            </w:r>
            <w:r w:rsidRPr="0041109F">
              <w:rPr>
                <w:b/>
                <w:bCs/>
              </w:rPr>
              <w:t xml:space="preserve"> </w:t>
            </w:r>
            <w:r w:rsidR="00271E31" w:rsidRPr="0041109F">
              <w:rPr>
                <w:b/>
              </w:rPr>
              <w:t>высокая</w:t>
            </w:r>
            <w:r w:rsidRPr="0041109F">
              <w:rPr>
                <w:b/>
              </w:rPr>
              <w:t xml:space="preserve"> результативность </w:t>
            </w:r>
          </w:p>
        </w:tc>
      </w:tr>
      <w:tr w:rsidR="001A19F4" w:rsidRPr="0041109F" w:rsidTr="001A19F4">
        <w:trPr>
          <w:trHeight w:val="300"/>
        </w:trPr>
        <w:tc>
          <w:tcPr>
            <w:tcW w:w="143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19F4" w:rsidRPr="0041109F" w:rsidRDefault="001A19F4" w:rsidP="001A19F4">
            <w:pPr>
              <w:rPr>
                <w:color w:val="000000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19F4" w:rsidRPr="0041109F" w:rsidRDefault="001A19F4" w:rsidP="001A19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43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19F4" w:rsidRPr="0041109F" w:rsidRDefault="001A19F4" w:rsidP="001A19F4">
            <w:pPr>
              <w:rPr>
                <w:color w:val="000000"/>
              </w:rPr>
            </w:pP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19F4" w:rsidRPr="0041109F" w:rsidRDefault="001A19F4" w:rsidP="001A19F4">
            <w:pPr>
              <w:rPr>
                <w:color w:val="000000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19F4" w:rsidRPr="0041109F" w:rsidRDefault="00271E31" w:rsidP="001A19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3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19F4" w:rsidRPr="0041109F" w:rsidRDefault="001A19F4" w:rsidP="001A19F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8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19F4" w:rsidRPr="0041109F" w:rsidRDefault="001A19F4" w:rsidP="001A19F4">
            <w:pPr>
              <w:rPr>
                <w:b/>
                <w:bCs/>
                <w:color w:val="000000"/>
              </w:rPr>
            </w:pPr>
          </w:p>
        </w:tc>
      </w:tr>
    </w:tbl>
    <w:p w:rsidR="001A19F4" w:rsidRPr="0041109F" w:rsidRDefault="001A19F4" w:rsidP="001A19F4">
      <w:pPr>
        <w:pStyle w:val="ConsPlusNonformat"/>
        <w:widowControl/>
        <w:tabs>
          <w:tab w:val="left" w:pos="432"/>
        </w:tabs>
        <w:ind w:left="2160"/>
        <w:jc w:val="both"/>
        <w:rPr>
          <w:rFonts w:ascii="Times New Roman" w:hAnsi="Times New Roman" w:cs="Times New Roman"/>
          <w:sz w:val="24"/>
          <w:szCs w:val="24"/>
        </w:rPr>
      </w:pPr>
    </w:p>
    <w:p w:rsidR="008E3D32" w:rsidRPr="0041109F" w:rsidRDefault="008E3D32" w:rsidP="005473B1">
      <w:pPr>
        <w:pStyle w:val="ConsPlusNonformat"/>
        <w:widowControl/>
        <w:numPr>
          <w:ilvl w:val="0"/>
          <w:numId w:val="25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полноты финансирования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8E3D32" w:rsidRPr="0041109F" w:rsidRDefault="008E3D32" w:rsidP="008E3D32">
      <w:pPr>
        <w:pStyle w:val="ConsPlusNonformat"/>
        <w:widowControl/>
        <w:tabs>
          <w:tab w:val="left" w:pos="432"/>
        </w:tabs>
        <w:ind w:left="21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8E3D32" w:rsidRPr="0041109F" w:rsidRDefault="008E3D32" w:rsidP="008E3D32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          ПФ =  </w:t>
      </w:r>
      <w:r w:rsidRPr="0041109F">
        <w:rPr>
          <w:rFonts w:ascii="Times New Roman" w:hAnsi="Times New Roman" w:cs="Times New Roman"/>
          <w:b/>
          <w:sz w:val="24"/>
          <w:szCs w:val="24"/>
        </w:rPr>
        <w:t>1,0</w:t>
      </w:r>
      <w:r w:rsidRPr="0041109F">
        <w:rPr>
          <w:rFonts w:ascii="Times New Roman" w:hAnsi="Times New Roman" w:cs="Times New Roman"/>
          <w:sz w:val="24"/>
          <w:szCs w:val="24"/>
        </w:rPr>
        <w:t xml:space="preserve"> - </w:t>
      </w:r>
      <w:r w:rsidRPr="0041109F">
        <w:rPr>
          <w:rFonts w:ascii="Times New Roman" w:hAnsi="Times New Roman" w:cs="Times New Roman"/>
          <w:b/>
          <w:sz w:val="24"/>
          <w:szCs w:val="24"/>
        </w:rPr>
        <w:t>полное финансирование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8E3D32" w:rsidRPr="0041109F" w:rsidRDefault="008E3D32" w:rsidP="008E3D32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787103" w:rsidRPr="0041109F" w:rsidRDefault="008E3D32" w:rsidP="008E3D32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jc w:val="center"/>
        <w:rPr>
          <w:b/>
          <w:sz w:val="24"/>
          <w:szCs w:val="24"/>
        </w:rPr>
      </w:pPr>
      <w:r w:rsidRPr="0041109F">
        <w:rPr>
          <w:sz w:val="24"/>
          <w:szCs w:val="24"/>
        </w:rPr>
        <w:t xml:space="preserve"> </w:t>
      </w:r>
      <w:r w:rsidRPr="0041109F">
        <w:rPr>
          <w:b/>
          <w:sz w:val="24"/>
          <w:szCs w:val="24"/>
        </w:rPr>
        <w:t>Общая оценка эффективности реализации подпрограммы- 5 высокий уровень эффективности.</w:t>
      </w:r>
    </w:p>
    <w:p w:rsidR="002C5BA3" w:rsidRPr="0041109F" w:rsidRDefault="002C5BA3">
      <w:pPr>
        <w:rPr>
          <w:b/>
        </w:rPr>
      </w:pPr>
      <w:r w:rsidRPr="0041109F">
        <w:rPr>
          <w:b/>
        </w:rPr>
        <w:br w:type="page"/>
      </w:r>
    </w:p>
    <w:p w:rsidR="00A1169E" w:rsidRPr="0041109F" w:rsidRDefault="00A1169E" w:rsidP="002C5BA3">
      <w:pPr>
        <w:autoSpaceDE w:val="0"/>
        <w:autoSpaceDN w:val="0"/>
        <w:adjustRightInd w:val="0"/>
        <w:jc w:val="center"/>
        <w:rPr>
          <w:b/>
          <w:bCs/>
        </w:rPr>
      </w:pPr>
      <w:r w:rsidRPr="0041109F">
        <w:rPr>
          <w:rFonts w:eastAsia="HiddenHorzOCR"/>
          <w:b/>
        </w:rPr>
        <w:lastRenderedPageBreak/>
        <w:t>5.</w:t>
      </w:r>
      <w:r w:rsidR="00E63423" w:rsidRPr="0041109F">
        <w:rPr>
          <w:rFonts w:eastAsia="HiddenHorzOCR"/>
          <w:b/>
        </w:rPr>
        <w:t xml:space="preserve"> </w:t>
      </w:r>
      <w:r w:rsidRPr="0041109F">
        <w:rPr>
          <w:rFonts w:eastAsia="HiddenHorzOCR"/>
          <w:b/>
        </w:rPr>
        <w:t xml:space="preserve">Подпрограмма </w:t>
      </w:r>
      <w:r w:rsidRPr="0041109F">
        <w:rPr>
          <w:b/>
          <w:bCs/>
        </w:rPr>
        <w:t>«Сохранение, использование, популяризация и охрана объектов культурного наследия</w:t>
      </w:r>
    </w:p>
    <w:p w:rsidR="00AC19A1" w:rsidRPr="0041109F" w:rsidRDefault="00A1169E" w:rsidP="002C5BA3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41109F">
        <w:rPr>
          <w:b/>
          <w:bCs/>
        </w:rPr>
        <w:t>(памятников истории и культуры)</w:t>
      </w:r>
      <w:r w:rsidRPr="0041109F">
        <w:rPr>
          <w:b/>
          <w:bCs/>
          <w:lang w:val="en-US"/>
        </w:rPr>
        <w:t> </w:t>
      </w:r>
      <w:r w:rsidRPr="0041109F">
        <w:rPr>
          <w:b/>
          <w:bCs/>
        </w:rPr>
        <w:t>ЗАТО г</w:t>
      </w:r>
      <w:proofErr w:type="gramStart"/>
      <w:r w:rsidRPr="0041109F">
        <w:rPr>
          <w:b/>
          <w:bCs/>
        </w:rPr>
        <w:t>.С</w:t>
      </w:r>
      <w:proofErr w:type="gramEnd"/>
      <w:r w:rsidRPr="0041109F">
        <w:rPr>
          <w:b/>
          <w:bCs/>
        </w:rPr>
        <w:t>евероморск»</w:t>
      </w:r>
      <w:r w:rsidR="00AC19A1" w:rsidRPr="0041109F">
        <w:rPr>
          <w:b/>
          <w:bCs/>
        </w:rPr>
        <w:t xml:space="preserve"> на 201</w:t>
      </w:r>
      <w:r w:rsidR="00540D97" w:rsidRPr="0041109F">
        <w:rPr>
          <w:b/>
          <w:bCs/>
        </w:rPr>
        <w:t>6</w:t>
      </w:r>
      <w:r w:rsidR="00AC19A1" w:rsidRPr="0041109F">
        <w:rPr>
          <w:b/>
          <w:bCs/>
        </w:rPr>
        <w:t>-2020 годы</w:t>
      </w:r>
    </w:p>
    <w:tbl>
      <w:tblPr>
        <w:tblW w:w="51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9"/>
        <w:gridCol w:w="2316"/>
        <w:gridCol w:w="82"/>
        <w:gridCol w:w="1005"/>
        <w:gridCol w:w="278"/>
        <w:gridCol w:w="996"/>
        <w:gridCol w:w="868"/>
        <w:gridCol w:w="1140"/>
        <w:gridCol w:w="883"/>
        <w:gridCol w:w="914"/>
        <w:gridCol w:w="3339"/>
        <w:gridCol w:w="565"/>
        <w:gridCol w:w="574"/>
        <w:gridCol w:w="694"/>
        <w:gridCol w:w="6"/>
        <w:gridCol w:w="987"/>
      </w:tblGrid>
      <w:tr w:rsidR="00084F44" w:rsidRPr="0041109F" w:rsidTr="00D93578">
        <w:trPr>
          <w:trHeight w:val="660"/>
        </w:trPr>
        <w:tc>
          <w:tcPr>
            <w:tcW w:w="206" w:type="pct"/>
            <w:vMerge w:val="restart"/>
            <w:noWrap/>
            <w:hideMark/>
          </w:tcPr>
          <w:p w:rsidR="001E2FD6" w:rsidRPr="0041109F" w:rsidRDefault="001E2FD6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41109F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41109F">
              <w:rPr>
                <w:sz w:val="16"/>
                <w:szCs w:val="16"/>
              </w:rPr>
              <w:t>/</w:t>
            </w:r>
            <w:proofErr w:type="spellStart"/>
            <w:r w:rsidRPr="0041109F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785" w:type="pct"/>
            <w:gridSpan w:val="2"/>
            <w:vMerge w:val="restart"/>
            <w:hideMark/>
          </w:tcPr>
          <w:p w:rsidR="001E2FD6" w:rsidRPr="0041109F" w:rsidRDefault="001E2FD6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Цель, задачи, мероприятия</w:t>
            </w:r>
          </w:p>
        </w:tc>
        <w:tc>
          <w:tcPr>
            <w:tcW w:w="420" w:type="pct"/>
            <w:gridSpan w:val="2"/>
            <w:vMerge w:val="restart"/>
            <w:hideMark/>
          </w:tcPr>
          <w:p w:rsidR="001E2FD6" w:rsidRPr="0041109F" w:rsidRDefault="001E2FD6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Срок выполнения (квартал, год)</w:t>
            </w:r>
          </w:p>
        </w:tc>
        <w:tc>
          <w:tcPr>
            <w:tcW w:w="610" w:type="pct"/>
            <w:gridSpan w:val="2"/>
            <w:vMerge w:val="restart"/>
            <w:hideMark/>
          </w:tcPr>
          <w:p w:rsidR="001E2FD6" w:rsidRPr="0041109F" w:rsidRDefault="001E2FD6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662" w:type="pct"/>
            <w:gridSpan w:val="2"/>
            <w:hideMark/>
          </w:tcPr>
          <w:p w:rsidR="001E2FD6" w:rsidRPr="0041109F" w:rsidRDefault="001E2FD6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Объемы финансирования, тыс</w:t>
            </w:r>
            <w:proofErr w:type="gramStart"/>
            <w:r w:rsidRPr="0041109F">
              <w:rPr>
                <w:sz w:val="16"/>
                <w:szCs w:val="16"/>
              </w:rPr>
              <w:t>.р</w:t>
            </w:r>
            <w:proofErr w:type="gramEnd"/>
            <w:r w:rsidRPr="0041109F">
              <w:rPr>
                <w:sz w:val="16"/>
                <w:szCs w:val="16"/>
              </w:rPr>
              <w:t>уб.</w:t>
            </w:r>
          </w:p>
        </w:tc>
        <w:tc>
          <w:tcPr>
            <w:tcW w:w="298" w:type="pct"/>
            <w:vMerge w:val="restart"/>
            <w:hideMark/>
          </w:tcPr>
          <w:p w:rsidR="001E2FD6" w:rsidRPr="0041109F" w:rsidRDefault="001E2FD6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Процент освоения, % (гр.6/гр.5)</w:t>
            </w:r>
          </w:p>
        </w:tc>
        <w:tc>
          <w:tcPr>
            <w:tcW w:w="1695" w:type="pct"/>
            <w:gridSpan w:val="5"/>
            <w:hideMark/>
          </w:tcPr>
          <w:p w:rsidR="001E2FD6" w:rsidRPr="0041109F" w:rsidRDefault="001E2FD6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Показатели (индикаторы) результативности выполнения мероприятий</w:t>
            </w:r>
          </w:p>
        </w:tc>
        <w:tc>
          <w:tcPr>
            <w:tcW w:w="323" w:type="pct"/>
            <w:vMerge w:val="restart"/>
            <w:hideMark/>
          </w:tcPr>
          <w:p w:rsidR="001E2FD6" w:rsidRPr="0041109F" w:rsidRDefault="001E2FD6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Исполнители, перечень организаций, участвующих в реализации мероприятий</w:t>
            </w:r>
          </w:p>
        </w:tc>
      </w:tr>
      <w:tr w:rsidR="00D93578" w:rsidRPr="0041109F" w:rsidTr="00D93578">
        <w:trPr>
          <w:trHeight w:val="1080"/>
        </w:trPr>
        <w:tc>
          <w:tcPr>
            <w:tcW w:w="206" w:type="pct"/>
            <w:vMerge/>
            <w:hideMark/>
          </w:tcPr>
          <w:p w:rsidR="001E2FD6" w:rsidRPr="0041109F" w:rsidRDefault="001E2FD6">
            <w:pPr>
              <w:rPr>
                <w:sz w:val="16"/>
                <w:szCs w:val="16"/>
              </w:rPr>
            </w:pPr>
          </w:p>
        </w:tc>
        <w:tc>
          <w:tcPr>
            <w:tcW w:w="785" w:type="pct"/>
            <w:gridSpan w:val="2"/>
            <w:vMerge/>
            <w:hideMark/>
          </w:tcPr>
          <w:p w:rsidR="001E2FD6" w:rsidRPr="0041109F" w:rsidRDefault="001E2FD6">
            <w:pPr>
              <w:rPr>
                <w:sz w:val="16"/>
                <w:szCs w:val="16"/>
              </w:rPr>
            </w:pPr>
          </w:p>
        </w:tc>
        <w:tc>
          <w:tcPr>
            <w:tcW w:w="420" w:type="pct"/>
            <w:gridSpan w:val="2"/>
            <w:vMerge/>
            <w:hideMark/>
          </w:tcPr>
          <w:p w:rsidR="001E2FD6" w:rsidRPr="0041109F" w:rsidRDefault="001E2FD6">
            <w:pPr>
              <w:rPr>
                <w:sz w:val="16"/>
                <w:szCs w:val="16"/>
              </w:rPr>
            </w:pPr>
          </w:p>
        </w:tc>
        <w:tc>
          <w:tcPr>
            <w:tcW w:w="610" w:type="pct"/>
            <w:gridSpan w:val="2"/>
            <w:vMerge/>
            <w:hideMark/>
          </w:tcPr>
          <w:p w:rsidR="001E2FD6" w:rsidRPr="0041109F" w:rsidRDefault="001E2FD6">
            <w:pPr>
              <w:rPr>
                <w:sz w:val="16"/>
                <w:szCs w:val="16"/>
              </w:rPr>
            </w:pPr>
          </w:p>
        </w:tc>
        <w:tc>
          <w:tcPr>
            <w:tcW w:w="373" w:type="pct"/>
            <w:hideMark/>
          </w:tcPr>
          <w:p w:rsidR="001E2FD6" w:rsidRPr="0041109F" w:rsidRDefault="001E2FD6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Уточненные бюджетные ассигнования на год</w:t>
            </w:r>
          </w:p>
        </w:tc>
        <w:tc>
          <w:tcPr>
            <w:tcW w:w="289" w:type="pct"/>
            <w:hideMark/>
          </w:tcPr>
          <w:p w:rsidR="001E2FD6" w:rsidRPr="0041109F" w:rsidRDefault="001E2FD6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Кассовый расход</w:t>
            </w:r>
          </w:p>
        </w:tc>
        <w:tc>
          <w:tcPr>
            <w:tcW w:w="298" w:type="pct"/>
            <w:vMerge/>
            <w:hideMark/>
          </w:tcPr>
          <w:p w:rsidR="001E2FD6" w:rsidRPr="0041109F" w:rsidRDefault="001E2FD6">
            <w:pPr>
              <w:rPr>
                <w:sz w:val="16"/>
                <w:szCs w:val="16"/>
              </w:rPr>
            </w:pPr>
          </w:p>
        </w:tc>
        <w:tc>
          <w:tcPr>
            <w:tcW w:w="1093" w:type="pct"/>
            <w:hideMark/>
          </w:tcPr>
          <w:p w:rsidR="001E2FD6" w:rsidRPr="0041109F" w:rsidRDefault="001E2FD6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Наименование, ед</w:t>
            </w:r>
            <w:proofErr w:type="gramStart"/>
            <w:r w:rsidRPr="0041109F">
              <w:rPr>
                <w:sz w:val="16"/>
                <w:szCs w:val="16"/>
              </w:rPr>
              <w:t>.и</w:t>
            </w:r>
            <w:proofErr w:type="gramEnd"/>
            <w:r w:rsidRPr="0041109F">
              <w:rPr>
                <w:sz w:val="16"/>
                <w:szCs w:val="16"/>
              </w:rPr>
              <w:t>змерения</w:t>
            </w:r>
          </w:p>
        </w:tc>
        <w:tc>
          <w:tcPr>
            <w:tcW w:w="185" w:type="pct"/>
            <w:hideMark/>
          </w:tcPr>
          <w:p w:rsidR="001E2FD6" w:rsidRPr="0041109F" w:rsidRDefault="001E2FD6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План</w:t>
            </w:r>
          </w:p>
        </w:tc>
        <w:tc>
          <w:tcPr>
            <w:tcW w:w="188" w:type="pct"/>
            <w:hideMark/>
          </w:tcPr>
          <w:p w:rsidR="001E2FD6" w:rsidRPr="0041109F" w:rsidRDefault="001E2FD6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Факт</w:t>
            </w:r>
          </w:p>
        </w:tc>
        <w:tc>
          <w:tcPr>
            <w:tcW w:w="229" w:type="pct"/>
            <w:gridSpan w:val="2"/>
            <w:hideMark/>
          </w:tcPr>
          <w:p w:rsidR="001E2FD6" w:rsidRPr="0041109F" w:rsidRDefault="001E2FD6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Процент исполнения, %</w:t>
            </w:r>
          </w:p>
        </w:tc>
        <w:tc>
          <w:tcPr>
            <w:tcW w:w="323" w:type="pct"/>
            <w:vMerge/>
            <w:hideMark/>
          </w:tcPr>
          <w:p w:rsidR="001E2FD6" w:rsidRPr="0041109F" w:rsidRDefault="001E2FD6">
            <w:pPr>
              <w:rPr>
                <w:sz w:val="16"/>
                <w:szCs w:val="16"/>
              </w:rPr>
            </w:pPr>
          </w:p>
        </w:tc>
      </w:tr>
      <w:tr w:rsidR="00D93578" w:rsidRPr="0041109F" w:rsidTr="00D93578">
        <w:trPr>
          <w:trHeight w:val="255"/>
        </w:trPr>
        <w:tc>
          <w:tcPr>
            <w:tcW w:w="206" w:type="pct"/>
            <w:noWrap/>
            <w:hideMark/>
          </w:tcPr>
          <w:p w:rsidR="001E2FD6" w:rsidRPr="0041109F" w:rsidRDefault="001E2FD6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</w:p>
        </w:tc>
        <w:tc>
          <w:tcPr>
            <w:tcW w:w="785" w:type="pct"/>
            <w:gridSpan w:val="2"/>
            <w:noWrap/>
            <w:hideMark/>
          </w:tcPr>
          <w:p w:rsidR="001E2FD6" w:rsidRPr="0041109F" w:rsidRDefault="001E2FD6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</w:t>
            </w:r>
          </w:p>
        </w:tc>
        <w:tc>
          <w:tcPr>
            <w:tcW w:w="420" w:type="pct"/>
            <w:gridSpan w:val="2"/>
            <w:noWrap/>
            <w:hideMark/>
          </w:tcPr>
          <w:p w:rsidR="001E2FD6" w:rsidRPr="0041109F" w:rsidRDefault="001E2FD6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</w:t>
            </w:r>
          </w:p>
        </w:tc>
        <w:tc>
          <w:tcPr>
            <w:tcW w:w="610" w:type="pct"/>
            <w:gridSpan w:val="2"/>
            <w:noWrap/>
            <w:hideMark/>
          </w:tcPr>
          <w:p w:rsidR="001E2FD6" w:rsidRPr="0041109F" w:rsidRDefault="001E2FD6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4</w:t>
            </w:r>
          </w:p>
        </w:tc>
        <w:tc>
          <w:tcPr>
            <w:tcW w:w="373" w:type="pct"/>
            <w:noWrap/>
            <w:hideMark/>
          </w:tcPr>
          <w:p w:rsidR="001E2FD6" w:rsidRPr="0041109F" w:rsidRDefault="001E2FD6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5</w:t>
            </w:r>
          </w:p>
        </w:tc>
        <w:tc>
          <w:tcPr>
            <w:tcW w:w="289" w:type="pct"/>
            <w:noWrap/>
            <w:hideMark/>
          </w:tcPr>
          <w:p w:rsidR="001E2FD6" w:rsidRPr="0041109F" w:rsidRDefault="001E2FD6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6</w:t>
            </w:r>
          </w:p>
        </w:tc>
        <w:tc>
          <w:tcPr>
            <w:tcW w:w="298" w:type="pct"/>
            <w:noWrap/>
            <w:hideMark/>
          </w:tcPr>
          <w:p w:rsidR="001E2FD6" w:rsidRPr="0041109F" w:rsidRDefault="001E2FD6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7</w:t>
            </w:r>
          </w:p>
        </w:tc>
        <w:tc>
          <w:tcPr>
            <w:tcW w:w="1093" w:type="pct"/>
            <w:noWrap/>
            <w:hideMark/>
          </w:tcPr>
          <w:p w:rsidR="001E2FD6" w:rsidRPr="0041109F" w:rsidRDefault="001E2FD6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8</w:t>
            </w:r>
          </w:p>
        </w:tc>
        <w:tc>
          <w:tcPr>
            <w:tcW w:w="185" w:type="pct"/>
            <w:noWrap/>
            <w:hideMark/>
          </w:tcPr>
          <w:p w:rsidR="001E2FD6" w:rsidRPr="0041109F" w:rsidRDefault="001E2FD6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</w:t>
            </w:r>
          </w:p>
        </w:tc>
        <w:tc>
          <w:tcPr>
            <w:tcW w:w="188" w:type="pct"/>
            <w:noWrap/>
            <w:hideMark/>
          </w:tcPr>
          <w:p w:rsidR="001E2FD6" w:rsidRPr="0041109F" w:rsidRDefault="001E2FD6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</w:t>
            </w:r>
          </w:p>
        </w:tc>
        <w:tc>
          <w:tcPr>
            <w:tcW w:w="229" w:type="pct"/>
            <w:gridSpan w:val="2"/>
            <w:noWrap/>
            <w:hideMark/>
          </w:tcPr>
          <w:p w:rsidR="001E2FD6" w:rsidRPr="0041109F" w:rsidRDefault="001E2FD6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11</w:t>
            </w:r>
          </w:p>
        </w:tc>
        <w:tc>
          <w:tcPr>
            <w:tcW w:w="323" w:type="pct"/>
            <w:noWrap/>
            <w:hideMark/>
          </w:tcPr>
          <w:p w:rsidR="001E2FD6" w:rsidRPr="0041109F" w:rsidRDefault="001E2FD6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12</w:t>
            </w:r>
          </w:p>
        </w:tc>
      </w:tr>
      <w:tr w:rsidR="00084F44" w:rsidRPr="0041109F" w:rsidTr="00D93578">
        <w:trPr>
          <w:trHeight w:val="555"/>
        </w:trPr>
        <w:tc>
          <w:tcPr>
            <w:tcW w:w="206" w:type="pct"/>
            <w:vMerge w:val="restart"/>
            <w:noWrap/>
            <w:hideMark/>
          </w:tcPr>
          <w:p w:rsidR="001E2FD6" w:rsidRPr="0041109F" w:rsidRDefault="001E2FD6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2776" w:type="pct"/>
            <w:gridSpan w:val="9"/>
            <w:vMerge w:val="restart"/>
            <w:hideMark/>
          </w:tcPr>
          <w:p w:rsidR="001E2FD6" w:rsidRPr="0041109F" w:rsidRDefault="001E2FD6" w:rsidP="006F4E77">
            <w:pPr>
              <w:jc w:val="center"/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 xml:space="preserve">Цель: </w:t>
            </w:r>
            <w:r w:rsidR="006F4E77" w:rsidRPr="0041109F">
              <w:rPr>
                <w:b/>
                <w:spacing w:val="-4"/>
                <w:sz w:val="16"/>
                <w:szCs w:val="16"/>
              </w:rPr>
              <w:t>Обеспечение прав граждан на доступ к объектам культурного наследия (памятникам истории и культуры) ЗАТО г</w:t>
            </w:r>
            <w:proofErr w:type="gramStart"/>
            <w:r w:rsidR="006F4E77" w:rsidRPr="0041109F">
              <w:rPr>
                <w:b/>
                <w:spacing w:val="-4"/>
                <w:sz w:val="16"/>
                <w:szCs w:val="16"/>
              </w:rPr>
              <w:t>.С</w:t>
            </w:r>
            <w:proofErr w:type="gramEnd"/>
            <w:r w:rsidR="006F4E77" w:rsidRPr="0041109F">
              <w:rPr>
                <w:b/>
                <w:spacing w:val="-4"/>
                <w:sz w:val="16"/>
                <w:szCs w:val="16"/>
              </w:rPr>
              <w:t>евероморск.</w:t>
            </w:r>
          </w:p>
        </w:tc>
        <w:tc>
          <w:tcPr>
            <w:tcW w:w="1093" w:type="pct"/>
            <w:hideMark/>
          </w:tcPr>
          <w:p w:rsidR="001E2FD6" w:rsidRPr="0041109F" w:rsidRDefault="001E2FD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Доля памятников истории </w:t>
            </w:r>
            <w:proofErr w:type="spellStart"/>
            <w:r w:rsidRPr="0041109F">
              <w:rPr>
                <w:sz w:val="16"/>
                <w:szCs w:val="16"/>
              </w:rPr>
              <w:t>икультуры</w:t>
            </w:r>
            <w:proofErr w:type="spellEnd"/>
            <w:r w:rsidRPr="0041109F">
              <w:rPr>
                <w:sz w:val="16"/>
                <w:szCs w:val="16"/>
              </w:rPr>
              <w:t>, находящихся в удовл</w:t>
            </w:r>
            <w:r w:rsidR="006F4E77" w:rsidRPr="0041109F">
              <w:rPr>
                <w:sz w:val="16"/>
                <w:szCs w:val="16"/>
              </w:rPr>
              <w:t xml:space="preserve">етворительном </w:t>
            </w:r>
            <w:r w:rsidRPr="0041109F">
              <w:rPr>
                <w:sz w:val="16"/>
                <w:szCs w:val="16"/>
              </w:rPr>
              <w:t xml:space="preserve"> состоянии от общего количества</w:t>
            </w:r>
            <w:r w:rsidR="006F4E77" w:rsidRPr="0041109F">
              <w:rPr>
                <w:sz w:val="16"/>
                <w:szCs w:val="16"/>
              </w:rPr>
              <w:t xml:space="preserve"> объектов</w:t>
            </w:r>
            <w:proofErr w:type="gramStart"/>
            <w:r w:rsidRPr="0041109F">
              <w:rPr>
                <w:sz w:val="16"/>
                <w:szCs w:val="16"/>
              </w:rPr>
              <w:t xml:space="preserve"> (%)</w:t>
            </w:r>
            <w:proofErr w:type="gramEnd"/>
          </w:p>
        </w:tc>
        <w:tc>
          <w:tcPr>
            <w:tcW w:w="185" w:type="pct"/>
            <w:noWrap/>
            <w:hideMark/>
          </w:tcPr>
          <w:p w:rsidR="001E2FD6" w:rsidRPr="0041109F" w:rsidRDefault="001E2FD6" w:rsidP="007507C2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8</w:t>
            </w:r>
            <w:r w:rsidR="0096518C" w:rsidRPr="0041109F">
              <w:rPr>
                <w:sz w:val="16"/>
                <w:szCs w:val="16"/>
              </w:rPr>
              <w:t>5,</w:t>
            </w:r>
            <w:r w:rsidR="007507C2" w:rsidRPr="0041109F">
              <w:rPr>
                <w:sz w:val="16"/>
                <w:szCs w:val="16"/>
              </w:rPr>
              <w:t>8</w:t>
            </w:r>
          </w:p>
        </w:tc>
        <w:tc>
          <w:tcPr>
            <w:tcW w:w="188" w:type="pct"/>
            <w:noWrap/>
            <w:hideMark/>
          </w:tcPr>
          <w:p w:rsidR="001E2FD6" w:rsidRPr="0041109F" w:rsidRDefault="001E2FD6" w:rsidP="007507C2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8</w:t>
            </w:r>
            <w:r w:rsidR="007507C2" w:rsidRPr="0041109F">
              <w:rPr>
                <w:sz w:val="16"/>
                <w:szCs w:val="16"/>
              </w:rPr>
              <w:t>5</w:t>
            </w:r>
            <w:r w:rsidRPr="0041109F">
              <w:rPr>
                <w:sz w:val="16"/>
                <w:szCs w:val="16"/>
              </w:rPr>
              <w:t>,</w:t>
            </w:r>
            <w:r w:rsidR="007507C2" w:rsidRPr="0041109F">
              <w:rPr>
                <w:sz w:val="16"/>
                <w:szCs w:val="16"/>
              </w:rPr>
              <w:t>8</w:t>
            </w:r>
          </w:p>
        </w:tc>
        <w:tc>
          <w:tcPr>
            <w:tcW w:w="229" w:type="pct"/>
            <w:gridSpan w:val="2"/>
            <w:noWrap/>
            <w:hideMark/>
          </w:tcPr>
          <w:p w:rsidR="001E2FD6" w:rsidRPr="0041109F" w:rsidRDefault="00786119" w:rsidP="00786119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  <w:r w:rsidR="00D062D3" w:rsidRPr="0041109F">
              <w:rPr>
                <w:sz w:val="16"/>
                <w:szCs w:val="16"/>
              </w:rPr>
              <w:t>,</w:t>
            </w:r>
            <w:r w:rsidRPr="0041109F">
              <w:rPr>
                <w:sz w:val="16"/>
                <w:szCs w:val="16"/>
              </w:rPr>
              <w:t>0</w:t>
            </w:r>
          </w:p>
        </w:tc>
        <w:tc>
          <w:tcPr>
            <w:tcW w:w="323" w:type="pct"/>
            <w:hideMark/>
          </w:tcPr>
          <w:p w:rsidR="001E2FD6" w:rsidRPr="0041109F" w:rsidRDefault="006F4E77" w:rsidP="00084F44">
            <w:pPr>
              <w:jc w:val="center"/>
              <w:rPr>
                <w:sz w:val="16"/>
                <w:szCs w:val="16"/>
              </w:rPr>
            </w:pPr>
            <w:proofErr w:type="gramStart"/>
            <w:r w:rsidRPr="0041109F">
              <w:rPr>
                <w:sz w:val="16"/>
                <w:szCs w:val="16"/>
              </w:rPr>
              <w:t>Администрация</w:t>
            </w:r>
            <w:proofErr w:type="gramEnd"/>
            <w:r w:rsidRPr="0041109F">
              <w:rPr>
                <w:sz w:val="16"/>
                <w:szCs w:val="16"/>
              </w:rPr>
              <w:t xml:space="preserve"> ЗАТО г. Североморск (</w:t>
            </w:r>
            <w:r w:rsidR="001E2FD6" w:rsidRPr="0041109F">
              <w:rPr>
                <w:sz w:val="16"/>
                <w:szCs w:val="16"/>
              </w:rPr>
              <w:t>МБУ АХТО</w:t>
            </w:r>
            <w:r w:rsidRPr="0041109F">
              <w:rPr>
                <w:sz w:val="16"/>
                <w:szCs w:val="16"/>
              </w:rPr>
              <w:t>)</w:t>
            </w:r>
          </w:p>
        </w:tc>
      </w:tr>
      <w:tr w:rsidR="00084F44" w:rsidRPr="0041109F" w:rsidTr="00D93578">
        <w:trPr>
          <w:trHeight w:val="555"/>
        </w:trPr>
        <w:tc>
          <w:tcPr>
            <w:tcW w:w="206" w:type="pct"/>
            <w:vMerge/>
            <w:hideMark/>
          </w:tcPr>
          <w:p w:rsidR="001E2FD6" w:rsidRPr="0041109F" w:rsidRDefault="001E2FD6">
            <w:pPr>
              <w:rPr>
                <w:sz w:val="16"/>
                <w:szCs w:val="16"/>
              </w:rPr>
            </w:pPr>
          </w:p>
        </w:tc>
        <w:tc>
          <w:tcPr>
            <w:tcW w:w="2776" w:type="pct"/>
            <w:gridSpan w:val="9"/>
            <w:vMerge/>
            <w:hideMark/>
          </w:tcPr>
          <w:p w:rsidR="001E2FD6" w:rsidRPr="0041109F" w:rsidRDefault="001E2FD6">
            <w:pPr>
              <w:rPr>
                <w:sz w:val="16"/>
                <w:szCs w:val="16"/>
              </w:rPr>
            </w:pPr>
          </w:p>
        </w:tc>
        <w:tc>
          <w:tcPr>
            <w:tcW w:w="1093" w:type="pct"/>
            <w:hideMark/>
          </w:tcPr>
          <w:p w:rsidR="001E2FD6" w:rsidRPr="0041109F" w:rsidRDefault="001E2FD6" w:rsidP="006F4E7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увеличение количества граждан, посетивших культурно-просветительные мероприятия по популяризации памятников истории и культуры, (чел.);</w:t>
            </w:r>
          </w:p>
        </w:tc>
        <w:tc>
          <w:tcPr>
            <w:tcW w:w="185" w:type="pct"/>
            <w:noWrap/>
            <w:hideMark/>
          </w:tcPr>
          <w:p w:rsidR="001E2FD6" w:rsidRPr="0041109F" w:rsidRDefault="007507C2" w:rsidP="0010457F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5911</w:t>
            </w:r>
          </w:p>
        </w:tc>
        <w:tc>
          <w:tcPr>
            <w:tcW w:w="188" w:type="pct"/>
            <w:noWrap/>
            <w:hideMark/>
          </w:tcPr>
          <w:p w:rsidR="001E2FD6" w:rsidRPr="0041109F" w:rsidRDefault="007507C2" w:rsidP="00AE264A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5911</w:t>
            </w:r>
          </w:p>
        </w:tc>
        <w:tc>
          <w:tcPr>
            <w:tcW w:w="229" w:type="pct"/>
            <w:gridSpan w:val="2"/>
            <w:noWrap/>
            <w:hideMark/>
          </w:tcPr>
          <w:p w:rsidR="001E2FD6" w:rsidRPr="0041109F" w:rsidRDefault="00786119" w:rsidP="00786119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  <w:r w:rsidR="001E2FD6" w:rsidRPr="0041109F">
              <w:rPr>
                <w:sz w:val="16"/>
                <w:szCs w:val="16"/>
              </w:rPr>
              <w:t>,</w:t>
            </w:r>
            <w:r w:rsidRPr="0041109F">
              <w:rPr>
                <w:sz w:val="16"/>
                <w:szCs w:val="16"/>
              </w:rPr>
              <w:t>0</w:t>
            </w:r>
          </w:p>
        </w:tc>
        <w:tc>
          <w:tcPr>
            <w:tcW w:w="323" w:type="pct"/>
            <w:hideMark/>
          </w:tcPr>
          <w:p w:rsidR="001E2FD6" w:rsidRPr="0041109F" w:rsidRDefault="001E2FD6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МБУК Североморский музейно-выставочный комплекс</w:t>
            </w:r>
          </w:p>
        </w:tc>
      </w:tr>
      <w:tr w:rsidR="001E2FD6" w:rsidRPr="0041109F" w:rsidTr="00D93578">
        <w:trPr>
          <w:trHeight w:val="411"/>
        </w:trPr>
        <w:tc>
          <w:tcPr>
            <w:tcW w:w="5000" w:type="pct"/>
            <w:gridSpan w:val="16"/>
            <w:hideMark/>
          </w:tcPr>
          <w:p w:rsidR="001E2FD6" w:rsidRPr="0041109F" w:rsidRDefault="001E2FD6" w:rsidP="006F4E7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 xml:space="preserve">Задача . </w:t>
            </w:r>
            <w:r w:rsidR="006F4E77" w:rsidRPr="0041109F">
              <w:rPr>
                <w:b/>
                <w:bCs/>
                <w:sz w:val="16"/>
                <w:szCs w:val="16"/>
              </w:rPr>
              <w:t>С</w:t>
            </w:r>
            <w:r w:rsidRPr="0041109F">
              <w:rPr>
                <w:b/>
                <w:bCs/>
                <w:sz w:val="16"/>
                <w:szCs w:val="16"/>
              </w:rPr>
              <w:t>охранение, использование, популяризация и охрана объектов культурного наследия (памятников истории и культуры) ЗАТО г</w:t>
            </w:r>
            <w:proofErr w:type="gramStart"/>
            <w:r w:rsidRPr="0041109F">
              <w:rPr>
                <w:b/>
                <w:bCs/>
                <w:sz w:val="16"/>
                <w:szCs w:val="16"/>
              </w:rPr>
              <w:t>.С</w:t>
            </w:r>
            <w:proofErr w:type="gramEnd"/>
            <w:r w:rsidRPr="0041109F">
              <w:rPr>
                <w:b/>
                <w:bCs/>
                <w:sz w:val="16"/>
                <w:szCs w:val="16"/>
              </w:rPr>
              <w:t>евероморск</w:t>
            </w:r>
          </w:p>
        </w:tc>
      </w:tr>
      <w:tr w:rsidR="006F4E77" w:rsidRPr="0041109F" w:rsidTr="00D93578">
        <w:trPr>
          <w:trHeight w:val="411"/>
        </w:trPr>
        <w:tc>
          <w:tcPr>
            <w:tcW w:w="5000" w:type="pct"/>
            <w:gridSpan w:val="16"/>
            <w:hideMark/>
          </w:tcPr>
          <w:p w:rsidR="006F4E77" w:rsidRPr="0041109F" w:rsidRDefault="006F4E77" w:rsidP="006F4E77">
            <w:pPr>
              <w:ind w:firstLine="12"/>
              <w:rPr>
                <w:b/>
                <w:spacing w:val="-4"/>
                <w:sz w:val="16"/>
                <w:szCs w:val="16"/>
              </w:rPr>
            </w:pPr>
            <w:r w:rsidRPr="0041109F">
              <w:rPr>
                <w:rFonts w:eastAsia="Calibri"/>
                <w:b/>
                <w:spacing w:val="-4"/>
                <w:sz w:val="16"/>
                <w:szCs w:val="16"/>
                <w:lang w:eastAsia="en-US"/>
              </w:rPr>
              <w:t>2.1  Основное мероприятие 1. Создание условий для сохранения объектов культурного наследия, расположенных на территории ЗАТО г</w:t>
            </w:r>
            <w:proofErr w:type="gramStart"/>
            <w:r w:rsidRPr="0041109F">
              <w:rPr>
                <w:rFonts w:eastAsia="Calibri"/>
                <w:b/>
                <w:spacing w:val="-4"/>
                <w:sz w:val="16"/>
                <w:szCs w:val="16"/>
                <w:lang w:eastAsia="en-US"/>
              </w:rPr>
              <w:t>.С</w:t>
            </w:r>
            <w:proofErr w:type="gramEnd"/>
            <w:r w:rsidRPr="0041109F">
              <w:rPr>
                <w:rFonts w:eastAsia="Calibri"/>
                <w:b/>
                <w:spacing w:val="-4"/>
                <w:sz w:val="16"/>
                <w:szCs w:val="16"/>
                <w:lang w:eastAsia="en-US"/>
              </w:rPr>
              <w:t>евероморск, и обеспечения доступа к ним населения</w:t>
            </w:r>
          </w:p>
          <w:p w:rsidR="006F4E77" w:rsidRPr="0041109F" w:rsidRDefault="006F4E77" w:rsidP="006F4E77">
            <w:pPr>
              <w:rPr>
                <w:b/>
                <w:bCs/>
                <w:sz w:val="16"/>
                <w:szCs w:val="16"/>
              </w:rPr>
            </w:pPr>
          </w:p>
        </w:tc>
      </w:tr>
      <w:tr w:rsidR="00E11A64" w:rsidRPr="0041109F" w:rsidTr="00D93578">
        <w:trPr>
          <w:trHeight w:val="436"/>
        </w:trPr>
        <w:tc>
          <w:tcPr>
            <w:tcW w:w="206" w:type="pct"/>
            <w:vMerge w:val="restart"/>
            <w:noWrap/>
            <w:hideMark/>
          </w:tcPr>
          <w:p w:rsidR="00B7007F" w:rsidRPr="0041109F" w:rsidRDefault="00B7007F" w:rsidP="00A52D0B">
            <w:pPr>
              <w:jc w:val="center"/>
              <w:rPr>
                <w:rFonts w:eastAsia="Calibri"/>
                <w:spacing w:val="-4"/>
                <w:sz w:val="16"/>
                <w:szCs w:val="16"/>
              </w:rPr>
            </w:pPr>
            <w:r w:rsidRPr="0041109F">
              <w:rPr>
                <w:rFonts w:eastAsia="Calibri"/>
                <w:spacing w:val="-4"/>
                <w:sz w:val="16"/>
                <w:szCs w:val="16"/>
              </w:rPr>
              <w:t>2.1.1.</w:t>
            </w:r>
          </w:p>
        </w:tc>
        <w:tc>
          <w:tcPr>
            <w:tcW w:w="758" w:type="pct"/>
            <w:vMerge w:val="restart"/>
            <w:hideMark/>
          </w:tcPr>
          <w:p w:rsidR="00B7007F" w:rsidRPr="0041109F" w:rsidRDefault="00B7007F" w:rsidP="00A52D0B">
            <w:pPr>
              <w:ind w:firstLine="12"/>
              <w:rPr>
                <w:rFonts w:eastAsia="Calibri"/>
                <w:spacing w:val="-4"/>
                <w:sz w:val="16"/>
                <w:szCs w:val="16"/>
                <w:lang w:eastAsia="en-US"/>
              </w:rPr>
            </w:pPr>
            <w:r w:rsidRPr="0041109F">
              <w:rPr>
                <w:spacing w:val="-4"/>
                <w:sz w:val="16"/>
                <w:szCs w:val="16"/>
              </w:rPr>
              <w:t>Итого по основному мероприятию 1</w:t>
            </w:r>
          </w:p>
        </w:tc>
        <w:tc>
          <w:tcPr>
            <w:tcW w:w="356" w:type="pct"/>
            <w:gridSpan w:val="2"/>
            <w:noWrap/>
            <w:hideMark/>
          </w:tcPr>
          <w:p w:rsidR="00B7007F" w:rsidRPr="0041109F" w:rsidRDefault="00B7007F" w:rsidP="00ED7443">
            <w:pPr>
              <w:ind w:firstLine="12"/>
              <w:jc w:val="center"/>
              <w:rPr>
                <w:rFonts w:eastAsia="Calibri"/>
                <w:spacing w:val="-4"/>
                <w:sz w:val="16"/>
                <w:szCs w:val="16"/>
              </w:rPr>
            </w:pPr>
            <w:r w:rsidRPr="0041109F">
              <w:rPr>
                <w:rFonts w:eastAsia="Calibri"/>
                <w:spacing w:val="-4"/>
                <w:sz w:val="16"/>
                <w:szCs w:val="16"/>
              </w:rPr>
              <w:t>201</w:t>
            </w:r>
            <w:r w:rsidR="00ED7443" w:rsidRPr="0041109F">
              <w:rPr>
                <w:rFonts w:eastAsia="Calibri"/>
                <w:spacing w:val="-4"/>
                <w:sz w:val="16"/>
                <w:szCs w:val="16"/>
              </w:rPr>
              <w:t>7</w:t>
            </w:r>
            <w:r w:rsidRPr="0041109F">
              <w:rPr>
                <w:rFonts w:eastAsia="Calibri"/>
                <w:spacing w:val="-4"/>
                <w:sz w:val="16"/>
                <w:szCs w:val="16"/>
              </w:rPr>
              <w:t>-год</w:t>
            </w:r>
          </w:p>
        </w:tc>
        <w:tc>
          <w:tcPr>
            <w:tcW w:w="417" w:type="pct"/>
            <w:gridSpan w:val="2"/>
            <w:hideMark/>
          </w:tcPr>
          <w:p w:rsidR="00B7007F" w:rsidRPr="0041109F" w:rsidRDefault="00B7007F" w:rsidP="00A52D0B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ВСЕГО:</w:t>
            </w:r>
          </w:p>
        </w:tc>
        <w:tc>
          <w:tcPr>
            <w:tcW w:w="283" w:type="pct"/>
            <w:hideMark/>
          </w:tcPr>
          <w:p w:rsidR="00B7007F" w:rsidRPr="0041109F" w:rsidRDefault="00ED7443" w:rsidP="00A6729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  <w:r w:rsidR="00A67293" w:rsidRPr="0041109F">
              <w:rPr>
                <w:sz w:val="16"/>
                <w:szCs w:val="16"/>
              </w:rPr>
              <w:t>256</w:t>
            </w:r>
            <w:r w:rsidR="00B7007F" w:rsidRPr="0041109F">
              <w:rPr>
                <w:sz w:val="16"/>
                <w:szCs w:val="16"/>
              </w:rPr>
              <w:t>,</w:t>
            </w:r>
            <w:r w:rsidR="00A67293" w:rsidRPr="0041109F">
              <w:rPr>
                <w:sz w:val="16"/>
                <w:szCs w:val="16"/>
              </w:rPr>
              <w:t>12</w:t>
            </w:r>
          </w:p>
        </w:tc>
        <w:tc>
          <w:tcPr>
            <w:tcW w:w="373" w:type="pct"/>
            <w:vMerge w:val="restart"/>
            <w:noWrap/>
            <w:hideMark/>
          </w:tcPr>
          <w:p w:rsidR="00B7007F" w:rsidRPr="0041109F" w:rsidRDefault="00B7007F" w:rsidP="00084F44">
            <w:pPr>
              <w:jc w:val="center"/>
              <w:rPr>
                <w:sz w:val="16"/>
                <w:szCs w:val="16"/>
              </w:rPr>
            </w:pPr>
          </w:p>
          <w:p w:rsidR="00B7007F" w:rsidRPr="0041109F" w:rsidRDefault="00B7007F" w:rsidP="00084F44">
            <w:pPr>
              <w:jc w:val="center"/>
              <w:rPr>
                <w:sz w:val="16"/>
                <w:szCs w:val="16"/>
              </w:rPr>
            </w:pPr>
          </w:p>
          <w:p w:rsidR="00B7007F" w:rsidRPr="0041109F" w:rsidRDefault="00B7007F" w:rsidP="00084F44">
            <w:pPr>
              <w:jc w:val="center"/>
              <w:rPr>
                <w:sz w:val="16"/>
                <w:szCs w:val="16"/>
              </w:rPr>
            </w:pPr>
          </w:p>
          <w:p w:rsidR="00B7007F" w:rsidRPr="0041109F" w:rsidRDefault="00B7007F" w:rsidP="00084F44">
            <w:pPr>
              <w:jc w:val="center"/>
              <w:rPr>
                <w:sz w:val="16"/>
                <w:szCs w:val="16"/>
              </w:rPr>
            </w:pPr>
          </w:p>
          <w:p w:rsidR="00B7007F" w:rsidRPr="0041109F" w:rsidRDefault="00A67293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1256,12</w:t>
            </w:r>
          </w:p>
        </w:tc>
        <w:tc>
          <w:tcPr>
            <w:tcW w:w="289" w:type="pct"/>
            <w:vMerge w:val="restart"/>
            <w:noWrap/>
            <w:hideMark/>
          </w:tcPr>
          <w:p w:rsidR="00B7007F" w:rsidRPr="0041109F" w:rsidRDefault="00B7007F" w:rsidP="00084F44">
            <w:pPr>
              <w:jc w:val="center"/>
              <w:rPr>
                <w:sz w:val="16"/>
                <w:szCs w:val="16"/>
              </w:rPr>
            </w:pPr>
          </w:p>
          <w:p w:rsidR="00C26678" w:rsidRPr="0041109F" w:rsidRDefault="00C26678" w:rsidP="00084F44">
            <w:pPr>
              <w:jc w:val="center"/>
              <w:rPr>
                <w:sz w:val="16"/>
                <w:szCs w:val="16"/>
              </w:rPr>
            </w:pPr>
          </w:p>
          <w:p w:rsidR="00C26678" w:rsidRPr="0041109F" w:rsidRDefault="00C26678" w:rsidP="00084F44">
            <w:pPr>
              <w:jc w:val="center"/>
              <w:rPr>
                <w:sz w:val="16"/>
                <w:szCs w:val="16"/>
              </w:rPr>
            </w:pPr>
          </w:p>
          <w:p w:rsidR="00C26678" w:rsidRPr="0041109F" w:rsidRDefault="00C26678" w:rsidP="00084F44">
            <w:pPr>
              <w:jc w:val="center"/>
              <w:rPr>
                <w:sz w:val="16"/>
                <w:szCs w:val="16"/>
              </w:rPr>
            </w:pPr>
          </w:p>
          <w:p w:rsidR="00C26678" w:rsidRPr="0041109F" w:rsidRDefault="005B559B" w:rsidP="005266A1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1256,12</w:t>
            </w:r>
          </w:p>
        </w:tc>
        <w:tc>
          <w:tcPr>
            <w:tcW w:w="298" w:type="pct"/>
            <w:vMerge w:val="restart"/>
            <w:noWrap/>
            <w:hideMark/>
          </w:tcPr>
          <w:p w:rsidR="00505413" w:rsidRPr="0041109F" w:rsidRDefault="00505413" w:rsidP="00084F44">
            <w:pPr>
              <w:jc w:val="center"/>
              <w:rPr>
                <w:sz w:val="16"/>
                <w:szCs w:val="16"/>
              </w:rPr>
            </w:pPr>
          </w:p>
          <w:p w:rsidR="00505413" w:rsidRPr="0041109F" w:rsidRDefault="00505413" w:rsidP="00084F44">
            <w:pPr>
              <w:jc w:val="center"/>
              <w:rPr>
                <w:sz w:val="16"/>
                <w:szCs w:val="16"/>
              </w:rPr>
            </w:pPr>
          </w:p>
          <w:p w:rsidR="00505413" w:rsidRPr="0041109F" w:rsidRDefault="00505413" w:rsidP="00084F44">
            <w:pPr>
              <w:jc w:val="center"/>
              <w:rPr>
                <w:sz w:val="16"/>
                <w:szCs w:val="16"/>
              </w:rPr>
            </w:pPr>
          </w:p>
          <w:p w:rsidR="00505413" w:rsidRPr="0041109F" w:rsidRDefault="00505413" w:rsidP="00084F44">
            <w:pPr>
              <w:jc w:val="center"/>
              <w:rPr>
                <w:sz w:val="16"/>
                <w:szCs w:val="16"/>
              </w:rPr>
            </w:pPr>
          </w:p>
          <w:p w:rsidR="00B7007F" w:rsidRPr="0041109F" w:rsidRDefault="005B559B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</w:t>
            </w:r>
            <w:r w:rsidR="00C26678" w:rsidRPr="0041109F">
              <w:rPr>
                <w:sz w:val="16"/>
                <w:szCs w:val="16"/>
              </w:rPr>
              <w:t>0,0</w:t>
            </w:r>
          </w:p>
        </w:tc>
        <w:tc>
          <w:tcPr>
            <w:tcW w:w="1093" w:type="pct"/>
            <w:vMerge w:val="restart"/>
            <w:hideMark/>
          </w:tcPr>
          <w:p w:rsidR="00B7007F" w:rsidRPr="0041109F" w:rsidRDefault="00B7007F">
            <w:pPr>
              <w:rPr>
                <w:sz w:val="16"/>
                <w:szCs w:val="16"/>
              </w:rPr>
            </w:pPr>
          </w:p>
        </w:tc>
        <w:tc>
          <w:tcPr>
            <w:tcW w:w="185" w:type="pct"/>
            <w:vMerge w:val="restart"/>
            <w:noWrap/>
            <w:hideMark/>
          </w:tcPr>
          <w:p w:rsidR="00B7007F" w:rsidRPr="0041109F" w:rsidRDefault="00B7007F" w:rsidP="00084F4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88" w:type="pct"/>
            <w:vMerge w:val="restart"/>
            <w:noWrap/>
            <w:hideMark/>
          </w:tcPr>
          <w:p w:rsidR="00B7007F" w:rsidRPr="0041109F" w:rsidRDefault="00B7007F" w:rsidP="00084F4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29" w:type="pct"/>
            <w:gridSpan w:val="2"/>
            <w:vMerge w:val="restart"/>
            <w:noWrap/>
            <w:hideMark/>
          </w:tcPr>
          <w:p w:rsidR="00B7007F" w:rsidRPr="0041109F" w:rsidRDefault="00B7007F" w:rsidP="00084F4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323" w:type="pct"/>
            <w:vMerge w:val="restart"/>
            <w:hideMark/>
          </w:tcPr>
          <w:p w:rsidR="00B7007F" w:rsidRPr="0041109F" w:rsidRDefault="00B7007F" w:rsidP="00084F44">
            <w:pPr>
              <w:jc w:val="center"/>
              <w:rPr>
                <w:sz w:val="16"/>
                <w:szCs w:val="16"/>
              </w:rPr>
            </w:pPr>
          </w:p>
        </w:tc>
      </w:tr>
      <w:tr w:rsidR="00E11A64" w:rsidRPr="0041109F" w:rsidTr="00D93578">
        <w:trPr>
          <w:trHeight w:val="259"/>
        </w:trPr>
        <w:tc>
          <w:tcPr>
            <w:tcW w:w="206" w:type="pct"/>
            <w:vMerge/>
            <w:noWrap/>
            <w:hideMark/>
          </w:tcPr>
          <w:p w:rsidR="00B7007F" w:rsidRPr="0041109F" w:rsidRDefault="00B7007F" w:rsidP="00084F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58" w:type="pct"/>
            <w:vMerge/>
            <w:hideMark/>
          </w:tcPr>
          <w:p w:rsidR="00B7007F" w:rsidRPr="0041109F" w:rsidRDefault="00B7007F" w:rsidP="007723B6">
            <w:pPr>
              <w:rPr>
                <w:sz w:val="16"/>
                <w:szCs w:val="16"/>
              </w:rPr>
            </w:pPr>
          </w:p>
        </w:tc>
        <w:tc>
          <w:tcPr>
            <w:tcW w:w="356" w:type="pct"/>
            <w:gridSpan w:val="2"/>
            <w:noWrap/>
            <w:hideMark/>
          </w:tcPr>
          <w:p w:rsidR="00B7007F" w:rsidRPr="0041109F" w:rsidRDefault="00B7007F" w:rsidP="00084F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pct"/>
            <w:gridSpan w:val="2"/>
            <w:hideMark/>
          </w:tcPr>
          <w:p w:rsidR="00B7007F" w:rsidRPr="0041109F" w:rsidRDefault="00B7007F" w:rsidP="00A52D0B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 том числе:</w:t>
            </w:r>
          </w:p>
          <w:p w:rsidR="00B7007F" w:rsidRPr="0041109F" w:rsidRDefault="00B7007F" w:rsidP="00A52D0B">
            <w:pPr>
              <w:rPr>
                <w:sz w:val="16"/>
                <w:szCs w:val="16"/>
              </w:rPr>
            </w:pPr>
          </w:p>
        </w:tc>
        <w:tc>
          <w:tcPr>
            <w:tcW w:w="283" w:type="pct"/>
            <w:hideMark/>
          </w:tcPr>
          <w:p w:rsidR="00B7007F" w:rsidRPr="0041109F" w:rsidRDefault="00B7007F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373" w:type="pct"/>
            <w:vMerge/>
            <w:noWrap/>
            <w:hideMark/>
          </w:tcPr>
          <w:p w:rsidR="00B7007F" w:rsidRPr="0041109F" w:rsidRDefault="00B7007F" w:rsidP="00084F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" w:type="pct"/>
            <w:vMerge/>
            <w:noWrap/>
            <w:hideMark/>
          </w:tcPr>
          <w:p w:rsidR="00B7007F" w:rsidRPr="0041109F" w:rsidRDefault="00B7007F" w:rsidP="00084F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8" w:type="pct"/>
            <w:vMerge/>
            <w:noWrap/>
            <w:hideMark/>
          </w:tcPr>
          <w:p w:rsidR="00B7007F" w:rsidRPr="0041109F" w:rsidRDefault="00B7007F" w:rsidP="00084F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3" w:type="pct"/>
            <w:vMerge/>
            <w:hideMark/>
          </w:tcPr>
          <w:p w:rsidR="00B7007F" w:rsidRPr="0041109F" w:rsidRDefault="00B7007F">
            <w:pPr>
              <w:rPr>
                <w:sz w:val="16"/>
                <w:szCs w:val="16"/>
              </w:rPr>
            </w:pPr>
          </w:p>
        </w:tc>
        <w:tc>
          <w:tcPr>
            <w:tcW w:w="185" w:type="pct"/>
            <w:vMerge/>
            <w:noWrap/>
            <w:hideMark/>
          </w:tcPr>
          <w:p w:rsidR="00B7007F" w:rsidRPr="0041109F" w:rsidRDefault="00B7007F" w:rsidP="00084F4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88" w:type="pct"/>
            <w:vMerge/>
            <w:noWrap/>
            <w:hideMark/>
          </w:tcPr>
          <w:p w:rsidR="00B7007F" w:rsidRPr="0041109F" w:rsidRDefault="00B7007F" w:rsidP="00084F4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29" w:type="pct"/>
            <w:gridSpan w:val="2"/>
            <w:vMerge/>
            <w:noWrap/>
            <w:hideMark/>
          </w:tcPr>
          <w:p w:rsidR="00B7007F" w:rsidRPr="0041109F" w:rsidRDefault="00B7007F" w:rsidP="00084F4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323" w:type="pct"/>
            <w:vMerge/>
            <w:hideMark/>
          </w:tcPr>
          <w:p w:rsidR="00B7007F" w:rsidRPr="0041109F" w:rsidRDefault="00B7007F" w:rsidP="00084F44">
            <w:pPr>
              <w:jc w:val="center"/>
              <w:rPr>
                <w:sz w:val="16"/>
                <w:szCs w:val="16"/>
              </w:rPr>
            </w:pPr>
          </w:p>
        </w:tc>
      </w:tr>
      <w:tr w:rsidR="00E11A64" w:rsidRPr="0041109F" w:rsidTr="00D93578">
        <w:trPr>
          <w:trHeight w:val="277"/>
        </w:trPr>
        <w:tc>
          <w:tcPr>
            <w:tcW w:w="206" w:type="pct"/>
            <w:vMerge/>
            <w:noWrap/>
            <w:hideMark/>
          </w:tcPr>
          <w:p w:rsidR="00B7007F" w:rsidRPr="0041109F" w:rsidRDefault="00B7007F" w:rsidP="00084F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58" w:type="pct"/>
            <w:vMerge/>
            <w:hideMark/>
          </w:tcPr>
          <w:p w:rsidR="00B7007F" w:rsidRPr="0041109F" w:rsidRDefault="00B7007F" w:rsidP="007723B6">
            <w:pPr>
              <w:rPr>
                <w:sz w:val="16"/>
                <w:szCs w:val="16"/>
              </w:rPr>
            </w:pPr>
          </w:p>
        </w:tc>
        <w:tc>
          <w:tcPr>
            <w:tcW w:w="356" w:type="pct"/>
            <w:gridSpan w:val="2"/>
            <w:noWrap/>
            <w:hideMark/>
          </w:tcPr>
          <w:p w:rsidR="00B7007F" w:rsidRPr="0041109F" w:rsidRDefault="00B7007F" w:rsidP="00084F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pct"/>
            <w:gridSpan w:val="2"/>
            <w:hideMark/>
          </w:tcPr>
          <w:p w:rsidR="00B7007F" w:rsidRPr="0041109F" w:rsidRDefault="00B7007F" w:rsidP="00A52D0B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 –</w:t>
            </w:r>
          </w:p>
          <w:p w:rsidR="00B7007F" w:rsidRPr="0041109F" w:rsidRDefault="00B7007F" w:rsidP="00A52D0B">
            <w:pPr>
              <w:rPr>
                <w:sz w:val="16"/>
                <w:szCs w:val="16"/>
              </w:rPr>
            </w:pPr>
          </w:p>
        </w:tc>
        <w:tc>
          <w:tcPr>
            <w:tcW w:w="283" w:type="pct"/>
            <w:hideMark/>
          </w:tcPr>
          <w:p w:rsidR="00B7007F" w:rsidRPr="0041109F" w:rsidRDefault="00A6729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1256,12</w:t>
            </w:r>
          </w:p>
        </w:tc>
        <w:tc>
          <w:tcPr>
            <w:tcW w:w="373" w:type="pct"/>
            <w:vMerge/>
            <w:noWrap/>
            <w:hideMark/>
          </w:tcPr>
          <w:p w:rsidR="00B7007F" w:rsidRPr="0041109F" w:rsidRDefault="00B7007F" w:rsidP="00084F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" w:type="pct"/>
            <w:vMerge/>
            <w:noWrap/>
            <w:hideMark/>
          </w:tcPr>
          <w:p w:rsidR="00B7007F" w:rsidRPr="0041109F" w:rsidRDefault="00B7007F" w:rsidP="00084F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8" w:type="pct"/>
            <w:vMerge/>
            <w:noWrap/>
            <w:hideMark/>
          </w:tcPr>
          <w:p w:rsidR="00B7007F" w:rsidRPr="0041109F" w:rsidRDefault="00B7007F" w:rsidP="00084F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3" w:type="pct"/>
            <w:vMerge/>
            <w:hideMark/>
          </w:tcPr>
          <w:p w:rsidR="00B7007F" w:rsidRPr="0041109F" w:rsidRDefault="00B7007F">
            <w:pPr>
              <w:rPr>
                <w:sz w:val="16"/>
                <w:szCs w:val="16"/>
              </w:rPr>
            </w:pPr>
          </w:p>
        </w:tc>
        <w:tc>
          <w:tcPr>
            <w:tcW w:w="185" w:type="pct"/>
            <w:vMerge/>
            <w:noWrap/>
            <w:hideMark/>
          </w:tcPr>
          <w:p w:rsidR="00B7007F" w:rsidRPr="0041109F" w:rsidRDefault="00B7007F" w:rsidP="00084F4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88" w:type="pct"/>
            <w:vMerge/>
            <w:noWrap/>
            <w:hideMark/>
          </w:tcPr>
          <w:p w:rsidR="00B7007F" w:rsidRPr="0041109F" w:rsidRDefault="00B7007F" w:rsidP="00084F4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29" w:type="pct"/>
            <w:gridSpan w:val="2"/>
            <w:vMerge/>
            <w:noWrap/>
            <w:hideMark/>
          </w:tcPr>
          <w:p w:rsidR="00B7007F" w:rsidRPr="0041109F" w:rsidRDefault="00B7007F" w:rsidP="00084F4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323" w:type="pct"/>
            <w:vMerge/>
            <w:hideMark/>
          </w:tcPr>
          <w:p w:rsidR="00B7007F" w:rsidRPr="0041109F" w:rsidRDefault="00B7007F" w:rsidP="00084F44">
            <w:pPr>
              <w:jc w:val="center"/>
              <w:rPr>
                <w:sz w:val="16"/>
                <w:szCs w:val="16"/>
              </w:rPr>
            </w:pPr>
          </w:p>
        </w:tc>
      </w:tr>
      <w:tr w:rsidR="00E11A64" w:rsidRPr="0041109F" w:rsidTr="00D93578">
        <w:trPr>
          <w:trHeight w:val="281"/>
        </w:trPr>
        <w:tc>
          <w:tcPr>
            <w:tcW w:w="206" w:type="pct"/>
            <w:vMerge/>
            <w:noWrap/>
            <w:hideMark/>
          </w:tcPr>
          <w:p w:rsidR="00B7007F" w:rsidRPr="0041109F" w:rsidRDefault="00B7007F" w:rsidP="00084F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58" w:type="pct"/>
            <w:vMerge/>
            <w:hideMark/>
          </w:tcPr>
          <w:p w:rsidR="00B7007F" w:rsidRPr="0041109F" w:rsidRDefault="00B7007F" w:rsidP="007723B6">
            <w:pPr>
              <w:rPr>
                <w:sz w:val="16"/>
                <w:szCs w:val="16"/>
              </w:rPr>
            </w:pPr>
          </w:p>
        </w:tc>
        <w:tc>
          <w:tcPr>
            <w:tcW w:w="356" w:type="pct"/>
            <w:gridSpan w:val="2"/>
            <w:noWrap/>
            <w:hideMark/>
          </w:tcPr>
          <w:p w:rsidR="00B7007F" w:rsidRPr="0041109F" w:rsidRDefault="00B7007F" w:rsidP="00084F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pct"/>
            <w:gridSpan w:val="2"/>
            <w:hideMark/>
          </w:tcPr>
          <w:p w:rsidR="00B7007F" w:rsidRPr="0041109F" w:rsidRDefault="00B7007F" w:rsidP="00A52D0B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 –</w:t>
            </w:r>
          </w:p>
          <w:p w:rsidR="00B7007F" w:rsidRPr="0041109F" w:rsidRDefault="00B7007F" w:rsidP="00A52D0B">
            <w:pPr>
              <w:rPr>
                <w:sz w:val="16"/>
                <w:szCs w:val="16"/>
              </w:rPr>
            </w:pPr>
          </w:p>
        </w:tc>
        <w:tc>
          <w:tcPr>
            <w:tcW w:w="283" w:type="pct"/>
            <w:hideMark/>
          </w:tcPr>
          <w:p w:rsidR="00B7007F" w:rsidRPr="0041109F" w:rsidRDefault="00B7007F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373" w:type="pct"/>
            <w:vMerge/>
            <w:noWrap/>
            <w:hideMark/>
          </w:tcPr>
          <w:p w:rsidR="00B7007F" w:rsidRPr="0041109F" w:rsidRDefault="00B7007F" w:rsidP="00084F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" w:type="pct"/>
            <w:vMerge/>
            <w:noWrap/>
            <w:hideMark/>
          </w:tcPr>
          <w:p w:rsidR="00B7007F" w:rsidRPr="0041109F" w:rsidRDefault="00B7007F" w:rsidP="00084F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8" w:type="pct"/>
            <w:vMerge/>
            <w:noWrap/>
            <w:hideMark/>
          </w:tcPr>
          <w:p w:rsidR="00B7007F" w:rsidRPr="0041109F" w:rsidRDefault="00B7007F" w:rsidP="00084F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3" w:type="pct"/>
            <w:vMerge/>
            <w:hideMark/>
          </w:tcPr>
          <w:p w:rsidR="00B7007F" w:rsidRPr="0041109F" w:rsidRDefault="00B7007F">
            <w:pPr>
              <w:rPr>
                <w:sz w:val="16"/>
                <w:szCs w:val="16"/>
              </w:rPr>
            </w:pPr>
          </w:p>
        </w:tc>
        <w:tc>
          <w:tcPr>
            <w:tcW w:w="185" w:type="pct"/>
            <w:vMerge/>
            <w:noWrap/>
            <w:hideMark/>
          </w:tcPr>
          <w:p w:rsidR="00B7007F" w:rsidRPr="0041109F" w:rsidRDefault="00B7007F" w:rsidP="00084F4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88" w:type="pct"/>
            <w:vMerge/>
            <w:noWrap/>
            <w:hideMark/>
          </w:tcPr>
          <w:p w:rsidR="00B7007F" w:rsidRPr="0041109F" w:rsidRDefault="00B7007F" w:rsidP="00084F4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29" w:type="pct"/>
            <w:gridSpan w:val="2"/>
            <w:vMerge/>
            <w:noWrap/>
            <w:hideMark/>
          </w:tcPr>
          <w:p w:rsidR="00B7007F" w:rsidRPr="0041109F" w:rsidRDefault="00B7007F" w:rsidP="00084F4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323" w:type="pct"/>
            <w:vMerge/>
            <w:hideMark/>
          </w:tcPr>
          <w:p w:rsidR="00B7007F" w:rsidRPr="0041109F" w:rsidRDefault="00B7007F" w:rsidP="00084F44">
            <w:pPr>
              <w:jc w:val="center"/>
              <w:rPr>
                <w:sz w:val="16"/>
                <w:szCs w:val="16"/>
              </w:rPr>
            </w:pPr>
          </w:p>
        </w:tc>
      </w:tr>
      <w:tr w:rsidR="00E11A64" w:rsidRPr="0041109F" w:rsidTr="00D93578">
        <w:trPr>
          <w:trHeight w:val="259"/>
        </w:trPr>
        <w:tc>
          <w:tcPr>
            <w:tcW w:w="206" w:type="pct"/>
            <w:vMerge w:val="restart"/>
            <w:noWrap/>
            <w:hideMark/>
          </w:tcPr>
          <w:p w:rsidR="005266A1" w:rsidRPr="0041109F" w:rsidRDefault="005266A1" w:rsidP="00815C13">
            <w:pPr>
              <w:ind w:left="-142"/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2.1.1.1</w:t>
            </w:r>
          </w:p>
        </w:tc>
        <w:tc>
          <w:tcPr>
            <w:tcW w:w="758" w:type="pct"/>
            <w:vMerge w:val="restart"/>
            <w:hideMark/>
          </w:tcPr>
          <w:p w:rsidR="005266A1" w:rsidRPr="0041109F" w:rsidRDefault="005266A1" w:rsidP="00ED7443">
            <w:pPr>
              <w:ind w:firstLine="12"/>
              <w:rPr>
                <w:spacing w:val="-4"/>
                <w:sz w:val="16"/>
                <w:szCs w:val="16"/>
              </w:rPr>
            </w:pPr>
            <w:r w:rsidRPr="0041109F">
              <w:rPr>
                <w:spacing w:val="-4"/>
                <w:sz w:val="16"/>
                <w:szCs w:val="16"/>
              </w:rPr>
              <w:t>Учет объектов культурного наследия</w:t>
            </w:r>
            <w:proofErr w:type="gramStart"/>
            <w:r w:rsidRPr="0041109F">
              <w:rPr>
                <w:spacing w:val="-4"/>
                <w:sz w:val="16"/>
                <w:szCs w:val="16"/>
              </w:rPr>
              <w:t xml:space="preserve"> ,</w:t>
            </w:r>
            <w:proofErr w:type="gramEnd"/>
            <w:r w:rsidRPr="0041109F">
              <w:rPr>
                <w:spacing w:val="-4"/>
                <w:sz w:val="16"/>
                <w:szCs w:val="16"/>
              </w:rPr>
              <w:t xml:space="preserve"> расположенных на территории ЗАТО г. Североморск</w:t>
            </w:r>
          </w:p>
        </w:tc>
        <w:tc>
          <w:tcPr>
            <w:tcW w:w="356" w:type="pct"/>
            <w:gridSpan w:val="2"/>
            <w:noWrap/>
            <w:hideMark/>
          </w:tcPr>
          <w:p w:rsidR="005266A1" w:rsidRPr="0041109F" w:rsidRDefault="005266A1" w:rsidP="00E504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pct"/>
            <w:gridSpan w:val="2"/>
            <w:hideMark/>
          </w:tcPr>
          <w:p w:rsidR="005266A1" w:rsidRPr="0041109F" w:rsidRDefault="005266A1" w:rsidP="00E50449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ВСЕГО:</w:t>
            </w:r>
          </w:p>
        </w:tc>
        <w:tc>
          <w:tcPr>
            <w:tcW w:w="283" w:type="pct"/>
            <w:hideMark/>
          </w:tcPr>
          <w:p w:rsidR="005266A1" w:rsidRPr="0041109F" w:rsidRDefault="005266A1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180,0</w:t>
            </w:r>
          </w:p>
        </w:tc>
        <w:tc>
          <w:tcPr>
            <w:tcW w:w="373" w:type="pct"/>
            <w:vMerge w:val="restart"/>
            <w:noWrap/>
            <w:hideMark/>
          </w:tcPr>
          <w:p w:rsidR="005266A1" w:rsidRPr="0041109F" w:rsidRDefault="005266A1" w:rsidP="00084F44">
            <w:pPr>
              <w:jc w:val="center"/>
              <w:rPr>
                <w:sz w:val="16"/>
                <w:szCs w:val="16"/>
              </w:rPr>
            </w:pPr>
          </w:p>
          <w:p w:rsidR="005266A1" w:rsidRPr="0041109F" w:rsidRDefault="005266A1" w:rsidP="00084F44">
            <w:pPr>
              <w:jc w:val="center"/>
              <w:rPr>
                <w:sz w:val="16"/>
                <w:szCs w:val="16"/>
              </w:rPr>
            </w:pPr>
          </w:p>
          <w:p w:rsidR="005266A1" w:rsidRPr="0041109F" w:rsidRDefault="005266A1" w:rsidP="00084F44">
            <w:pPr>
              <w:jc w:val="center"/>
              <w:rPr>
                <w:sz w:val="16"/>
                <w:szCs w:val="16"/>
              </w:rPr>
            </w:pPr>
          </w:p>
          <w:p w:rsidR="005266A1" w:rsidRPr="0041109F" w:rsidRDefault="005266A1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180,0</w:t>
            </w:r>
          </w:p>
        </w:tc>
        <w:tc>
          <w:tcPr>
            <w:tcW w:w="289" w:type="pct"/>
            <w:vMerge w:val="restart"/>
            <w:noWrap/>
            <w:hideMark/>
          </w:tcPr>
          <w:p w:rsidR="005266A1" w:rsidRPr="0041109F" w:rsidRDefault="005266A1" w:rsidP="00084F44">
            <w:pPr>
              <w:jc w:val="center"/>
              <w:rPr>
                <w:sz w:val="16"/>
                <w:szCs w:val="16"/>
              </w:rPr>
            </w:pPr>
          </w:p>
          <w:p w:rsidR="005266A1" w:rsidRPr="0041109F" w:rsidRDefault="005266A1" w:rsidP="00084F44">
            <w:pPr>
              <w:jc w:val="center"/>
              <w:rPr>
                <w:sz w:val="16"/>
                <w:szCs w:val="16"/>
              </w:rPr>
            </w:pPr>
          </w:p>
          <w:p w:rsidR="005266A1" w:rsidRPr="0041109F" w:rsidRDefault="005266A1" w:rsidP="00084F44">
            <w:pPr>
              <w:jc w:val="center"/>
              <w:rPr>
                <w:sz w:val="16"/>
                <w:szCs w:val="16"/>
              </w:rPr>
            </w:pPr>
          </w:p>
          <w:p w:rsidR="005266A1" w:rsidRPr="0041109F" w:rsidRDefault="005B559B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18</w:t>
            </w:r>
            <w:r w:rsidR="005266A1" w:rsidRPr="0041109F">
              <w:rPr>
                <w:sz w:val="16"/>
                <w:szCs w:val="16"/>
              </w:rPr>
              <w:t>0,0</w:t>
            </w:r>
          </w:p>
        </w:tc>
        <w:tc>
          <w:tcPr>
            <w:tcW w:w="298" w:type="pct"/>
            <w:vMerge w:val="restart"/>
            <w:noWrap/>
            <w:hideMark/>
          </w:tcPr>
          <w:p w:rsidR="005266A1" w:rsidRPr="0041109F" w:rsidRDefault="005266A1" w:rsidP="00084F44">
            <w:pPr>
              <w:jc w:val="center"/>
              <w:rPr>
                <w:sz w:val="16"/>
                <w:szCs w:val="16"/>
              </w:rPr>
            </w:pPr>
          </w:p>
          <w:p w:rsidR="005266A1" w:rsidRPr="0041109F" w:rsidRDefault="005266A1" w:rsidP="00084F44">
            <w:pPr>
              <w:jc w:val="center"/>
              <w:rPr>
                <w:sz w:val="16"/>
                <w:szCs w:val="16"/>
              </w:rPr>
            </w:pPr>
          </w:p>
          <w:p w:rsidR="005266A1" w:rsidRPr="0041109F" w:rsidRDefault="005266A1" w:rsidP="00084F44">
            <w:pPr>
              <w:jc w:val="center"/>
              <w:rPr>
                <w:sz w:val="16"/>
                <w:szCs w:val="16"/>
              </w:rPr>
            </w:pPr>
          </w:p>
          <w:p w:rsidR="005266A1" w:rsidRPr="0041109F" w:rsidRDefault="00BC21C1" w:rsidP="00BC21C1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  <w:r w:rsidR="005266A1" w:rsidRPr="0041109F">
              <w:rPr>
                <w:sz w:val="16"/>
                <w:szCs w:val="16"/>
              </w:rPr>
              <w:t>,0</w:t>
            </w:r>
          </w:p>
        </w:tc>
        <w:tc>
          <w:tcPr>
            <w:tcW w:w="1093" w:type="pct"/>
            <w:hideMark/>
          </w:tcPr>
          <w:p w:rsidR="005266A1" w:rsidRPr="0041109F" w:rsidRDefault="005266A1">
            <w:pPr>
              <w:rPr>
                <w:sz w:val="16"/>
                <w:szCs w:val="16"/>
              </w:rPr>
            </w:pPr>
          </w:p>
        </w:tc>
        <w:tc>
          <w:tcPr>
            <w:tcW w:w="185" w:type="pct"/>
            <w:noWrap/>
            <w:hideMark/>
          </w:tcPr>
          <w:p w:rsidR="005266A1" w:rsidRPr="0041109F" w:rsidRDefault="005266A1" w:rsidP="00084F4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88" w:type="pct"/>
            <w:noWrap/>
            <w:hideMark/>
          </w:tcPr>
          <w:p w:rsidR="005266A1" w:rsidRPr="0041109F" w:rsidRDefault="005266A1" w:rsidP="00084F4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29" w:type="pct"/>
            <w:gridSpan w:val="2"/>
            <w:noWrap/>
            <w:hideMark/>
          </w:tcPr>
          <w:p w:rsidR="005266A1" w:rsidRPr="0041109F" w:rsidRDefault="005266A1" w:rsidP="00084F4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323" w:type="pct"/>
            <w:hideMark/>
          </w:tcPr>
          <w:p w:rsidR="005266A1" w:rsidRPr="0041109F" w:rsidRDefault="005266A1" w:rsidP="00084F44">
            <w:pPr>
              <w:jc w:val="center"/>
              <w:rPr>
                <w:sz w:val="16"/>
                <w:szCs w:val="16"/>
              </w:rPr>
            </w:pPr>
          </w:p>
        </w:tc>
      </w:tr>
      <w:tr w:rsidR="00E11A64" w:rsidRPr="0041109F" w:rsidTr="00D93578">
        <w:trPr>
          <w:trHeight w:val="276"/>
        </w:trPr>
        <w:tc>
          <w:tcPr>
            <w:tcW w:w="206" w:type="pct"/>
            <w:vMerge/>
            <w:noWrap/>
            <w:hideMark/>
          </w:tcPr>
          <w:p w:rsidR="005266A1" w:rsidRPr="0041109F" w:rsidRDefault="005266A1" w:rsidP="00B7007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58" w:type="pct"/>
            <w:vMerge/>
            <w:hideMark/>
          </w:tcPr>
          <w:p w:rsidR="005266A1" w:rsidRPr="0041109F" w:rsidRDefault="005266A1" w:rsidP="00281691">
            <w:pPr>
              <w:ind w:firstLine="12"/>
              <w:rPr>
                <w:spacing w:val="-4"/>
                <w:sz w:val="16"/>
                <w:szCs w:val="16"/>
              </w:rPr>
            </w:pPr>
          </w:p>
        </w:tc>
        <w:tc>
          <w:tcPr>
            <w:tcW w:w="356" w:type="pct"/>
            <w:gridSpan w:val="2"/>
            <w:noWrap/>
            <w:hideMark/>
          </w:tcPr>
          <w:p w:rsidR="005266A1" w:rsidRPr="0041109F" w:rsidRDefault="005266A1" w:rsidP="00084F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pct"/>
            <w:gridSpan w:val="2"/>
            <w:hideMark/>
          </w:tcPr>
          <w:p w:rsidR="005266A1" w:rsidRPr="0041109F" w:rsidRDefault="005266A1" w:rsidP="00EA1F5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 том числе:</w:t>
            </w:r>
          </w:p>
        </w:tc>
        <w:tc>
          <w:tcPr>
            <w:tcW w:w="283" w:type="pct"/>
            <w:hideMark/>
          </w:tcPr>
          <w:p w:rsidR="005266A1" w:rsidRPr="0041109F" w:rsidRDefault="005266A1">
            <w:pPr>
              <w:rPr>
                <w:sz w:val="16"/>
                <w:szCs w:val="16"/>
              </w:rPr>
            </w:pPr>
          </w:p>
        </w:tc>
        <w:tc>
          <w:tcPr>
            <w:tcW w:w="373" w:type="pct"/>
            <w:vMerge/>
            <w:noWrap/>
            <w:hideMark/>
          </w:tcPr>
          <w:p w:rsidR="005266A1" w:rsidRPr="0041109F" w:rsidRDefault="005266A1" w:rsidP="00084F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" w:type="pct"/>
            <w:vMerge/>
            <w:noWrap/>
            <w:hideMark/>
          </w:tcPr>
          <w:p w:rsidR="005266A1" w:rsidRPr="0041109F" w:rsidRDefault="005266A1" w:rsidP="00084F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8" w:type="pct"/>
            <w:vMerge/>
            <w:noWrap/>
            <w:hideMark/>
          </w:tcPr>
          <w:p w:rsidR="005266A1" w:rsidRPr="0041109F" w:rsidRDefault="005266A1" w:rsidP="00084F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3" w:type="pct"/>
            <w:hideMark/>
          </w:tcPr>
          <w:p w:rsidR="005266A1" w:rsidRPr="0041109F" w:rsidRDefault="005266A1">
            <w:pPr>
              <w:rPr>
                <w:sz w:val="16"/>
                <w:szCs w:val="16"/>
              </w:rPr>
            </w:pPr>
          </w:p>
        </w:tc>
        <w:tc>
          <w:tcPr>
            <w:tcW w:w="185" w:type="pct"/>
            <w:noWrap/>
            <w:hideMark/>
          </w:tcPr>
          <w:p w:rsidR="005266A1" w:rsidRPr="0041109F" w:rsidRDefault="005266A1" w:rsidP="00084F4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88" w:type="pct"/>
            <w:noWrap/>
            <w:hideMark/>
          </w:tcPr>
          <w:p w:rsidR="005266A1" w:rsidRPr="0041109F" w:rsidRDefault="005266A1" w:rsidP="00084F4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29" w:type="pct"/>
            <w:gridSpan w:val="2"/>
            <w:noWrap/>
            <w:hideMark/>
          </w:tcPr>
          <w:p w:rsidR="005266A1" w:rsidRPr="0041109F" w:rsidRDefault="005266A1" w:rsidP="00084F4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323" w:type="pct"/>
            <w:hideMark/>
          </w:tcPr>
          <w:p w:rsidR="005266A1" w:rsidRPr="0041109F" w:rsidRDefault="005266A1" w:rsidP="00084F44">
            <w:pPr>
              <w:jc w:val="center"/>
              <w:rPr>
                <w:sz w:val="16"/>
                <w:szCs w:val="16"/>
              </w:rPr>
            </w:pPr>
          </w:p>
        </w:tc>
      </w:tr>
      <w:tr w:rsidR="00E11A64" w:rsidRPr="0041109F" w:rsidTr="00D93578">
        <w:trPr>
          <w:trHeight w:val="276"/>
        </w:trPr>
        <w:tc>
          <w:tcPr>
            <w:tcW w:w="206" w:type="pct"/>
            <w:vMerge/>
            <w:noWrap/>
            <w:hideMark/>
          </w:tcPr>
          <w:p w:rsidR="005266A1" w:rsidRPr="0041109F" w:rsidRDefault="005266A1" w:rsidP="00B7007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58" w:type="pct"/>
            <w:vMerge/>
            <w:hideMark/>
          </w:tcPr>
          <w:p w:rsidR="005266A1" w:rsidRPr="0041109F" w:rsidRDefault="005266A1" w:rsidP="00281691">
            <w:pPr>
              <w:ind w:firstLine="12"/>
              <w:rPr>
                <w:spacing w:val="-4"/>
                <w:sz w:val="16"/>
                <w:szCs w:val="16"/>
              </w:rPr>
            </w:pPr>
          </w:p>
        </w:tc>
        <w:tc>
          <w:tcPr>
            <w:tcW w:w="356" w:type="pct"/>
            <w:gridSpan w:val="2"/>
            <w:noWrap/>
            <w:hideMark/>
          </w:tcPr>
          <w:p w:rsidR="005266A1" w:rsidRPr="0041109F" w:rsidRDefault="005266A1" w:rsidP="00084F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pct"/>
            <w:gridSpan w:val="2"/>
            <w:hideMark/>
          </w:tcPr>
          <w:p w:rsidR="005266A1" w:rsidRPr="0041109F" w:rsidRDefault="005266A1" w:rsidP="00EA1F5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 –</w:t>
            </w:r>
          </w:p>
        </w:tc>
        <w:tc>
          <w:tcPr>
            <w:tcW w:w="283" w:type="pct"/>
            <w:hideMark/>
          </w:tcPr>
          <w:p w:rsidR="005266A1" w:rsidRPr="0041109F" w:rsidRDefault="005266A1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180,0</w:t>
            </w:r>
          </w:p>
        </w:tc>
        <w:tc>
          <w:tcPr>
            <w:tcW w:w="373" w:type="pct"/>
            <w:vMerge/>
            <w:noWrap/>
            <w:hideMark/>
          </w:tcPr>
          <w:p w:rsidR="005266A1" w:rsidRPr="0041109F" w:rsidRDefault="005266A1" w:rsidP="00084F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" w:type="pct"/>
            <w:vMerge/>
            <w:noWrap/>
            <w:hideMark/>
          </w:tcPr>
          <w:p w:rsidR="005266A1" w:rsidRPr="0041109F" w:rsidRDefault="005266A1" w:rsidP="00084F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8" w:type="pct"/>
            <w:vMerge/>
            <w:noWrap/>
            <w:hideMark/>
          </w:tcPr>
          <w:p w:rsidR="005266A1" w:rsidRPr="0041109F" w:rsidRDefault="005266A1" w:rsidP="00084F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3" w:type="pct"/>
            <w:hideMark/>
          </w:tcPr>
          <w:p w:rsidR="005266A1" w:rsidRPr="0041109F" w:rsidRDefault="005266A1">
            <w:pPr>
              <w:rPr>
                <w:sz w:val="16"/>
                <w:szCs w:val="16"/>
              </w:rPr>
            </w:pPr>
          </w:p>
        </w:tc>
        <w:tc>
          <w:tcPr>
            <w:tcW w:w="185" w:type="pct"/>
            <w:noWrap/>
            <w:hideMark/>
          </w:tcPr>
          <w:p w:rsidR="005266A1" w:rsidRPr="0041109F" w:rsidRDefault="005266A1" w:rsidP="00084F4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88" w:type="pct"/>
            <w:noWrap/>
            <w:hideMark/>
          </w:tcPr>
          <w:p w:rsidR="005266A1" w:rsidRPr="0041109F" w:rsidRDefault="005266A1" w:rsidP="00084F4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29" w:type="pct"/>
            <w:gridSpan w:val="2"/>
            <w:noWrap/>
            <w:hideMark/>
          </w:tcPr>
          <w:p w:rsidR="005266A1" w:rsidRPr="0041109F" w:rsidRDefault="005266A1" w:rsidP="00084F4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323" w:type="pct"/>
            <w:hideMark/>
          </w:tcPr>
          <w:p w:rsidR="005266A1" w:rsidRPr="0041109F" w:rsidRDefault="005266A1" w:rsidP="00084F44">
            <w:pPr>
              <w:jc w:val="center"/>
              <w:rPr>
                <w:sz w:val="16"/>
                <w:szCs w:val="16"/>
              </w:rPr>
            </w:pPr>
          </w:p>
        </w:tc>
      </w:tr>
      <w:tr w:rsidR="00E11A64" w:rsidRPr="0041109F" w:rsidTr="00D93578">
        <w:trPr>
          <w:trHeight w:val="276"/>
        </w:trPr>
        <w:tc>
          <w:tcPr>
            <w:tcW w:w="206" w:type="pct"/>
            <w:vMerge/>
            <w:noWrap/>
            <w:hideMark/>
          </w:tcPr>
          <w:p w:rsidR="005266A1" w:rsidRPr="0041109F" w:rsidRDefault="005266A1" w:rsidP="00B7007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58" w:type="pct"/>
            <w:vMerge/>
            <w:hideMark/>
          </w:tcPr>
          <w:p w:rsidR="005266A1" w:rsidRPr="0041109F" w:rsidRDefault="005266A1" w:rsidP="00281691">
            <w:pPr>
              <w:ind w:firstLine="12"/>
              <w:rPr>
                <w:spacing w:val="-4"/>
                <w:sz w:val="16"/>
                <w:szCs w:val="16"/>
              </w:rPr>
            </w:pPr>
          </w:p>
        </w:tc>
        <w:tc>
          <w:tcPr>
            <w:tcW w:w="356" w:type="pct"/>
            <w:gridSpan w:val="2"/>
            <w:noWrap/>
            <w:hideMark/>
          </w:tcPr>
          <w:p w:rsidR="005266A1" w:rsidRPr="0041109F" w:rsidRDefault="005266A1" w:rsidP="00084F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pct"/>
            <w:gridSpan w:val="2"/>
            <w:hideMark/>
          </w:tcPr>
          <w:p w:rsidR="005266A1" w:rsidRPr="0041109F" w:rsidRDefault="005266A1" w:rsidP="00EA1F5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 –</w:t>
            </w:r>
          </w:p>
        </w:tc>
        <w:tc>
          <w:tcPr>
            <w:tcW w:w="283" w:type="pct"/>
            <w:hideMark/>
          </w:tcPr>
          <w:p w:rsidR="005266A1" w:rsidRPr="0041109F" w:rsidRDefault="005266A1">
            <w:pPr>
              <w:rPr>
                <w:sz w:val="16"/>
                <w:szCs w:val="16"/>
              </w:rPr>
            </w:pPr>
          </w:p>
        </w:tc>
        <w:tc>
          <w:tcPr>
            <w:tcW w:w="373" w:type="pct"/>
            <w:vMerge/>
            <w:noWrap/>
            <w:hideMark/>
          </w:tcPr>
          <w:p w:rsidR="005266A1" w:rsidRPr="0041109F" w:rsidRDefault="005266A1" w:rsidP="00084F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" w:type="pct"/>
            <w:vMerge/>
            <w:noWrap/>
            <w:hideMark/>
          </w:tcPr>
          <w:p w:rsidR="005266A1" w:rsidRPr="0041109F" w:rsidRDefault="005266A1" w:rsidP="00084F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8" w:type="pct"/>
            <w:vMerge/>
            <w:noWrap/>
            <w:hideMark/>
          </w:tcPr>
          <w:p w:rsidR="005266A1" w:rsidRPr="0041109F" w:rsidRDefault="005266A1" w:rsidP="00084F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3" w:type="pct"/>
            <w:hideMark/>
          </w:tcPr>
          <w:p w:rsidR="005266A1" w:rsidRPr="0041109F" w:rsidRDefault="005266A1">
            <w:pPr>
              <w:rPr>
                <w:sz w:val="16"/>
                <w:szCs w:val="16"/>
              </w:rPr>
            </w:pPr>
          </w:p>
        </w:tc>
        <w:tc>
          <w:tcPr>
            <w:tcW w:w="185" w:type="pct"/>
            <w:noWrap/>
            <w:hideMark/>
          </w:tcPr>
          <w:p w:rsidR="005266A1" w:rsidRPr="0041109F" w:rsidRDefault="005266A1" w:rsidP="00084F4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88" w:type="pct"/>
            <w:noWrap/>
            <w:hideMark/>
          </w:tcPr>
          <w:p w:rsidR="005266A1" w:rsidRPr="0041109F" w:rsidRDefault="005266A1" w:rsidP="00084F4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29" w:type="pct"/>
            <w:gridSpan w:val="2"/>
            <w:noWrap/>
            <w:hideMark/>
          </w:tcPr>
          <w:p w:rsidR="005266A1" w:rsidRPr="0041109F" w:rsidRDefault="005266A1" w:rsidP="00084F4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323" w:type="pct"/>
            <w:hideMark/>
          </w:tcPr>
          <w:p w:rsidR="005266A1" w:rsidRPr="0041109F" w:rsidRDefault="005266A1" w:rsidP="00084F44">
            <w:pPr>
              <w:jc w:val="center"/>
              <w:rPr>
                <w:sz w:val="16"/>
                <w:szCs w:val="16"/>
              </w:rPr>
            </w:pPr>
          </w:p>
        </w:tc>
      </w:tr>
      <w:tr w:rsidR="00E11A64" w:rsidRPr="0041109F" w:rsidTr="00D93578">
        <w:trPr>
          <w:trHeight w:val="1114"/>
        </w:trPr>
        <w:tc>
          <w:tcPr>
            <w:tcW w:w="206" w:type="pct"/>
            <w:vMerge w:val="restart"/>
            <w:noWrap/>
            <w:hideMark/>
          </w:tcPr>
          <w:p w:rsidR="00ED7443" w:rsidRPr="0041109F" w:rsidRDefault="00ED7443" w:rsidP="00815C13">
            <w:pPr>
              <w:ind w:left="-142"/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2.1.1.2</w:t>
            </w:r>
          </w:p>
        </w:tc>
        <w:tc>
          <w:tcPr>
            <w:tcW w:w="758" w:type="pct"/>
            <w:vMerge w:val="restart"/>
            <w:hideMark/>
          </w:tcPr>
          <w:p w:rsidR="00ED7443" w:rsidRPr="0041109F" w:rsidRDefault="00ED7443" w:rsidP="00281691">
            <w:pPr>
              <w:ind w:firstLine="12"/>
              <w:rPr>
                <w:spacing w:val="-4"/>
                <w:sz w:val="16"/>
                <w:szCs w:val="16"/>
              </w:rPr>
            </w:pPr>
            <w:r w:rsidRPr="0041109F">
              <w:rPr>
                <w:spacing w:val="-4"/>
                <w:sz w:val="16"/>
                <w:szCs w:val="16"/>
              </w:rPr>
              <w:t xml:space="preserve">Расходы на обеспечение деятельности (оказание услуг) подведомственных учреждений, в том числе на предоставление муниципальным бюджетным </w:t>
            </w:r>
            <w:r w:rsidRPr="0041109F">
              <w:rPr>
                <w:spacing w:val="-4"/>
                <w:sz w:val="16"/>
                <w:szCs w:val="16"/>
              </w:rPr>
              <w:lastRenderedPageBreak/>
              <w:t>учреждениям субсидий</w:t>
            </w:r>
          </w:p>
          <w:p w:rsidR="00ED7443" w:rsidRPr="0041109F" w:rsidRDefault="00ED7443" w:rsidP="00281691">
            <w:pPr>
              <w:rPr>
                <w:sz w:val="16"/>
                <w:szCs w:val="16"/>
              </w:rPr>
            </w:pPr>
            <w:r w:rsidRPr="0041109F">
              <w:rPr>
                <w:spacing w:val="-4"/>
                <w:sz w:val="16"/>
                <w:szCs w:val="16"/>
              </w:rPr>
              <w:t>(МКУ «Муниципальное имущество), (МБУ «Административно-хозяйственное и транспортное обслуживание»)</w:t>
            </w:r>
          </w:p>
        </w:tc>
        <w:tc>
          <w:tcPr>
            <w:tcW w:w="356" w:type="pct"/>
            <w:gridSpan w:val="2"/>
            <w:vMerge w:val="restart"/>
            <w:noWrap/>
            <w:hideMark/>
          </w:tcPr>
          <w:p w:rsidR="00ED7443" w:rsidRPr="0041109F" w:rsidRDefault="00ED7443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lastRenderedPageBreak/>
              <w:t>2017 год</w:t>
            </w:r>
          </w:p>
          <w:p w:rsidR="00ED7443" w:rsidRPr="0041109F" w:rsidRDefault="00ED7443" w:rsidP="00084F44">
            <w:pPr>
              <w:jc w:val="center"/>
              <w:rPr>
                <w:sz w:val="16"/>
                <w:szCs w:val="16"/>
              </w:rPr>
            </w:pPr>
          </w:p>
          <w:p w:rsidR="00ED7443" w:rsidRPr="0041109F" w:rsidRDefault="00ED7443" w:rsidP="00084F44">
            <w:pPr>
              <w:jc w:val="center"/>
              <w:rPr>
                <w:sz w:val="16"/>
                <w:szCs w:val="16"/>
              </w:rPr>
            </w:pPr>
          </w:p>
          <w:p w:rsidR="00ED7443" w:rsidRPr="0041109F" w:rsidRDefault="00ED7443" w:rsidP="00084F44">
            <w:pPr>
              <w:jc w:val="center"/>
              <w:rPr>
                <w:sz w:val="16"/>
                <w:szCs w:val="16"/>
              </w:rPr>
            </w:pPr>
          </w:p>
          <w:p w:rsidR="00ED7443" w:rsidRPr="0041109F" w:rsidRDefault="00ED7443" w:rsidP="00084F44">
            <w:pPr>
              <w:jc w:val="center"/>
              <w:rPr>
                <w:sz w:val="16"/>
                <w:szCs w:val="16"/>
              </w:rPr>
            </w:pPr>
          </w:p>
          <w:p w:rsidR="00ED7443" w:rsidRPr="0041109F" w:rsidRDefault="00ED7443" w:rsidP="00084F44">
            <w:pPr>
              <w:jc w:val="center"/>
              <w:rPr>
                <w:sz w:val="16"/>
                <w:szCs w:val="16"/>
              </w:rPr>
            </w:pPr>
          </w:p>
          <w:p w:rsidR="00ED7443" w:rsidRPr="0041109F" w:rsidRDefault="00ED7443" w:rsidP="00084F44">
            <w:pPr>
              <w:jc w:val="center"/>
              <w:rPr>
                <w:sz w:val="16"/>
                <w:szCs w:val="16"/>
              </w:rPr>
            </w:pPr>
          </w:p>
          <w:p w:rsidR="00ED7443" w:rsidRPr="0041109F" w:rsidRDefault="00ED7443" w:rsidP="00084F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pct"/>
            <w:gridSpan w:val="2"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lastRenderedPageBreak/>
              <w:t>ВСЕГО:</w:t>
            </w:r>
          </w:p>
        </w:tc>
        <w:tc>
          <w:tcPr>
            <w:tcW w:w="283" w:type="pct"/>
            <w:hideMark/>
          </w:tcPr>
          <w:p w:rsidR="00ED7443" w:rsidRPr="0041109F" w:rsidRDefault="00ED7443" w:rsidP="00A6729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  <w:r w:rsidR="005266A1" w:rsidRPr="0041109F">
              <w:rPr>
                <w:sz w:val="16"/>
                <w:szCs w:val="16"/>
              </w:rPr>
              <w:t>1</w:t>
            </w:r>
            <w:r w:rsidR="00A67293" w:rsidRPr="0041109F">
              <w:rPr>
                <w:sz w:val="16"/>
                <w:szCs w:val="16"/>
              </w:rPr>
              <w:t>076</w:t>
            </w:r>
            <w:r w:rsidRPr="0041109F">
              <w:rPr>
                <w:sz w:val="16"/>
                <w:szCs w:val="16"/>
              </w:rPr>
              <w:t>,</w:t>
            </w:r>
            <w:r w:rsidR="00A67293" w:rsidRPr="0041109F">
              <w:rPr>
                <w:sz w:val="16"/>
                <w:szCs w:val="16"/>
              </w:rPr>
              <w:t>12</w:t>
            </w:r>
          </w:p>
        </w:tc>
        <w:tc>
          <w:tcPr>
            <w:tcW w:w="373" w:type="pct"/>
            <w:noWrap/>
            <w:hideMark/>
          </w:tcPr>
          <w:p w:rsidR="00ED7443" w:rsidRPr="0041109F" w:rsidRDefault="005266A1" w:rsidP="00A6729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  <w:r w:rsidR="00A67293" w:rsidRPr="0041109F">
              <w:rPr>
                <w:sz w:val="16"/>
                <w:szCs w:val="16"/>
              </w:rPr>
              <w:t>076</w:t>
            </w:r>
            <w:r w:rsidR="00ED7443" w:rsidRPr="0041109F">
              <w:rPr>
                <w:sz w:val="16"/>
                <w:szCs w:val="16"/>
              </w:rPr>
              <w:t>,</w:t>
            </w:r>
            <w:r w:rsidR="00A67293" w:rsidRPr="0041109F">
              <w:rPr>
                <w:sz w:val="16"/>
                <w:szCs w:val="16"/>
              </w:rPr>
              <w:t>12</w:t>
            </w:r>
          </w:p>
        </w:tc>
        <w:tc>
          <w:tcPr>
            <w:tcW w:w="289" w:type="pct"/>
            <w:noWrap/>
            <w:hideMark/>
          </w:tcPr>
          <w:p w:rsidR="00ED7443" w:rsidRPr="0041109F" w:rsidRDefault="00FA7B6F" w:rsidP="00917A9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1076,12</w:t>
            </w:r>
          </w:p>
        </w:tc>
        <w:tc>
          <w:tcPr>
            <w:tcW w:w="298" w:type="pct"/>
            <w:noWrap/>
            <w:hideMark/>
          </w:tcPr>
          <w:p w:rsidR="00ED7443" w:rsidRPr="0041109F" w:rsidRDefault="00FA7B6F" w:rsidP="00917A9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</w:t>
            </w:r>
          </w:p>
        </w:tc>
        <w:tc>
          <w:tcPr>
            <w:tcW w:w="1093" w:type="pct"/>
            <w:hideMark/>
          </w:tcPr>
          <w:p w:rsidR="00ED7443" w:rsidRPr="0041109F" w:rsidRDefault="00ED7443" w:rsidP="00D878A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количество памятников истории и культуры, в отношении которых проведена процедура определения собственника и оформлено право собственности в порядке, установленном законодательством РФ, ед.</w:t>
            </w:r>
          </w:p>
        </w:tc>
        <w:tc>
          <w:tcPr>
            <w:tcW w:w="185" w:type="pct"/>
            <w:noWrap/>
            <w:hideMark/>
          </w:tcPr>
          <w:p w:rsidR="00ED7443" w:rsidRPr="0041109F" w:rsidRDefault="0010457F" w:rsidP="00084F44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  <w:r w:rsidR="00ED7443" w:rsidRPr="0041109F">
              <w:rPr>
                <w:sz w:val="16"/>
                <w:szCs w:val="16"/>
              </w:rPr>
              <w:t>0</w:t>
            </w:r>
          </w:p>
        </w:tc>
        <w:tc>
          <w:tcPr>
            <w:tcW w:w="188" w:type="pct"/>
            <w:noWrap/>
            <w:hideMark/>
          </w:tcPr>
          <w:p w:rsidR="00ED7443" w:rsidRPr="0041109F" w:rsidRDefault="00BC21C1" w:rsidP="00084F44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</w:t>
            </w:r>
          </w:p>
        </w:tc>
        <w:tc>
          <w:tcPr>
            <w:tcW w:w="229" w:type="pct"/>
            <w:gridSpan w:val="2"/>
            <w:noWrap/>
            <w:hideMark/>
          </w:tcPr>
          <w:p w:rsidR="00ED7443" w:rsidRPr="0041109F" w:rsidRDefault="00BC21C1" w:rsidP="00084F44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</w:t>
            </w:r>
            <w:r w:rsidR="00ED7443" w:rsidRPr="0041109F">
              <w:rPr>
                <w:sz w:val="16"/>
                <w:szCs w:val="16"/>
              </w:rPr>
              <w:t>0</w:t>
            </w:r>
          </w:p>
        </w:tc>
        <w:tc>
          <w:tcPr>
            <w:tcW w:w="323" w:type="pct"/>
            <w:vMerge w:val="restart"/>
            <w:hideMark/>
          </w:tcPr>
          <w:p w:rsidR="00ED7443" w:rsidRPr="0041109F" w:rsidRDefault="00ED7443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КИО</w:t>
            </w:r>
          </w:p>
          <w:p w:rsidR="00ED7443" w:rsidRPr="0041109F" w:rsidRDefault="00ED7443" w:rsidP="00084F44">
            <w:pPr>
              <w:jc w:val="center"/>
              <w:rPr>
                <w:sz w:val="16"/>
                <w:szCs w:val="16"/>
              </w:rPr>
            </w:pPr>
          </w:p>
          <w:p w:rsidR="00ED7443" w:rsidRPr="0041109F" w:rsidRDefault="00ED7443" w:rsidP="00084F44">
            <w:pPr>
              <w:jc w:val="center"/>
              <w:rPr>
                <w:sz w:val="16"/>
                <w:szCs w:val="16"/>
              </w:rPr>
            </w:pPr>
          </w:p>
          <w:p w:rsidR="00ED7443" w:rsidRPr="0041109F" w:rsidRDefault="00ED7443" w:rsidP="00084F44">
            <w:pPr>
              <w:jc w:val="center"/>
              <w:rPr>
                <w:sz w:val="16"/>
                <w:szCs w:val="16"/>
              </w:rPr>
            </w:pPr>
          </w:p>
          <w:p w:rsidR="00ED7443" w:rsidRPr="0041109F" w:rsidRDefault="00ED7443" w:rsidP="00084F44">
            <w:pPr>
              <w:jc w:val="center"/>
              <w:rPr>
                <w:sz w:val="16"/>
                <w:szCs w:val="16"/>
              </w:rPr>
            </w:pPr>
          </w:p>
          <w:p w:rsidR="00ED7443" w:rsidRPr="0041109F" w:rsidRDefault="00ED7443" w:rsidP="00084F44">
            <w:pPr>
              <w:jc w:val="center"/>
              <w:rPr>
                <w:sz w:val="16"/>
                <w:szCs w:val="16"/>
              </w:rPr>
            </w:pPr>
          </w:p>
          <w:p w:rsidR="00ED7443" w:rsidRPr="0041109F" w:rsidRDefault="00ED7443" w:rsidP="00084F44">
            <w:pPr>
              <w:jc w:val="center"/>
              <w:rPr>
                <w:sz w:val="16"/>
                <w:szCs w:val="16"/>
              </w:rPr>
            </w:pPr>
          </w:p>
          <w:p w:rsidR="00ED7443" w:rsidRPr="0041109F" w:rsidRDefault="00ED7443" w:rsidP="00084F44">
            <w:pPr>
              <w:jc w:val="center"/>
              <w:rPr>
                <w:sz w:val="16"/>
                <w:szCs w:val="16"/>
              </w:rPr>
            </w:pPr>
          </w:p>
          <w:p w:rsidR="00ED7443" w:rsidRPr="0041109F" w:rsidRDefault="00ED7443" w:rsidP="00084F44">
            <w:pPr>
              <w:jc w:val="center"/>
              <w:rPr>
                <w:sz w:val="16"/>
                <w:szCs w:val="16"/>
              </w:rPr>
            </w:pPr>
          </w:p>
        </w:tc>
      </w:tr>
      <w:tr w:rsidR="00E11A64" w:rsidRPr="0041109F" w:rsidTr="00D93578">
        <w:trPr>
          <w:trHeight w:val="1261"/>
        </w:trPr>
        <w:tc>
          <w:tcPr>
            <w:tcW w:w="206" w:type="pct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  <w:tc>
          <w:tcPr>
            <w:tcW w:w="758" w:type="pct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  <w:tc>
          <w:tcPr>
            <w:tcW w:w="356" w:type="pct"/>
            <w:gridSpan w:val="2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  <w:tc>
          <w:tcPr>
            <w:tcW w:w="417" w:type="pct"/>
            <w:gridSpan w:val="2"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 том числе:</w:t>
            </w:r>
          </w:p>
        </w:tc>
        <w:tc>
          <w:tcPr>
            <w:tcW w:w="283" w:type="pct"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373" w:type="pct"/>
            <w:noWrap/>
            <w:hideMark/>
          </w:tcPr>
          <w:p w:rsidR="00ED7443" w:rsidRPr="0041109F" w:rsidRDefault="00ED7443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289" w:type="pct"/>
            <w:noWrap/>
            <w:hideMark/>
          </w:tcPr>
          <w:p w:rsidR="00ED7443" w:rsidRPr="0041109F" w:rsidRDefault="00ED7443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298" w:type="pct"/>
            <w:noWrap/>
            <w:hideMark/>
          </w:tcPr>
          <w:p w:rsidR="00ED7443" w:rsidRPr="0041109F" w:rsidRDefault="00ED7443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093" w:type="pct"/>
            <w:hideMark/>
          </w:tcPr>
          <w:p w:rsidR="00ED7443" w:rsidRPr="0041109F" w:rsidRDefault="00ED7443" w:rsidP="00D878A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количество памятников истории и культуры, в отношении которых выполнены кадастровые работы по изготовлению технических </w:t>
            </w:r>
            <w:proofErr w:type="spellStart"/>
            <w:r w:rsidRPr="0041109F">
              <w:rPr>
                <w:sz w:val="16"/>
                <w:szCs w:val="16"/>
              </w:rPr>
              <w:t>планови</w:t>
            </w:r>
            <w:proofErr w:type="spellEnd"/>
            <w:r w:rsidRPr="0041109F">
              <w:rPr>
                <w:sz w:val="16"/>
                <w:szCs w:val="16"/>
              </w:rPr>
              <w:t xml:space="preserve"> услуг по обеспечению </w:t>
            </w:r>
            <w:proofErr w:type="spellStart"/>
            <w:r w:rsidRPr="0041109F">
              <w:rPr>
                <w:sz w:val="16"/>
                <w:szCs w:val="16"/>
              </w:rPr>
              <w:t>постановкина</w:t>
            </w:r>
            <w:proofErr w:type="spellEnd"/>
            <w:r w:rsidRPr="0041109F">
              <w:rPr>
                <w:sz w:val="16"/>
                <w:szCs w:val="16"/>
              </w:rPr>
              <w:t xml:space="preserve"> государственный кадастровый учет бесхозяйных объектов, ед.</w:t>
            </w:r>
          </w:p>
        </w:tc>
        <w:tc>
          <w:tcPr>
            <w:tcW w:w="185" w:type="pct"/>
            <w:noWrap/>
            <w:hideMark/>
          </w:tcPr>
          <w:p w:rsidR="00ED7443" w:rsidRPr="0041109F" w:rsidRDefault="0010457F" w:rsidP="00084F44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</w:t>
            </w:r>
          </w:p>
        </w:tc>
        <w:tc>
          <w:tcPr>
            <w:tcW w:w="188" w:type="pct"/>
            <w:noWrap/>
            <w:hideMark/>
          </w:tcPr>
          <w:p w:rsidR="00ED7443" w:rsidRPr="0041109F" w:rsidRDefault="00F5633D" w:rsidP="00084F44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</w:t>
            </w:r>
          </w:p>
        </w:tc>
        <w:tc>
          <w:tcPr>
            <w:tcW w:w="229" w:type="pct"/>
            <w:gridSpan w:val="2"/>
            <w:noWrap/>
            <w:hideMark/>
          </w:tcPr>
          <w:p w:rsidR="00ED7443" w:rsidRPr="0041109F" w:rsidRDefault="00F5633D" w:rsidP="00084F44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323" w:type="pct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</w:tr>
      <w:tr w:rsidR="00E11A64" w:rsidRPr="0041109F" w:rsidTr="00D93578">
        <w:trPr>
          <w:trHeight w:val="395"/>
        </w:trPr>
        <w:tc>
          <w:tcPr>
            <w:tcW w:w="206" w:type="pct"/>
            <w:vMerge/>
            <w:hideMark/>
          </w:tcPr>
          <w:p w:rsidR="00AD02A3" w:rsidRPr="0041109F" w:rsidRDefault="00AD02A3">
            <w:pPr>
              <w:rPr>
                <w:sz w:val="16"/>
                <w:szCs w:val="16"/>
              </w:rPr>
            </w:pPr>
          </w:p>
        </w:tc>
        <w:tc>
          <w:tcPr>
            <w:tcW w:w="758" w:type="pct"/>
            <w:vMerge/>
            <w:hideMark/>
          </w:tcPr>
          <w:p w:rsidR="00AD02A3" w:rsidRPr="0041109F" w:rsidRDefault="00AD02A3">
            <w:pPr>
              <w:rPr>
                <w:sz w:val="16"/>
                <w:szCs w:val="16"/>
              </w:rPr>
            </w:pPr>
          </w:p>
        </w:tc>
        <w:tc>
          <w:tcPr>
            <w:tcW w:w="356" w:type="pct"/>
            <w:gridSpan w:val="2"/>
            <w:vMerge/>
            <w:hideMark/>
          </w:tcPr>
          <w:p w:rsidR="00AD02A3" w:rsidRPr="0041109F" w:rsidRDefault="00AD02A3">
            <w:pPr>
              <w:rPr>
                <w:sz w:val="16"/>
                <w:szCs w:val="16"/>
              </w:rPr>
            </w:pPr>
          </w:p>
        </w:tc>
        <w:tc>
          <w:tcPr>
            <w:tcW w:w="417" w:type="pct"/>
            <w:gridSpan w:val="2"/>
            <w:hideMark/>
          </w:tcPr>
          <w:p w:rsidR="00AD02A3" w:rsidRPr="0041109F" w:rsidRDefault="00AD02A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 -</w:t>
            </w:r>
          </w:p>
        </w:tc>
        <w:tc>
          <w:tcPr>
            <w:tcW w:w="283" w:type="pct"/>
            <w:hideMark/>
          </w:tcPr>
          <w:p w:rsidR="00AD02A3" w:rsidRPr="0041109F" w:rsidRDefault="00AD02A3" w:rsidP="00C67E0D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1076,12</w:t>
            </w:r>
          </w:p>
        </w:tc>
        <w:tc>
          <w:tcPr>
            <w:tcW w:w="373" w:type="pct"/>
            <w:noWrap/>
            <w:hideMark/>
          </w:tcPr>
          <w:p w:rsidR="00AD02A3" w:rsidRPr="0041109F" w:rsidRDefault="00AD02A3" w:rsidP="00C67E0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1076,12</w:t>
            </w:r>
          </w:p>
        </w:tc>
        <w:tc>
          <w:tcPr>
            <w:tcW w:w="289" w:type="pct"/>
            <w:noWrap/>
            <w:hideMark/>
          </w:tcPr>
          <w:p w:rsidR="00AD02A3" w:rsidRPr="0041109F" w:rsidRDefault="00AD02A3" w:rsidP="00C67E0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1076,12</w:t>
            </w:r>
          </w:p>
        </w:tc>
        <w:tc>
          <w:tcPr>
            <w:tcW w:w="298" w:type="pct"/>
            <w:noWrap/>
            <w:hideMark/>
          </w:tcPr>
          <w:p w:rsidR="00AD02A3" w:rsidRPr="0041109F" w:rsidRDefault="00AD02A3" w:rsidP="00C67E0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</w:t>
            </w:r>
          </w:p>
        </w:tc>
        <w:tc>
          <w:tcPr>
            <w:tcW w:w="1093" w:type="pct"/>
            <w:vMerge w:val="restart"/>
            <w:hideMark/>
          </w:tcPr>
          <w:p w:rsidR="00AD02A3" w:rsidRPr="0041109F" w:rsidRDefault="00AD02A3" w:rsidP="00D93578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количество объектов культурного наследия, в отношении которых оформлен земельный участок, ед.</w:t>
            </w:r>
          </w:p>
        </w:tc>
        <w:tc>
          <w:tcPr>
            <w:tcW w:w="185" w:type="pct"/>
            <w:vMerge w:val="restart"/>
            <w:noWrap/>
            <w:hideMark/>
          </w:tcPr>
          <w:p w:rsidR="00AD02A3" w:rsidRPr="0041109F" w:rsidRDefault="00AD02A3" w:rsidP="00084F44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</w:t>
            </w:r>
          </w:p>
        </w:tc>
        <w:tc>
          <w:tcPr>
            <w:tcW w:w="188" w:type="pct"/>
            <w:vMerge w:val="restart"/>
            <w:noWrap/>
            <w:hideMark/>
          </w:tcPr>
          <w:p w:rsidR="00AD02A3" w:rsidRPr="0041109F" w:rsidRDefault="00AD02A3" w:rsidP="00084F44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</w:t>
            </w:r>
          </w:p>
        </w:tc>
        <w:tc>
          <w:tcPr>
            <w:tcW w:w="229" w:type="pct"/>
            <w:gridSpan w:val="2"/>
            <w:vMerge w:val="restart"/>
            <w:noWrap/>
            <w:hideMark/>
          </w:tcPr>
          <w:p w:rsidR="00AD02A3" w:rsidRPr="0041109F" w:rsidRDefault="00AD02A3" w:rsidP="00084F44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323" w:type="pct"/>
            <w:vMerge/>
            <w:hideMark/>
          </w:tcPr>
          <w:p w:rsidR="00AD02A3" w:rsidRPr="0041109F" w:rsidRDefault="00AD02A3">
            <w:pPr>
              <w:rPr>
                <w:sz w:val="16"/>
                <w:szCs w:val="16"/>
              </w:rPr>
            </w:pPr>
          </w:p>
        </w:tc>
      </w:tr>
      <w:tr w:rsidR="00E11A64" w:rsidRPr="0041109F" w:rsidTr="00D93578">
        <w:trPr>
          <w:trHeight w:val="301"/>
        </w:trPr>
        <w:tc>
          <w:tcPr>
            <w:tcW w:w="206" w:type="pct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  <w:tc>
          <w:tcPr>
            <w:tcW w:w="758" w:type="pct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  <w:tc>
          <w:tcPr>
            <w:tcW w:w="356" w:type="pct"/>
            <w:gridSpan w:val="2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  <w:tc>
          <w:tcPr>
            <w:tcW w:w="417" w:type="pct"/>
            <w:gridSpan w:val="2"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 -</w:t>
            </w:r>
          </w:p>
        </w:tc>
        <w:tc>
          <w:tcPr>
            <w:tcW w:w="283" w:type="pct"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373" w:type="pct"/>
            <w:noWrap/>
            <w:hideMark/>
          </w:tcPr>
          <w:p w:rsidR="00ED7443" w:rsidRPr="0041109F" w:rsidRDefault="00ED7443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289" w:type="pct"/>
            <w:noWrap/>
            <w:hideMark/>
          </w:tcPr>
          <w:p w:rsidR="00ED7443" w:rsidRPr="0041109F" w:rsidRDefault="00ED7443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298" w:type="pct"/>
            <w:noWrap/>
            <w:hideMark/>
          </w:tcPr>
          <w:p w:rsidR="00ED7443" w:rsidRPr="0041109F" w:rsidRDefault="00ED7443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093" w:type="pct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  <w:tc>
          <w:tcPr>
            <w:tcW w:w="185" w:type="pct"/>
            <w:vMerge/>
            <w:noWrap/>
            <w:hideMark/>
          </w:tcPr>
          <w:p w:rsidR="00ED7443" w:rsidRPr="0041109F" w:rsidRDefault="00ED7443" w:rsidP="00084F4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88" w:type="pct"/>
            <w:vMerge/>
            <w:noWrap/>
            <w:hideMark/>
          </w:tcPr>
          <w:p w:rsidR="00ED7443" w:rsidRPr="0041109F" w:rsidRDefault="00ED7443" w:rsidP="00084F4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29" w:type="pct"/>
            <w:gridSpan w:val="2"/>
            <w:vMerge/>
            <w:noWrap/>
            <w:hideMark/>
          </w:tcPr>
          <w:p w:rsidR="00ED7443" w:rsidRPr="0041109F" w:rsidRDefault="00ED7443" w:rsidP="00084F4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323" w:type="pct"/>
            <w:vMerge/>
            <w:hideMark/>
          </w:tcPr>
          <w:p w:rsidR="00ED7443" w:rsidRPr="0041109F" w:rsidRDefault="00ED7443" w:rsidP="00084F44">
            <w:pPr>
              <w:jc w:val="center"/>
              <w:rPr>
                <w:sz w:val="16"/>
                <w:szCs w:val="16"/>
              </w:rPr>
            </w:pPr>
          </w:p>
        </w:tc>
      </w:tr>
      <w:tr w:rsidR="00E11A64" w:rsidRPr="0041109F" w:rsidTr="00D93578">
        <w:trPr>
          <w:trHeight w:val="574"/>
        </w:trPr>
        <w:tc>
          <w:tcPr>
            <w:tcW w:w="206" w:type="pct"/>
            <w:vMerge w:val="restart"/>
            <w:noWrap/>
            <w:hideMark/>
          </w:tcPr>
          <w:p w:rsidR="00ED7443" w:rsidRPr="0041109F" w:rsidRDefault="00ED7443" w:rsidP="00815C13">
            <w:pPr>
              <w:ind w:left="-142"/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2.1.1.</w:t>
            </w:r>
            <w:r w:rsidR="005266A1" w:rsidRPr="0041109F">
              <w:rPr>
                <w:sz w:val="16"/>
                <w:szCs w:val="16"/>
              </w:rPr>
              <w:t>3</w:t>
            </w:r>
          </w:p>
        </w:tc>
        <w:tc>
          <w:tcPr>
            <w:tcW w:w="758" w:type="pct"/>
            <w:vMerge w:val="restart"/>
            <w:hideMark/>
          </w:tcPr>
          <w:p w:rsidR="00ED7443" w:rsidRPr="0041109F" w:rsidRDefault="00ED7443" w:rsidP="00A52D0B">
            <w:pPr>
              <w:ind w:firstLine="12"/>
              <w:rPr>
                <w:rFonts w:eastAsia="Calibri"/>
                <w:spacing w:val="-4"/>
                <w:sz w:val="16"/>
                <w:szCs w:val="16"/>
              </w:rPr>
            </w:pPr>
            <w:r w:rsidRPr="0041109F">
              <w:rPr>
                <w:rFonts w:eastAsia="Calibri"/>
                <w:spacing w:val="-4"/>
                <w:sz w:val="16"/>
                <w:szCs w:val="16"/>
              </w:rPr>
              <w:t xml:space="preserve">Содержание и благоустройство </w:t>
            </w:r>
            <w:r w:rsidRPr="0041109F">
              <w:rPr>
                <w:rFonts w:eastAsia="Calibri"/>
                <w:spacing w:val="-4"/>
                <w:sz w:val="16"/>
                <w:szCs w:val="16"/>
                <w:shd w:val="clear" w:color="auto" w:fill="FFFFFF"/>
              </w:rPr>
              <w:t xml:space="preserve">памятников истории </w:t>
            </w:r>
            <w:r w:rsidRPr="0041109F">
              <w:rPr>
                <w:rFonts w:eastAsia="Calibri"/>
                <w:spacing w:val="-4"/>
                <w:sz w:val="16"/>
                <w:szCs w:val="16"/>
                <w:shd w:val="clear" w:color="auto" w:fill="FFFFFF"/>
              </w:rPr>
              <w:br/>
              <w:t>и культуры</w:t>
            </w:r>
          </w:p>
          <w:p w:rsidR="00ED7443" w:rsidRPr="0041109F" w:rsidRDefault="00ED7443" w:rsidP="00A52D0B">
            <w:pPr>
              <w:ind w:firstLine="12"/>
              <w:rPr>
                <w:rFonts w:eastAsia="Calibri"/>
                <w:spacing w:val="-4"/>
                <w:sz w:val="16"/>
                <w:szCs w:val="16"/>
              </w:rPr>
            </w:pPr>
            <w:r w:rsidRPr="0041109F">
              <w:rPr>
                <w:rFonts w:eastAsia="Calibri"/>
                <w:spacing w:val="-4"/>
                <w:sz w:val="16"/>
                <w:szCs w:val="16"/>
              </w:rPr>
              <w:t>Прочие направления расходов муниципальной программы</w:t>
            </w:r>
          </w:p>
        </w:tc>
        <w:tc>
          <w:tcPr>
            <w:tcW w:w="356" w:type="pct"/>
            <w:gridSpan w:val="2"/>
            <w:vMerge w:val="restart"/>
            <w:noWrap/>
            <w:hideMark/>
          </w:tcPr>
          <w:p w:rsidR="00ED7443" w:rsidRPr="0041109F" w:rsidRDefault="00ED7443" w:rsidP="00ED7443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2017 год</w:t>
            </w:r>
          </w:p>
        </w:tc>
        <w:tc>
          <w:tcPr>
            <w:tcW w:w="417" w:type="pct"/>
            <w:gridSpan w:val="2"/>
            <w:vMerge w:val="restart"/>
            <w:hideMark/>
          </w:tcPr>
          <w:p w:rsidR="00ED7443" w:rsidRPr="0041109F" w:rsidRDefault="00ED7443" w:rsidP="00A52D0B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ВСЕГО:</w:t>
            </w:r>
          </w:p>
        </w:tc>
        <w:tc>
          <w:tcPr>
            <w:tcW w:w="283" w:type="pct"/>
            <w:vMerge w:val="restart"/>
            <w:hideMark/>
          </w:tcPr>
          <w:p w:rsidR="00ED7443" w:rsidRPr="0041109F" w:rsidRDefault="005266A1" w:rsidP="005266A1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</w:t>
            </w:r>
            <w:r w:rsidR="00ED7443" w:rsidRPr="0041109F">
              <w:rPr>
                <w:sz w:val="16"/>
                <w:szCs w:val="16"/>
              </w:rPr>
              <w:t>,</w:t>
            </w:r>
            <w:r w:rsidRPr="0041109F">
              <w:rPr>
                <w:sz w:val="16"/>
                <w:szCs w:val="16"/>
              </w:rPr>
              <w:t>0</w:t>
            </w:r>
          </w:p>
        </w:tc>
        <w:tc>
          <w:tcPr>
            <w:tcW w:w="373" w:type="pct"/>
            <w:vMerge w:val="restart"/>
            <w:noWrap/>
            <w:hideMark/>
          </w:tcPr>
          <w:p w:rsidR="00ED7443" w:rsidRPr="0041109F" w:rsidRDefault="00ED7443" w:rsidP="005266A1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</w:t>
            </w:r>
            <w:r w:rsidR="0010457F" w:rsidRPr="0041109F">
              <w:rPr>
                <w:sz w:val="16"/>
                <w:szCs w:val="16"/>
              </w:rPr>
              <w:t>0</w:t>
            </w:r>
          </w:p>
        </w:tc>
        <w:tc>
          <w:tcPr>
            <w:tcW w:w="289" w:type="pct"/>
            <w:vMerge w:val="restart"/>
            <w:noWrap/>
            <w:hideMark/>
          </w:tcPr>
          <w:p w:rsidR="00ED7443" w:rsidRPr="0041109F" w:rsidRDefault="00ED7443" w:rsidP="0010457F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</w:t>
            </w:r>
            <w:r w:rsidR="0010457F" w:rsidRPr="0041109F">
              <w:rPr>
                <w:sz w:val="16"/>
                <w:szCs w:val="16"/>
              </w:rPr>
              <w:t>0</w:t>
            </w:r>
          </w:p>
        </w:tc>
        <w:tc>
          <w:tcPr>
            <w:tcW w:w="298" w:type="pct"/>
            <w:vMerge w:val="restart"/>
            <w:noWrap/>
            <w:hideMark/>
          </w:tcPr>
          <w:p w:rsidR="00ED7443" w:rsidRPr="0041109F" w:rsidRDefault="00ED7443" w:rsidP="006B753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</w:t>
            </w:r>
          </w:p>
        </w:tc>
        <w:tc>
          <w:tcPr>
            <w:tcW w:w="1093" w:type="pct"/>
            <w:hideMark/>
          </w:tcPr>
          <w:p w:rsidR="00ED7443" w:rsidRPr="0041109F" w:rsidRDefault="00ED7443" w:rsidP="00B7007F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количество ремонтных работ, направленных на сохранение памятников истории и культуры, </w:t>
            </w:r>
            <w:proofErr w:type="spellStart"/>
            <w:proofErr w:type="gramStart"/>
            <w:r w:rsidRPr="0041109F">
              <w:rPr>
                <w:sz w:val="16"/>
                <w:szCs w:val="16"/>
              </w:rPr>
              <w:t>ед</w:t>
            </w:r>
            <w:proofErr w:type="spellEnd"/>
            <w:proofErr w:type="gramEnd"/>
          </w:p>
        </w:tc>
        <w:tc>
          <w:tcPr>
            <w:tcW w:w="185" w:type="pct"/>
            <w:noWrap/>
            <w:hideMark/>
          </w:tcPr>
          <w:p w:rsidR="00ED7443" w:rsidRPr="0041109F" w:rsidRDefault="00A67293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4</w:t>
            </w:r>
          </w:p>
        </w:tc>
        <w:tc>
          <w:tcPr>
            <w:tcW w:w="188" w:type="pct"/>
            <w:noWrap/>
            <w:hideMark/>
          </w:tcPr>
          <w:p w:rsidR="00ED7443" w:rsidRPr="0041109F" w:rsidRDefault="00F5633D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4</w:t>
            </w:r>
          </w:p>
        </w:tc>
        <w:tc>
          <w:tcPr>
            <w:tcW w:w="229" w:type="pct"/>
            <w:gridSpan w:val="2"/>
            <w:noWrap/>
            <w:hideMark/>
          </w:tcPr>
          <w:p w:rsidR="00ED7443" w:rsidRPr="0041109F" w:rsidRDefault="00F5633D" w:rsidP="00F5633D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323" w:type="pct"/>
            <w:vMerge w:val="restart"/>
            <w:hideMark/>
          </w:tcPr>
          <w:p w:rsidR="00ED7443" w:rsidRPr="0041109F" w:rsidRDefault="00ED7443" w:rsidP="00084F44">
            <w:pPr>
              <w:jc w:val="center"/>
              <w:rPr>
                <w:sz w:val="16"/>
                <w:szCs w:val="16"/>
              </w:rPr>
            </w:pPr>
            <w:proofErr w:type="gramStart"/>
            <w:r w:rsidRPr="0041109F">
              <w:rPr>
                <w:sz w:val="16"/>
                <w:szCs w:val="16"/>
              </w:rPr>
              <w:t>Администрация</w:t>
            </w:r>
            <w:proofErr w:type="gramEnd"/>
            <w:r w:rsidRPr="0041109F">
              <w:rPr>
                <w:sz w:val="16"/>
                <w:szCs w:val="16"/>
              </w:rPr>
              <w:t xml:space="preserve"> ЗАТО г. Североморск (МБУ АХТО)</w:t>
            </w:r>
          </w:p>
        </w:tc>
      </w:tr>
      <w:tr w:rsidR="00E11A64" w:rsidRPr="0041109F" w:rsidTr="00D93578">
        <w:trPr>
          <w:trHeight w:val="184"/>
        </w:trPr>
        <w:tc>
          <w:tcPr>
            <w:tcW w:w="206" w:type="pct"/>
            <w:vMerge/>
            <w:noWrap/>
            <w:hideMark/>
          </w:tcPr>
          <w:p w:rsidR="00ED7443" w:rsidRPr="0041109F" w:rsidRDefault="00ED7443" w:rsidP="00815C13">
            <w:pPr>
              <w:ind w:left="-142"/>
              <w:jc w:val="center"/>
              <w:rPr>
                <w:sz w:val="16"/>
                <w:szCs w:val="16"/>
              </w:rPr>
            </w:pPr>
          </w:p>
        </w:tc>
        <w:tc>
          <w:tcPr>
            <w:tcW w:w="758" w:type="pct"/>
            <w:vMerge/>
            <w:hideMark/>
          </w:tcPr>
          <w:p w:rsidR="00ED7443" w:rsidRPr="0041109F" w:rsidRDefault="00ED7443" w:rsidP="00A52D0B">
            <w:pPr>
              <w:ind w:firstLine="12"/>
              <w:rPr>
                <w:rFonts w:eastAsia="Calibri"/>
                <w:spacing w:val="-4"/>
                <w:sz w:val="16"/>
                <w:szCs w:val="16"/>
              </w:rPr>
            </w:pPr>
          </w:p>
        </w:tc>
        <w:tc>
          <w:tcPr>
            <w:tcW w:w="356" w:type="pct"/>
            <w:gridSpan w:val="2"/>
            <w:vMerge/>
            <w:noWrap/>
            <w:hideMark/>
          </w:tcPr>
          <w:p w:rsidR="00ED7443" w:rsidRPr="0041109F" w:rsidRDefault="00ED7443" w:rsidP="00084F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pct"/>
            <w:gridSpan w:val="2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  <w:tc>
          <w:tcPr>
            <w:tcW w:w="283" w:type="pct"/>
            <w:vMerge/>
            <w:hideMark/>
          </w:tcPr>
          <w:p w:rsidR="00ED7443" w:rsidRPr="0041109F" w:rsidRDefault="00ED7443" w:rsidP="004E06F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373" w:type="pct"/>
            <w:vMerge/>
            <w:noWrap/>
            <w:hideMark/>
          </w:tcPr>
          <w:p w:rsidR="00ED7443" w:rsidRPr="0041109F" w:rsidRDefault="00ED7443" w:rsidP="004E06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" w:type="pct"/>
            <w:vMerge/>
            <w:noWrap/>
            <w:hideMark/>
          </w:tcPr>
          <w:p w:rsidR="00ED7443" w:rsidRPr="0041109F" w:rsidRDefault="00ED7443" w:rsidP="00084F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8" w:type="pct"/>
            <w:vMerge/>
            <w:noWrap/>
            <w:hideMark/>
          </w:tcPr>
          <w:p w:rsidR="00ED7443" w:rsidRPr="0041109F" w:rsidRDefault="00ED7443" w:rsidP="00084F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3" w:type="pct"/>
            <w:vMerge w:val="restart"/>
            <w:hideMark/>
          </w:tcPr>
          <w:p w:rsidR="00ED7443" w:rsidRPr="0041109F" w:rsidRDefault="00ED7443" w:rsidP="00B7007F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количество  благоустроенных памятников истории и культуры, ед.</w:t>
            </w:r>
          </w:p>
        </w:tc>
        <w:tc>
          <w:tcPr>
            <w:tcW w:w="185" w:type="pct"/>
            <w:vMerge w:val="restart"/>
            <w:noWrap/>
            <w:hideMark/>
          </w:tcPr>
          <w:p w:rsidR="00ED7443" w:rsidRPr="0041109F" w:rsidRDefault="0010457F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</w:p>
        </w:tc>
        <w:tc>
          <w:tcPr>
            <w:tcW w:w="188" w:type="pct"/>
            <w:vMerge w:val="restart"/>
            <w:noWrap/>
            <w:hideMark/>
          </w:tcPr>
          <w:p w:rsidR="00ED7443" w:rsidRPr="0041109F" w:rsidRDefault="000527AA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</w:t>
            </w:r>
          </w:p>
        </w:tc>
        <w:tc>
          <w:tcPr>
            <w:tcW w:w="229" w:type="pct"/>
            <w:gridSpan w:val="2"/>
            <w:vMerge w:val="restart"/>
            <w:noWrap/>
            <w:hideMark/>
          </w:tcPr>
          <w:p w:rsidR="00ED7443" w:rsidRPr="0041109F" w:rsidRDefault="000527AA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</w:t>
            </w:r>
            <w:r w:rsidR="00BC21C1" w:rsidRPr="0041109F">
              <w:rPr>
                <w:sz w:val="16"/>
                <w:szCs w:val="16"/>
              </w:rPr>
              <w:t>-</w:t>
            </w:r>
          </w:p>
        </w:tc>
        <w:tc>
          <w:tcPr>
            <w:tcW w:w="323" w:type="pct"/>
            <w:vMerge/>
            <w:hideMark/>
          </w:tcPr>
          <w:p w:rsidR="00ED7443" w:rsidRPr="0041109F" w:rsidRDefault="00ED7443" w:rsidP="00084F44">
            <w:pPr>
              <w:jc w:val="center"/>
              <w:rPr>
                <w:sz w:val="16"/>
                <w:szCs w:val="16"/>
              </w:rPr>
            </w:pPr>
          </w:p>
        </w:tc>
      </w:tr>
      <w:tr w:rsidR="00E11A64" w:rsidRPr="0041109F" w:rsidTr="00D93578">
        <w:trPr>
          <w:trHeight w:val="180"/>
        </w:trPr>
        <w:tc>
          <w:tcPr>
            <w:tcW w:w="206" w:type="pct"/>
            <w:vMerge/>
            <w:hideMark/>
          </w:tcPr>
          <w:p w:rsidR="00ED7443" w:rsidRPr="0041109F" w:rsidRDefault="00ED7443" w:rsidP="00815C13">
            <w:pPr>
              <w:ind w:left="-142"/>
              <w:rPr>
                <w:sz w:val="16"/>
                <w:szCs w:val="16"/>
              </w:rPr>
            </w:pPr>
          </w:p>
        </w:tc>
        <w:tc>
          <w:tcPr>
            <w:tcW w:w="758" w:type="pct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  <w:tc>
          <w:tcPr>
            <w:tcW w:w="356" w:type="pct"/>
            <w:gridSpan w:val="2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  <w:tc>
          <w:tcPr>
            <w:tcW w:w="417" w:type="pct"/>
            <w:gridSpan w:val="2"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 том числе:</w:t>
            </w:r>
          </w:p>
        </w:tc>
        <w:tc>
          <w:tcPr>
            <w:tcW w:w="283" w:type="pct"/>
            <w:hideMark/>
          </w:tcPr>
          <w:p w:rsidR="00ED7443" w:rsidRPr="0041109F" w:rsidRDefault="00ED7443" w:rsidP="00084F44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373" w:type="pct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  <w:tc>
          <w:tcPr>
            <w:tcW w:w="289" w:type="pct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  <w:tc>
          <w:tcPr>
            <w:tcW w:w="298" w:type="pct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  <w:tc>
          <w:tcPr>
            <w:tcW w:w="1093" w:type="pct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  <w:tc>
          <w:tcPr>
            <w:tcW w:w="185" w:type="pct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  <w:tc>
          <w:tcPr>
            <w:tcW w:w="188" w:type="pct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  <w:tc>
          <w:tcPr>
            <w:tcW w:w="229" w:type="pct"/>
            <w:gridSpan w:val="2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  <w:tc>
          <w:tcPr>
            <w:tcW w:w="323" w:type="pct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</w:tr>
      <w:tr w:rsidR="00E11A64" w:rsidRPr="0041109F" w:rsidTr="00D93578">
        <w:trPr>
          <w:trHeight w:val="267"/>
        </w:trPr>
        <w:tc>
          <w:tcPr>
            <w:tcW w:w="206" w:type="pct"/>
            <w:vMerge/>
            <w:hideMark/>
          </w:tcPr>
          <w:p w:rsidR="00ED7443" w:rsidRPr="0041109F" w:rsidRDefault="00ED7443" w:rsidP="00815C13">
            <w:pPr>
              <w:ind w:left="-142"/>
              <w:rPr>
                <w:sz w:val="16"/>
                <w:szCs w:val="16"/>
              </w:rPr>
            </w:pPr>
          </w:p>
        </w:tc>
        <w:tc>
          <w:tcPr>
            <w:tcW w:w="758" w:type="pct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  <w:tc>
          <w:tcPr>
            <w:tcW w:w="356" w:type="pct"/>
            <w:gridSpan w:val="2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  <w:tc>
          <w:tcPr>
            <w:tcW w:w="417" w:type="pct"/>
            <w:gridSpan w:val="2"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 -</w:t>
            </w:r>
          </w:p>
        </w:tc>
        <w:tc>
          <w:tcPr>
            <w:tcW w:w="283" w:type="pct"/>
            <w:hideMark/>
          </w:tcPr>
          <w:p w:rsidR="00ED7443" w:rsidRPr="0041109F" w:rsidRDefault="00ED7443" w:rsidP="005266A1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</w:t>
            </w:r>
            <w:r w:rsidR="005266A1" w:rsidRPr="0041109F">
              <w:rPr>
                <w:sz w:val="16"/>
                <w:szCs w:val="16"/>
              </w:rPr>
              <w:t>0</w:t>
            </w:r>
          </w:p>
        </w:tc>
        <w:tc>
          <w:tcPr>
            <w:tcW w:w="373" w:type="pct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  <w:tc>
          <w:tcPr>
            <w:tcW w:w="289" w:type="pct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  <w:tc>
          <w:tcPr>
            <w:tcW w:w="298" w:type="pct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  <w:tc>
          <w:tcPr>
            <w:tcW w:w="1093" w:type="pct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  <w:tc>
          <w:tcPr>
            <w:tcW w:w="185" w:type="pct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  <w:tc>
          <w:tcPr>
            <w:tcW w:w="188" w:type="pct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  <w:tc>
          <w:tcPr>
            <w:tcW w:w="229" w:type="pct"/>
            <w:gridSpan w:val="2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  <w:tc>
          <w:tcPr>
            <w:tcW w:w="323" w:type="pct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</w:tr>
      <w:tr w:rsidR="00E11A64" w:rsidRPr="0041109F" w:rsidTr="00D93578">
        <w:trPr>
          <w:trHeight w:val="76"/>
        </w:trPr>
        <w:tc>
          <w:tcPr>
            <w:tcW w:w="206" w:type="pct"/>
            <w:vMerge/>
            <w:hideMark/>
          </w:tcPr>
          <w:p w:rsidR="00ED7443" w:rsidRPr="0041109F" w:rsidRDefault="00ED7443" w:rsidP="00815C13">
            <w:pPr>
              <w:ind w:left="-142"/>
              <w:rPr>
                <w:sz w:val="16"/>
                <w:szCs w:val="16"/>
              </w:rPr>
            </w:pPr>
          </w:p>
        </w:tc>
        <w:tc>
          <w:tcPr>
            <w:tcW w:w="758" w:type="pct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  <w:tc>
          <w:tcPr>
            <w:tcW w:w="356" w:type="pct"/>
            <w:gridSpan w:val="2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  <w:tc>
          <w:tcPr>
            <w:tcW w:w="417" w:type="pct"/>
            <w:gridSpan w:val="2"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 -</w:t>
            </w:r>
          </w:p>
        </w:tc>
        <w:tc>
          <w:tcPr>
            <w:tcW w:w="283" w:type="pct"/>
            <w:hideMark/>
          </w:tcPr>
          <w:p w:rsidR="00ED7443" w:rsidRPr="0041109F" w:rsidRDefault="00ED7443" w:rsidP="00084F44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373" w:type="pct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  <w:tc>
          <w:tcPr>
            <w:tcW w:w="289" w:type="pct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  <w:tc>
          <w:tcPr>
            <w:tcW w:w="298" w:type="pct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  <w:tc>
          <w:tcPr>
            <w:tcW w:w="1093" w:type="pct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  <w:tc>
          <w:tcPr>
            <w:tcW w:w="185" w:type="pct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  <w:tc>
          <w:tcPr>
            <w:tcW w:w="188" w:type="pct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  <w:tc>
          <w:tcPr>
            <w:tcW w:w="229" w:type="pct"/>
            <w:gridSpan w:val="2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  <w:tc>
          <w:tcPr>
            <w:tcW w:w="323" w:type="pct"/>
            <w:vMerge/>
            <w:hideMark/>
          </w:tcPr>
          <w:p w:rsidR="00ED7443" w:rsidRPr="0041109F" w:rsidRDefault="00ED7443">
            <w:pPr>
              <w:rPr>
                <w:sz w:val="16"/>
                <w:szCs w:val="16"/>
              </w:rPr>
            </w:pPr>
          </w:p>
        </w:tc>
      </w:tr>
      <w:tr w:rsidR="00E11A64" w:rsidRPr="0041109F" w:rsidTr="00D93578">
        <w:trPr>
          <w:trHeight w:val="330"/>
        </w:trPr>
        <w:tc>
          <w:tcPr>
            <w:tcW w:w="206" w:type="pct"/>
            <w:noWrap/>
            <w:hideMark/>
          </w:tcPr>
          <w:p w:rsidR="005266A1" w:rsidRPr="0041109F" w:rsidRDefault="005266A1" w:rsidP="00815C13">
            <w:pPr>
              <w:ind w:left="-142"/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2.1.1.4</w:t>
            </w:r>
          </w:p>
        </w:tc>
        <w:tc>
          <w:tcPr>
            <w:tcW w:w="758" w:type="pct"/>
            <w:hideMark/>
          </w:tcPr>
          <w:p w:rsidR="005266A1" w:rsidRPr="0041109F" w:rsidRDefault="005266A1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Прочие направления расходов муниципальной программы</w:t>
            </w:r>
          </w:p>
        </w:tc>
        <w:tc>
          <w:tcPr>
            <w:tcW w:w="356" w:type="pct"/>
            <w:gridSpan w:val="2"/>
            <w:noWrap/>
            <w:hideMark/>
          </w:tcPr>
          <w:p w:rsidR="005266A1" w:rsidRPr="0041109F" w:rsidRDefault="005266A1" w:rsidP="00084F44">
            <w:pPr>
              <w:jc w:val="center"/>
              <w:rPr>
                <w:b/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2017 год</w:t>
            </w:r>
          </w:p>
        </w:tc>
        <w:tc>
          <w:tcPr>
            <w:tcW w:w="417" w:type="pct"/>
            <w:gridSpan w:val="2"/>
            <w:hideMark/>
          </w:tcPr>
          <w:p w:rsidR="005266A1" w:rsidRPr="0041109F" w:rsidRDefault="005266A1">
            <w:pPr>
              <w:rPr>
                <w:b/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</w:t>
            </w:r>
          </w:p>
        </w:tc>
        <w:tc>
          <w:tcPr>
            <w:tcW w:w="283" w:type="pct"/>
            <w:hideMark/>
          </w:tcPr>
          <w:p w:rsidR="005266A1" w:rsidRPr="0041109F" w:rsidRDefault="005266A1" w:rsidP="004E06FA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373" w:type="pct"/>
            <w:noWrap/>
            <w:hideMark/>
          </w:tcPr>
          <w:p w:rsidR="005266A1" w:rsidRPr="0041109F" w:rsidRDefault="005266A1" w:rsidP="004E06F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noWrap/>
            <w:hideMark/>
          </w:tcPr>
          <w:p w:rsidR="005266A1" w:rsidRPr="0041109F" w:rsidRDefault="005266A1" w:rsidP="00084F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8" w:type="pct"/>
            <w:noWrap/>
            <w:hideMark/>
          </w:tcPr>
          <w:p w:rsidR="005266A1" w:rsidRPr="0041109F" w:rsidRDefault="005266A1" w:rsidP="00E36540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93" w:type="pct"/>
            <w:hideMark/>
          </w:tcPr>
          <w:p w:rsidR="005266A1" w:rsidRPr="0041109F" w:rsidRDefault="005266A1" w:rsidP="00084F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5" w:type="pct"/>
            <w:noWrap/>
            <w:hideMark/>
          </w:tcPr>
          <w:p w:rsidR="005266A1" w:rsidRPr="0041109F" w:rsidRDefault="005266A1" w:rsidP="00084F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8" w:type="pct"/>
            <w:noWrap/>
            <w:hideMark/>
          </w:tcPr>
          <w:p w:rsidR="005266A1" w:rsidRPr="0041109F" w:rsidRDefault="005266A1" w:rsidP="00084F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9" w:type="pct"/>
            <w:gridSpan w:val="2"/>
            <w:noWrap/>
            <w:hideMark/>
          </w:tcPr>
          <w:p w:rsidR="005266A1" w:rsidRPr="0041109F" w:rsidRDefault="005266A1" w:rsidP="00084F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3" w:type="pct"/>
            <w:hideMark/>
          </w:tcPr>
          <w:p w:rsidR="005266A1" w:rsidRPr="0041109F" w:rsidRDefault="005266A1" w:rsidP="00084F44">
            <w:pPr>
              <w:jc w:val="center"/>
              <w:rPr>
                <w:sz w:val="16"/>
                <w:szCs w:val="16"/>
              </w:rPr>
            </w:pPr>
          </w:p>
        </w:tc>
      </w:tr>
      <w:tr w:rsidR="00E11A64" w:rsidRPr="0041109F" w:rsidTr="00D93578">
        <w:trPr>
          <w:trHeight w:val="203"/>
        </w:trPr>
        <w:tc>
          <w:tcPr>
            <w:tcW w:w="206" w:type="pct"/>
            <w:vMerge w:val="restart"/>
            <w:noWrap/>
            <w:hideMark/>
          </w:tcPr>
          <w:p w:rsidR="0010457F" w:rsidRPr="0041109F" w:rsidRDefault="0010457F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58" w:type="pct"/>
            <w:vMerge w:val="restart"/>
            <w:hideMark/>
          </w:tcPr>
          <w:p w:rsidR="0010457F" w:rsidRPr="0041109F" w:rsidRDefault="0010457F">
            <w:pPr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Итого по задаче 1</w:t>
            </w:r>
          </w:p>
        </w:tc>
        <w:tc>
          <w:tcPr>
            <w:tcW w:w="356" w:type="pct"/>
            <w:gridSpan w:val="2"/>
            <w:vMerge w:val="restart"/>
            <w:noWrap/>
            <w:hideMark/>
          </w:tcPr>
          <w:p w:rsidR="0010457F" w:rsidRPr="0041109F" w:rsidRDefault="0010457F" w:rsidP="00084F44">
            <w:pPr>
              <w:jc w:val="center"/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417" w:type="pct"/>
            <w:gridSpan w:val="2"/>
            <w:hideMark/>
          </w:tcPr>
          <w:p w:rsidR="0010457F" w:rsidRPr="0041109F" w:rsidRDefault="0010457F">
            <w:pPr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ВСЕГО:</w:t>
            </w:r>
          </w:p>
        </w:tc>
        <w:tc>
          <w:tcPr>
            <w:tcW w:w="283" w:type="pct"/>
            <w:hideMark/>
          </w:tcPr>
          <w:p w:rsidR="0010457F" w:rsidRPr="0041109F" w:rsidRDefault="0010457F" w:rsidP="00A67293">
            <w:pPr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1</w:t>
            </w:r>
            <w:r w:rsidR="00A67293" w:rsidRPr="0041109F">
              <w:rPr>
                <w:b/>
                <w:sz w:val="16"/>
                <w:szCs w:val="16"/>
              </w:rPr>
              <w:t>256</w:t>
            </w:r>
            <w:r w:rsidRPr="0041109F">
              <w:rPr>
                <w:b/>
                <w:sz w:val="16"/>
                <w:szCs w:val="16"/>
              </w:rPr>
              <w:t>,</w:t>
            </w:r>
            <w:r w:rsidR="00A67293" w:rsidRPr="0041109F">
              <w:rPr>
                <w:b/>
                <w:sz w:val="16"/>
                <w:szCs w:val="16"/>
              </w:rPr>
              <w:t>12</w:t>
            </w:r>
          </w:p>
        </w:tc>
        <w:tc>
          <w:tcPr>
            <w:tcW w:w="373" w:type="pct"/>
            <w:vMerge w:val="restart"/>
            <w:noWrap/>
            <w:hideMark/>
          </w:tcPr>
          <w:p w:rsidR="0010457F" w:rsidRPr="0041109F" w:rsidRDefault="00A67293" w:rsidP="0010457F">
            <w:pPr>
              <w:jc w:val="center"/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1256,12</w:t>
            </w:r>
          </w:p>
        </w:tc>
        <w:tc>
          <w:tcPr>
            <w:tcW w:w="289" w:type="pct"/>
            <w:vMerge w:val="restart"/>
            <w:noWrap/>
            <w:hideMark/>
          </w:tcPr>
          <w:p w:rsidR="0010457F" w:rsidRPr="0041109F" w:rsidRDefault="00ED4512" w:rsidP="00917A94">
            <w:pPr>
              <w:jc w:val="center"/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1256,12</w:t>
            </w:r>
          </w:p>
        </w:tc>
        <w:tc>
          <w:tcPr>
            <w:tcW w:w="298" w:type="pct"/>
            <w:vMerge w:val="restart"/>
            <w:noWrap/>
            <w:hideMark/>
          </w:tcPr>
          <w:p w:rsidR="0010457F" w:rsidRPr="0041109F" w:rsidRDefault="00ED4512" w:rsidP="00E36540">
            <w:pPr>
              <w:jc w:val="center"/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100</w:t>
            </w:r>
            <w:r w:rsidR="0010457F" w:rsidRPr="0041109F">
              <w:rPr>
                <w:b/>
                <w:sz w:val="16"/>
                <w:szCs w:val="16"/>
              </w:rPr>
              <w:t>,0</w:t>
            </w:r>
          </w:p>
        </w:tc>
        <w:tc>
          <w:tcPr>
            <w:tcW w:w="1093" w:type="pct"/>
            <w:vMerge w:val="restart"/>
            <w:hideMark/>
          </w:tcPr>
          <w:p w:rsidR="0010457F" w:rsidRPr="0041109F" w:rsidRDefault="0010457F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85" w:type="pct"/>
            <w:vMerge w:val="restart"/>
            <w:noWrap/>
            <w:hideMark/>
          </w:tcPr>
          <w:p w:rsidR="0010457F" w:rsidRPr="0041109F" w:rsidRDefault="0010457F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88" w:type="pct"/>
            <w:vMerge w:val="restart"/>
            <w:noWrap/>
            <w:hideMark/>
          </w:tcPr>
          <w:p w:rsidR="0010457F" w:rsidRPr="0041109F" w:rsidRDefault="0010457F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229" w:type="pct"/>
            <w:gridSpan w:val="2"/>
            <w:vMerge w:val="restart"/>
            <w:noWrap/>
            <w:hideMark/>
          </w:tcPr>
          <w:p w:rsidR="0010457F" w:rsidRPr="0041109F" w:rsidRDefault="0010457F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323" w:type="pct"/>
            <w:vMerge w:val="restart"/>
            <w:hideMark/>
          </w:tcPr>
          <w:p w:rsidR="0010457F" w:rsidRPr="0041109F" w:rsidRDefault="0010457F" w:rsidP="00084F4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E11A64" w:rsidRPr="0041109F" w:rsidTr="00D93578">
        <w:trPr>
          <w:trHeight w:val="137"/>
        </w:trPr>
        <w:tc>
          <w:tcPr>
            <w:tcW w:w="206" w:type="pct"/>
            <w:vMerge/>
            <w:hideMark/>
          </w:tcPr>
          <w:p w:rsidR="0010457F" w:rsidRPr="0041109F" w:rsidRDefault="0010457F">
            <w:pPr>
              <w:rPr>
                <w:sz w:val="16"/>
                <w:szCs w:val="16"/>
              </w:rPr>
            </w:pPr>
          </w:p>
        </w:tc>
        <w:tc>
          <w:tcPr>
            <w:tcW w:w="758" w:type="pct"/>
            <w:vMerge/>
            <w:hideMark/>
          </w:tcPr>
          <w:p w:rsidR="0010457F" w:rsidRPr="0041109F" w:rsidRDefault="0010457F">
            <w:pPr>
              <w:rPr>
                <w:b/>
                <w:sz w:val="16"/>
                <w:szCs w:val="16"/>
              </w:rPr>
            </w:pPr>
          </w:p>
        </w:tc>
        <w:tc>
          <w:tcPr>
            <w:tcW w:w="356" w:type="pct"/>
            <w:gridSpan w:val="2"/>
            <w:vMerge/>
            <w:hideMark/>
          </w:tcPr>
          <w:p w:rsidR="0010457F" w:rsidRPr="0041109F" w:rsidRDefault="0010457F">
            <w:pPr>
              <w:rPr>
                <w:b/>
                <w:sz w:val="16"/>
                <w:szCs w:val="16"/>
              </w:rPr>
            </w:pPr>
          </w:p>
        </w:tc>
        <w:tc>
          <w:tcPr>
            <w:tcW w:w="417" w:type="pct"/>
            <w:gridSpan w:val="2"/>
            <w:hideMark/>
          </w:tcPr>
          <w:p w:rsidR="0010457F" w:rsidRPr="0041109F" w:rsidRDefault="0010457F">
            <w:pPr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в том числе:</w:t>
            </w:r>
          </w:p>
        </w:tc>
        <w:tc>
          <w:tcPr>
            <w:tcW w:w="283" w:type="pct"/>
            <w:hideMark/>
          </w:tcPr>
          <w:p w:rsidR="0010457F" w:rsidRPr="0041109F" w:rsidRDefault="0010457F" w:rsidP="00E50449">
            <w:pPr>
              <w:rPr>
                <w:b/>
                <w:sz w:val="16"/>
                <w:szCs w:val="16"/>
              </w:rPr>
            </w:pPr>
          </w:p>
        </w:tc>
        <w:tc>
          <w:tcPr>
            <w:tcW w:w="373" w:type="pct"/>
            <w:vMerge/>
            <w:hideMark/>
          </w:tcPr>
          <w:p w:rsidR="0010457F" w:rsidRPr="0041109F" w:rsidRDefault="0010457F">
            <w:pPr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Merge/>
            <w:hideMark/>
          </w:tcPr>
          <w:p w:rsidR="0010457F" w:rsidRPr="0041109F" w:rsidRDefault="0010457F">
            <w:pPr>
              <w:rPr>
                <w:b/>
                <w:sz w:val="16"/>
                <w:szCs w:val="16"/>
              </w:rPr>
            </w:pPr>
          </w:p>
        </w:tc>
        <w:tc>
          <w:tcPr>
            <w:tcW w:w="298" w:type="pct"/>
            <w:vMerge/>
            <w:hideMark/>
          </w:tcPr>
          <w:p w:rsidR="0010457F" w:rsidRPr="0041109F" w:rsidRDefault="0010457F">
            <w:pPr>
              <w:rPr>
                <w:b/>
                <w:sz w:val="16"/>
                <w:szCs w:val="16"/>
              </w:rPr>
            </w:pPr>
          </w:p>
        </w:tc>
        <w:tc>
          <w:tcPr>
            <w:tcW w:w="1093" w:type="pct"/>
            <w:vMerge/>
            <w:hideMark/>
          </w:tcPr>
          <w:p w:rsidR="0010457F" w:rsidRPr="0041109F" w:rsidRDefault="0010457F">
            <w:pPr>
              <w:rPr>
                <w:sz w:val="16"/>
                <w:szCs w:val="16"/>
              </w:rPr>
            </w:pPr>
          </w:p>
        </w:tc>
        <w:tc>
          <w:tcPr>
            <w:tcW w:w="185" w:type="pct"/>
            <w:vMerge/>
            <w:hideMark/>
          </w:tcPr>
          <w:p w:rsidR="0010457F" w:rsidRPr="0041109F" w:rsidRDefault="0010457F">
            <w:pPr>
              <w:rPr>
                <w:sz w:val="16"/>
                <w:szCs w:val="16"/>
              </w:rPr>
            </w:pPr>
          </w:p>
        </w:tc>
        <w:tc>
          <w:tcPr>
            <w:tcW w:w="188" w:type="pct"/>
            <w:vMerge/>
            <w:hideMark/>
          </w:tcPr>
          <w:p w:rsidR="0010457F" w:rsidRPr="0041109F" w:rsidRDefault="0010457F">
            <w:pPr>
              <w:rPr>
                <w:sz w:val="16"/>
                <w:szCs w:val="16"/>
              </w:rPr>
            </w:pPr>
          </w:p>
        </w:tc>
        <w:tc>
          <w:tcPr>
            <w:tcW w:w="229" w:type="pct"/>
            <w:gridSpan w:val="2"/>
            <w:vMerge/>
            <w:hideMark/>
          </w:tcPr>
          <w:p w:rsidR="0010457F" w:rsidRPr="0041109F" w:rsidRDefault="0010457F">
            <w:pPr>
              <w:rPr>
                <w:sz w:val="16"/>
                <w:szCs w:val="16"/>
              </w:rPr>
            </w:pPr>
          </w:p>
        </w:tc>
        <w:tc>
          <w:tcPr>
            <w:tcW w:w="323" w:type="pct"/>
            <w:vMerge/>
            <w:hideMark/>
          </w:tcPr>
          <w:p w:rsidR="0010457F" w:rsidRPr="0041109F" w:rsidRDefault="0010457F">
            <w:pPr>
              <w:rPr>
                <w:sz w:val="16"/>
                <w:szCs w:val="16"/>
              </w:rPr>
            </w:pPr>
          </w:p>
        </w:tc>
      </w:tr>
      <w:tr w:rsidR="00E11A64" w:rsidRPr="0041109F" w:rsidTr="00D93578">
        <w:trPr>
          <w:trHeight w:val="223"/>
        </w:trPr>
        <w:tc>
          <w:tcPr>
            <w:tcW w:w="206" w:type="pct"/>
            <w:vMerge/>
            <w:hideMark/>
          </w:tcPr>
          <w:p w:rsidR="0010457F" w:rsidRPr="0041109F" w:rsidRDefault="0010457F">
            <w:pPr>
              <w:rPr>
                <w:sz w:val="16"/>
                <w:szCs w:val="16"/>
              </w:rPr>
            </w:pPr>
          </w:p>
        </w:tc>
        <w:tc>
          <w:tcPr>
            <w:tcW w:w="758" w:type="pct"/>
            <w:vMerge/>
            <w:hideMark/>
          </w:tcPr>
          <w:p w:rsidR="0010457F" w:rsidRPr="0041109F" w:rsidRDefault="0010457F">
            <w:pPr>
              <w:rPr>
                <w:b/>
                <w:sz w:val="16"/>
                <w:szCs w:val="16"/>
              </w:rPr>
            </w:pPr>
          </w:p>
        </w:tc>
        <w:tc>
          <w:tcPr>
            <w:tcW w:w="356" w:type="pct"/>
            <w:gridSpan w:val="2"/>
            <w:vMerge/>
            <w:hideMark/>
          </w:tcPr>
          <w:p w:rsidR="0010457F" w:rsidRPr="0041109F" w:rsidRDefault="0010457F">
            <w:pPr>
              <w:rPr>
                <w:b/>
                <w:sz w:val="16"/>
                <w:szCs w:val="16"/>
              </w:rPr>
            </w:pPr>
          </w:p>
        </w:tc>
        <w:tc>
          <w:tcPr>
            <w:tcW w:w="417" w:type="pct"/>
            <w:gridSpan w:val="2"/>
            <w:hideMark/>
          </w:tcPr>
          <w:p w:rsidR="0010457F" w:rsidRPr="0041109F" w:rsidRDefault="0010457F">
            <w:pPr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МБ -</w:t>
            </w:r>
          </w:p>
        </w:tc>
        <w:tc>
          <w:tcPr>
            <w:tcW w:w="283" w:type="pct"/>
            <w:hideMark/>
          </w:tcPr>
          <w:p w:rsidR="0010457F" w:rsidRPr="0041109F" w:rsidRDefault="00A67293" w:rsidP="00E50449">
            <w:pPr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1256,12</w:t>
            </w:r>
          </w:p>
        </w:tc>
        <w:tc>
          <w:tcPr>
            <w:tcW w:w="373" w:type="pct"/>
            <w:vMerge/>
            <w:hideMark/>
          </w:tcPr>
          <w:p w:rsidR="0010457F" w:rsidRPr="0041109F" w:rsidRDefault="0010457F">
            <w:pPr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Merge/>
            <w:hideMark/>
          </w:tcPr>
          <w:p w:rsidR="0010457F" w:rsidRPr="0041109F" w:rsidRDefault="0010457F">
            <w:pPr>
              <w:rPr>
                <w:b/>
                <w:sz w:val="16"/>
                <w:szCs w:val="16"/>
              </w:rPr>
            </w:pPr>
          </w:p>
        </w:tc>
        <w:tc>
          <w:tcPr>
            <w:tcW w:w="298" w:type="pct"/>
            <w:vMerge/>
            <w:hideMark/>
          </w:tcPr>
          <w:p w:rsidR="0010457F" w:rsidRPr="0041109F" w:rsidRDefault="0010457F">
            <w:pPr>
              <w:rPr>
                <w:b/>
                <w:sz w:val="16"/>
                <w:szCs w:val="16"/>
              </w:rPr>
            </w:pPr>
          </w:p>
        </w:tc>
        <w:tc>
          <w:tcPr>
            <w:tcW w:w="1093" w:type="pct"/>
            <w:vMerge/>
            <w:hideMark/>
          </w:tcPr>
          <w:p w:rsidR="0010457F" w:rsidRPr="0041109F" w:rsidRDefault="0010457F">
            <w:pPr>
              <w:rPr>
                <w:sz w:val="16"/>
                <w:szCs w:val="16"/>
              </w:rPr>
            </w:pPr>
          </w:p>
        </w:tc>
        <w:tc>
          <w:tcPr>
            <w:tcW w:w="185" w:type="pct"/>
            <w:vMerge/>
            <w:hideMark/>
          </w:tcPr>
          <w:p w:rsidR="0010457F" w:rsidRPr="0041109F" w:rsidRDefault="0010457F">
            <w:pPr>
              <w:rPr>
                <w:sz w:val="16"/>
                <w:szCs w:val="16"/>
              </w:rPr>
            </w:pPr>
          </w:p>
        </w:tc>
        <w:tc>
          <w:tcPr>
            <w:tcW w:w="188" w:type="pct"/>
            <w:vMerge/>
            <w:hideMark/>
          </w:tcPr>
          <w:p w:rsidR="0010457F" w:rsidRPr="0041109F" w:rsidRDefault="0010457F">
            <w:pPr>
              <w:rPr>
                <w:sz w:val="16"/>
                <w:szCs w:val="16"/>
              </w:rPr>
            </w:pPr>
          </w:p>
        </w:tc>
        <w:tc>
          <w:tcPr>
            <w:tcW w:w="229" w:type="pct"/>
            <w:gridSpan w:val="2"/>
            <w:vMerge/>
            <w:hideMark/>
          </w:tcPr>
          <w:p w:rsidR="0010457F" w:rsidRPr="0041109F" w:rsidRDefault="0010457F">
            <w:pPr>
              <w:rPr>
                <w:sz w:val="16"/>
                <w:szCs w:val="16"/>
              </w:rPr>
            </w:pPr>
          </w:p>
        </w:tc>
        <w:tc>
          <w:tcPr>
            <w:tcW w:w="323" w:type="pct"/>
            <w:vMerge/>
            <w:hideMark/>
          </w:tcPr>
          <w:p w:rsidR="0010457F" w:rsidRPr="0041109F" w:rsidRDefault="0010457F">
            <w:pPr>
              <w:rPr>
                <w:sz w:val="16"/>
                <w:szCs w:val="16"/>
              </w:rPr>
            </w:pPr>
          </w:p>
        </w:tc>
      </w:tr>
      <w:tr w:rsidR="00E11A64" w:rsidRPr="0041109F" w:rsidTr="00D93578">
        <w:trPr>
          <w:trHeight w:val="175"/>
        </w:trPr>
        <w:tc>
          <w:tcPr>
            <w:tcW w:w="206" w:type="pct"/>
            <w:vMerge/>
            <w:hideMark/>
          </w:tcPr>
          <w:p w:rsidR="0010457F" w:rsidRPr="0041109F" w:rsidRDefault="0010457F">
            <w:pPr>
              <w:rPr>
                <w:sz w:val="16"/>
                <w:szCs w:val="16"/>
              </w:rPr>
            </w:pPr>
          </w:p>
        </w:tc>
        <w:tc>
          <w:tcPr>
            <w:tcW w:w="758" w:type="pct"/>
            <w:vMerge/>
            <w:hideMark/>
          </w:tcPr>
          <w:p w:rsidR="0010457F" w:rsidRPr="0041109F" w:rsidRDefault="0010457F">
            <w:pPr>
              <w:rPr>
                <w:b/>
                <w:sz w:val="16"/>
                <w:szCs w:val="16"/>
              </w:rPr>
            </w:pPr>
          </w:p>
        </w:tc>
        <w:tc>
          <w:tcPr>
            <w:tcW w:w="356" w:type="pct"/>
            <w:gridSpan w:val="2"/>
            <w:vMerge/>
            <w:hideMark/>
          </w:tcPr>
          <w:p w:rsidR="0010457F" w:rsidRPr="0041109F" w:rsidRDefault="0010457F">
            <w:pPr>
              <w:rPr>
                <w:b/>
                <w:sz w:val="16"/>
                <w:szCs w:val="16"/>
              </w:rPr>
            </w:pPr>
          </w:p>
        </w:tc>
        <w:tc>
          <w:tcPr>
            <w:tcW w:w="417" w:type="pct"/>
            <w:gridSpan w:val="2"/>
            <w:hideMark/>
          </w:tcPr>
          <w:p w:rsidR="0010457F" w:rsidRPr="0041109F" w:rsidRDefault="0010457F">
            <w:pPr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ОБ -</w:t>
            </w:r>
          </w:p>
        </w:tc>
        <w:tc>
          <w:tcPr>
            <w:tcW w:w="283" w:type="pct"/>
            <w:hideMark/>
          </w:tcPr>
          <w:p w:rsidR="0010457F" w:rsidRPr="0041109F" w:rsidRDefault="0010457F" w:rsidP="00E50449">
            <w:pPr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373" w:type="pct"/>
            <w:vMerge/>
            <w:hideMark/>
          </w:tcPr>
          <w:p w:rsidR="0010457F" w:rsidRPr="0041109F" w:rsidRDefault="0010457F">
            <w:pPr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Merge/>
            <w:hideMark/>
          </w:tcPr>
          <w:p w:rsidR="0010457F" w:rsidRPr="0041109F" w:rsidRDefault="0010457F">
            <w:pPr>
              <w:rPr>
                <w:b/>
                <w:sz w:val="16"/>
                <w:szCs w:val="16"/>
              </w:rPr>
            </w:pPr>
          </w:p>
        </w:tc>
        <w:tc>
          <w:tcPr>
            <w:tcW w:w="298" w:type="pct"/>
            <w:vMerge/>
            <w:hideMark/>
          </w:tcPr>
          <w:p w:rsidR="0010457F" w:rsidRPr="0041109F" w:rsidRDefault="0010457F">
            <w:pPr>
              <w:rPr>
                <w:b/>
                <w:sz w:val="16"/>
                <w:szCs w:val="16"/>
              </w:rPr>
            </w:pPr>
          </w:p>
        </w:tc>
        <w:tc>
          <w:tcPr>
            <w:tcW w:w="1093" w:type="pct"/>
            <w:vMerge/>
            <w:hideMark/>
          </w:tcPr>
          <w:p w:rsidR="0010457F" w:rsidRPr="0041109F" w:rsidRDefault="0010457F">
            <w:pPr>
              <w:rPr>
                <w:sz w:val="16"/>
                <w:szCs w:val="16"/>
              </w:rPr>
            </w:pPr>
          </w:p>
        </w:tc>
        <w:tc>
          <w:tcPr>
            <w:tcW w:w="185" w:type="pct"/>
            <w:vMerge/>
            <w:hideMark/>
          </w:tcPr>
          <w:p w:rsidR="0010457F" w:rsidRPr="0041109F" w:rsidRDefault="0010457F">
            <w:pPr>
              <w:rPr>
                <w:sz w:val="16"/>
                <w:szCs w:val="16"/>
              </w:rPr>
            </w:pPr>
          </w:p>
        </w:tc>
        <w:tc>
          <w:tcPr>
            <w:tcW w:w="188" w:type="pct"/>
            <w:vMerge/>
            <w:hideMark/>
          </w:tcPr>
          <w:p w:rsidR="0010457F" w:rsidRPr="0041109F" w:rsidRDefault="0010457F">
            <w:pPr>
              <w:rPr>
                <w:sz w:val="16"/>
                <w:szCs w:val="16"/>
              </w:rPr>
            </w:pPr>
          </w:p>
        </w:tc>
        <w:tc>
          <w:tcPr>
            <w:tcW w:w="229" w:type="pct"/>
            <w:gridSpan w:val="2"/>
            <w:vMerge/>
            <w:hideMark/>
          </w:tcPr>
          <w:p w:rsidR="0010457F" w:rsidRPr="0041109F" w:rsidRDefault="0010457F">
            <w:pPr>
              <w:rPr>
                <w:sz w:val="16"/>
                <w:szCs w:val="16"/>
              </w:rPr>
            </w:pPr>
          </w:p>
        </w:tc>
        <w:tc>
          <w:tcPr>
            <w:tcW w:w="323" w:type="pct"/>
            <w:vMerge/>
            <w:hideMark/>
          </w:tcPr>
          <w:p w:rsidR="0010457F" w:rsidRPr="0041109F" w:rsidRDefault="0010457F">
            <w:pPr>
              <w:rPr>
                <w:sz w:val="16"/>
                <w:szCs w:val="16"/>
              </w:rPr>
            </w:pPr>
          </w:p>
        </w:tc>
      </w:tr>
      <w:tr w:rsidR="00E11A64" w:rsidRPr="0041109F" w:rsidTr="00D93578">
        <w:tc>
          <w:tcPr>
            <w:tcW w:w="206" w:type="pct"/>
            <w:vMerge w:val="restart"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58" w:type="pct"/>
            <w:vMerge w:val="restart"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  <w:lang w:val="en-US"/>
              </w:rPr>
            </w:pPr>
            <w:r w:rsidRPr="0041109F">
              <w:rPr>
                <w:b/>
                <w:sz w:val="16"/>
                <w:szCs w:val="16"/>
              </w:rPr>
              <w:t>Всего по подпрограмме</w:t>
            </w:r>
            <w:r w:rsidRPr="0041109F">
              <w:rPr>
                <w:b/>
                <w:sz w:val="16"/>
                <w:szCs w:val="16"/>
                <w:lang w:val="en-US"/>
              </w:rPr>
              <w:t>:</w:t>
            </w:r>
          </w:p>
        </w:tc>
        <w:tc>
          <w:tcPr>
            <w:tcW w:w="356" w:type="pct"/>
            <w:gridSpan w:val="2"/>
            <w:vMerge w:val="restart"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7" w:type="pct"/>
            <w:gridSpan w:val="2"/>
          </w:tcPr>
          <w:p w:rsidR="0010457F" w:rsidRPr="0041109F" w:rsidRDefault="0010457F" w:rsidP="00084F44">
            <w:pPr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ВСЕГО:</w:t>
            </w:r>
          </w:p>
        </w:tc>
        <w:tc>
          <w:tcPr>
            <w:tcW w:w="283" w:type="pct"/>
          </w:tcPr>
          <w:p w:rsidR="0010457F" w:rsidRPr="0041109F" w:rsidRDefault="00A67293" w:rsidP="00E50449">
            <w:pPr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1256,12</w:t>
            </w:r>
          </w:p>
        </w:tc>
        <w:tc>
          <w:tcPr>
            <w:tcW w:w="373" w:type="pct"/>
            <w:vMerge w:val="restart"/>
          </w:tcPr>
          <w:p w:rsidR="0010457F" w:rsidRPr="0041109F" w:rsidRDefault="00A67293" w:rsidP="00E50449">
            <w:pPr>
              <w:jc w:val="center"/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1256,12</w:t>
            </w:r>
          </w:p>
        </w:tc>
        <w:tc>
          <w:tcPr>
            <w:tcW w:w="289" w:type="pct"/>
            <w:vMerge w:val="restart"/>
          </w:tcPr>
          <w:p w:rsidR="0010457F" w:rsidRPr="0041109F" w:rsidRDefault="00ED4512" w:rsidP="00917A94">
            <w:pPr>
              <w:jc w:val="center"/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1256,12</w:t>
            </w:r>
          </w:p>
        </w:tc>
        <w:tc>
          <w:tcPr>
            <w:tcW w:w="298" w:type="pct"/>
            <w:vMerge w:val="restart"/>
          </w:tcPr>
          <w:p w:rsidR="0010457F" w:rsidRPr="0041109F" w:rsidRDefault="00ED4512" w:rsidP="00917A94">
            <w:pPr>
              <w:jc w:val="center"/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100</w:t>
            </w:r>
            <w:r w:rsidR="0010457F" w:rsidRPr="0041109F">
              <w:rPr>
                <w:b/>
                <w:sz w:val="16"/>
                <w:szCs w:val="16"/>
              </w:rPr>
              <w:t>,0</w:t>
            </w:r>
          </w:p>
        </w:tc>
        <w:tc>
          <w:tcPr>
            <w:tcW w:w="1093" w:type="pct"/>
            <w:vMerge w:val="restart"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5" w:type="pct"/>
            <w:vMerge w:val="restart"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8" w:type="pct"/>
            <w:vMerge w:val="restart"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27" w:type="pct"/>
            <w:vMerge w:val="restart"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pct"/>
            <w:gridSpan w:val="2"/>
            <w:vMerge w:val="restart"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</w:tr>
      <w:tr w:rsidR="00E11A64" w:rsidRPr="0041109F" w:rsidTr="00D93578">
        <w:trPr>
          <w:trHeight w:val="161"/>
        </w:trPr>
        <w:tc>
          <w:tcPr>
            <w:tcW w:w="206" w:type="pct"/>
            <w:vMerge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58" w:type="pct"/>
            <w:vMerge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56" w:type="pct"/>
            <w:gridSpan w:val="2"/>
            <w:vMerge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7" w:type="pct"/>
            <w:gridSpan w:val="2"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в том числе:</w:t>
            </w:r>
          </w:p>
        </w:tc>
        <w:tc>
          <w:tcPr>
            <w:tcW w:w="283" w:type="pct"/>
          </w:tcPr>
          <w:p w:rsidR="00A67293" w:rsidRPr="0041109F" w:rsidRDefault="00A67293" w:rsidP="00E50449">
            <w:pPr>
              <w:rPr>
                <w:b/>
                <w:sz w:val="16"/>
                <w:szCs w:val="16"/>
              </w:rPr>
            </w:pPr>
          </w:p>
        </w:tc>
        <w:tc>
          <w:tcPr>
            <w:tcW w:w="373" w:type="pct"/>
            <w:vMerge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Merge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8" w:type="pct"/>
            <w:vMerge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93" w:type="pct"/>
            <w:vMerge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8" w:type="pct"/>
            <w:vMerge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27" w:type="pct"/>
            <w:vMerge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pct"/>
            <w:gridSpan w:val="2"/>
            <w:vMerge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</w:tr>
      <w:tr w:rsidR="00E11A64" w:rsidRPr="0041109F" w:rsidTr="00D93578">
        <w:trPr>
          <w:trHeight w:val="310"/>
        </w:trPr>
        <w:tc>
          <w:tcPr>
            <w:tcW w:w="206" w:type="pct"/>
            <w:vMerge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58" w:type="pct"/>
            <w:vMerge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56" w:type="pct"/>
            <w:gridSpan w:val="2"/>
            <w:vMerge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7" w:type="pct"/>
            <w:gridSpan w:val="2"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МБ -</w:t>
            </w:r>
          </w:p>
        </w:tc>
        <w:tc>
          <w:tcPr>
            <w:tcW w:w="283" w:type="pct"/>
          </w:tcPr>
          <w:p w:rsidR="00A67293" w:rsidRPr="0041109F" w:rsidRDefault="00A67293" w:rsidP="00ED4512">
            <w:pPr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1256,12</w:t>
            </w:r>
          </w:p>
        </w:tc>
        <w:tc>
          <w:tcPr>
            <w:tcW w:w="373" w:type="pct"/>
            <w:vMerge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Merge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8" w:type="pct"/>
            <w:vMerge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93" w:type="pct"/>
            <w:vMerge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8" w:type="pct"/>
            <w:vMerge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27" w:type="pct"/>
            <w:vMerge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pct"/>
            <w:gridSpan w:val="2"/>
            <w:vMerge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</w:tr>
      <w:tr w:rsidR="00E11A64" w:rsidRPr="0041109F" w:rsidTr="00D93578">
        <w:trPr>
          <w:trHeight w:val="255"/>
        </w:trPr>
        <w:tc>
          <w:tcPr>
            <w:tcW w:w="206" w:type="pct"/>
            <w:vMerge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58" w:type="pct"/>
            <w:vMerge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56" w:type="pct"/>
            <w:gridSpan w:val="2"/>
            <w:vMerge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7" w:type="pct"/>
            <w:gridSpan w:val="2"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ОБ -</w:t>
            </w:r>
          </w:p>
        </w:tc>
        <w:tc>
          <w:tcPr>
            <w:tcW w:w="283" w:type="pct"/>
          </w:tcPr>
          <w:p w:rsidR="0010457F" w:rsidRPr="0041109F" w:rsidRDefault="0010457F" w:rsidP="00ED4512">
            <w:pPr>
              <w:rPr>
                <w:b/>
                <w:sz w:val="16"/>
                <w:szCs w:val="16"/>
              </w:rPr>
            </w:pPr>
            <w:r w:rsidRPr="0041109F"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373" w:type="pct"/>
            <w:vMerge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Merge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8" w:type="pct"/>
            <w:vMerge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93" w:type="pct"/>
            <w:vMerge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8" w:type="pct"/>
            <w:vMerge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27" w:type="pct"/>
            <w:vMerge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pct"/>
            <w:gridSpan w:val="2"/>
            <w:vMerge/>
          </w:tcPr>
          <w:p w:rsidR="0010457F" w:rsidRPr="0041109F" w:rsidRDefault="0010457F" w:rsidP="00084F44">
            <w:pPr>
              <w:pStyle w:val="a6"/>
              <w:widowControl w:val="0"/>
              <w:tabs>
                <w:tab w:val="left" w:pos="709"/>
              </w:tabs>
              <w:suppressAutoHyphens/>
              <w:spacing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</w:p>
        </w:tc>
      </w:tr>
    </w:tbl>
    <w:p w:rsidR="001601A4" w:rsidRPr="0041109F" w:rsidRDefault="001601A4" w:rsidP="00051353">
      <w:pPr>
        <w:autoSpaceDE w:val="0"/>
        <w:autoSpaceDN w:val="0"/>
        <w:adjustRightInd w:val="0"/>
        <w:jc w:val="center"/>
        <w:rPr>
          <w:rFonts w:eastAsia="HiddenHorzOCR"/>
          <w:b/>
        </w:rPr>
      </w:pPr>
    </w:p>
    <w:p w:rsidR="00DC3910" w:rsidRPr="0041109F" w:rsidRDefault="00DC3910" w:rsidP="00DC3910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эффективности реализации подпрограммы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DC3910" w:rsidRPr="0041109F" w:rsidRDefault="00DC3910" w:rsidP="005473B1">
      <w:pPr>
        <w:pStyle w:val="ConsPlusNonformat"/>
        <w:widowControl/>
        <w:numPr>
          <w:ilvl w:val="0"/>
          <w:numId w:val="36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достижения плановых значений индикаторов</w:t>
      </w:r>
    </w:p>
    <w:p w:rsidR="00F5633D" w:rsidRPr="0041109F" w:rsidRDefault="00F5633D" w:rsidP="00F5633D">
      <w:pPr>
        <w:pStyle w:val="ConsPlusNonformat"/>
        <w:widowControl/>
        <w:tabs>
          <w:tab w:val="left" w:pos="432"/>
        </w:tabs>
        <w:ind w:left="21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798" w:type="dxa"/>
        <w:tblInd w:w="95" w:type="dxa"/>
        <w:tblLook w:val="04A0"/>
      </w:tblPr>
      <w:tblGrid>
        <w:gridCol w:w="1431"/>
        <w:gridCol w:w="4100"/>
        <w:gridCol w:w="436"/>
        <w:gridCol w:w="709"/>
        <w:gridCol w:w="4100"/>
        <w:gridCol w:w="336"/>
        <w:gridCol w:w="3686"/>
      </w:tblGrid>
      <w:tr w:rsidR="00F5633D" w:rsidRPr="0041109F" w:rsidTr="00312339">
        <w:trPr>
          <w:trHeight w:val="330"/>
        </w:trPr>
        <w:tc>
          <w:tcPr>
            <w:tcW w:w="143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633D" w:rsidRPr="0041109F" w:rsidRDefault="00F5633D" w:rsidP="00312339">
            <w:pPr>
              <w:jc w:val="center"/>
              <w:rPr>
                <w:color w:val="000000"/>
              </w:rPr>
            </w:pPr>
            <w:proofErr w:type="gramStart"/>
            <w:r w:rsidRPr="0041109F">
              <w:rPr>
                <w:color w:val="000000"/>
              </w:rPr>
              <w:t>ДИП</w:t>
            </w:r>
            <w:proofErr w:type="gramEnd"/>
            <w:r w:rsidRPr="0041109F">
              <w:rPr>
                <w:color w:val="000000"/>
              </w:rPr>
              <w:t xml:space="preserve"> =0,5 </w:t>
            </w:r>
            <w:proofErr w:type="spellStart"/>
            <w:r w:rsidRPr="0041109F">
              <w:rPr>
                <w:color w:val="000000"/>
              </w:rPr>
              <w:t>х</w:t>
            </w:r>
            <w:proofErr w:type="spellEnd"/>
          </w:p>
        </w:tc>
        <w:tc>
          <w:tcPr>
            <w:tcW w:w="4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633D" w:rsidRPr="0041109F" w:rsidRDefault="00F5633D" w:rsidP="00312339">
            <w:pPr>
              <w:jc w:val="center"/>
              <w:rPr>
                <w:color w:val="000000"/>
              </w:rPr>
            </w:pPr>
            <w:r w:rsidRPr="0041109F">
              <w:t>2</w:t>
            </w:r>
            <w:r w:rsidRPr="0041109F">
              <w:rPr>
                <w:color w:val="000000"/>
              </w:rPr>
              <w:t xml:space="preserve"> (степень достижения цели)</w:t>
            </w:r>
          </w:p>
        </w:tc>
        <w:tc>
          <w:tcPr>
            <w:tcW w:w="43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633D" w:rsidRPr="0041109F" w:rsidRDefault="00F5633D" w:rsidP="00312339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>+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633D" w:rsidRPr="0041109F" w:rsidRDefault="00F5633D" w:rsidP="00312339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 xml:space="preserve">0,5 </w:t>
            </w:r>
            <w:proofErr w:type="spellStart"/>
            <w:r w:rsidRPr="0041109F">
              <w:rPr>
                <w:color w:val="000000"/>
              </w:rPr>
              <w:t>х</w:t>
            </w:r>
            <w:proofErr w:type="spellEnd"/>
          </w:p>
        </w:tc>
        <w:tc>
          <w:tcPr>
            <w:tcW w:w="4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633D" w:rsidRPr="0041109F" w:rsidRDefault="00F5633D" w:rsidP="00312339">
            <w:pPr>
              <w:jc w:val="center"/>
              <w:rPr>
                <w:color w:val="000000"/>
              </w:rPr>
            </w:pPr>
            <w:r w:rsidRPr="0041109F">
              <w:t>4</w:t>
            </w:r>
            <w:r w:rsidRPr="0041109F">
              <w:rPr>
                <w:color w:val="000000"/>
              </w:rPr>
              <w:t xml:space="preserve"> (степень решения задач)</w:t>
            </w:r>
          </w:p>
        </w:tc>
        <w:tc>
          <w:tcPr>
            <w:tcW w:w="33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633D" w:rsidRPr="0041109F" w:rsidRDefault="00F5633D" w:rsidP="00312339">
            <w:pPr>
              <w:jc w:val="center"/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=</w:t>
            </w:r>
          </w:p>
        </w:tc>
        <w:tc>
          <w:tcPr>
            <w:tcW w:w="368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633D" w:rsidRPr="0041109F" w:rsidRDefault="00F5633D" w:rsidP="00F5633D">
            <w:pPr>
              <w:rPr>
                <w:b/>
                <w:bCs/>
              </w:rPr>
            </w:pPr>
            <w:r w:rsidRPr="0041109F">
              <w:rPr>
                <w:b/>
                <w:bCs/>
              </w:rPr>
              <w:t xml:space="preserve">0,9 </w:t>
            </w:r>
            <w:r w:rsidRPr="0041109F">
              <w:rPr>
                <w:b/>
              </w:rPr>
              <w:t xml:space="preserve">средняя результативность </w:t>
            </w:r>
          </w:p>
        </w:tc>
      </w:tr>
      <w:tr w:rsidR="00F5633D" w:rsidRPr="0041109F" w:rsidTr="00312339">
        <w:trPr>
          <w:trHeight w:val="300"/>
        </w:trPr>
        <w:tc>
          <w:tcPr>
            <w:tcW w:w="143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633D" w:rsidRPr="0041109F" w:rsidRDefault="00F5633D" w:rsidP="00312339">
            <w:pPr>
              <w:rPr>
                <w:color w:val="000000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633D" w:rsidRPr="0041109F" w:rsidRDefault="00F5633D" w:rsidP="0031233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3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633D" w:rsidRPr="0041109F" w:rsidRDefault="00F5633D" w:rsidP="00312339">
            <w:pPr>
              <w:rPr>
                <w:color w:val="000000"/>
              </w:rPr>
            </w:pP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633D" w:rsidRPr="0041109F" w:rsidRDefault="00F5633D" w:rsidP="00312339">
            <w:pPr>
              <w:rPr>
                <w:color w:val="000000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633D" w:rsidRPr="0041109F" w:rsidRDefault="00F5633D" w:rsidP="0031233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3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633D" w:rsidRPr="0041109F" w:rsidRDefault="00F5633D" w:rsidP="0031233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8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633D" w:rsidRPr="0041109F" w:rsidRDefault="00F5633D" w:rsidP="00312339">
            <w:pPr>
              <w:rPr>
                <w:b/>
                <w:bCs/>
                <w:color w:val="000000"/>
              </w:rPr>
            </w:pPr>
          </w:p>
        </w:tc>
      </w:tr>
    </w:tbl>
    <w:p w:rsidR="00F5633D" w:rsidRPr="0041109F" w:rsidRDefault="00F5633D" w:rsidP="00F5633D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(недовыполнение плана)</w:t>
      </w:r>
    </w:p>
    <w:p w:rsidR="006E61E6" w:rsidRPr="0041109F" w:rsidRDefault="006E61E6" w:rsidP="00F5633D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DC3910" w:rsidRPr="0041109F" w:rsidRDefault="00DC3910" w:rsidP="005473B1">
      <w:pPr>
        <w:pStyle w:val="ConsPlusNonformat"/>
        <w:widowControl/>
        <w:numPr>
          <w:ilvl w:val="0"/>
          <w:numId w:val="36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полноты финансирования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DC3910" w:rsidRPr="0041109F" w:rsidRDefault="00DC3910" w:rsidP="00DC3910">
      <w:pPr>
        <w:pStyle w:val="ConsPlusNonformat"/>
        <w:widowControl/>
        <w:tabs>
          <w:tab w:val="left" w:pos="432"/>
        </w:tabs>
        <w:ind w:left="21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DC3910" w:rsidRPr="0041109F" w:rsidRDefault="00DC3910" w:rsidP="00DC3910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          ПФ = </w:t>
      </w:r>
      <w:r w:rsidRPr="0041109F">
        <w:rPr>
          <w:rFonts w:ascii="Times New Roman" w:hAnsi="Times New Roman" w:cs="Times New Roman"/>
          <w:b/>
          <w:sz w:val="24"/>
          <w:szCs w:val="24"/>
        </w:rPr>
        <w:t>1,0</w:t>
      </w:r>
      <w:r w:rsidRPr="0041109F">
        <w:rPr>
          <w:rFonts w:ascii="Times New Roman" w:hAnsi="Times New Roman" w:cs="Times New Roman"/>
          <w:sz w:val="24"/>
          <w:szCs w:val="24"/>
        </w:rPr>
        <w:t xml:space="preserve"> - </w:t>
      </w:r>
      <w:r w:rsidRPr="0041109F">
        <w:rPr>
          <w:rFonts w:ascii="Times New Roman" w:hAnsi="Times New Roman" w:cs="Times New Roman"/>
          <w:b/>
          <w:sz w:val="24"/>
          <w:szCs w:val="24"/>
        </w:rPr>
        <w:t>полное финансирование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DC3910" w:rsidRPr="0041109F" w:rsidRDefault="00DC3910" w:rsidP="00DC3910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DC3910" w:rsidRPr="0041109F" w:rsidRDefault="00DC3910" w:rsidP="0085674A">
      <w:pPr>
        <w:pStyle w:val="a6"/>
        <w:widowControl w:val="0"/>
        <w:tabs>
          <w:tab w:val="clear" w:pos="4536"/>
          <w:tab w:val="left" w:pos="709"/>
        </w:tabs>
        <w:suppressAutoHyphens/>
        <w:spacing w:line="240" w:lineRule="auto"/>
        <w:ind w:firstLine="0"/>
        <w:jc w:val="center"/>
        <w:rPr>
          <w:b/>
          <w:sz w:val="24"/>
          <w:szCs w:val="24"/>
        </w:rPr>
      </w:pPr>
      <w:r w:rsidRPr="0041109F">
        <w:rPr>
          <w:sz w:val="24"/>
          <w:szCs w:val="24"/>
        </w:rPr>
        <w:t xml:space="preserve"> </w:t>
      </w:r>
      <w:r w:rsidRPr="0041109F">
        <w:rPr>
          <w:b/>
          <w:sz w:val="24"/>
          <w:szCs w:val="24"/>
        </w:rPr>
        <w:t>Общая оценка эффективности реализации подпрограммы- 3 средний уровень  эффективности</w:t>
      </w:r>
      <w:proofErr w:type="gramStart"/>
      <w:r w:rsidRPr="0041109F">
        <w:rPr>
          <w:b/>
          <w:sz w:val="24"/>
          <w:szCs w:val="24"/>
        </w:rPr>
        <w:t>.</w:t>
      </w:r>
      <w:proofErr w:type="gramEnd"/>
      <w:r w:rsidR="00552A6A" w:rsidRPr="0041109F">
        <w:rPr>
          <w:sz w:val="24"/>
          <w:szCs w:val="24"/>
        </w:rPr>
        <w:t xml:space="preserve"> </w:t>
      </w:r>
      <w:r w:rsidR="0085674A" w:rsidRPr="0041109F">
        <w:rPr>
          <w:sz w:val="24"/>
          <w:szCs w:val="24"/>
        </w:rPr>
        <w:t>(</w:t>
      </w:r>
      <w:proofErr w:type="gramStart"/>
      <w:r w:rsidR="0085674A" w:rsidRPr="0041109F">
        <w:rPr>
          <w:sz w:val="24"/>
          <w:szCs w:val="24"/>
        </w:rPr>
        <w:t>н</w:t>
      </w:r>
      <w:proofErr w:type="gramEnd"/>
      <w:r w:rsidR="0085674A" w:rsidRPr="0041109F">
        <w:rPr>
          <w:sz w:val="24"/>
          <w:szCs w:val="24"/>
        </w:rPr>
        <w:t xml:space="preserve">еобходима своевременная </w:t>
      </w:r>
      <w:r w:rsidR="00552A6A" w:rsidRPr="0041109F">
        <w:rPr>
          <w:sz w:val="24"/>
          <w:szCs w:val="24"/>
        </w:rPr>
        <w:t>корректировка показателей (индикаторов))</w:t>
      </w:r>
    </w:p>
    <w:p w:rsidR="00DC3910" w:rsidRPr="0041109F" w:rsidRDefault="00DC3910">
      <w:pPr>
        <w:rPr>
          <w:rFonts w:eastAsia="HiddenHorzOCR"/>
          <w:b/>
        </w:rPr>
      </w:pPr>
      <w:r w:rsidRPr="0041109F">
        <w:rPr>
          <w:rFonts w:eastAsia="HiddenHorzOCR"/>
          <w:b/>
        </w:rPr>
        <w:br w:type="page"/>
      </w:r>
    </w:p>
    <w:p w:rsidR="000B392C" w:rsidRPr="0041109F" w:rsidRDefault="000B392C" w:rsidP="00051353">
      <w:pPr>
        <w:autoSpaceDE w:val="0"/>
        <w:autoSpaceDN w:val="0"/>
        <w:adjustRightInd w:val="0"/>
        <w:jc w:val="center"/>
        <w:rPr>
          <w:b/>
        </w:rPr>
      </w:pPr>
      <w:r w:rsidRPr="0041109F">
        <w:rPr>
          <w:rFonts w:eastAsia="HiddenHorzOCR"/>
          <w:b/>
        </w:rPr>
        <w:lastRenderedPageBreak/>
        <w:t>6. Подпрограмма</w:t>
      </w:r>
      <w:r w:rsidR="00E63423" w:rsidRPr="0041109F">
        <w:rPr>
          <w:rFonts w:eastAsia="HiddenHorzOCR"/>
          <w:b/>
        </w:rPr>
        <w:t xml:space="preserve"> </w:t>
      </w:r>
      <w:r w:rsidRPr="0041109F">
        <w:rPr>
          <w:b/>
        </w:rPr>
        <w:t>«Финансовое обеспечение деятельности муниципальных учреждений, подведомственных Управлению культуры и международных связей администрации ЗАТО г</w:t>
      </w:r>
      <w:proofErr w:type="gramStart"/>
      <w:r w:rsidRPr="0041109F">
        <w:rPr>
          <w:b/>
        </w:rPr>
        <w:t>.С</w:t>
      </w:r>
      <w:proofErr w:type="gramEnd"/>
      <w:r w:rsidRPr="0041109F">
        <w:rPr>
          <w:b/>
        </w:rPr>
        <w:t>евероморск» на 201</w:t>
      </w:r>
      <w:r w:rsidR="00540D97" w:rsidRPr="0041109F">
        <w:rPr>
          <w:b/>
        </w:rPr>
        <w:t>6</w:t>
      </w:r>
      <w:r w:rsidRPr="0041109F">
        <w:rPr>
          <w:b/>
        </w:rPr>
        <w:t>-20</w:t>
      </w:r>
      <w:r w:rsidR="008F2BD0" w:rsidRPr="0041109F">
        <w:rPr>
          <w:b/>
        </w:rPr>
        <w:t>20</w:t>
      </w:r>
      <w:r w:rsidRPr="0041109F">
        <w:rPr>
          <w:b/>
        </w:rPr>
        <w:t xml:space="preserve"> годы</w:t>
      </w:r>
    </w:p>
    <w:p w:rsidR="00FA5987" w:rsidRPr="0041109F" w:rsidRDefault="00FA5987" w:rsidP="00051353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15735" w:type="dxa"/>
        <w:tblInd w:w="-459" w:type="dxa"/>
        <w:tblLayout w:type="fixed"/>
        <w:tblLook w:val="04A0"/>
      </w:tblPr>
      <w:tblGrid>
        <w:gridCol w:w="750"/>
        <w:gridCol w:w="2794"/>
        <w:gridCol w:w="709"/>
        <w:gridCol w:w="850"/>
        <w:gridCol w:w="993"/>
        <w:gridCol w:w="992"/>
        <w:gridCol w:w="1134"/>
        <w:gridCol w:w="850"/>
        <w:gridCol w:w="3119"/>
        <w:gridCol w:w="709"/>
        <w:gridCol w:w="708"/>
        <w:gridCol w:w="709"/>
        <w:gridCol w:w="1418"/>
      </w:tblGrid>
      <w:tr w:rsidR="00954174" w:rsidRPr="0041109F" w:rsidTr="00954174">
        <w:trPr>
          <w:trHeight w:val="660"/>
        </w:trPr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41109F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41109F">
              <w:rPr>
                <w:sz w:val="16"/>
                <w:szCs w:val="16"/>
              </w:rPr>
              <w:t>/</w:t>
            </w:r>
            <w:proofErr w:type="spellStart"/>
            <w:r w:rsidRPr="0041109F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Цель, задачи, мероприятия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Срок выполнения (квартал, год)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Объемы финансирования, тыс</w:t>
            </w:r>
            <w:proofErr w:type="gramStart"/>
            <w:r w:rsidRPr="0041109F">
              <w:rPr>
                <w:sz w:val="16"/>
                <w:szCs w:val="16"/>
              </w:rPr>
              <w:t>.р</w:t>
            </w:r>
            <w:proofErr w:type="gramEnd"/>
            <w:r w:rsidRPr="0041109F">
              <w:rPr>
                <w:sz w:val="16"/>
                <w:szCs w:val="16"/>
              </w:rPr>
              <w:t>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Процент освоения, % (гр.6/гр.5)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Показатели (индикаторы) результативности выполнения мероприятий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Исполнители, перечень организаций, участвующих в реализации мероприятий</w:t>
            </w:r>
          </w:p>
        </w:tc>
      </w:tr>
      <w:tr w:rsidR="00FA5987" w:rsidRPr="0041109F" w:rsidTr="00954174">
        <w:trPr>
          <w:trHeight w:val="1080"/>
        </w:trPr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2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Уточненные бюджетные ассигнования на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Кассовый расход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Наименование, ед</w:t>
            </w:r>
            <w:proofErr w:type="gramStart"/>
            <w:r w:rsidRPr="0041109F">
              <w:rPr>
                <w:sz w:val="16"/>
                <w:szCs w:val="16"/>
              </w:rPr>
              <w:t>.и</w:t>
            </w:r>
            <w:proofErr w:type="gramEnd"/>
            <w:r w:rsidRPr="0041109F">
              <w:rPr>
                <w:sz w:val="16"/>
                <w:szCs w:val="16"/>
              </w:rPr>
              <w:t>змерения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План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Факт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Процент исполнения, %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</w:tr>
      <w:tr w:rsidR="00FA5987" w:rsidRPr="0041109F" w:rsidTr="00954174">
        <w:trPr>
          <w:trHeight w:val="255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12</w:t>
            </w:r>
          </w:p>
        </w:tc>
      </w:tr>
      <w:tr w:rsidR="00FA5987" w:rsidRPr="0041109F" w:rsidTr="00954174">
        <w:trPr>
          <w:trHeight w:val="209"/>
        </w:trPr>
        <w:tc>
          <w:tcPr>
            <w:tcW w:w="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</w:p>
        </w:tc>
        <w:tc>
          <w:tcPr>
            <w:tcW w:w="1498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Цель: Осуществление финансового обеспечения муниципальных учреждений, подведомственных Управлению культуры и международных связей администрации ЗАТО г</w:t>
            </w:r>
            <w:proofErr w:type="gramStart"/>
            <w:r w:rsidRPr="0041109F">
              <w:rPr>
                <w:sz w:val="16"/>
                <w:szCs w:val="16"/>
              </w:rPr>
              <w:t>.С</w:t>
            </w:r>
            <w:proofErr w:type="gramEnd"/>
            <w:r w:rsidRPr="0041109F">
              <w:rPr>
                <w:sz w:val="16"/>
                <w:szCs w:val="16"/>
              </w:rPr>
              <w:t xml:space="preserve">евероморск  </w:t>
            </w:r>
          </w:p>
        </w:tc>
      </w:tr>
      <w:tr w:rsidR="00FA5987" w:rsidRPr="0041109F" w:rsidTr="00954174">
        <w:trPr>
          <w:trHeight w:val="1261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1.1.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987" w:rsidRPr="0041109F" w:rsidRDefault="00FA5987" w:rsidP="00954174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работа по ведению бухгалтерского учета и отчетности в муниципальных учреждениях, подведомственных Управлению культуры и международных связей администрации ЗАТО</w:t>
            </w:r>
            <w:proofErr w:type="gramStart"/>
            <w:r w:rsidRPr="0041109F">
              <w:rPr>
                <w:sz w:val="16"/>
                <w:szCs w:val="16"/>
              </w:rPr>
              <w:t xml:space="preserve"> .</w:t>
            </w:r>
            <w:proofErr w:type="gramEnd"/>
            <w:r w:rsidRPr="0041109F">
              <w:rPr>
                <w:sz w:val="16"/>
                <w:szCs w:val="16"/>
              </w:rPr>
              <w:t>Североморск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МБУ ЦБ</w:t>
            </w:r>
          </w:p>
        </w:tc>
      </w:tr>
      <w:tr w:rsidR="00FA5987" w:rsidRPr="0041109F" w:rsidTr="00954174">
        <w:trPr>
          <w:trHeight w:val="489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 xml:space="preserve">2.   </w:t>
            </w:r>
          </w:p>
        </w:tc>
        <w:tc>
          <w:tcPr>
            <w:tcW w:w="1498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 xml:space="preserve"> Задача: обеспечение бухгалтерского учета и отчетности муниципальных учреждений, подведомственных Управлению культуры и международных связей администрации ЗАТО г</w:t>
            </w:r>
            <w:proofErr w:type="gramStart"/>
            <w:r w:rsidRPr="0041109F">
              <w:rPr>
                <w:b/>
                <w:bCs/>
                <w:sz w:val="16"/>
                <w:szCs w:val="16"/>
              </w:rPr>
              <w:t>.С</w:t>
            </w:r>
            <w:proofErr w:type="gramEnd"/>
            <w:r w:rsidRPr="0041109F">
              <w:rPr>
                <w:b/>
                <w:bCs/>
                <w:sz w:val="16"/>
                <w:szCs w:val="16"/>
              </w:rPr>
              <w:t xml:space="preserve">евероморск    </w:t>
            </w:r>
          </w:p>
        </w:tc>
      </w:tr>
      <w:tr w:rsidR="00FA5987" w:rsidRPr="0041109F" w:rsidTr="00954174">
        <w:trPr>
          <w:trHeight w:val="269"/>
        </w:trPr>
        <w:tc>
          <w:tcPr>
            <w:tcW w:w="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2.1.</w:t>
            </w:r>
          </w:p>
        </w:tc>
        <w:tc>
          <w:tcPr>
            <w:tcW w:w="1498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Основное мероприятие</w:t>
            </w:r>
            <w:proofErr w:type="gramStart"/>
            <w:r w:rsidRPr="0041109F">
              <w:rPr>
                <w:b/>
                <w:bCs/>
                <w:sz w:val="16"/>
                <w:szCs w:val="16"/>
              </w:rPr>
              <w:t>1</w:t>
            </w:r>
            <w:proofErr w:type="gramEnd"/>
            <w:r w:rsidRPr="0041109F">
              <w:rPr>
                <w:b/>
                <w:bCs/>
                <w:sz w:val="16"/>
                <w:szCs w:val="16"/>
              </w:rPr>
              <w:t>. Обеспечение ведения бухгалтерского учета и составления отчетности в муниципальных учреждениях в сфере культуры</w:t>
            </w:r>
          </w:p>
        </w:tc>
      </w:tr>
      <w:tr w:rsidR="00FA5987" w:rsidRPr="0041109F" w:rsidTr="00954174">
        <w:trPr>
          <w:trHeight w:val="415"/>
        </w:trPr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2.1.1.</w:t>
            </w:r>
          </w:p>
        </w:tc>
        <w:tc>
          <w:tcPr>
            <w:tcW w:w="27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Итого по основному мероприятию 1.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2017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МБ 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14 420,36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14 539,10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14 539,10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100,00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A5987" w:rsidRPr="0041109F" w:rsidTr="00954174">
        <w:trPr>
          <w:trHeight w:val="279"/>
        </w:trPr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ОБ 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A5987" w:rsidRPr="0041109F" w:rsidTr="00954174">
        <w:trPr>
          <w:trHeight w:val="735"/>
        </w:trPr>
        <w:tc>
          <w:tcPr>
            <w:tcW w:w="75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2.1.1.1.</w:t>
            </w:r>
          </w:p>
        </w:tc>
        <w:tc>
          <w:tcPr>
            <w:tcW w:w="27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Расходы на обеспечение деятельности (оказание услуг) подведомственных учреждений, в том числе на предоставление муниципальным бюджетным  и автономным учреждениям субсидий. 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2017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14 420,36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14 420,36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14 420,36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 w:rsidP="00954174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Количество  учреждений в отношении которых осуществляется ведение бухгалтерского учета, формирование регистров бухгалтерского учета на бумажных носителях информации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11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МБУ ЦБ</w:t>
            </w:r>
          </w:p>
        </w:tc>
      </w:tr>
      <w:tr w:rsidR="00FA5987" w:rsidRPr="0041109F" w:rsidTr="00954174">
        <w:trPr>
          <w:trHeight w:val="521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2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 том числе: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 w:rsidP="00954174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</w:tr>
      <w:tr w:rsidR="00FA5987" w:rsidRPr="0041109F" w:rsidTr="00954174">
        <w:trPr>
          <w:trHeight w:val="735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2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 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14 420,36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 w:rsidP="00954174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Количество  учреждений в отношении которых осуществляется ведение бухгалтерского учета, формирование регистров бухгалтерского учета на электронных носителях информации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11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</w:tr>
      <w:tr w:rsidR="00FA5987" w:rsidRPr="0041109F" w:rsidTr="00954174">
        <w:trPr>
          <w:trHeight w:val="437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2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 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</w:tr>
      <w:tr w:rsidR="00FA5987" w:rsidRPr="0041109F" w:rsidTr="00954174">
        <w:trPr>
          <w:trHeight w:val="264"/>
        </w:trPr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2.1.1.2.</w:t>
            </w:r>
          </w:p>
        </w:tc>
        <w:tc>
          <w:tcPr>
            <w:tcW w:w="27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2017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118,74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118,74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118,74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FA5987" w:rsidRPr="0041109F" w:rsidTr="00954174">
        <w:trPr>
          <w:trHeight w:val="315"/>
        </w:trPr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27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 том числе: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</w:tr>
      <w:tr w:rsidR="00FA5987" w:rsidRPr="0041109F" w:rsidTr="00954174">
        <w:trPr>
          <w:trHeight w:val="420"/>
        </w:trPr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27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 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118,74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</w:tr>
      <w:tr w:rsidR="00FA5987" w:rsidRPr="0041109F" w:rsidTr="00954174">
        <w:trPr>
          <w:trHeight w:val="315"/>
        </w:trPr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27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 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</w:tr>
      <w:tr w:rsidR="00FA5987" w:rsidRPr="0041109F" w:rsidTr="00954174">
        <w:trPr>
          <w:trHeight w:val="373"/>
        </w:trPr>
        <w:tc>
          <w:tcPr>
            <w:tcW w:w="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lastRenderedPageBreak/>
              <w:t>2.2.</w:t>
            </w:r>
          </w:p>
        </w:tc>
        <w:tc>
          <w:tcPr>
            <w:tcW w:w="1498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Основное мероприятие 2. Укрепление материально-технической базы, ремонт и капитальный ремонт централизованной бухгалтерии</w:t>
            </w:r>
          </w:p>
        </w:tc>
      </w:tr>
      <w:tr w:rsidR="00FA5987" w:rsidRPr="0041109F" w:rsidTr="00954174">
        <w:trPr>
          <w:trHeight w:val="540"/>
        </w:trPr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2.1.1.</w:t>
            </w:r>
          </w:p>
        </w:tc>
        <w:tc>
          <w:tcPr>
            <w:tcW w:w="27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Итого по основному мероприятию 2.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2017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МБ 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A5987" w:rsidRPr="0041109F" w:rsidTr="00954174">
        <w:trPr>
          <w:trHeight w:val="435"/>
        </w:trPr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ОБ 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A5987" w:rsidRPr="0041109F" w:rsidTr="00954174">
        <w:trPr>
          <w:trHeight w:val="315"/>
        </w:trPr>
        <w:tc>
          <w:tcPr>
            <w:tcW w:w="7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2.2.1.1.</w:t>
            </w:r>
          </w:p>
        </w:tc>
        <w:tc>
          <w:tcPr>
            <w:tcW w:w="27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Ремонт и капитальный ремонт муниципальных учреждений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2017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FA5987" w:rsidRPr="0041109F" w:rsidTr="00954174">
        <w:trPr>
          <w:trHeight w:val="315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27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 том числе: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</w:tr>
      <w:tr w:rsidR="00FA5987" w:rsidRPr="0041109F" w:rsidTr="00954174">
        <w:trPr>
          <w:trHeight w:val="315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27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 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</w:tr>
      <w:tr w:rsidR="00FA5987" w:rsidRPr="0041109F" w:rsidTr="00954174">
        <w:trPr>
          <w:trHeight w:val="238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27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 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</w:tr>
      <w:tr w:rsidR="00FA5987" w:rsidRPr="0041109F" w:rsidTr="00954174">
        <w:trPr>
          <w:trHeight w:val="315"/>
        </w:trPr>
        <w:tc>
          <w:tcPr>
            <w:tcW w:w="7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2.2.1.2.</w:t>
            </w:r>
          </w:p>
        </w:tc>
        <w:tc>
          <w:tcPr>
            <w:tcW w:w="27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Приобретение основных средств для оснащения учреждений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2017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FA5987" w:rsidRPr="0041109F" w:rsidTr="00954174">
        <w:trPr>
          <w:trHeight w:val="315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27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 том числе: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</w:tr>
      <w:tr w:rsidR="00FA5987" w:rsidRPr="0041109F" w:rsidTr="00954174">
        <w:trPr>
          <w:trHeight w:val="315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27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 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</w:tr>
      <w:tr w:rsidR="00FA5987" w:rsidRPr="0041109F" w:rsidTr="00954174">
        <w:trPr>
          <w:trHeight w:val="315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27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 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</w:tr>
      <w:tr w:rsidR="00FA5987" w:rsidRPr="0041109F" w:rsidTr="00954174">
        <w:trPr>
          <w:trHeight w:val="420"/>
        </w:trPr>
        <w:tc>
          <w:tcPr>
            <w:tcW w:w="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2.3.</w:t>
            </w:r>
          </w:p>
        </w:tc>
        <w:tc>
          <w:tcPr>
            <w:tcW w:w="1498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987" w:rsidRPr="0041109F" w:rsidRDefault="00FA5987" w:rsidP="00D02B35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Основное мероприятие 3.  Информационно-методическая и хозяйственная деятельность</w:t>
            </w:r>
          </w:p>
        </w:tc>
      </w:tr>
      <w:tr w:rsidR="00FA5987" w:rsidRPr="0041109F" w:rsidTr="00954174">
        <w:trPr>
          <w:trHeight w:val="315"/>
        </w:trPr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2.3.1.</w:t>
            </w:r>
          </w:p>
        </w:tc>
        <w:tc>
          <w:tcPr>
            <w:tcW w:w="27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Итого по основному мероприятию 3.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2017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МБ 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3 918,57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3 918,57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3 918,57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100,00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A5987" w:rsidRPr="0041109F" w:rsidTr="00954174">
        <w:trPr>
          <w:trHeight w:val="315"/>
        </w:trPr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ОБ 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A5987" w:rsidRPr="0041109F" w:rsidTr="00954174">
        <w:trPr>
          <w:trHeight w:val="810"/>
        </w:trPr>
        <w:tc>
          <w:tcPr>
            <w:tcW w:w="75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2.3.1.1.</w:t>
            </w:r>
          </w:p>
        </w:tc>
        <w:tc>
          <w:tcPr>
            <w:tcW w:w="27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Расходы на обеспечение деятельности (оказание услуг) подведомственных учреждений, в том числе на предоставление муниципальным бюджетным  и автономным учреждениям субсидий. 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2017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3 918,57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3 918,57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3 918,57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100,00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 w:rsidP="00954174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доля   учреждений, подведомственных   Управлению культуры и международных связей </w:t>
            </w:r>
            <w:proofErr w:type="gramStart"/>
            <w:r w:rsidRPr="0041109F">
              <w:rPr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sz w:val="16"/>
                <w:szCs w:val="16"/>
              </w:rPr>
              <w:t xml:space="preserve"> ЗАТО г. Североморск,  получивших  правовую, информационную, организационную, техническую поддержку;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МБУ ЦСКТ</w:t>
            </w:r>
          </w:p>
        </w:tc>
      </w:tr>
      <w:tr w:rsidR="00FA5987" w:rsidRPr="0041109F" w:rsidTr="00954174">
        <w:trPr>
          <w:trHeight w:val="96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2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 том числе: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 w:rsidP="00954174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</w:tr>
      <w:tr w:rsidR="00FA5987" w:rsidRPr="0041109F" w:rsidTr="00954174">
        <w:trPr>
          <w:trHeight w:val="975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2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 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3 918,57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 w:rsidP="00954174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 xml:space="preserve">доля   учреждений, подведомственных   Управлению культуры и международных связей </w:t>
            </w:r>
            <w:proofErr w:type="gramStart"/>
            <w:r w:rsidRPr="0041109F">
              <w:rPr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sz w:val="16"/>
                <w:szCs w:val="16"/>
              </w:rPr>
              <w:t xml:space="preserve"> ЗАТО г. Североморск, которым было оказано  хозяйственно-эксплуатационное обслуживание;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</w:tr>
      <w:tr w:rsidR="00FA5987" w:rsidRPr="0041109F" w:rsidTr="00954174">
        <w:trPr>
          <w:trHeight w:val="72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2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 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</w:tr>
      <w:tr w:rsidR="00FA5987" w:rsidRPr="0041109F" w:rsidTr="00954174">
        <w:trPr>
          <w:trHeight w:val="315"/>
        </w:trPr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2.3.1.2.</w:t>
            </w:r>
          </w:p>
        </w:tc>
        <w:tc>
          <w:tcPr>
            <w:tcW w:w="27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2017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ВСЕГО: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987" w:rsidRPr="0041109F" w:rsidRDefault="00954174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FA5987" w:rsidRPr="0041109F" w:rsidTr="00954174">
        <w:trPr>
          <w:trHeight w:val="315"/>
        </w:trPr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27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в том числе: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</w:tr>
      <w:tr w:rsidR="00FA5987" w:rsidRPr="0041109F" w:rsidTr="00954174">
        <w:trPr>
          <w:trHeight w:val="315"/>
        </w:trPr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27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МБ 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right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</w:tr>
      <w:tr w:rsidR="00FA5987" w:rsidRPr="0041109F" w:rsidTr="00954174">
        <w:trPr>
          <w:trHeight w:val="315"/>
        </w:trPr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27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ОБ 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</w:tr>
      <w:tr w:rsidR="00FA5987" w:rsidRPr="0041109F" w:rsidTr="00954174">
        <w:trPr>
          <w:trHeight w:val="315"/>
        </w:trPr>
        <w:tc>
          <w:tcPr>
            <w:tcW w:w="7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lastRenderedPageBreak/>
              <w:t>3</w:t>
            </w:r>
          </w:p>
        </w:tc>
        <w:tc>
          <w:tcPr>
            <w:tcW w:w="27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Итого по задаче 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ВСЕГО: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18 457,67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18 457,67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18 457,67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100,00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A5987" w:rsidRPr="0041109F" w:rsidTr="00954174">
        <w:trPr>
          <w:trHeight w:val="315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в том числе: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</w:tr>
      <w:tr w:rsidR="00FA5987" w:rsidRPr="0041109F" w:rsidTr="00954174">
        <w:trPr>
          <w:trHeight w:val="315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МБ 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18 457,67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</w:tr>
      <w:tr w:rsidR="00FA5987" w:rsidRPr="0041109F" w:rsidTr="00954174">
        <w:trPr>
          <w:trHeight w:val="315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ОБ 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</w:tr>
      <w:tr w:rsidR="00FA5987" w:rsidRPr="0041109F" w:rsidTr="00954174">
        <w:trPr>
          <w:trHeight w:val="315"/>
        </w:trPr>
        <w:tc>
          <w:tcPr>
            <w:tcW w:w="7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7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Всего по программе (подпрограмме), в том числе: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 xml:space="preserve">Всего: в т.ч.: 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18 457,67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18 457,67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18 457,67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987" w:rsidRPr="0041109F" w:rsidRDefault="00FA5987">
            <w:pPr>
              <w:jc w:val="center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100,00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987" w:rsidRPr="0041109F" w:rsidRDefault="00FA5987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</w:tr>
      <w:tr w:rsidR="00FA5987" w:rsidRPr="0041109F" w:rsidTr="00954174">
        <w:trPr>
          <w:trHeight w:val="315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</w:tr>
      <w:tr w:rsidR="00FA5987" w:rsidRPr="0041109F" w:rsidTr="00954174">
        <w:trPr>
          <w:trHeight w:val="315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МБ 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18 457,67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</w:tr>
      <w:tr w:rsidR="00FA5987" w:rsidRPr="0041109F" w:rsidTr="00954174">
        <w:trPr>
          <w:trHeight w:val="315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ОБ 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jc w:val="right"/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987" w:rsidRPr="0041109F" w:rsidRDefault="00FA5987">
            <w:pPr>
              <w:rPr>
                <w:sz w:val="16"/>
                <w:szCs w:val="16"/>
              </w:rPr>
            </w:pPr>
          </w:p>
        </w:tc>
      </w:tr>
    </w:tbl>
    <w:p w:rsidR="00FA5987" w:rsidRPr="0041109F" w:rsidRDefault="00FA5987" w:rsidP="00051353">
      <w:pPr>
        <w:autoSpaceDE w:val="0"/>
        <w:autoSpaceDN w:val="0"/>
        <w:adjustRightInd w:val="0"/>
        <w:jc w:val="center"/>
        <w:rPr>
          <w:b/>
          <w:sz w:val="16"/>
          <w:szCs w:val="16"/>
        </w:rPr>
      </w:pPr>
    </w:p>
    <w:p w:rsidR="00990036" w:rsidRPr="0041109F" w:rsidRDefault="00990036" w:rsidP="00990036">
      <w:pPr>
        <w:autoSpaceDE w:val="0"/>
        <w:autoSpaceDN w:val="0"/>
        <w:adjustRightInd w:val="0"/>
        <w:jc w:val="center"/>
        <w:rPr>
          <w:b/>
          <w:sz w:val="16"/>
          <w:szCs w:val="16"/>
        </w:rPr>
      </w:pPr>
    </w:p>
    <w:p w:rsidR="006B2489" w:rsidRPr="0041109F" w:rsidRDefault="006B2489" w:rsidP="006B2489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эффективности реализации подпрограммы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6B2489" w:rsidRPr="0041109F" w:rsidRDefault="006B2489" w:rsidP="005473B1">
      <w:pPr>
        <w:pStyle w:val="ConsPlusNonformat"/>
        <w:widowControl/>
        <w:numPr>
          <w:ilvl w:val="0"/>
          <w:numId w:val="26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достижения плановых значений индикаторов</w:t>
      </w:r>
    </w:p>
    <w:p w:rsidR="002730AB" w:rsidRPr="0041109F" w:rsidRDefault="002730AB" w:rsidP="002730AB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798" w:type="dxa"/>
        <w:tblInd w:w="95" w:type="dxa"/>
        <w:tblLook w:val="04A0"/>
      </w:tblPr>
      <w:tblGrid>
        <w:gridCol w:w="1431"/>
        <w:gridCol w:w="4100"/>
        <w:gridCol w:w="436"/>
        <w:gridCol w:w="709"/>
        <w:gridCol w:w="4100"/>
        <w:gridCol w:w="336"/>
        <w:gridCol w:w="3686"/>
      </w:tblGrid>
      <w:tr w:rsidR="002730AB" w:rsidRPr="0041109F" w:rsidTr="00312339">
        <w:trPr>
          <w:trHeight w:val="330"/>
        </w:trPr>
        <w:tc>
          <w:tcPr>
            <w:tcW w:w="143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30AB" w:rsidRPr="0041109F" w:rsidRDefault="002730AB" w:rsidP="00312339">
            <w:pPr>
              <w:jc w:val="center"/>
              <w:rPr>
                <w:color w:val="000000"/>
              </w:rPr>
            </w:pPr>
            <w:proofErr w:type="gramStart"/>
            <w:r w:rsidRPr="0041109F">
              <w:rPr>
                <w:color w:val="000000"/>
              </w:rPr>
              <w:t>ДИП</w:t>
            </w:r>
            <w:proofErr w:type="gramEnd"/>
            <w:r w:rsidRPr="0041109F">
              <w:rPr>
                <w:color w:val="000000"/>
              </w:rPr>
              <w:t xml:space="preserve"> =0,5 </w:t>
            </w:r>
            <w:proofErr w:type="spellStart"/>
            <w:r w:rsidRPr="0041109F">
              <w:rPr>
                <w:color w:val="000000"/>
              </w:rPr>
              <w:t>х</w:t>
            </w:r>
            <w:proofErr w:type="spellEnd"/>
          </w:p>
        </w:tc>
        <w:tc>
          <w:tcPr>
            <w:tcW w:w="4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30AB" w:rsidRPr="0041109F" w:rsidRDefault="002730AB" w:rsidP="00312339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>1 (степень достижения цели)</w:t>
            </w:r>
          </w:p>
        </w:tc>
        <w:tc>
          <w:tcPr>
            <w:tcW w:w="43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30AB" w:rsidRPr="0041109F" w:rsidRDefault="002730AB" w:rsidP="00312339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>+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30AB" w:rsidRPr="0041109F" w:rsidRDefault="002730AB" w:rsidP="00312339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 xml:space="preserve">0,5 </w:t>
            </w:r>
            <w:proofErr w:type="spellStart"/>
            <w:r w:rsidRPr="0041109F">
              <w:rPr>
                <w:color w:val="000000"/>
              </w:rPr>
              <w:t>х</w:t>
            </w:r>
            <w:proofErr w:type="spellEnd"/>
          </w:p>
        </w:tc>
        <w:tc>
          <w:tcPr>
            <w:tcW w:w="4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30AB" w:rsidRPr="0041109F" w:rsidRDefault="002730AB" w:rsidP="00312339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>2 (степень решения задач)</w:t>
            </w:r>
          </w:p>
        </w:tc>
        <w:tc>
          <w:tcPr>
            <w:tcW w:w="33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30AB" w:rsidRPr="0041109F" w:rsidRDefault="002730AB" w:rsidP="00312339">
            <w:pPr>
              <w:jc w:val="center"/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=</w:t>
            </w:r>
          </w:p>
        </w:tc>
        <w:tc>
          <w:tcPr>
            <w:tcW w:w="368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30AB" w:rsidRPr="0041109F" w:rsidRDefault="002730AB" w:rsidP="002730AB">
            <w:pPr>
              <w:rPr>
                <w:b/>
                <w:bCs/>
              </w:rPr>
            </w:pPr>
            <w:r w:rsidRPr="0041109F">
              <w:rPr>
                <w:b/>
                <w:bCs/>
              </w:rPr>
              <w:t xml:space="preserve">1,0 </w:t>
            </w:r>
            <w:r w:rsidRPr="0041109F">
              <w:rPr>
                <w:b/>
              </w:rPr>
              <w:t xml:space="preserve">высокая результативность </w:t>
            </w:r>
          </w:p>
        </w:tc>
      </w:tr>
      <w:tr w:rsidR="002730AB" w:rsidRPr="0041109F" w:rsidTr="00312339">
        <w:trPr>
          <w:trHeight w:val="300"/>
        </w:trPr>
        <w:tc>
          <w:tcPr>
            <w:tcW w:w="143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30AB" w:rsidRPr="0041109F" w:rsidRDefault="002730AB" w:rsidP="00312339">
            <w:pPr>
              <w:rPr>
                <w:color w:val="000000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30AB" w:rsidRPr="0041109F" w:rsidRDefault="002730AB" w:rsidP="0031233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3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30AB" w:rsidRPr="0041109F" w:rsidRDefault="002730AB" w:rsidP="00312339">
            <w:pPr>
              <w:rPr>
                <w:color w:val="000000"/>
              </w:rPr>
            </w:pP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30AB" w:rsidRPr="0041109F" w:rsidRDefault="002730AB" w:rsidP="00312339">
            <w:pPr>
              <w:rPr>
                <w:color w:val="000000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30AB" w:rsidRPr="0041109F" w:rsidRDefault="002730AB" w:rsidP="0031233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3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30AB" w:rsidRPr="0041109F" w:rsidRDefault="002730AB" w:rsidP="0031233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8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30AB" w:rsidRPr="0041109F" w:rsidRDefault="002730AB" w:rsidP="00312339">
            <w:pPr>
              <w:rPr>
                <w:b/>
                <w:bCs/>
                <w:color w:val="000000"/>
              </w:rPr>
            </w:pPr>
          </w:p>
        </w:tc>
      </w:tr>
    </w:tbl>
    <w:p w:rsidR="002730AB" w:rsidRPr="0041109F" w:rsidRDefault="002730AB" w:rsidP="002730AB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B2489" w:rsidRPr="0041109F" w:rsidRDefault="006B2489" w:rsidP="005473B1">
      <w:pPr>
        <w:pStyle w:val="ConsPlusNonformat"/>
        <w:widowControl/>
        <w:numPr>
          <w:ilvl w:val="0"/>
          <w:numId w:val="26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Оценка полноты финансирования:      ПФ = </w:t>
      </w:r>
      <w:r w:rsidRPr="0041109F">
        <w:rPr>
          <w:rFonts w:ascii="Times New Roman" w:hAnsi="Times New Roman" w:cs="Times New Roman"/>
          <w:b/>
          <w:sz w:val="24"/>
          <w:szCs w:val="24"/>
        </w:rPr>
        <w:t>1,0</w:t>
      </w:r>
      <w:r w:rsidRPr="0041109F">
        <w:rPr>
          <w:rFonts w:ascii="Times New Roman" w:hAnsi="Times New Roman" w:cs="Times New Roman"/>
          <w:sz w:val="24"/>
          <w:szCs w:val="24"/>
        </w:rPr>
        <w:t xml:space="preserve"> - </w:t>
      </w:r>
      <w:r w:rsidRPr="0041109F">
        <w:rPr>
          <w:rFonts w:ascii="Times New Roman" w:hAnsi="Times New Roman" w:cs="Times New Roman"/>
          <w:b/>
          <w:sz w:val="24"/>
          <w:szCs w:val="24"/>
        </w:rPr>
        <w:t>полное финансирование</w:t>
      </w:r>
      <w:r w:rsidRPr="004110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30AB" w:rsidRPr="0041109F" w:rsidRDefault="002730AB" w:rsidP="00201711">
      <w:pPr>
        <w:pStyle w:val="ConsPlusNonformat"/>
        <w:widowControl/>
        <w:tabs>
          <w:tab w:val="left" w:pos="432"/>
        </w:tabs>
        <w:ind w:left="2160"/>
        <w:jc w:val="both"/>
        <w:rPr>
          <w:rFonts w:ascii="Times New Roman" w:hAnsi="Times New Roman" w:cs="Times New Roman"/>
          <w:sz w:val="24"/>
          <w:szCs w:val="24"/>
        </w:rPr>
      </w:pPr>
    </w:p>
    <w:p w:rsidR="006310A1" w:rsidRPr="0041109F" w:rsidRDefault="006B2489" w:rsidP="009E1053">
      <w:pPr>
        <w:pStyle w:val="ConsPlusNonformat"/>
        <w:widowControl/>
        <w:tabs>
          <w:tab w:val="left" w:pos="432"/>
        </w:tabs>
        <w:rPr>
          <w:b/>
        </w:rPr>
        <w:sectPr w:rsidR="006310A1" w:rsidRPr="0041109F" w:rsidSect="008F1AD0">
          <w:pgSz w:w="16838" w:h="11906" w:orient="landscape"/>
          <w:pgMar w:top="709" w:right="851" w:bottom="1134" w:left="1418" w:header="709" w:footer="709" w:gutter="0"/>
          <w:cols w:space="708"/>
          <w:docGrid w:linePitch="360"/>
        </w:sectPr>
      </w:pPr>
      <w:r w:rsidRPr="0041109F">
        <w:rPr>
          <w:rFonts w:ascii="Times New Roman" w:hAnsi="Times New Roman" w:cs="Times New Roman"/>
          <w:b/>
          <w:sz w:val="24"/>
          <w:szCs w:val="24"/>
        </w:rPr>
        <w:t>Общая оценка эффективности реализации подпрограммы- 5 высокий уровень  эффективности.</w:t>
      </w:r>
      <w:r w:rsidR="009E1053" w:rsidRPr="0041109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440D5" w:rsidRPr="0041109F" w:rsidRDefault="00DD6166" w:rsidP="00670EC9">
      <w:pPr>
        <w:pStyle w:val="a6"/>
        <w:widowControl w:val="0"/>
        <w:tabs>
          <w:tab w:val="left" w:pos="709"/>
        </w:tabs>
        <w:suppressAutoHyphens/>
        <w:spacing w:line="240" w:lineRule="auto"/>
        <w:ind w:left="709" w:firstLine="0"/>
        <w:jc w:val="center"/>
        <w:rPr>
          <w:b/>
          <w:bCs/>
          <w:szCs w:val="28"/>
          <w:u w:val="single"/>
        </w:rPr>
      </w:pPr>
      <w:r w:rsidRPr="0041109F">
        <w:rPr>
          <w:b/>
          <w:szCs w:val="28"/>
        </w:rPr>
        <w:lastRenderedPageBreak/>
        <w:t>6</w:t>
      </w:r>
      <w:r w:rsidR="005440D5" w:rsidRPr="0041109F">
        <w:rPr>
          <w:b/>
          <w:szCs w:val="28"/>
        </w:rPr>
        <w:t xml:space="preserve">. Отчет о реализации мероприятий </w:t>
      </w:r>
      <w:r w:rsidRPr="0041109F">
        <w:rPr>
          <w:b/>
          <w:szCs w:val="28"/>
        </w:rPr>
        <w:t>муниципальной</w:t>
      </w:r>
      <w:r w:rsidR="005440D5" w:rsidRPr="0041109F">
        <w:rPr>
          <w:b/>
          <w:szCs w:val="28"/>
        </w:rPr>
        <w:t xml:space="preserve"> программы </w:t>
      </w:r>
      <w:r w:rsidRPr="0041109F">
        <w:rPr>
          <w:b/>
          <w:szCs w:val="28"/>
          <w:u w:val="single"/>
        </w:rPr>
        <w:t>«Обеспечение комфортной городской среды в ЗАТО г</w:t>
      </w:r>
      <w:proofErr w:type="gramStart"/>
      <w:r w:rsidRPr="0041109F">
        <w:rPr>
          <w:b/>
          <w:szCs w:val="28"/>
          <w:u w:val="single"/>
        </w:rPr>
        <w:t>.С</w:t>
      </w:r>
      <w:proofErr w:type="gramEnd"/>
      <w:r w:rsidRPr="0041109F">
        <w:rPr>
          <w:b/>
          <w:szCs w:val="28"/>
          <w:u w:val="single"/>
        </w:rPr>
        <w:t>евероморск» на 201</w:t>
      </w:r>
      <w:r w:rsidR="00BB541C" w:rsidRPr="0041109F">
        <w:rPr>
          <w:b/>
          <w:szCs w:val="28"/>
          <w:u w:val="single"/>
        </w:rPr>
        <w:t>6</w:t>
      </w:r>
      <w:r w:rsidRPr="0041109F">
        <w:rPr>
          <w:b/>
          <w:szCs w:val="28"/>
          <w:u w:val="single"/>
        </w:rPr>
        <w:t xml:space="preserve"> - 20</w:t>
      </w:r>
      <w:r w:rsidR="00655A27" w:rsidRPr="0041109F">
        <w:rPr>
          <w:b/>
          <w:szCs w:val="28"/>
          <w:u w:val="single"/>
        </w:rPr>
        <w:t>20</w:t>
      </w:r>
      <w:r w:rsidRPr="0041109F">
        <w:rPr>
          <w:b/>
          <w:szCs w:val="28"/>
          <w:u w:val="single"/>
        </w:rPr>
        <w:t xml:space="preserve"> годы</w:t>
      </w:r>
      <w:r w:rsidRPr="0041109F">
        <w:rPr>
          <w:b/>
          <w:bCs/>
          <w:szCs w:val="28"/>
          <w:u w:val="single"/>
        </w:rPr>
        <w:t xml:space="preserve"> </w:t>
      </w:r>
    </w:p>
    <w:p w:rsidR="00EA3EB5" w:rsidRPr="0041109F" w:rsidRDefault="00EA3EB5" w:rsidP="005440D5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jc w:val="center"/>
        <w:rPr>
          <w:b/>
          <w:bCs/>
          <w:sz w:val="24"/>
          <w:szCs w:val="24"/>
        </w:rPr>
      </w:pPr>
    </w:p>
    <w:p w:rsidR="002C48AC" w:rsidRPr="0041109F" w:rsidRDefault="009A1E0E" w:rsidP="00DD5BB3">
      <w:pPr>
        <w:pStyle w:val="a6"/>
        <w:widowControl w:val="0"/>
        <w:tabs>
          <w:tab w:val="left" w:pos="709"/>
        </w:tabs>
        <w:suppressAutoHyphens/>
        <w:spacing w:line="240" w:lineRule="auto"/>
        <w:ind w:firstLine="709"/>
        <w:rPr>
          <w:b/>
          <w:bCs/>
          <w:sz w:val="24"/>
          <w:szCs w:val="24"/>
        </w:rPr>
      </w:pPr>
      <w:r w:rsidRPr="0041109F">
        <w:rPr>
          <w:b/>
          <w:bCs/>
          <w:sz w:val="24"/>
          <w:szCs w:val="24"/>
        </w:rPr>
        <w:t>Заказчиком-координатором Программы является Комитет по</w:t>
      </w:r>
      <w:r w:rsidR="00DD6166" w:rsidRPr="0041109F">
        <w:rPr>
          <w:b/>
          <w:bCs/>
          <w:sz w:val="24"/>
          <w:szCs w:val="24"/>
        </w:rPr>
        <w:t xml:space="preserve"> развитию городского хозяйства</w:t>
      </w:r>
      <w:r w:rsidRPr="0041109F">
        <w:rPr>
          <w:b/>
          <w:bCs/>
          <w:sz w:val="24"/>
          <w:szCs w:val="24"/>
        </w:rPr>
        <w:t>.</w:t>
      </w:r>
    </w:p>
    <w:p w:rsidR="002C48AC" w:rsidRPr="0041109F" w:rsidRDefault="002C48AC" w:rsidP="00DD5BB3">
      <w:pPr>
        <w:autoSpaceDE w:val="0"/>
        <w:autoSpaceDN w:val="0"/>
        <w:adjustRightInd w:val="0"/>
        <w:ind w:firstLine="709"/>
        <w:jc w:val="both"/>
        <w:outlineLvl w:val="1"/>
      </w:pPr>
      <w:r w:rsidRPr="0041109F">
        <w:rPr>
          <w:b/>
          <w:i/>
        </w:rPr>
        <w:t>Цель программы</w:t>
      </w:r>
      <w:r w:rsidRPr="0041109F">
        <w:rPr>
          <w:i/>
        </w:rPr>
        <w:t xml:space="preserve"> - </w:t>
      </w:r>
      <w:r w:rsidR="00B163C4" w:rsidRPr="0041109F">
        <w:rPr>
          <w:spacing w:val="-4"/>
        </w:rPr>
        <w:t>Обеспечение комфортной городской среды для жителей ЗАТО г</w:t>
      </w:r>
      <w:proofErr w:type="gramStart"/>
      <w:r w:rsidR="00B163C4" w:rsidRPr="0041109F">
        <w:rPr>
          <w:spacing w:val="-4"/>
        </w:rPr>
        <w:t>.С</w:t>
      </w:r>
      <w:proofErr w:type="gramEnd"/>
      <w:r w:rsidR="00B163C4" w:rsidRPr="0041109F">
        <w:rPr>
          <w:spacing w:val="-4"/>
        </w:rPr>
        <w:t>евероморск</w:t>
      </w:r>
    </w:p>
    <w:p w:rsidR="002C48AC" w:rsidRPr="0041109F" w:rsidRDefault="002C48AC" w:rsidP="00DD5BB3"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</w:rPr>
      </w:pPr>
      <w:r w:rsidRPr="0041109F">
        <w:rPr>
          <w:b/>
          <w:i/>
        </w:rPr>
        <w:t xml:space="preserve">Задачи программы: </w:t>
      </w:r>
    </w:p>
    <w:p w:rsidR="00B163C4" w:rsidRPr="0041109F" w:rsidRDefault="00B163C4" w:rsidP="00B163C4">
      <w:pPr>
        <w:tabs>
          <w:tab w:val="left" w:pos="-1"/>
          <w:tab w:val="left" w:pos="709"/>
        </w:tabs>
        <w:ind w:left="-1"/>
        <w:rPr>
          <w:spacing w:val="-4"/>
        </w:rPr>
      </w:pPr>
      <w:r w:rsidRPr="0041109F">
        <w:rPr>
          <w:spacing w:val="-4"/>
        </w:rPr>
        <w:t>1. Проведение комплексных мероприятий по сохранности автомобильных дорог общего пользования местного значения, дворовых территорий и проездов к дворовым территориям многоквартирных домов муниципального образования ЗАТО г</w:t>
      </w:r>
      <w:proofErr w:type="gramStart"/>
      <w:r w:rsidRPr="0041109F">
        <w:rPr>
          <w:spacing w:val="-4"/>
        </w:rPr>
        <w:t>.С</w:t>
      </w:r>
      <w:proofErr w:type="gramEnd"/>
      <w:r w:rsidRPr="0041109F">
        <w:rPr>
          <w:spacing w:val="-4"/>
        </w:rPr>
        <w:t>евероморск.</w:t>
      </w:r>
    </w:p>
    <w:p w:rsidR="00B163C4" w:rsidRPr="0041109F" w:rsidRDefault="00B163C4" w:rsidP="0061139D">
      <w:pPr>
        <w:tabs>
          <w:tab w:val="left" w:pos="-1"/>
          <w:tab w:val="left" w:pos="709"/>
        </w:tabs>
        <w:ind w:left="-1"/>
        <w:jc w:val="both"/>
        <w:rPr>
          <w:spacing w:val="-4"/>
        </w:rPr>
      </w:pPr>
      <w:r w:rsidRPr="0041109F">
        <w:rPr>
          <w:spacing w:val="-4"/>
        </w:rPr>
        <w:t>2. Создание безопасных и благоприятных условий проживания граждан в муниципальном жилищном фонде ЗАТО г</w:t>
      </w:r>
      <w:proofErr w:type="gramStart"/>
      <w:r w:rsidRPr="0041109F">
        <w:rPr>
          <w:spacing w:val="-4"/>
        </w:rPr>
        <w:t>.С</w:t>
      </w:r>
      <w:proofErr w:type="gramEnd"/>
      <w:r w:rsidRPr="0041109F">
        <w:rPr>
          <w:spacing w:val="-4"/>
        </w:rPr>
        <w:t>евероморск.</w:t>
      </w:r>
    </w:p>
    <w:p w:rsidR="00B163C4" w:rsidRPr="0041109F" w:rsidRDefault="00B163C4" w:rsidP="00B163C4">
      <w:pPr>
        <w:tabs>
          <w:tab w:val="left" w:pos="-1"/>
          <w:tab w:val="left" w:pos="709"/>
        </w:tabs>
        <w:ind w:left="-1"/>
        <w:rPr>
          <w:spacing w:val="-4"/>
        </w:rPr>
      </w:pPr>
      <w:r w:rsidRPr="0041109F">
        <w:rPr>
          <w:spacing w:val="-4"/>
        </w:rPr>
        <w:t>3. Обеспечение готовности коммунальных систем жизнеобеспечения ЗАТО г</w:t>
      </w:r>
      <w:proofErr w:type="gramStart"/>
      <w:r w:rsidRPr="0041109F">
        <w:rPr>
          <w:spacing w:val="-4"/>
        </w:rPr>
        <w:t>.С</w:t>
      </w:r>
      <w:proofErr w:type="gramEnd"/>
      <w:r w:rsidRPr="0041109F">
        <w:rPr>
          <w:spacing w:val="-4"/>
        </w:rPr>
        <w:t>евероморск к осенне-зимнему периоду.</w:t>
      </w:r>
    </w:p>
    <w:p w:rsidR="00B163C4" w:rsidRPr="0041109F" w:rsidRDefault="00B163C4" w:rsidP="00B163C4">
      <w:pPr>
        <w:tabs>
          <w:tab w:val="left" w:pos="-1"/>
          <w:tab w:val="left" w:pos="709"/>
        </w:tabs>
        <w:ind w:left="-1"/>
        <w:rPr>
          <w:spacing w:val="-4"/>
        </w:rPr>
      </w:pPr>
      <w:r w:rsidRPr="0041109F">
        <w:rPr>
          <w:spacing w:val="-4"/>
        </w:rPr>
        <w:t>4. Обеспечение рационального использования топливно-энергетических ресурсов за счет энергосберегающих мероприятий.</w:t>
      </w:r>
    </w:p>
    <w:p w:rsidR="00B163C4" w:rsidRPr="0041109F" w:rsidRDefault="00B163C4" w:rsidP="00B163C4">
      <w:pPr>
        <w:tabs>
          <w:tab w:val="left" w:pos="-1"/>
          <w:tab w:val="left" w:pos="709"/>
        </w:tabs>
        <w:ind w:left="-1"/>
        <w:rPr>
          <w:spacing w:val="-4"/>
        </w:rPr>
      </w:pPr>
      <w:r w:rsidRPr="0041109F">
        <w:rPr>
          <w:spacing w:val="-4"/>
        </w:rPr>
        <w:t>5. Обеспечение надежности работы наружного освещения.</w:t>
      </w:r>
    </w:p>
    <w:p w:rsidR="00B163C4" w:rsidRPr="0041109F" w:rsidRDefault="00B163C4" w:rsidP="00B163C4">
      <w:pPr>
        <w:tabs>
          <w:tab w:val="left" w:pos="-1"/>
          <w:tab w:val="left" w:pos="709"/>
        </w:tabs>
        <w:ind w:left="-1"/>
        <w:rPr>
          <w:spacing w:val="-4"/>
        </w:rPr>
      </w:pPr>
      <w:r w:rsidRPr="0041109F">
        <w:rPr>
          <w:spacing w:val="-4"/>
        </w:rPr>
        <w:t>6. Повышение благоустройства городских парков и скверов.</w:t>
      </w:r>
    </w:p>
    <w:p w:rsidR="00B163C4" w:rsidRPr="0041109F" w:rsidRDefault="00B163C4" w:rsidP="00B163C4">
      <w:pPr>
        <w:autoSpaceDE w:val="0"/>
        <w:autoSpaceDN w:val="0"/>
        <w:adjustRightInd w:val="0"/>
        <w:jc w:val="both"/>
        <w:outlineLvl w:val="1"/>
        <w:rPr>
          <w:spacing w:val="-4"/>
        </w:rPr>
      </w:pPr>
      <w:r w:rsidRPr="0041109F">
        <w:rPr>
          <w:spacing w:val="-4"/>
        </w:rPr>
        <w:t>7. Повышение уровня благоустройства территории ЗАТО г</w:t>
      </w:r>
      <w:proofErr w:type="gramStart"/>
      <w:r w:rsidRPr="0041109F">
        <w:rPr>
          <w:spacing w:val="-4"/>
        </w:rPr>
        <w:t>.С</w:t>
      </w:r>
      <w:proofErr w:type="gramEnd"/>
      <w:r w:rsidRPr="0041109F">
        <w:rPr>
          <w:spacing w:val="-4"/>
        </w:rPr>
        <w:t>евероморск</w:t>
      </w:r>
      <w:r w:rsidR="003D6098" w:rsidRPr="0041109F">
        <w:rPr>
          <w:spacing w:val="-4"/>
        </w:rPr>
        <w:t>, в т.ч. общественных территорий.</w:t>
      </w:r>
    </w:p>
    <w:p w:rsidR="003D6098" w:rsidRPr="0041109F" w:rsidRDefault="003D6098" w:rsidP="00B163C4">
      <w:pPr>
        <w:autoSpaceDE w:val="0"/>
        <w:autoSpaceDN w:val="0"/>
        <w:adjustRightInd w:val="0"/>
        <w:jc w:val="both"/>
        <w:outlineLvl w:val="1"/>
        <w:rPr>
          <w:b/>
          <w:i/>
        </w:rPr>
      </w:pPr>
      <w:r w:rsidRPr="0041109F">
        <w:rPr>
          <w:spacing w:val="-4"/>
        </w:rPr>
        <w:t xml:space="preserve"> </w:t>
      </w:r>
    </w:p>
    <w:p w:rsidR="00DD6166" w:rsidRPr="0041109F" w:rsidRDefault="00DD6166" w:rsidP="00DD6166"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</w:rPr>
      </w:pPr>
      <w:r w:rsidRPr="0041109F">
        <w:rPr>
          <w:b/>
          <w:i/>
        </w:rPr>
        <w:t>Ожидаемые конечные результаты реализации мероприятий программы:</w:t>
      </w:r>
    </w:p>
    <w:p w:rsidR="00B163C4" w:rsidRPr="0041109F" w:rsidRDefault="00B163C4" w:rsidP="00B163C4">
      <w:pPr>
        <w:widowControl w:val="0"/>
        <w:tabs>
          <w:tab w:val="left" w:pos="350"/>
        </w:tabs>
        <w:rPr>
          <w:rFonts w:eastAsia="Courier New"/>
          <w:i/>
          <w:spacing w:val="4"/>
        </w:rPr>
      </w:pPr>
      <w:r w:rsidRPr="0041109F">
        <w:rPr>
          <w:rFonts w:eastAsia="Courier New"/>
          <w:spacing w:val="4"/>
        </w:rPr>
        <w:t xml:space="preserve">- </w:t>
      </w:r>
      <w:r w:rsidRPr="0041109F">
        <w:rPr>
          <w:rFonts w:eastAsia="Courier New"/>
          <w:i/>
          <w:spacing w:val="4"/>
        </w:rPr>
        <w:t xml:space="preserve">поддержание технического уровня и эксплуатационного состояния автомобильных дорог общего пользования местного значения и инженерных сооружений на них на уровне, соответствующем категории дороги, путём содержания,  </w:t>
      </w:r>
      <w:r w:rsidRPr="0041109F">
        <w:rPr>
          <w:i/>
        </w:rPr>
        <w:t>капитального и текущего ремонта</w:t>
      </w:r>
      <w:r w:rsidRPr="0041109F">
        <w:rPr>
          <w:rFonts w:eastAsia="Courier New"/>
          <w:i/>
          <w:spacing w:val="4"/>
        </w:rPr>
        <w:t xml:space="preserve"> дорог и сооружений на них.</w:t>
      </w:r>
    </w:p>
    <w:p w:rsidR="00B163C4" w:rsidRPr="0041109F" w:rsidRDefault="00B163C4" w:rsidP="00B163C4">
      <w:pPr>
        <w:autoSpaceDE w:val="0"/>
        <w:autoSpaceDN w:val="0"/>
        <w:adjustRightInd w:val="0"/>
        <w:jc w:val="both"/>
        <w:outlineLvl w:val="1"/>
        <w:rPr>
          <w:b/>
          <w:i/>
        </w:rPr>
      </w:pPr>
      <w:r w:rsidRPr="0041109F">
        <w:rPr>
          <w:rFonts w:eastAsia="Courier New"/>
          <w:i/>
          <w:spacing w:val="4"/>
        </w:rPr>
        <w:t xml:space="preserve">- поддержание транспортно-эксплуатационных характеристик дворовых территорий и проездов к дворовым территориям многоквартирных домов муниципального </w:t>
      </w:r>
      <w:proofErr w:type="gramStart"/>
      <w:r w:rsidRPr="0041109F">
        <w:rPr>
          <w:rFonts w:eastAsia="Courier New"/>
          <w:i/>
          <w:spacing w:val="4"/>
        </w:rPr>
        <w:t>образования</w:t>
      </w:r>
      <w:proofErr w:type="gramEnd"/>
      <w:r w:rsidRPr="0041109F">
        <w:rPr>
          <w:rFonts w:eastAsia="Courier New"/>
          <w:i/>
          <w:spacing w:val="4"/>
        </w:rPr>
        <w:t xml:space="preserve"> ЗАТО г. Североморск в соответствии с нормативными требованиями</w:t>
      </w:r>
    </w:p>
    <w:p w:rsidR="00DD6166" w:rsidRPr="0041109F" w:rsidRDefault="00DD6166" w:rsidP="00DD6166">
      <w:pPr>
        <w:pStyle w:val="ConsPlusCell"/>
        <w:tabs>
          <w:tab w:val="left" w:pos="207"/>
          <w:tab w:val="left" w:pos="349"/>
        </w:tabs>
        <w:rPr>
          <w:rFonts w:ascii="Times New Roman" w:hAnsi="Times New Roman" w:cs="Times New Roman"/>
          <w:i/>
          <w:sz w:val="24"/>
          <w:szCs w:val="24"/>
        </w:rPr>
      </w:pPr>
      <w:r w:rsidRPr="0041109F">
        <w:rPr>
          <w:rFonts w:ascii="Times New Roman" w:hAnsi="Times New Roman" w:cs="Times New Roman"/>
          <w:i/>
          <w:sz w:val="24"/>
          <w:szCs w:val="24"/>
        </w:rPr>
        <w:t>- повышение  транспортно-эксплуатационных  характеристик автомобильных дорог ЗАТО г</w:t>
      </w:r>
      <w:proofErr w:type="gramStart"/>
      <w:r w:rsidRPr="0041109F">
        <w:rPr>
          <w:rFonts w:ascii="Times New Roman" w:hAnsi="Times New Roman" w:cs="Times New Roman"/>
          <w:i/>
          <w:sz w:val="24"/>
          <w:szCs w:val="24"/>
        </w:rPr>
        <w:t>.С</w:t>
      </w:r>
      <w:proofErr w:type="gramEnd"/>
      <w:r w:rsidRPr="0041109F">
        <w:rPr>
          <w:rFonts w:ascii="Times New Roman" w:hAnsi="Times New Roman" w:cs="Times New Roman"/>
          <w:i/>
          <w:sz w:val="24"/>
          <w:szCs w:val="24"/>
        </w:rPr>
        <w:t>евероморск;</w:t>
      </w:r>
    </w:p>
    <w:p w:rsidR="00B163C4" w:rsidRPr="0041109F" w:rsidRDefault="00DD6166" w:rsidP="00B163C4">
      <w:pPr>
        <w:widowControl w:val="0"/>
        <w:tabs>
          <w:tab w:val="left" w:pos="68"/>
        </w:tabs>
        <w:autoSpaceDE w:val="0"/>
        <w:autoSpaceDN w:val="0"/>
        <w:adjustRightInd w:val="0"/>
        <w:jc w:val="both"/>
        <w:rPr>
          <w:i/>
          <w:sz w:val="22"/>
          <w:szCs w:val="22"/>
        </w:rPr>
      </w:pPr>
      <w:r w:rsidRPr="0041109F">
        <w:rPr>
          <w:i/>
        </w:rPr>
        <w:t>-</w:t>
      </w:r>
      <w:r w:rsidR="00783FDE" w:rsidRPr="0041109F">
        <w:rPr>
          <w:i/>
        </w:rPr>
        <w:t>в</w:t>
      </w:r>
      <w:r w:rsidR="00B163C4" w:rsidRPr="0041109F">
        <w:rPr>
          <w:i/>
          <w:sz w:val="22"/>
          <w:szCs w:val="22"/>
        </w:rPr>
        <w:t>осстановление работоспособности и повышение надежности инженерных систем жилищного фонда и их развитие.</w:t>
      </w:r>
    </w:p>
    <w:p w:rsidR="00B163C4" w:rsidRPr="0041109F" w:rsidRDefault="00783FDE" w:rsidP="00B163C4">
      <w:pPr>
        <w:widowControl w:val="0"/>
        <w:tabs>
          <w:tab w:val="left" w:pos="68"/>
        </w:tabs>
        <w:autoSpaceDE w:val="0"/>
        <w:autoSpaceDN w:val="0"/>
        <w:adjustRightInd w:val="0"/>
        <w:jc w:val="both"/>
        <w:rPr>
          <w:i/>
          <w:sz w:val="22"/>
          <w:szCs w:val="22"/>
        </w:rPr>
      </w:pPr>
      <w:r w:rsidRPr="0041109F">
        <w:rPr>
          <w:i/>
          <w:sz w:val="22"/>
          <w:szCs w:val="22"/>
        </w:rPr>
        <w:t>-</w:t>
      </w:r>
      <w:r w:rsidR="00B163C4" w:rsidRPr="0041109F">
        <w:rPr>
          <w:i/>
          <w:sz w:val="22"/>
          <w:szCs w:val="22"/>
        </w:rPr>
        <w:t xml:space="preserve"> </w:t>
      </w:r>
      <w:r w:rsidRPr="0041109F">
        <w:rPr>
          <w:i/>
          <w:sz w:val="22"/>
          <w:szCs w:val="22"/>
        </w:rPr>
        <w:t>в</w:t>
      </w:r>
      <w:r w:rsidR="00B163C4" w:rsidRPr="0041109F">
        <w:rPr>
          <w:i/>
          <w:sz w:val="22"/>
          <w:szCs w:val="22"/>
        </w:rPr>
        <w:t>осстановление и улучшение эксплуатационных характеристик конструктивных элементов многоквартирных домов.</w:t>
      </w:r>
    </w:p>
    <w:p w:rsidR="00783FDE" w:rsidRPr="0041109F" w:rsidRDefault="00783FDE" w:rsidP="00F47DD6">
      <w:pPr>
        <w:widowControl w:val="0"/>
        <w:tabs>
          <w:tab w:val="left" w:pos="68"/>
        </w:tabs>
        <w:autoSpaceDE w:val="0"/>
        <w:autoSpaceDN w:val="0"/>
        <w:adjustRightInd w:val="0"/>
        <w:jc w:val="both"/>
        <w:rPr>
          <w:i/>
        </w:rPr>
      </w:pPr>
      <w:r w:rsidRPr="0041109F">
        <w:rPr>
          <w:i/>
        </w:rPr>
        <w:t>-восстановление работоспособности и повышение надежности коммунальных систем жизнеобеспечения.</w:t>
      </w:r>
    </w:p>
    <w:p w:rsidR="00783FDE" w:rsidRPr="0041109F" w:rsidRDefault="00783FDE" w:rsidP="00783FDE">
      <w:pPr>
        <w:tabs>
          <w:tab w:val="left" w:pos="709"/>
        </w:tabs>
        <w:rPr>
          <w:i/>
        </w:rPr>
      </w:pPr>
      <w:r w:rsidRPr="0041109F">
        <w:rPr>
          <w:i/>
        </w:rPr>
        <w:t>-сокращение аварийных ситуаций на коммунальных сетях.</w:t>
      </w:r>
    </w:p>
    <w:p w:rsidR="00783FDE" w:rsidRPr="0041109F" w:rsidRDefault="00783FDE" w:rsidP="00783FDE">
      <w:pPr>
        <w:widowControl w:val="0"/>
        <w:autoSpaceDE w:val="0"/>
        <w:autoSpaceDN w:val="0"/>
        <w:adjustRightInd w:val="0"/>
        <w:rPr>
          <w:i/>
          <w:sz w:val="22"/>
          <w:szCs w:val="22"/>
        </w:rPr>
      </w:pPr>
      <w:r w:rsidRPr="0041109F">
        <w:rPr>
          <w:sz w:val="22"/>
          <w:szCs w:val="22"/>
        </w:rPr>
        <w:t>-</w:t>
      </w:r>
      <w:r w:rsidRPr="0041109F">
        <w:rPr>
          <w:i/>
          <w:sz w:val="22"/>
          <w:szCs w:val="22"/>
        </w:rPr>
        <w:t>модернизация уличного освещения путем установки энергосберегающего оборудования.</w:t>
      </w:r>
    </w:p>
    <w:p w:rsidR="00783FDE" w:rsidRPr="0041109F" w:rsidRDefault="00783FDE" w:rsidP="00783FDE">
      <w:pPr>
        <w:tabs>
          <w:tab w:val="left" w:pos="709"/>
        </w:tabs>
        <w:rPr>
          <w:i/>
          <w:sz w:val="22"/>
          <w:szCs w:val="22"/>
        </w:rPr>
      </w:pPr>
      <w:r w:rsidRPr="0041109F">
        <w:rPr>
          <w:i/>
          <w:sz w:val="22"/>
          <w:szCs w:val="22"/>
        </w:rPr>
        <w:t xml:space="preserve">-создание условий, способствующих проведению энергосберегающих мероприятий в муниципальном жилищном </w:t>
      </w:r>
      <w:proofErr w:type="gramStart"/>
      <w:r w:rsidRPr="0041109F">
        <w:rPr>
          <w:i/>
          <w:sz w:val="22"/>
          <w:szCs w:val="22"/>
        </w:rPr>
        <w:t>фонде</w:t>
      </w:r>
      <w:proofErr w:type="gramEnd"/>
      <w:r w:rsidRPr="0041109F">
        <w:rPr>
          <w:i/>
          <w:sz w:val="22"/>
          <w:szCs w:val="22"/>
        </w:rPr>
        <w:t xml:space="preserve"> ЗАТО г. Североморск.</w:t>
      </w:r>
    </w:p>
    <w:p w:rsidR="00F47DD6" w:rsidRPr="0041109F" w:rsidRDefault="00F47DD6" w:rsidP="00F47DD6">
      <w:pPr>
        <w:widowControl w:val="0"/>
        <w:autoSpaceDE w:val="0"/>
        <w:autoSpaceDN w:val="0"/>
        <w:adjustRightInd w:val="0"/>
        <w:jc w:val="both"/>
        <w:rPr>
          <w:i/>
          <w:sz w:val="22"/>
          <w:szCs w:val="22"/>
        </w:rPr>
      </w:pPr>
      <w:proofErr w:type="gramStart"/>
      <w:r w:rsidRPr="0041109F">
        <w:rPr>
          <w:sz w:val="22"/>
          <w:szCs w:val="22"/>
        </w:rPr>
        <w:t>-</w:t>
      </w:r>
      <w:r w:rsidRPr="0041109F">
        <w:rPr>
          <w:i/>
          <w:sz w:val="22"/>
          <w:szCs w:val="22"/>
        </w:rPr>
        <w:t>обеспечение надежности работы наружного освещения путем замены существующего физически и морально устаревшего оборудования на современное, имеющее больший ресурс работы и надежности.</w:t>
      </w:r>
      <w:proofErr w:type="gramEnd"/>
    </w:p>
    <w:p w:rsidR="00F47DD6" w:rsidRPr="0041109F" w:rsidRDefault="00F47DD6" w:rsidP="00F47DD6">
      <w:pPr>
        <w:tabs>
          <w:tab w:val="left" w:pos="709"/>
        </w:tabs>
        <w:rPr>
          <w:i/>
          <w:sz w:val="22"/>
          <w:szCs w:val="22"/>
        </w:rPr>
      </w:pPr>
      <w:r w:rsidRPr="0041109F">
        <w:rPr>
          <w:i/>
          <w:sz w:val="22"/>
          <w:szCs w:val="22"/>
        </w:rPr>
        <w:t>-содержание муниципальных объектов уличного освещения с одновременным соблюдением лимита потребления электроэнергии.</w:t>
      </w:r>
    </w:p>
    <w:p w:rsidR="00F47DD6" w:rsidRPr="0041109F" w:rsidRDefault="00F47DD6" w:rsidP="00F47DD6">
      <w:pPr>
        <w:widowControl w:val="0"/>
        <w:autoSpaceDE w:val="0"/>
        <w:autoSpaceDN w:val="0"/>
        <w:adjustRightInd w:val="0"/>
        <w:jc w:val="both"/>
        <w:rPr>
          <w:i/>
        </w:rPr>
      </w:pPr>
      <w:r w:rsidRPr="0041109F">
        <w:t>-</w:t>
      </w:r>
      <w:r w:rsidRPr="0041109F">
        <w:rPr>
          <w:i/>
        </w:rPr>
        <w:t>осуществление  благоустройства парков и скверов</w:t>
      </w:r>
      <w:proofErr w:type="gramStart"/>
      <w:r w:rsidRPr="0041109F">
        <w:rPr>
          <w:i/>
        </w:rPr>
        <w:t xml:space="preserve"> .</w:t>
      </w:r>
      <w:proofErr w:type="gramEnd"/>
    </w:p>
    <w:p w:rsidR="00F47DD6" w:rsidRPr="0041109F" w:rsidRDefault="00F47DD6" w:rsidP="00F47DD6">
      <w:pPr>
        <w:tabs>
          <w:tab w:val="left" w:pos="709"/>
        </w:tabs>
        <w:rPr>
          <w:i/>
        </w:rPr>
      </w:pPr>
      <w:r w:rsidRPr="0041109F">
        <w:rPr>
          <w:i/>
        </w:rPr>
        <w:t>-качественное совершенствование паркового пространства.</w:t>
      </w:r>
    </w:p>
    <w:p w:rsidR="00F47DD6" w:rsidRPr="0041109F" w:rsidRDefault="00F47DD6" w:rsidP="00D64FCC">
      <w:pPr>
        <w:widowControl w:val="0"/>
        <w:autoSpaceDE w:val="0"/>
        <w:autoSpaceDN w:val="0"/>
        <w:adjustRightInd w:val="0"/>
        <w:jc w:val="both"/>
        <w:rPr>
          <w:i/>
        </w:rPr>
      </w:pPr>
      <w:r w:rsidRPr="0041109F">
        <w:rPr>
          <w:bCs/>
        </w:rPr>
        <w:t>-</w:t>
      </w:r>
      <w:r w:rsidRPr="0041109F">
        <w:rPr>
          <w:bCs/>
          <w:i/>
        </w:rPr>
        <w:t>обеспечение сохранности</w:t>
      </w:r>
      <w:r w:rsidR="00D64FCC" w:rsidRPr="0041109F">
        <w:rPr>
          <w:bCs/>
          <w:i/>
        </w:rPr>
        <w:t xml:space="preserve"> и поддержание </w:t>
      </w:r>
      <w:r w:rsidRPr="0041109F">
        <w:rPr>
          <w:bCs/>
          <w:i/>
        </w:rPr>
        <w:t xml:space="preserve"> технического </w:t>
      </w:r>
      <w:r w:rsidR="00D64FCC" w:rsidRPr="0041109F">
        <w:rPr>
          <w:bCs/>
          <w:i/>
        </w:rPr>
        <w:t xml:space="preserve">состояния  </w:t>
      </w:r>
      <w:r w:rsidRPr="0041109F">
        <w:rPr>
          <w:bCs/>
          <w:i/>
        </w:rPr>
        <w:t xml:space="preserve"> элементов прочего</w:t>
      </w:r>
      <w:r w:rsidRPr="0041109F">
        <w:rPr>
          <w:bCs/>
        </w:rPr>
        <w:t xml:space="preserve"> </w:t>
      </w:r>
      <w:r w:rsidRPr="0041109F">
        <w:rPr>
          <w:bCs/>
          <w:i/>
        </w:rPr>
        <w:t>благоустройства</w:t>
      </w:r>
      <w:r w:rsidRPr="0041109F">
        <w:rPr>
          <w:i/>
        </w:rPr>
        <w:t xml:space="preserve"> </w:t>
      </w:r>
    </w:p>
    <w:p w:rsidR="003D6098" w:rsidRPr="0041109F" w:rsidRDefault="003D6098" w:rsidP="00D64FCC">
      <w:pPr>
        <w:widowControl w:val="0"/>
        <w:autoSpaceDE w:val="0"/>
        <w:autoSpaceDN w:val="0"/>
        <w:adjustRightInd w:val="0"/>
        <w:jc w:val="both"/>
        <w:rPr>
          <w:i/>
        </w:rPr>
      </w:pPr>
      <w:r w:rsidRPr="0041109F">
        <w:rPr>
          <w:i/>
        </w:rPr>
        <w:t>- увеличение доли площади благоустроенных общественных территорий</w:t>
      </w:r>
    </w:p>
    <w:p w:rsidR="00B163C4" w:rsidRPr="0041109F" w:rsidRDefault="00F47DD6" w:rsidP="00F47DD6">
      <w:pPr>
        <w:tabs>
          <w:tab w:val="left" w:pos="709"/>
        </w:tabs>
        <w:rPr>
          <w:i/>
        </w:rPr>
      </w:pPr>
      <w:r w:rsidRPr="0041109F">
        <w:rPr>
          <w:i/>
        </w:rPr>
        <w:t xml:space="preserve">-улучшение внешнего </w:t>
      </w:r>
      <w:proofErr w:type="gramStart"/>
      <w:r w:rsidRPr="0041109F">
        <w:rPr>
          <w:i/>
        </w:rPr>
        <w:t>облика</w:t>
      </w:r>
      <w:proofErr w:type="gramEnd"/>
      <w:r w:rsidRPr="0041109F">
        <w:rPr>
          <w:i/>
        </w:rPr>
        <w:t xml:space="preserve"> </w:t>
      </w:r>
      <w:r w:rsidR="00D64FCC" w:rsidRPr="0041109F">
        <w:rPr>
          <w:i/>
        </w:rPr>
        <w:t xml:space="preserve"> </w:t>
      </w:r>
      <w:r w:rsidRPr="0041109F">
        <w:rPr>
          <w:i/>
        </w:rPr>
        <w:t>ЗАТО г. Североморск</w:t>
      </w:r>
    </w:p>
    <w:p w:rsidR="00655A27" w:rsidRPr="0041109F" w:rsidRDefault="00B3010B" w:rsidP="00E62625">
      <w:pPr>
        <w:pStyle w:val="a6"/>
        <w:widowControl w:val="0"/>
        <w:tabs>
          <w:tab w:val="left" w:pos="709"/>
        </w:tabs>
        <w:suppressAutoHyphens/>
        <w:spacing w:line="240" w:lineRule="auto"/>
        <w:rPr>
          <w:rStyle w:val="FontStyle73"/>
          <w:sz w:val="24"/>
          <w:szCs w:val="24"/>
        </w:rPr>
      </w:pPr>
      <w:r w:rsidRPr="0041109F">
        <w:rPr>
          <w:rStyle w:val="FontStyle73"/>
          <w:b/>
          <w:sz w:val="24"/>
          <w:szCs w:val="24"/>
        </w:rPr>
        <w:lastRenderedPageBreak/>
        <w:t>В состав</w:t>
      </w:r>
      <w:r w:rsidRPr="0041109F">
        <w:rPr>
          <w:rStyle w:val="FontStyle73"/>
          <w:sz w:val="24"/>
          <w:szCs w:val="24"/>
        </w:rPr>
        <w:t xml:space="preserve"> муниципальной программы вход</w:t>
      </w:r>
      <w:r w:rsidR="00655A27" w:rsidRPr="0041109F">
        <w:rPr>
          <w:rStyle w:val="FontStyle73"/>
          <w:sz w:val="24"/>
          <w:szCs w:val="24"/>
        </w:rPr>
        <w:t>я</w:t>
      </w:r>
      <w:r w:rsidRPr="0041109F">
        <w:rPr>
          <w:rStyle w:val="FontStyle73"/>
          <w:sz w:val="24"/>
          <w:szCs w:val="24"/>
        </w:rPr>
        <w:t xml:space="preserve">т </w:t>
      </w:r>
      <w:r w:rsidR="00655A27" w:rsidRPr="0041109F">
        <w:rPr>
          <w:rStyle w:val="FontStyle73"/>
          <w:sz w:val="24"/>
          <w:szCs w:val="24"/>
        </w:rPr>
        <w:t>следующие</w:t>
      </w:r>
      <w:r w:rsidRPr="0041109F">
        <w:rPr>
          <w:rStyle w:val="FontStyle73"/>
          <w:sz w:val="24"/>
          <w:szCs w:val="24"/>
        </w:rPr>
        <w:t xml:space="preserve"> подпрограмм</w:t>
      </w:r>
      <w:r w:rsidR="00655A27" w:rsidRPr="0041109F">
        <w:rPr>
          <w:rStyle w:val="FontStyle73"/>
          <w:sz w:val="24"/>
          <w:szCs w:val="24"/>
        </w:rPr>
        <w:t>ы:</w:t>
      </w:r>
    </w:p>
    <w:p w:rsidR="0005457F" w:rsidRPr="0041109F" w:rsidRDefault="002613A3" w:rsidP="00655A27">
      <w:pPr>
        <w:pStyle w:val="a6"/>
        <w:widowControl w:val="0"/>
        <w:tabs>
          <w:tab w:val="left" w:pos="709"/>
        </w:tabs>
        <w:suppressAutoHyphens/>
        <w:spacing w:line="240" w:lineRule="auto"/>
        <w:ind w:left="1080" w:firstLine="0"/>
        <w:rPr>
          <w:bCs/>
          <w:sz w:val="24"/>
          <w:szCs w:val="24"/>
        </w:rPr>
      </w:pPr>
      <w:r w:rsidRPr="0041109F">
        <w:rPr>
          <w:sz w:val="24"/>
          <w:szCs w:val="24"/>
        </w:rPr>
        <w:t>1</w:t>
      </w:r>
      <w:r w:rsidR="00B96B87" w:rsidRPr="0041109F">
        <w:rPr>
          <w:sz w:val="24"/>
          <w:szCs w:val="24"/>
        </w:rPr>
        <w:t>.</w:t>
      </w:r>
      <w:r w:rsidRPr="0041109F">
        <w:rPr>
          <w:sz w:val="24"/>
          <w:szCs w:val="24"/>
        </w:rPr>
        <w:t xml:space="preserve"> </w:t>
      </w:r>
      <w:r w:rsidR="00B3010B" w:rsidRPr="0041109F">
        <w:rPr>
          <w:sz w:val="24"/>
          <w:szCs w:val="24"/>
        </w:rPr>
        <w:t>«Автомобильные дороги и проезды ЗАТО г</w:t>
      </w:r>
      <w:proofErr w:type="gramStart"/>
      <w:r w:rsidR="00B3010B" w:rsidRPr="0041109F">
        <w:rPr>
          <w:sz w:val="24"/>
          <w:szCs w:val="24"/>
        </w:rPr>
        <w:t>.С</w:t>
      </w:r>
      <w:proofErr w:type="gramEnd"/>
      <w:r w:rsidR="00B3010B" w:rsidRPr="0041109F">
        <w:rPr>
          <w:sz w:val="24"/>
          <w:szCs w:val="24"/>
        </w:rPr>
        <w:t xml:space="preserve">евероморск» </w:t>
      </w:r>
      <w:r w:rsidR="00B3010B" w:rsidRPr="0041109F">
        <w:rPr>
          <w:bCs/>
          <w:sz w:val="24"/>
          <w:szCs w:val="24"/>
        </w:rPr>
        <w:t>на 201</w:t>
      </w:r>
      <w:r w:rsidR="00A450EB" w:rsidRPr="0041109F">
        <w:rPr>
          <w:bCs/>
          <w:sz w:val="24"/>
          <w:szCs w:val="24"/>
        </w:rPr>
        <w:t>6</w:t>
      </w:r>
      <w:r w:rsidR="00B3010B" w:rsidRPr="0041109F">
        <w:rPr>
          <w:bCs/>
          <w:sz w:val="24"/>
          <w:szCs w:val="24"/>
        </w:rPr>
        <w:t xml:space="preserve"> - 20</w:t>
      </w:r>
      <w:r w:rsidR="00655A27" w:rsidRPr="0041109F">
        <w:rPr>
          <w:bCs/>
          <w:sz w:val="24"/>
          <w:szCs w:val="24"/>
        </w:rPr>
        <w:t>20</w:t>
      </w:r>
      <w:r w:rsidR="00B3010B" w:rsidRPr="0041109F">
        <w:rPr>
          <w:bCs/>
          <w:sz w:val="24"/>
          <w:szCs w:val="24"/>
        </w:rPr>
        <w:t xml:space="preserve"> годы</w:t>
      </w:r>
    </w:p>
    <w:p w:rsidR="00655A27" w:rsidRPr="0041109F" w:rsidRDefault="002613A3" w:rsidP="00655A27">
      <w:pPr>
        <w:pStyle w:val="a6"/>
        <w:widowControl w:val="0"/>
        <w:tabs>
          <w:tab w:val="left" w:pos="709"/>
        </w:tabs>
        <w:suppressAutoHyphens/>
        <w:spacing w:line="240" w:lineRule="auto"/>
        <w:ind w:left="1080" w:firstLine="0"/>
        <w:rPr>
          <w:bCs/>
          <w:sz w:val="24"/>
          <w:szCs w:val="24"/>
        </w:rPr>
      </w:pPr>
      <w:r w:rsidRPr="0041109F">
        <w:rPr>
          <w:bCs/>
          <w:sz w:val="24"/>
          <w:szCs w:val="24"/>
        </w:rPr>
        <w:t>2</w:t>
      </w:r>
      <w:r w:rsidR="00B96B87" w:rsidRPr="0041109F">
        <w:rPr>
          <w:bCs/>
          <w:sz w:val="24"/>
          <w:szCs w:val="24"/>
        </w:rPr>
        <w:t xml:space="preserve">. </w:t>
      </w:r>
      <w:r w:rsidR="00655A27" w:rsidRPr="0041109F">
        <w:rPr>
          <w:sz w:val="24"/>
          <w:szCs w:val="24"/>
        </w:rPr>
        <w:t xml:space="preserve">«Муниципальный жилищный </w:t>
      </w:r>
      <w:proofErr w:type="gramStart"/>
      <w:r w:rsidR="00655A27" w:rsidRPr="0041109F">
        <w:rPr>
          <w:sz w:val="24"/>
          <w:szCs w:val="24"/>
        </w:rPr>
        <w:t>фонд</w:t>
      </w:r>
      <w:proofErr w:type="gramEnd"/>
      <w:r w:rsidR="00655A27" w:rsidRPr="0041109F">
        <w:rPr>
          <w:sz w:val="24"/>
          <w:szCs w:val="24"/>
        </w:rPr>
        <w:t xml:space="preserve"> </w:t>
      </w:r>
      <w:r w:rsidR="00F47DD6" w:rsidRPr="0041109F">
        <w:rPr>
          <w:sz w:val="24"/>
          <w:szCs w:val="24"/>
        </w:rPr>
        <w:t xml:space="preserve"> </w:t>
      </w:r>
      <w:r w:rsidR="00655A27" w:rsidRPr="0041109F">
        <w:rPr>
          <w:sz w:val="24"/>
          <w:szCs w:val="24"/>
        </w:rPr>
        <w:t>ЗАТО г. Североморск» на 201</w:t>
      </w:r>
      <w:r w:rsidR="00A450EB" w:rsidRPr="0041109F">
        <w:rPr>
          <w:sz w:val="24"/>
          <w:szCs w:val="24"/>
        </w:rPr>
        <w:t>6</w:t>
      </w:r>
      <w:r w:rsidR="00655A27" w:rsidRPr="0041109F">
        <w:rPr>
          <w:sz w:val="24"/>
          <w:szCs w:val="24"/>
        </w:rPr>
        <w:t>-2020 годы</w:t>
      </w:r>
    </w:p>
    <w:p w:rsidR="0005457F" w:rsidRPr="0041109F" w:rsidRDefault="002613A3" w:rsidP="00E62625">
      <w:pPr>
        <w:pStyle w:val="a6"/>
        <w:widowControl w:val="0"/>
        <w:tabs>
          <w:tab w:val="left" w:pos="709"/>
        </w:tabs>
        <w:suppressAutoHyphens/>
        <w:spacing w:line="240" w:lineRule="auto"/>
        <w:rPr>
          <w:sz w:val="24"/>
          <w:szCs w:val="24"/>
        </w:rPr>
      </w:pPr>
      <w:r w:rsidRPr="0041109F">
        <w:rPr>
          <w:sz w:val="24"/>
          <w:szCs w:val="24"/>
        </w:rPr>
        <w:t xml:space="preserve">     3</w:t>
      </w:r>
      <w:r w:rsidR="00B96B87" w:rsidRPr="0041109F">
        <w:rPr>
          <w:sz w:val="24"/>
          <w:szCs w:val="24"/>
        </w:rPr>
        <w:t>.</w:t>
      </w:r>
      <w:r w:rsidRPr="0041109F">
        <w:rPr>
          <w:sz w:val="24"/>
          <w:szCs w:val="24"/>
        </w:rPr>
        <w:t xml:space="preserve"> </w:t>
      </w:r>
      <w:r w:rsidR="00655A27" w:rsidRPr="0041109F">
        <w:rPr>
          <w:sz w:val="24"/>
          <w:szCs w:val="24"/>
        </w:rPr>
        <w:t xml:space="preserve">«Подготовка объектов и систем </w:t>
      </w:r>
      <w:proofErr w:type="gramStart"/>
      <w:r w:rsidR="00655A27" w:rsidRPr="0041109F">
        <w:rPr>
          <w:sz w:val="24"/>
          <w:szCs w:val="24"/>
        </w:rPr>
        <w:t>жизнеобеспечения</w:t>
      </w:r>
      <w:proofErr w:type="gramEnd"/>
      <w:r w:rsidR="00655A27" w:rsidRPr="0041109F">
        <w:rPr>
          <w:sz w:val="24"/>
          <w:szCs w:val="24"/>
        </w:rPr>
        <w:t xml:space="preserve">  ЗАТО г. Североморск к работе в отопительный период» на 201</w:t>
      </w:r>
      <w:r w:rsidR="00A450EB" w:rsidRPr="0041109F">
        <w:rPr>
          <w:sz w:val="24"/>
          <w:szCs w:val="24"/>
        </w:rPr>
        <w:t>6</w:t>
      </w:r>
      <w:r w:rsidR="00655A27" w:rsidRPr="0041109F">
        <w:rPr>
          <w:sz w:val="24"/>
          <w:szCs w:val="24"/>
        </w:rPr>
        <w:t>-2020 годы</w:t>
      </w:r>
    </w:p>
    <w:p w:rsidR="00655A27" w:rsidRPr="0041109F" w:rsidRDefault="002613A3" w:rsidP="00E62625">
      <w:pPr>
        <w:pStyle w:val="a6"/>
        <w:widowControl w:val="0"/>
        <w:tabs>
          <w:tab w:val="left" w:pos="709"/>
        </w:tabs>
        <w:suppressAutoHyphens/>
        <w:spacing w:line="240" w:lineRule="auto"/>
        <w:rPr>
          <w:sz w:val="24"/>
          <w:szCs w:val="24"/>
        </w:rPr>
      </w:pPr>
      <w:r w:rsidRPr="0041109F">
        <w:rPr>
          <w:sz w:val="24"/>
          <w:szCs w:val="24"/>
        </w:rPr>
        <w:t xml:space="preserve">     4</w:t>
      </w:r>
      <w:r w:rsidR="00B96B87" w:rsidRPr="0041109F">
        <w:rPr>
          <w:sz w:val="24"/>
          <w:szCs w:val="24"/>
        </w:rPr>
        <w:t>.</w:t>
      </w:r>
      <w:r w:rsidRPr="0041109F">
        <w:rPr>
          <w:sz w:val="24"/>
          <w:szCs w:val="24"/>
        </w:rPr>
        <w:t xml:space="preserve"> «Энергосбережение и повышение</w:t>
      </w:r>
      <w:r w:rsidR="00655A27" w:rsidRPr="0041109F">
        <w:rPr>
          <w:sz w:val="24"/>
          <w:szCs w:val="24"/>
        </w:rPr>
        <w:t xml:space="preserve"> энергоэффективности на </w:t>
      </w:r>
      <w:proofErr w:type="gramStart"/>
      <w:r w:rsidR="00655A27" w:rsidRPr="0041109F">
        <w:rPr>
          <w:sz w:val="24"/>
          <w:szCs w:val="24"/>
        </w:rPr>
        <w:t>территории</w:t>
      </w:r>
      <w:proofErr w:type="gramEnd"/>
      <w:r w:rsidR="00655A27" w:rsidRPr="0041109F">
        <w:rPr>
          <w:sz w:val="24"/>
          <w:szCs w:val="24"/>
        </w:rPr>
        <w:t xml:space="preserve"> ЗАТО г. Североморск» на 201</w:t>
      </w:r>
      <w:r w:rsidR="00A450EB" w:rsidRPr="0041109F">
        <w:rPr>
          <w:sz w:val="24"/>
          <w:szCs w:val="24"/>
        </w:rPr>
        <w:t>6</w:t>
      </w:r>
      <w:r w:rsidR="00655A27" w:rsidRPr="0041109F">
        <w:rPr>
          <w:sz w:val="24"/>
          <w:szCs w:val="24"/>
        </w:rPr>
        <w:t>-2020 годы</w:t>
      </w:r>
    </w:p>
    <w:p w:rsidR="00655A27" w:rsidRPr="0041109F" w:rsidRDefault="002613A3" w:rsidP="00E62625">
      <w:pPr>
        <w:pStyle w:val="a6"/>
        <w:widowControl w:val="0"/>
        <w:tabs>
          <w:tab w:val="left" w:pos="709"/>
        </w:tabs>
        <w:suppressAutoHyphens/>
        <w:spacing w:line="240" w:lineRule="auto"/>
        <w:rPr>
          <w:sz w:val="24"/>
          <w:szCs w:val="24"/>
        </w:rPr>
      </w:pPr>
      <w:r w:rsidRPr="0041109F">
        <w:rPr>
          <w:sz w:val="24"/>
          <w:szCs w:val="24"/>
        </w:rPr>
        <w:t xml:space="preserve">      5</w:t>
      </w:r>
      <w:r w:rsidR="00B96B87" w:rsidRPr="0041109F">
        <w:rPr>
          <w:sz w:val="24"/>
          <w:szCs w:val="24"/>
        </w:rPr>
        <w:t>.</w:t>
      </w:r>
      <w:r w:rsidRPr="0041109F">
        <w:rPr>
          <w:sz w:val="24"/>
          <w:szCs w:val="24"/>
        </w:rPr>
        <w:t xml:space="preserve"> «Комплексная эксплуатация муниципальных объектов </w:t>
      </w:r>
      <w:r w:rsidR="00FB60D6" w:rsidRPr="0041109F">
        <w:rPr>
          <w:sz w:val="24"/>
          <w:szCs w:val="24"/>
        </w:rPr>
        <w:t>уличного (наружного) освещения»  на 201</w:t>
      </w:r>
      <w:r w:rsidR="00A450EB" w:rsidRPr="0041109F">
        <w:rPr>
          <w:sz w:val="24"/>
          <w:szCs w:val="24"/>
        </w:rPr>
        <w:t>6</w:t>
      </w:r>
      <w:r w:rsidR="00FB60D6" w:rsidRPr="0041109F">
        <w:rPr>
          <w:sz w:val="24"/>
          <w:szCs w:val="24"/>
        </w:rPr>
        <w:t>-2020 годы</w:t>
      </w:r>
    </w:p>
    <w:p w:rsidR="00FB60D6" w:rsidRPr="0041109F" w:rsidRDefault="002613A3" w:rsidP="00E62625">
      <w:pPr>
        <w:pStyle w:val="a6"/>
        <w:widowControl w:val="0"/>
        <w:tabs>
          <w:tab w:val="left" w:pos="709"/>
        </w:tabs>
        <w:suppressAutoHyphens/>
        <w:spacing w:line="240" w:lineRule="auto"/>
        <w:rPr>
          <w:sz w:val="24"/>
          <w:szCs w:val="24"/>
        </w:rPr>
      </w:pPr>
      <w:r w:rsidRPr="0041109F">
        <w:rPr>
          <w:sz w:val="24"/>
          <w:szCs w:val="24"/>
        </w:rPr>
        <w:t xml:space="preserve">      6</w:t>
      </w:r>
      <w:r w:rsidR="00B96B87" w:rsidRPr="0041109F">
        <w:rPr>
          <w:sz w:val="24"/>
          <w:szCs w:val="24"/>
        </w:rPr>
        <w:t>.</w:t>
      </w:r>
      <w:r w:rsidRPr="0041109F">
        <w:rPr>
          <w:sz w:val="24"/>
          <w:szCs w:val="24"/>
        </w:rPr>
        <w:t xml:space="preserve"> </w:t>
      </w:r>
      <w:r w:rsidR="00FB60D6" w:rsidRPr="0041109F">
        <w:rPr>
          <w:sz w:val="24"/>
          <w:szCs w:val="24"/>
        </w:rPr>
        <w:t>«Городские парки и скверы-центры отдыха североморцев»  на 201</w:t>
      </w:r>
      <w:r w:rsidR="00A450EB" w:rsidRPr="0041109F">
        <w:rPr>
          <w:sz w:val="24"/>
          <w:szCs w:val="24"/>
        </w:rPr>
        <w:t>6</w:t>
      </w:r>
      <w:r w:rsidR="00FB60D6" w:rsidRPr="0041109F">
        <w:rPr>
          <w:sz w:val="24"/>
          <w:szCs w:val="24"/>
        </w:rPr>
        <w:t>-2020 годы</w:t>
      </w:r>
    </w:p>
    <w:p w:rsidR="00FB60D6" w:rsidRPr="0041109F" w:rsidRDefault="002613A3" w:rsidP="00E62625">
      <w:pPr>
        <w:pStyle w:val="a6"/>
        <w:widowControl w:val="0"/>
        <w:tabs>
          <w:tab w:val="left" w:pos="709"/>
        </w:tabs>
        <w:suppressAutoHyphens/>
        <w:spacing w:line="240" w:lineRule="auto"/>
        <w:rPr>
          <w:sz w:val="24"/>
          <w:szCs w:val="24"/>
        </w:rPr>
      </w:pPr>
      <w:r w:rsidRPr="0041109F">
        <w:rPr>
          <w:sz w:val="24"/>
          <w:szCs w:val="24"/>
        </w:rPr>
        <w:t xml:space="preserve">      7</w:t>
      </w:r>
      <w:r w:rsidR="00B96B87" w:rsidRPr="0041109F">
        <w:rPr>
          <w:sz w:val="24"/>
          <w:szCs w:val="24"/>
        </w:rPr>
        <w:t>.</w:t>
      </w:r>
      <w:r w:rsidRPr="0041109F">
        <w:rPr>
          <w:sz w:val="24"/>
          <w:szCs w:val="24"/>
        </w:rPr>
        <w:t xml:space="preserve"> </w:t>
      </w:r>
      <w:r w:rsidR="00FB60D6" w:rsidRPr="0041109F">
        <w:rPr>
          <w:sz w:val="24"/>
          <w:szCs w:val="24"/>
        </w:rPr>
        <w:t xml:space="preserve">«Осуществление прочих мероприятий по благоустройству </w:t>
      </w:r>
      <w:proofErr w:type="gramStart"/>
      <w:r w:rsidR="00FB60D6" w:rsidRPr="0041109F">
        <w:rPr>
          <w:sz w:val="24"/>
          <w:szCs w:val="24"/>
        </w:rPr>
        <w:t>в</w:t>
      </w:r>
      <w:proofErr w:type="gramEnd"/>
      <w:r w:rsidR="00FB60D6" w:rsidRPr="0041109F">
        <w:rPr>
          <w:sz w:val="24"/>
          <w:szCs w:val="24"/>
        </w:rPr>
        <w:t xml:space="preserve">  ЗАТО г. Североморск» на 201</w:t>
      </w:r>
      <w:r w:rsidR="00A450EB" w:rsidRPr="0041109F">
        <w:rPr>
          <w:sz w:val="24"/>
          <w:szCs w:val="24"/>
        </w:rPr>
        <w:t>6</w:t>
      </w:r>
      <w:r w:rsidR="00FB60D6" w:rsidRPr="0041109F">
        <w:rPr>
          <w:sz w:val="24"/>
          <w:szCs w:val="24"/>
        </w:rPr>
        <w:t>-2020 годы.</w:t>
      </w:r>
    </w:p>
    <w:p w:rsidR="00B96B87" w:rsidRPr="0041109F" w:rsidRDefault="00B96B87" w:rsidP="00E62625">
      <w:pPr>
        <w:pStyle w:val="a6"/>
        <w:widowControl w:val="0"/>
        <w:tabs>
          <w:tab w:val="left" w:pos="709"/>
        </w:tabs>
        <w:suppressAutoHyphens/>
        <w:spacing w:line="240" w:lineRule="auto"/>
        <w:rPr>
          <w:spacing w:val="-4"/>
          <w:sz w:val="24"/>
          <w:szCs w:val="24"/>
        </w:rPr>
      </w:pPr>
      <w:r w:rsidRPr="0041109F">
        <w:rPr>
          <w:sz w:val="24"/>
          <w:szCs w:val="24"/>
        </w:rPr>
        <w:t xml:space="preserve">      8. </w:t>
      </w:r>
      <w:r w:rsidRPr="0041109F">
        <w:rPr>
          <w:spacing w:val="-4"/>
          <w:sz w:val="24"/>
          <w:szCs w:val="24"/>
        </w:rPr>
        <w:t xml:space="preserve">«Реализация приоритетного проекта по формированию современной городской среды </w:t>
      </w:r>
      <w:proofErr w:type="gramStart"/>
      <w:r w:rsidRPr="0041109F">
        <w:rPr>
          <w:spacing w:val="-4"/>
          <w:sz w:val="24"/>
          <w:szCs w:val="24"/>
        </w:rPr>
        <w:t>в</w:t>
      </w:r>
      <w:proofErr w:type="gramEnd"/>
      <w:r w:rsidRPr="0041109F">
        <w:rPr>
          <w:spacing w:val="-4"/>
          <w:sz w:val="24"/>
          <w:szCs w:val="24"/>
        </w:rPr>
        <w:t xml:space="preserve"> ЗАТО г. Североморск» на 2017 год.</w:t>
      </w:r>
    </w:p>
    <w:p w:rsidR="005379F7" w:rsidRPr="0041109F" w:rsidRDefault="005379F7" w:rsidP="00E62625">
      <w:pPr>
        <w:pStyle w:val="a6"/>
        <w:widowControl w:val="0"/>
        <w:tabs>
          <w:tab w:val="left" w:pos="709"/>
        </w:tabs>
        <w:suppressAutoHyphens/>
        <w:spacing w:line="240" w:lineRule="auto"/>
        <w:rPr>
          <w:sz w:val="24"/>
          <w:szCs w:val="24"/>
        </w:rPr>
      </w:pPr>
    </w:p>
    <w:p w:rsidR="00B3010B" w:rsidRPr="0041109F" w:rsidRDefault="00DD1C7A" w:rsidP="00BF3C68">
      <w:pPr>
        <w:pStyle w:val="a6"/>
        <w:widowControl w:val="0"/>
        <w:tabs>
          <w:tab w:val="left" w:pos="709"/>
        </w:tabs>
        <w:suppressAutoHyphens/>
        <w:spacing w:line="240" w:lineRule="auto"/>
        <w:rPr>
          <w:sz w:val="24"/>
          <w:szCs w:val="24"/>
        </w:rPr>
      </w:pPr>
      <w:r w:rsidRPr="0041109F">
        <w:rPr>
          <w:rStyle w:val="FontStyle73"/>
          <w:sz w:val="24"/>
          <w:szCs w:val="24"/>
        </w:rPr>
        <w:t xml:space="preserve"> </w:t>
      </w:r>
      <w:r w:rsidR="00FB6745" w:rsidRPr="0041109F">
        <w:rPr>
          <w:rStyle w:val="FontStyle73"/>
          <w:sz w:val="24"/>
          <w:szCs w:val="24"/>
        </w:rPr>
        <w:t xml:space="preserve">В </w:t>
      </w:r>
      <w:r w:rsidR="00B3010B" w:rsidRPr="0041109F">
        <w:rPr>
          <w:b/>
          <w:sz w:val="24"/>
          <w:szCs w:val="24"/>
        </w:rPr>
        <w:t>201</w:t>
      </w:r>
      <w:r w:rsidR="00B96B87" w:rsidRPr="0041109F">
        <w:rPr>
          <w:b/>
          <w:sz w:val="24"/>
          <w:szCs w:val="24"/>
        </w:rPr>
        <w:t>7</w:t>
      </w:r>
      <w:r w:rsidR="00B3010B" w:rsidRPr="0041109F">
        <w:rPr>
          <w:b/>
          <w:sz w:val="24"/>
          <w:szCs w:val="24"/>
        </w:rPr>
        <w:t xml:space="preserve"> год</w:t>
      </w:r>
      <w:r w:rsidR="00FB6745" w:rsidRPr="0041109F">
        <w:rPr>
          <w:b/>
          <w:sz w:val="24"/>
          <w:szCs w:val="24"/>
        </w:rPr>
        <w:t>у</w:t>
      </w:r>
      <w:r w:rsidR="00B3010B" w:rsidRPr="0041109F">
        <w:rPr>
          <w:sz w:val="24"/>
          <w:szCs w:val="24"/>
        </w:rPr>
        <w:t xml:space="preserve"> на реализацию мероприятий программы предусмотрено финансирование в объеме </w:t>
      </w:r>
      <w:r w:rsidR="00DA53E2" w:rsidRPr="0041109F">
        <w:rPr>
          <w:b/>
          <w:sz w:val="24"/>
          <w:szCs w:val="24"/>
        </w:rPr>
        <w:t>3</w:t>
      </w:r>
      <w:r w:rsidR="008C2546" w:rsidRPr="0041109F">
        <w:rPr>
          <w:b/>
          <w:sz w:val="24"/>
          <w:szCs w:val="24"/>
        </w:rPr>
        <w:t>18</w:t>
      </w:r>
      <w:r w:rsidR="00D3385D" w:rsidRPr="0041109F">
        <w:rPr>
          <w:b/>
          <w:sz w:val="24"/>
          <w:szCs w:val="24"/>
        </w:rPr>
        <w:t xml:space="preserve"> </w:t>
      </w:r>
      <w:r w:rsidR="008C2546" w:rsidRPr="0041109F">
        <w:rPr>
          <w:b/>
          <w:sz w:val="24"/>
          <w:szCs w:val="24"/>
        </w:rPr>
        <w:t>647</w:t>
      </w:r>
      <w:r w:rsidR="002613A3" w:rsidRPr="0041109F">
        <w:rPr>
          <w:b/>
          <w:sz w:val="24"/>
          <w:szCs w:val="24"/>
        </w:rPr>
        <w:t>,</w:t>
      </w:r>
      <w:r w:rsidR="008C2546" w:rsidRPr="0041109F">
        <w:rPr>
          <w:b/>
          <w:sz w:val="24"/>
          <w:szCs w:val="24"/>
        </w:rPr>
        <w:t>2</w:t>
      </w:r>
      <w:r w:rsidR="00DA53E2" w:rsidRPr="0041109F">
        <w:rPr>
          <w:b/>
          <w:sz w:val="24"/>
          <w:szCs w:val="24"/>
        </w:rPr>
        <w:t>8</w:t>
      </w:r>
      <w:r w:rsidR="002613A3" w:rsidRPr="0041109F">
        <w:rPr>
          <w:b/>
          <w:sz w:val="24"/>
          <w:szCs w:val="24"/>
        </w:rPr>
        <w:t xml:space="preserve"> </w:t>
      </w:r>
      <w:r w:rsidR="00B3010B" w:rsidRPr="0041109F">
        <w:rPr>
          <w:b/>
          <w:sz w:val="24"/>
          <w:szCs w:val="24"/>
        </w:rPr>
        <w:t>тыс. руб</w:t>
      </w:r>
      <w:r w:rsidR="002613A3" w:rsidRPr="0041109F">
        <w:rPr>
          <w:b/>
          <w:sz w:val="24"/>
          <w:szCs w:val="24"/>
        </w:rPr>
        <w:t>лей</w:t>
      </w:r>
      <w:r w:rsidR="00B3010B" w:rsidRPr="0041109F">
        <w:rPr>
          <w:sz w:val="24"/>
          <w:szCs w:val="24"/>
        </w:rPr>
        <w:t>.</w:t>
      </w:r>
      <w:r w:rsidR="00FB60D6" w:rsidRPr="0041109F">
        <w:rPr>
          <w:sz w:val="24"/>
          <w:szCs w:val="24"/>
        </w:rPr>
        <w:t xml:space="preserve"> </w:t>
      </w:r>
    </w:p>
    <w:p w:rsidR="005125D0" w:rsidRPr="0041109F" w:rsidRDefault="00B3010B" w:rsidP="008C2546">
      <w:pPr>
        <w:pStyle w:val="a6"/>
        <w:widowControl w:val="0"/>
        <w:tabs>
          <w:tab w:val="left" w:pos="709"/>
        </w:tabs>
        <w:suppressAutoHyphens/>
        <w:spacing w:line="240" w:lineRule="auto"/>
        <w:ind w:firstLine="709"/>
        <w:rPr>
          <w:sz w:val="24"/>
          <w:szCs w:val="24"/>
        </w:rPr>
      </w:pPr>
      <w:r w:rsidRPr="0041109F">
        <w:rPr>
          <w:sz w:val="24"/>
          <w:szCs w:val="24"/>
        </w:rPr>
        <w:t xml:space="preserve">За </w:t>
      </w:r>
      <w:r w:rsidR="00FB60D6" w:rsidRPr="0041109F">
        <w:rPr>
          <w:b/>
          <w:sz w:val="24"/>
          <w:szCs w:val="24"/>
        </w:rPr>
        <w:t>201</w:t>
      </w:r>
      <w:r w:rsidR="00EC548D" w:rsidRPr="0041109F">
        <w:rPr>
          <w:b/>
          <w:sz w:val="24"/>
          <w:szCs w:val="24"/>
        </w:rPr>
        <w:t>7</w:t>
      </w:r>
      <w:r w:rsidR="00FB60D6" w:rsidRPr="0041109F">
        <w:rPr>
          <w:b/>
          <w:sz w:val="24"/>
          <w:szCs w:val="24"/>
        </w:rPr>
        <w:t xml:space="preserve"> год</w:t>
      </w:r>
      <w:r w:rsidR="00D3385D" w:rsidRPr="0041109F">
        <w:rPr>
          <w:b/>
          <w:sz w:val="24"/>
          <w:szCs w:val="24"/>
        </w:rPr>
        <w:t xml:space="preserve"> </w:t>
      </w:r>
      <w:r w:rsidR="00FB60D6" w:rsidRPr="0041109F">
        <w:rPr>
          <w:sz w:val="24"/>
          <w:szCs w:val="24"/>
        </w:rPr>
        <w:t>о</w:t>
      </w:r>
      <w:r w:rsidR="0037005D" w:rsidRPr="0041109F">
        <w:rPr>
          <w:sz w:val="24"/>
          <w:szCs w:val="24"/>
        </w:rPr>
        <w:t>своен</w:t>
      </w:r>
      <w:r w:rsidR="00D3385D" w:rsidRPr="0041109F">
        <w:rPr>
          <w:sz w:val="24"/>
          <w:szCs w:val="24"/>
        </w:rPr>
        <w:t>ие</w:t>
      </w:r>
      <w:r w:rsidR="00FB60D6" w:rsidRPr="0041109F">
        <w:rPr>
          <w:sz w:val="24"/>
          <w:szCs w:val="24"/>
        </w:rPr>
        <w:t xml:space="preserve"> средств </w:t>
      </w:r>
      <w:r w:rsidR="00DD1C7A" w:rsidRPr="0041109F">
        <w:rPr>
          <w:sz w:val="24"/>
          <w:szCs w:val="24"/>
        </w:rPr>
        <w:t>по</w:t>
      </w:r>
      <w:r w:rsidR="00FB60D6" w:rsidRPr="0041109F">
        <w:rPr>
          <w:sz w:val="24"/>
          <w:szCs w:val="24"/>
        </w:rPr>
        <w:t xml:space="preserve"> программе составило </w:t>
      </w:r>
      <w:r w:rsidR="008C2546" w:rsidRPr="0041109F">
        <w:rPr>
          <w:b/>
          <w:sz w:val="24"/>
          <w:szCs w:val="24"/>
        </w:rPr>
        <w:t>273</w:t>
      </w:r>
      <w:r w:rsidR="006D196E" w:rsidRPr="0041109F">
        <w:rPr>
          <w:b/>
          <w:sz w:val="24"/>
          <w:szCs w:val="24"/>
        </w:rPr>
        <w:t> </w:t>
      </w:r>
      <w:r w:rsidR="00DA53E2" w:rsidRPr="0041109F">
        <w:rPr>
          <w:b/>
          <w:sz w:val="24"/>
          <w:szCs w:val="24"/>
        </w:rPr>
        <w:t>31</w:t>
      </w:r>
      <w:r w:rsidR="008C2546" w:rsidRPr="0041109F">
        <w:rPr>
          <w:b/>
          <w:sz w:val="24"/>
          <w:szCs w:val="24"/>
        </w:rPr>
        <w:t>6</w:t>
      </w:r>
      <w:r w:rsidR="006D196E" w:rsidRPr="0041109F">
        <w:rPr>
          <w:b/>
          <w:sz w:val="24"/>
          <w:szCs w:val="24"/>
        </w:rPr>
        <w:t>,</w:t>
      </w:r>
      <w:r w:rsidR="00B26BBC" w:rsidRPr="0041109F">
        <w:rPr>
          <w:b/>
          <w:sz w:val="24"/>
          <w:szCs w:val="24"/>
        </w:rPr>
        <w:t>5</w:t>
      </w:r>
      <w:r w:rsidR="008C2546" w:rsidRPr="0041109F">
        <w:rPr>
          <w:b/>
          <w:sz w:val="24"/>
          <w:szCs w:val="24"/>
        </w:rPr>
        <w:t>4</w:t>
      </w:r>
      <w:r w:rsidR="0037005D" w:rsidRPr="0041109F">
        <w:rPr>
          <w:b/>
          <w:sz w:val="24"/>
          <w:szCs w:val="24"/>
        </w:rPr>
        <w:t xml:space="preserve"> тыс. руб. </w:t>
      </w:r>
      <w:r w:rsidR="006B4189" w:rsidRPr="0041109F">
        <w:rPr>
          <w:b/>
          <w:sz w:val="24"/>
          <w:szCs w:val="24"/>
        </w:rPr>
        <w:t xml:space="preserve">или </w:t>
      </w:r>
      <w:r w:rsidR="008C2546" w:rsidRPr="0041109F">
        <w:rPr>
          <w:b/>
          <w:sz w:val="24"/>
          <w:szCs w:val="24"/>
        </w:rPr>
        <w:t>85</w:t>
      </w:r>
      <w:r w:rsidR="002A5DB7" w:rsidRPr="0041109F">
        <w:rPr>
          <w:b/>
          <w:sz w:val="24"/>
          <w:szCs w:val="24"/>
        </w:rPr>
        <w:t>,</w:t>
      </w:r>
      <w:r w:rsidR="008C2546" w:rsidRPr="0041109F">
        <w:rPr>
          <w:b/>
          <w:sz w:val="24"/>
          <w:szCs w:val="24"/>
        </w:rPr>
        <w:t>8</w:t>
      </w:r>
      <w:r w:rsidR="0037005D" w:rsidRPr="0041109F">
        <w:rPr>
          <w:b/>
          <w:sz w:val="24"/>
          <w:szCs w:val="24"/>
        </w:rPr>
        <w:t>%</w:t>
      </w:r>
      <w:r w:rsidR="0037005D" w:rsidRPr="0041109F">
        <w:rPr>
          <w:sz w:val="24"/>
          <w:szCs w:val="24"/>
        </w:rPr>
        <w:t xml:space="preserve"> от установленного на год объема финансирования</w:t>
      </w:r>
      <w:r w:rsidR="006D196E" w:rsidRPr="0041109F">
        <w:rPr>
          <w:sz w:val="24"/>
          <w:szCs w:val="24"/>
        </w:rPr>
        <w:t>.</w:t>
      </w:r>
      <w:r w:rsidR="00B35B85" w:rsidRPr="0041109F">
        <w:rPr>
          <w:sz w:val="24"/>
          <w:szCs w:val="24"/>
        </w:rPr>
        <w:t xml:space="preserve"> </w:t>
      </w:r>
      <w:r w:rsidR="005125D0" w:rsidRPr="0041109F">
        <w:rPr>
          <w:sz w:val="24"/>
          <w:szCs w:val="24"/>
        </w:rPr>
        <w:t xml:space="preserve">Освоение средств по всем подпрограммам, входящим в состав муниципальной программы, составило от </w:t>
      </w:r>
      <w:r w:rsidR="005125D0" w:rsidRPr="0041109F">
        <w:rPr>
          <w:b/>
          <w:sz w:val="24"/>
          <w:szCs w:val="24"/>
        </w:rPr>
        <w:t xml:space="preserve">79,3% </w:t>
      </w:r>
      <w:r w:rsidR="005125D0" w:rsidRPr="0041109F">
        <w:rPr>
          <w:sz w:val="24"/>
          <w:szCs w:val="24"/>
        </w:rPr>
        <w:t xml:space="preserve">до </w:t>
      </w:r>
      <w:r w:rsidR="005125D0" w:rsidRPr="0041109F">
        <w:rPr>
          <w:b/>
          <w:sz w:val="24"/>
          <w:szCs w:val="24"/>
        </w:rPr>
        <w:t>100,0%</w:t>
      </w:r>
      <w:r w:rsidR="00312339" w:rsidRPr="0041109F">
        <w:rPr>
          <w:b/>
          <w:sz w:val="24"/>
          <w:szCs w:val="24"/>
        </w:rPr>
        <w:t xml:space="preserve">. </w:t>
      </w:r>
      <w:r w:rsidR="00312339" w:rsidRPr="0041109F">
        <w:rPr>
          <w:sz w:val="24"/>
          <w:szCs w:val="24"/>
        </w:rPr>
        <w:t xml:space="preserve">По подпрограмме «Энергосбережение и повышение энергоэффективности на </w:t>
      </w:r>
      <w:proofErr w:type="gramStart"/>
      <w:r w:rsidR="00312339" w:rsidRPr="0041109F">
        <w:rPr>
          <w:sz w:val="24"/>
          <w:szCs w:val="24"/>
        </w:rPr>
        <w:t>территории</w:t>
      </w:r>
      <w:proofErr w:type="gramEnd"/>
      <w:r w:rsidR="00312339" w:rsidRPr="0041109F">
        <w:rPr>
          <w:sz w:val="24"/>
          <w:szCs w:val="24"/>
        </w:rPr>
        <w:t xml:space="preserve"> ЗАТО г. Североморск» на 2016-2020 годы освоение средств составило 10,6%. Не освоено финансирование по мероприятию «</w:t>
      </w:r>
      <w:proofErr w:type="spellStart"/>
      <w:r w:rsidR="00312339" w:rsidRPr="0041109F">
        <w:rPr>
          <w:sz w:val="24"/>
          <w:szCs w:val="24"/>
        </w:rPr>
        <w:t>Энергосервисный</w:t>
      </w:r>
      <w:proofErr w:type="spellEnd"/>
      <w:r w:rsidR="00312339" w:rsidRPr="0041109F">
        <w:rPr>
          <w:sz w:val="24"/>
          <w:szCs w:val="24"/>
        </w:rPr>
        <w:t xml:space="preserve"> контракт на осуществление действий, направленных на энергосбережение и повышение энергоэффективности использования энергетических ресурсов при эксплуатации сетей уличного освещения в ЗАТО г. Североморск</w:t>
      </w:r>
      <w:r w:rsidR="00D131C2" w:rsidRPr="0041109F">
        <w:rPr>
          <w:sz w:val="24"/>
          <w:szCs w:val="24"/>
        </w:rPr>
        <w:t xml:space="preserve">». В связи с тем, что документы на оплату работ по данному контракту поступили Заказчику за пределами отчетного периода (в январе 2018 года), оплата произведена уже в текущем году. </w:t>
      </w:r>
    </w:p>
    <w:p w:rsidR="006310A1" w:rsidRPr="0041109F" w:rsidRDefault="00460961" w:rsidP="008C2546">
      <w:pPr>
        <w:pStyle w:val="a6"/>
        <w:widowControl w:val="0"/>
        <w:tabs>
          <w:tab w:val="left" w:pos="709"/>
        </w:tabs>
        <w:suppressAutoHyphens/>
        <w:spacing w:line="240" w:lineRule="auto"/>
        <w:ind w:firstLine="709"/>
        <w:rPr>
          <w:rStyle w:val="FontStyle73"/>
          <w:sz w:val="24"/>
          <w:szCs w:val="24"/>
        </w:rPr>
      </w:pPr>
      <w:r w:rsidRPr="0041109F">
        <w:rPr>
          <w:sz w:val="24"/>
          <w:szCs w:val="24"/>
        </w:rPr>
        <w:t xml:space="preserve">За истекший период эффективность реализации подпрограмм осуществлялось на высоком </w:t>
      </w:r>
      <w:r w:rsidR="004F01DB" w:rsidRPr="0041109F">
        <w:rPr>
          <w:sz w:val="24"/>
          <w:szCs w:val="24"/>
        </w:rPr>
        <w:t>и приемлемом уровне</w:t>
      </w:r>
      <w:r w:rsidRPr="0041109F">
        <w:rPr>
          <w:sz w:val="24"/>
          <w:szCs w:val="24"/>
        </w:rPr>
        <w:t>. Значения целевых индикаторов, в основном, достигнуты</w:t>
      </w:r>
      <w:r w:rsidR="0061139D" w:rsidRPr="0041109F">
        <w:rPr>
          <w:sz w:val="24"/>
          <w:szCs w:val="24"/>
        </w:rPr>
        <w:t xml:space="preserve"> </w:t>
      </w:r>
      <w:r w:rsidR="008B5AC3" w:rsidRPr="0041109F">
        <w:rPr>
          <w:sz w:val="24"/>
          <w:szCs w:val="24"/>
        </w:rPr>
        <w:t>Подпрограммы с низким уровнем эффективности отсутствуют.</w:t>
      </w:r>
    </w:p>
    <w:p w:rsidR="00220C48" w:rsidRPr="0041109F" w:rsidRDefault="00220C48" w:rsidP="00220C48">
      <w:pPr>
        <w:autoSpaceDE w:val="0"/>
        <w:autoSpaceDN w:val="0"/>
        <w:adjustRightInd w:val="0"/>
        <w:ind w:firstLine="720"/>
        <w:jc w:val="both"/>
        <w:rPr>
          <w:b/>
        </w:rPr>
      </w:pPr>
      <w:r w:rsidRPr="0041109F">
        <w:t>Подробный перечень мероприятий подпрограмм, входящ</w:t>
      </w:r>
      <w:r w:rsidR="008B5D29" w:rsidRPr="0041109F">
        <w:t>их</w:t>
      </w:r>
      <w:r w:rsidRPr="0041109F">
        <w:t xml:space="preserve"> в состав муниципальной программы, сведения об </w:t>
      </w:r>
      <w:r w:rsidR="004A735C" w:rsidRPr="0041109F">
        <w:t xml:space="preserve">освоении </w:t>
      </w:r>
      <w:r w:rsidRPr="0041109F">
        <w:t>объем</w:t>
      </w:r>
      <w:r w:rsidR="004A735C" w:rsidRPr="0041109F">
        <w:t>ов</w:t>
      </w:r>
      <w:r w:rsidRPr="0041109F">
        <w:t xml:space="preserve"> финансирования</w:t>
      </w:r>
      <w:r w:rsidR="004A735C" w:rsidRPr="0041109F">
        <w:t xml:space="preserve">, </w:t>
      </w:r>
      <w:r w:rsidR="008B5D29" w:rsidRPr="0041109F">
        <w:t xml:space="preserve">выполнении </w:t>
      </w:r>
      <w:r w:rsidRPr="0041109F">
        <w:t>установленных значениях целевых индикаторов представлены в нижеследующ</w:t>
      </w:r>
      <w:r w:rsidR="0062411D" w:rsidRPr="0041109F">
        <w:t>их</w:t>
      </w:r>
      <w:r w:rsidRPr="0041109F">
        <w:t xml:space="preserve"> таблиц</w:t>
      </w:r>
      <w:r w:rsidR="0062411D" w:rsidRPr="0041109F">
        <w:t>ах</w:t>
      </w:r>
      <w:r w:rsidRPr="0041109F">
        <w:t>.</w:t>
      </w:r>
    </w:p>
    <w:p w:rsidR="006310A1" w:rsidRPr="0041109F" w:rsidRDefault="006310A1" w:rsidP="00E62625">
      <w:pPr>
        <w:pStyle w:val="a6"/>
        <w:widowControl w:val="0"/>
        <w:tabs>
          <w:tab w:val="left" w:pos="709"/>
        </w:tabs>
        <w:suppressAutoHyphens/>
        <w:spacing w:line="240" w:lineRule="auto"/>
        <w:rPr>
          <w:b/>
          <w:sz w:val="24"/>
          <w:szCs w:val="24"/>
        </w:rPr>
        <w:sectPr w:rsidR="006310A1" w:rsidRPr="0041109F" w:rsidSect="00DD5BB3">
          <w:pgSz w:w="11906" w:h="16838"/>
          <w:pgMar w:top="851" w:right="707" w:bottom="1418" w:left="1134" w:header="709" w:footer="709" w:gutter="0"/>
          <w:cols w:space="708"/>
          <w:docGrid w:linePitch="360"/>
        </w:sectPr>
      </w:pPr>
    </w:p>
    <w:p w:rsidR="009B5208" w:rsidRPr="0041109F" w:rsidRDefault="00657594" w:rsidP="00C42CE4">
      <w:pPr>
        <w:pStyle w:val="a6"/>
        <w:widowControl w:val="0"/>
        <w:numPr>
          <w:ilvl w:val="0"/>
          <w:numId w:val="3"/>
        </w:numPr>
        <w:tabs>
          <w:tab w:val="left" w:pos="709"/>
        </w:tabs>
        <w:suppressAutoHyphens/>
        <w:spacing w:line="240" w:lineRule="auto"/>
        <w:jc w:val="center"/>
        <w:rPr>
          <w:b/>
          <w:sz w:val="24"/>
          <w:szCs w:val="24"/>
        </w:rPr>
      </w:pPr>
      <w:r w:rsidRPr="0041109F">
        <w:rPr>
          <w:rStyle w:val="FontStyle73"/>
          <w:b/>
          <w:sz w:val="24"/>
          <w:szCs w:val="24"/>
        </w:rPr>
        <w:lastRenderedPageBreak/>
        <w:t xml:space="preserve">Подпрограмма </w:t>
      </w:r>
      <w:r w:rsidRPr="0041109F">
        <w:rPr>
          <w:b/>
          <w:sz w:val="24"/>
        </w:rPr>
        <w:t xml:space="preserve">«Автомобильные дороги и </w:t>
      </w:r>
      <w:proofErr w:type="gramStart"/>
      <w:r w:rsidRPr="0041109F">
        <w:rPr>
          <w:b/>
          <w:sz w:val="24"/>
        </w:rPr>
        <w:t>проезды</w:t>
      </w:r>
      <w:proofErr w:type="gramEnd"/>
      <w:r w:rsidRPr="0041109F">
        <w:rPr>
          <w:b/>
          <w:sz w:val="24"/>
        </w:rPr>
        <w:t xml:space="preserve"> ЗАТО г.</w:t>
      </w:r>
      <w:r w:rsidR="00BA3FA6" w:rsidRPr="0041109F">
        <w:rPr>
          <w:b/>
          <w:sz w:val="24"/>
        </w:rPr>
        <w:t xml:space="preserve"> </w:t>
      </w:r>
      <w:r w:rsidRPr="0041109F">
        <w:rPr>
          <w:b/>
          <w:sz w:val="24"/>
        </w:rPr>
        <w:t>Североморск» на 201</w:t>
      </w:r>
      <w:r w:rsidR="009525E5" w:rsidRPr="0041109F">
        <w:rPr>
          <w:b/>
          <w:sz w:val="24"/>
        </w:rPr>
        <w:t>6</w:t>
      </w:r>
      <w:r w:rsidRPr="0041109F">
        <w:rPr>
          <w:b/>
          <w:sz w:val="24"/>
        </w:rPr>
        <w:t>-20</w:t>
      </w:r>
      <w:r w:rsidR="00BA3FA6" w:rsidRPr="0041109F">
        <w:rPr>
          <w:b/>
          <w:sz w:val="24"/>
        </w:rPr>
        <w:t>20</w:t>
      </w:r>
      <w:r w:rsidRPr="0041109F">
        <w:rPr>
          <w:b/>
          <w:sz w:val="24"/>
        </w:rPr>
        <w:t xml:space="preserve"> годы</w:t>
      </w:r>
    </w:p>
    <w:p w:rsidR="0058631E" w:rsidRPr="0041109F" w:rsidRDefault="0058631E" w:rsidP="0058631E">
      <w:pPr>
        <w:pStyle w:val="a6"/>
        <w:widowControl w:val="0"/>
        <w:tabs>
          <w:tab w:val="left" w:pos="709"/>
        </w:tabs>
        <w:suppressAutoHyphens/>
        <w:spacing w:line="240" w:lineRule="auto"/>
        <w:ind w:left="720" w:firstLine="0"/>
        <w:rPr>
          <w:b/>
          <w:sz w:val="24"/>
          <w:szCs w:val="24"/>
        </w:rPr>
      </w:pPr>
    </w:p>
    <w:tbl>
      <w:tblPr>
        <w:tblW w:w="15168" w:type="dxa"/>
        <w:tblInd w:w="-176" w:type="dxa"/>
        <w:tblLayout w:type="fixed"/>
        <w:tblLook w:val="04A0"/>
      </w:tblPr>
      <w:tblGrid>
        <w:gridCol w:w="711"/>
        <w:gridCol w:w="2692"/>
        <w:gridCol w:w="1134"/>
        <w:gridCol w:w="850"/>
        <w:gridCol w:w="1134"/>
        <w:gridCol w:w="1134"/>
        <w:gridCol w:w="851"/>
        <w:gridCol w:w="2268"/>
        <w:gridCol w:w="850"/>
        <w:gridCol w:w="992"/>
        <w:gridCol w:w="850"/>
        <w:gridCol w:w="1702"/>
      </w:tblGrid>
      <w:tr w:rsidR="00F77729" w:rsidRPr="0041109F" w:rsidTr="00F77729">
        <w:trPr>
          <w:trHeight w:val="945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1109F">
              <w:rPr>
                <w:b/>
                <w:color w:val="000000"/>
                <w:sz w:val="16"/>
                <w:szCs w:val="16"/>
              </w:rPr>
              <w:t>№</w:t>
            </w:r>
            <w:proofErr w:type="spellStart"/>
            <w:proofErr w:type="gramStart"/>
            <w:r w:rsidRPr="0041109F">
              <w:rPr>
                <w:b/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Pr="0041109F">
              <w:rPr>
                <w:b/>
                <w:color w:val="000000"/>
                <w:sz w:val="16"/>
                <w:szCs w:val="16"/>
              </w:rPr>
              <w:t>/</w:t>
            </w:r>
            <w:proofErr w:type="spellStart"/>
            <w:r w:rsidRPr="0041109F">
              <w:rPr>
                <w:b/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1109F">
              <w:rPr>
                <w:b/>
                <w:color w:val="000000"/>
                <w:sz w:val="16"/>
                <w:szCs w:val="16"/>
              </w:rPr>
              <w:t>Цель, задачи,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1109F">
              <w:rPr>
                <w:b/>
                <w:color w:val="000000"/>
                <w:sz w:val="16"/>
                <w:szCs w:val="16"/>
              </w:rPr>
              <w:t>Срок выполнения (квартал, год)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1109F">
              <w:rPr>
                <w:b/>
                <w:color w:val="000000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1109F">
              <w:rPr>
                <w:b/>
                <w:color w:val="000000"/>
                <w:sz w:val="16"/>
                <w:szCs w:val="16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1109F">
              <w:rPr>
                <w:b/>
                <w:color w:val="000000"/>
                <w:sz w:val="16"/>
                <w:szCs w:val="16"/>
              </w:rPr>
              <w:t>Процент освоения, % (гр.6/гр.5)</w:t>
            </w:r>
          </w:p>
        </w:tc>
        <w:tc>
          <w:tcPr>
            <w:tcW w:w="4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1109F">
              <w:rPr>
                <w:b/>
                <w:color w:val="000000"/>
                <w:sz w:val="16"/>
                <w:szCs w:val="16"/>
              </w:rPr>
              <w:t>Показатели (индикаторы) результативности выполнения мероприятий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1109F">
              <w:rPr>
                <w:b/>
                <w:color w:val="000000"/>
                <w:sz w:val="16"/>
                <w:szCs w:val="16"/>
              </w:rPr>
              <w:t>Исполнители, перечень организаций, участвующих в реализации мероприятий</w:t>
            </w:r>
          </w:p>
        </w:tc>
      </w:tr>
      <w:tr w:rsidR="00F77729" w:rsidRPr="0041109F" w:rsidTr="00F77729">
        <w:trPr>
          <w:trHeight w:val="1020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1109F">
              <w:rPr>
                <w:b/>
                <w:color w:val="000000"/>
                <w:sz w:val="16"/>
                <w:szCs w:val="16"/>
              </w:rPr>
              <w:t>Уточненные бюджетные ассигнования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1109F">
              <w:rPr>
                <w:b/>
                <w:color w:val="000000"/>
                <w:sz w:val="16"/>
                <w:szCs w:val="16"/>
              </w:rPr>
              <w:t>Кассовый расход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1109F">
              <w:rPr>
                <w:b/>
                <w:color w:val="000000"/>
                <w:sz w:val="16"/>
                <w:szCs w:val="16"/>
              </w:rPr>
              <w:t>Наименование, ед. измерения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1109F">
              <w:rPr>
                <w:b/>
                <w:color w:val="000000"/>
                <w:sz w:val="16"/>
                <w:szCs w:val="16"/>
              </w:rPr>
              <w:t>План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1109F">
              <w:rPr>
                <w:b/>
                <w:color w:val="000000"/>
                <w:sz w:val="16"/>
                <w:szCs w:val="16"/>
              </w:rPr>
              <w:t>Факт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1109F">
              <w:rPr>
                <w:b/>
                <w:color w:val="000000"/>
                <w:sz w:val="16"/>
                <w:szCs w:val="16"/>
              </w:rPr>
              <w:t>Процент исполнения, % (гр.10/гр.9)</w:t>
            </w: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b/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1109F">
              <w:rPr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1109F">
              <w:rPr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1109F">
              <w:rPr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1109F">
              <w:rPr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1109F">
              <w:rPr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1109F">
              <w:rPr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1109F">
              <w:rPr>
                <w:b/>
                <w:color w:val="000000"/>
                <w:sz w:val="16"/>
                <w:szCs w:val="16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1109F">
              <w:rPr>
                <w:b/>
                <w:color w:val="000000"/>
                <w:sz w:val="16"/>
                <w:szCs w:val="16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1109F">
              <w:rPr>
                <w:b/>
                <w:color w:val="000000"/>
                <w:sz w:val="16"/>
                <w:szCs w:val="16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1109F">
              <w:rPr>
                <w:b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1109F">
              <w:rPr>
                <w:b/>
                <w:color w:val="000000"/>
                <w:sz w:val="16"/>
                <w:szCs w:val="16"/>
              </w:rPr>
              <w:t>11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1109F">
              <w:rPr>
                <w:b/>
                <w:color w:val="000000"/>
                <w:sz w:val="16"/>
                <w:szCs w:val="16"/>
              </w:rPr>
              <w:t>12</w:t>
            </w:r>
          </w:p>
        </w:tc>
      </w:tr>
      <w:tr w:rsidR="00F77729" w:rsidRPr="0041109F" w:rsidTr="0058631E">
        <w:trPr>
          <w:trHeight w:val="529"/>
        </w:trPr>
        <w:tc>
          <w:tcPr>
            <w:tcW w:w="151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Цель.  </w:t>
            </w:r>
            <w:r w:rsidRPr="0041109F">
              <w:rPr>
                <w:color w:val="000000"/>
                <w:sz w:val="16"/>
                <w:szCs w:val="16"/>
              </w:rPr>
              <w:t xml:space="preserve">Проведение комплексных мероприятий по сохранности автомобильных дорог общего пользования местного  значения, дворовых территорий и проездов к дворовым территориям многоквартирных домов муниципального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образования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  </w:t>
            </w:r>
          </w:p>
        </w:tc>
      </w:tr>
      <w:tr w:rsidR="00F77729" w:rsidRPr="0041109F" w:rsidTr="00F77729">
        <w:trPr>
          <w:trHeight w:val="783"/>
        </w:trPr>
        <w:tc>
          <w:tcPr>
            <w:tcW w:w="8506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Задача 1.</w:t>
            </w:r>
            <w:r w:rsidRPr="0041109F">
              <w:rPr>
                <w:color w:val="000000"/>
                <w:sz w:val="16"/>
                <w:szCs w:val="16"/>
              </w:rPr>
              <w:t xml:space="preserve"> Поддержание транспортно-эксплуатационных характеристик дворовых территорий и проездов к дворовым территориям многоквартирных домов муниципального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образования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 в соответствии с нормативными требованиями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Доля отремонтированных дворовых территорий и проездов к ним, 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5,10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5,10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77729" w:rsidRPr="0041109F" w:rsidRDefault="00F7772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F77729" w:rsidRPr="0041109F" w:rsidTr="00F77729">
        <w:trPr>
          <w:trHeight w:val="1410"/>
        </w:trPr>
        <w:tc>
          <w:tcPr>
            <w:tcW w:w="850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7729" w:rsidRPr="0041109F" w:rsidRDefault="00F7772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Задача 2. </w:t>
            </w:r>
            <w:r w:rsidRPr="0041109F">
              <w:rPr>
                <w:color w:val="000000"/>
                <w:sz w:val="16"/>
                <w:szCs w:val="16"/>
              </w:rPr>
              <w:t xml:space="preserve"> Поддержание технического уровня и эксплуатационного состояния автомобильных дорог общего пользования местного значения и инженерных сооружений на них на уровне, соответствующем категории дороги, путём содержания, ремонта и капитального ремонта дорог и сооружений на них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Доля протяженности автомобильных дорог местного значения, содержание которых осуществляется круглогодично, в общей протяжённости автомобильных дорог местного </w:t>
            </w:r>
            <w:proofErr w:type="spellStart"/>
            <w:r w:rsidRPr="0041109F">
              <w:rPr>
                <w:color w:val="000000"/>
                <w:sz w:val="16"/>
                <w:szCs w:val="16"/>
              </w:rPr>
              <w:t>значения,%</w:t>
            </w:r>
            <w:proofErr w:type="spellEnd"/>
            <w:r w:rsidRPr="0041109F">
              <w:rPr>
                <w:color w:val="000000"/>
                <w:sz w:val="16"/>
                <w:szCs w:val="16"/>
              </w:rPr>
              <w:t xml:space="preserve">      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 МКУ "ГЦ ЖКХ ЗАТО г. Североморск"</w:t>
            </w:r>
          </w:p>
        </w:tc>
      </w:tr>
      <w:tr w:rsidR="00F77729" w:rsidRPr="0041109F" w:rsidTr="00F77729">
        <w:trPr>
          <w:trHeight w:val="1140"/>
        </w:trPr>
        <w:tc>
          <w:tcPr>
            <w:tcW w:w="850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7729" w:rsidRPr="0041109F" w:rsidRDefault="00F7772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Площадь автомобильных дорог с твердым покрытием, в отношении которых произведен ремонт / капитальный ремонт, кв.м.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 w:rsidP="008639AC">
            <w:pPr>
              <w:ind w:right="-108"/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43 115,10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42 512,10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99%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 МКУ "ГЦ ЖКХ ЗАТО г. Североморск"</w:t>
            </w:r>
          </w:p>
        </w:tc>
      </w:tr>
      <w:tr w:rsidR="00F77729" w:rsidRPr="0041109F" w:rsidTr="00F77729">
        <w:trPr>
          <w:trHeight w:val="799"/>
        </w:trPr>
        <w:tc>
          <w:tcPr>
            <w:tcW w:w="850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7729" w:rsidRPr="0041109F" w:rsidRDefault="00F7772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Доля отремонтированных автомобильных дорог, 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24,43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24,37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 МКУ "ГЦ ЖКХ ЗАТО г. Североморск"</w:t>
            </w:r>
          </w:p>
        </w:tc>
      </w:tr>
      <w:tr w:rsidR="00F77729" w:rsidRPr="0041109F" w:rsidTr="00F77729">
        <w:trPr>
          <w:trHeight w:val="465"/>
        </w:trPr>
        <w:tc>
          <w:tcPr>
            <w:tcW w:w="453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7729" w:rsidRPr="0041109F" w:rsidRDefault="00F77729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Основное мероприятие 2. 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177 954,96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141 008,83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362737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79,3</w:t>
            </w:r>
            <w:r w:rsidR="00F77729"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%</w:t>
            </w:r>
          </w:p>
        </w:tc>
        <w:tc>
          <w:tcPr>
            <w:tcW w:w="666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77729" w:rsidRPr="0041109F" w:rsidTr="00F77729">
        <w:trPr>
          <w:trHeight w:val="405"/>
        </w:trPr>
        <w:tc>
          <w:tcPr>
            <w:tcW w:w="453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7729" w:rsidRPr="0041109F" w:rsidRDefault="00F77729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i/>
                <w:iCs/>
                <w:color w:val="000000"/>
                <w:sz w:val="16"/>
                <w:szCs w:val="16"/>
              </w:rPr>
              <w:t>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124 476,54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112 057,29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90,0%</w:t>
            </w:r>
          </w:p>
        </w:tc>
        <w:tc>
          <w:tcPr>
            <w:tcW w:w="6662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90"/>
        </w:trPr>
        <w:tc>
          <w:tcPr>
            <w:tcW w:w="453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7729" w:rsidRPr="0041109F" w:rsidRDefault="00F77729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i/>
                <w:iCs/>
                <w:color w:val="000000"/>
                <w:sz w:val="16"/>
                <w:szCs w:val="16"/>
              </w:rPr>
              <w:t>ОБ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53 478,42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28 951,54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54,1%</w:t>
            </w:r>
          </w:p>
        </w:tc>
        <w:tc>
          <w:tcPr>
            <w:tcW w:w="6662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75"/>
        </w:trPr>
        <w:tc>
          <w:tcPr>
            <w:tcW w:w="453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7729" w:rsidRPr="0041109F" w:rsidRDefault="00F77729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i/>
                <w:iCs/>
                <w:color w:val="000000"/>
                <w:sz w:val="16"/>
                <w:szCs w:val="16"/>
              </w:rPr>
              <w:t>ФБ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0,0%</w:t>
            </w:r>
          </w:p>
        </w:tc>
        <w:tc>
          <w:tcPr>
            <w:tcW w:w="6662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495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lastRenderedPageBreak/>
              <w:t>2.1.</w:t>
            </w:r>
          </w:p>
        </w:tc>
        <w:tc>
          <w:tcPr>
            <w:tcW w:w="26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Субсидия на строительство, реконструкцию, ремонт и капитальный  ремонт автомобильных дорог общего пользования местного значения (на конкурсной основе)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ежемесячно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29 928,62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28 951,54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96,7%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Площадь проезжей части автодорог, приведенной в нормативное состояние, кв.м.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41 553,1  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40 950,1  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99%</w:t>
            </w:r>
          </w:p>
        </w:tc>
        <w:tc>
          <w:tcPr>
            <w:tcW w:w="17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 МКУ "ГЦ ЖКХ ЗАТО г. Североморск"</w:t>
            </w:r>
          </w:p>
        </w:tc>
      </w:tr>
      <w:tr w:rsidR="00F77729" w:rsidRPr="0041109F" w:rsidTr="00F77729">
        <w:trPr>
          <w:trHeight w:val="300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0,0%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30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ОБ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29 928,62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28 951,54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96,7%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90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ФБ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0,0%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90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2.2</w:t>
            </w:r>
          </w:p>
        </w:tc>
        <w:tc>
          <w:tcPr>
            <w:tcW w:w="26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Софинансирование на строительство и реконструкцию, ремонт и капитальный ремонт автомобильных дорог общего пользования местного значения (на конкурсной основе)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ежемесячно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 w:rsidP="000A38B7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9 9</w:t>
            </w:r>
            <w:r w:rsidR="000A38B7" w:rsidRPr="0041109F">
              <w:rPr>
                <w:color w:val="000000"/>
                <w:sz w:val="16"/>
                <w:szCs w:val="16"/>
              </w:rPr>
              <w:t>6</w:t>
            </w:r>
            <w:r w:rsidRPr="0041109F">
              <w:rPr>
                <w:color w:val="000000"/>
                <w:sz w:val="16"/>
                <w:szCs w:val="16"/>
              </w:rPr>
              <w:t>3,47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9 642,11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0A38B7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96,8</w:t>
            </w:r>
            <w:r w:rsidR="00F77729" w:rsidRPr="0041109F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Площадь проезжей части автодорог, приведенной в нормативное состояние, кв.м.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41 553,1  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40 950,1  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99%</w:t>
            </w:r>
          </w:p>
        </w:tc>
        <w:tc>
          <w:tcPr>
            <w:tcW w:w="17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 МКУ "ГЦ ЖКХ ЗАТО г. Североморск"</w:t>
            </w:r>
          </w:p>
        </w:tc>
      </w:tr>
      <w:tr w:rsidR="00F77729" w:rsidRPr="0041109F" w:rsidTr="00F77729">
        <w:trPr>
          <w:trHeight w:val="390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 w:rsidP="000A38B7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9 9</w:t>
            </w:r>
            <w:r w:rsidR="000A38B7" w:rsidRPr="0041109F">
              <w:rPr>
                <w:color w:val="000000"/>
                <w:sz w:val="16"/>
                <w:szCs w:val="16"/>
              </w:rPr>
              <w:t>6</w:t>
            </w:r>
            <w:r w:rsidRPr="0041109F">
              <w:rPr>
                <w:color w:val="000000"/>
                <w:sz w:val="16"/>
                <w:szCs w:val="16"/>
              </w:rPr>
              <w:t>3,47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9 642,11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 w:rsidP="000A38B7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96,</w:t>
            </w:r>
            <w:r w:rsidR="000A38B7" w:rsidRPr="0041109F">
              <w:rPr>
                <w:color w:val="000000"/>
                <w:sz w:val="16"/>
                <w:szCs w:val="16"/>
              </w:rPr>
              <w:t>8</w:t>
            </w:r>
            <w:r w:rsidRPr="0041109F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90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ОБ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0,0%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90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ФБ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0,0%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90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2.2.1.</w:t>
            </w:r>
          </w:p>
        </w:tc>
        <w:tc>
          <w:tcPr>
            <w:tcW w:w="26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Софинансирование на ремонт автомобильных дорог общего пользования местного значения (на конкурсной основе)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ежемесячно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9 963,47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9 612,11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96,5%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Площадь проезжей части автодорог, приведенной в нормативное состояние, кв.м.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41 553,1  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40 950,1  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99%</w:t>
            </w:r>
          </w:p>
        </w:tc>
        <w:tc>
          <w:tcPr>
            <w:tcW w:w="17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 МКУ "ГЦ ЖКХ ЗАТО г. Североморск"</w:t>
            </w:r>
          </w:p>
        </w:tc>
      </w:tr>
      <w:tr w:rsidR="00F77729" w:rsidRPr="0041109F" w:rsidTr="00F77729">
        <w:trPr>
          <w:trHeight w:val="390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9 963,47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9 612,11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96,5%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90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ОБ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0,0%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90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ФБ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0,0%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90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2.2.2.</w:t>
            </w:r>
          </w:p>
        </w:tc>
        <w:tc>
          <w:tcPr>
            <w:tcW w:w="26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Разработка проектно-сметной документации. Экспертиза сметной документации. </w:t>
            </w:r>
            <w:proofErr w:type="spellStart"/>
            <w:r w:rsidRPr="0041109F">
              <w:rPr>
                <w:color w:val="000000"/>
                <w:sz w:val="16"/>
                <w:szCs w:val="16"/>
              </w:rPr>
              <w:t>Эспертиза</w:t>
            </w:r>
            <w:proofErr w:type="spellEnd"/>
            <w:r w:rsidRPr="0041109F">
              <w:rPr>
                <w:color w:val="000000"/>
                <w:sz w:val="16"/>
                <w:szCs w:val="16"/>
              </w:rPr>
              <w:t xml:space="preserve"> принимаемых работ.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ежемесячно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 мере необходимости, да-1 нет-0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7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 МКУ "ГЦ ЖКХ ЗАТО г. Североморск"</w:t>
            </w:r>
          </w:p>
        </w:tc>
      </w:tr>
      <w:tr w:rsidR="00F77729" w:rsidRPr="0041109F" w:rsidTr="00F77729">
        <w:trPr>
          <w:trHeight w:val="390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90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ОБ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0,0%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90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ФБ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0,0%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90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2.3.</w:t>
            </w:r>
          </w:p>
        </w:tc>
        <w:tc>
          <w:tcPr>
            <w:tcW w:w="26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Содержание автомобильных дорог общего пользования и </w:t>
            </w:r>
            <w:proofErr w:type="spellStart"/>
            <w:r w:rsidRPr="0041109F">
              <w:rPr>
                <w:color w:val="000000"/>
                <w:sz w:val="16"/>
                <w:szCs w:val="16"/>
              </w:rPr>
              <w:t>иженерных</w:t>
            </w:r>
            <w:proofErr w:type="spellEnd"/>
            <w:r w:rsidRPr="0041109F">
              <w:rPr>
                <w:color w:val="000000"/>
                <w:sz w:val="16"/>
                <w:szCs w:val="16"/>
              </w:rPr>
              <w:t xml:space="preserve"> сооружений на них в границах городских округов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ежемесячно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109 880,61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99 897,03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91%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 мере необходимости, да-1 нет-0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7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 МКУ "ГЦ ЖКХ ЗАТО г. Североморск"</w:t>
            </w:r>
          </w:p>
        </w:tc>
      </w:tr>
      <w:tr w:rsidR="00F77729" w:rsidRPr="0041109F" w:rsidTr="00F77729">
        <w:trPr>
          <w:trHeight w:val="390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109 880,61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99 897,03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91%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90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ОБ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90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ФБ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525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2.3.1</w:t>
            </w:r>
          </w:p>
        </w:tc>
        <w:tc>
          <w:tcPr>
            <w:tcW w:w="26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Приобретение электрической энергии для обеспечения функционирования технических средств регулирования дорожного движения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ежемесячно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75,00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75,00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Количество потребляемого ресурса, МВт*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ч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18,00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12,35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69%</w:t>
            </w:r>
          </w:p>
        </w:tc>
        <w:tc>
          <w:tcPr>
            <w:tcW w:w="1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 МКУ "ГЦ ЖКХ ЗАТО г. Североморск"</w:t>
            </w:r>
          </w:p>
        </w:tc>
      </w:tr>
      <w:tr w:rsidR="00F77729" w:rsidRPr="0041109F" w:rsidTr="00F77729">
        <w:trPr>
          <w:trHeight w:val="405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75,00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75,00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90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ОБ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0,0%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45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ФБ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0,0%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45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2.3.2</w:t>
            </w:r>
          </w:p>
        </w:tc>
        <w:tc>
          <w:tcPr>
            <w:tcW w:w="26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Летнее и зимнее содержание </w:t>
            </w:r>
            <w:r w:rsidRPr="0041109F">
              <w:rPr>
                <w:color w:val="000000"/>
                <w:sz w:val="16"/>
                <w:szCs w:val="16"/>
              </w:rPr>
              <w:lastRenderedPageBreak/>
              <w:t>автомобильных дорог общего пользования местного значения и инженерных сооружений на них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lastRenderedPageBreak/>
              <w:t>ежемесячно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109 805,61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99 822,03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90,9%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Площадь обслуживаемых </w:t>
            </w:r>
            <w:r w:rsidRPr="0041109F">
              <w:rPr>
                <w:color w:val="000000"/>
                <w:sz w:val="16"/>
                <w:szCs w:val="16"/>
              </w:rPr>
              <w:lastRenderedPageBreak/>
              <w:t>объектов, кв.м.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lastRenderedPageBreak/>
              <w:t xml:space="preserve">1 022 </w:t>
            </w:r>
            <w:r w:rsidRPr="0041109F">
              <w:rPr>
                <w:color w:val="000000"/>
                <w:sz w:val="16"/>
                <w:szCs w:val="16"/>
              </w:rPr>
              <w:lastRenderedPageBreak/>
              <w:t>161,00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lastRenderedPageBreak/>
              <w:t xml:space="preserve">1 022 </w:t>
            </w:r>
            <w:r w:rsidRPr="0041109F">
              <w:rPr>
                <w:color w:val="000000"/>
                <w:sz w:val="16"/>
                <w:szCs w:val="16"/>
              </w:rPr>
              <w:lastRenderedPageBreak/>
              <w:t>161,00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lastRenderedPageBreak/>
              <w:t>100%</w:t>
            </w:r>
          </w:p>
        </w:tc>
        <w:tc>
          <w:tcPr>
            <w:tcW w:w="1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lastRenderedPageBreak/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 МКУ "ГЦ ЖКХ ЗАТО г. Североморск"</w:t>
            </w:r>
          </w:p>
        </w:tc>
      </w:tr>
      <w:tr w:rsidR="00F77729" w:rsidRPr="0041109F" w:rsidTr="00F77729">
        <w:trPr>
          <w:trHeight w:val="345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109 805,61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99 822,03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90,9%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45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ОБ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0,0%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45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ФБ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0,0%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45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2.4</w:t>
            </w:r>
          </w:p>
        </w:tc>
        <w:tc>
          <w:tcPr>
            <w:tcW w:w="26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Ремонт автомобильных дорог общего пользования  местного значения, включая ремонт элементов их обустройства и защитных и </w:t>
            </w:r>
            <w:proofErr w:type="spellStart"/>
            <w:r w:rsidRPr="0041109F">
              <w:rPr>
                <w:color w:val="000000"/>
                <w:sz w:val="16"/>
                <w:szCs w:val="16"/>
              </w:rPr>
              <w:t>искуственных</w:t>
            </w:r>
            <w:proofErr w:type="spellEnd"/>
            <w:r w:rsidRPr="0041109F">
              <w:rPr>
                <w:color w:val="000000"/>
                <w:sz w:val="16"/>
                <w:szCs w:val="16"/>
              </w:rPr>
              <w:t xml:space="preserve"> дорожных сооружений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ежемесячно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2 736,00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1 913,03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69,9%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Площадь отремонтированных дорог, кв.м.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1 562,0 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1 562,0  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 МКУ "ГЦ ЖКХ ЗАТО г. Североморск"</w:t>
            </w:r>
          </w:p>
        </w:tc>
      </w:tr>
      <w:tr w:rsidR="00F77729" w:rsidRPr="0041109F" w:rsidTr="00F77729">
        <w:trPr>
          <w:trHeight w:val="345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2 736,00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1 913,03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69,9%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45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ОБ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0,0%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45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ФБ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0,0%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45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2.6</w:t>
            </w:r>
          </w:p>
        </w:tc>
        <w:tc>
          <w:tcPr>
            <w:tcW w:w="26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Субсидии бюджетам муниципальных образований на строительство, реконструкцию, ремонт и капитальный ремонт мостов и путепроводов, расположенных на автомобильных дорогах общего пользования местного значения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ежемесячно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23 549,80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0,0%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Протяженность </w:t>
            </w:r>
            <w:r w:rsidR="00185AA0" w:rsidRPr="0041109F">
              <w:rPr>
                <w:color w:val="000000"/>
                <w:sz w:val="16"/>
                <w:szCs w:val="16"/>
              </w:rPr>
              <w:t>искусственного</w:t>
            </w:r>
            <w:r w:rsidRPr="0041109F">
              <w:rPr>
                <w:color w:val="000000"/>
                <w:sz w:val="16"/>
                <w:szCs w:val="16"/>
              </w:rPr>
              <w:t xml:space="preserve"> сооружения, приведенного в нормативное состояние, </w:t>
            </w:r>
            <w:proofErr w:type="spellStart"/>
            <w:r w:rsidRPr="0041109F">
              <w:rPr>
                <w:color w:val="000000"/>
                <w:sz w:val="16"/>
                <w:szCs w:val="16"/>
              </w:rPr>
              <w:t>пог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0%</w:t>
            </w:r>
          </w:p>
        </w:tc>
        <w:tc>
          <w:tcPr>
            <w:tcW w:w="1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 МКУ "ГЦ ЖКХ ЗАТО г. Североморск"</w:t>
            </w:r>
          </w:p>
        </w:tc>
      </w:tr>
      <w:tr w:rsidR="00F77729" w:rsidRPr="0041109F" w:rsidTr="00F77729">
        <w:trPr>
          <w:trHeight w:val="345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0,0%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45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ОБ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23 549,80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0,0%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45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ФБ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0,0%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45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2.7</w:t>
            </w:r>
          </w:p>
        </w:tc>
        <w:tc>
          <w:tcPr>
            <w:tcW w:w="26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Софинансирование субсидии бюджетам муниципальных образований на строительство, реконструкцию, ремонт и капитальный ремонт мостов и путепроводов, расположенных на автомобильных дорогах общего пользования местного значения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ежемесячно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1 866,46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605,12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32,4%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Протяженность </w:t>
            </w:r>
            <w:r w:rsidR="00185AA0" w:rsidRPr="0041109F">
              <w:rPr>
                <w:color w:val="000000"/>
                <w:sz w:val="16"/>
                <w:szCs w:val="16"/>
              </w:rPr>
              <w:t>искусственного</w:t>
            </w:r>
            <w:r w:rsidRPr="0041109F">
              <w:rPr>
                <w:color w:val="000000"/>
                <w:sz w:val="16"/>
                <w:szCs w:val="16"/>
              </w:rPr>
              <w:t xml:space="preserve"> </w:t>
            </w:r>
            <w:r w:rsidR="00185AA0" w:rsidRPr="0041109F">
              <w:rPr>
                <w:color w:val="000000"/>
                <w:sz w:val="16"/>
                <w:szCs w:val="16"/>
              </w:rPr>
              <w:t>сооружения</w:t>
            </w:r>
            <w:r w:rsidRPr="0041109F">
              <w:rPr>
                <w:color w:val="000000"/>
                <w:sz w:val="16"/>
                <w:szCs w:val="16"/>
              </w:rPr>
              <w:t xml:space="preserve">, приведенного в нормативное состояние, </w:t>
            </w:r>
            <w:proofErr w:type="spellStart"/>
            <w:r w:rsidRPr="0041109F">
              <w:rPr>
                <w:color w:val="000000"/>
                <w:sz w:val="16"/>
                <w:szCs w:val="16"/>
              </w:rPr>
              <w:t>пог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0%</w:t>
            </w:r>
          </w:p>
        </w:tc>
        <w:tc>
          <w:tcPr>
            <w:tcW w:w="1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 МКУ "ГЦ ЖКХ ЗАТО г. Североморск"</w:t>
            </w:r>
          </w:p>
        </w:tc>
      </w:tr>
      <w:tr w:rsidR="00F77729" w:rsidRPr="0041109F" w:rsidTr="00F77729">
        <w:trPr>
          <w:trHeight w:val="345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1 866,46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605,12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32,4%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45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ОБ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0,0%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45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ФБ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0,0%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45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2.7.1</w:t>
            </w:r>
          </w:p>
        </w:tc>
        <w:tc>
          <w:tcPr>
            <w:tcW w:w="26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Софинансирование субсидии на реконструкцию моста, расположенного на автомобильной дороге общего </w:t>
            </w:r>
            <w:proofErr w:type="spellStart"/>
            <w:r w:rsidRPr="0041109F">
              <w:rPr>
                <w:color w:val="000000"/>
                <w:sz w:val="16"/>
                <w:szCs w:val="16"/>
              </w:rPr>
              <w:t>пользвания</w:t>
            </w:r>
            <w:proofErr w:type="spellEnd"/>
            <w:r w:rsidRPr="0041109F">
              <w:rPr>
                <w:color w:val="000000"/>
                <w:sz w:val="16"/>
                <w:szCs w:val="16"/>
              </w:rPr>
              <w:t xml:space="preserve"> местного значения (на конкурсной основе)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ежемесячно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1 134,11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0,0%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Протяженность </w:t>
            </w:r>
            <w:r w:rsidR="00185AA0" w:rsidRPr="0041109F">
              <w:rPr>
                <w:color w:val="000000"/>
                <w:sz w:val="16"/>
                <w:szCs w:val="16"/>
              </w:rPr>
              <w:t>искусственного</w:t>
            </w:r>
            <w:r w:rsidRPr="0041109F">
              <w:rPr>
                <w:color w:val="000000"/>
                <w:sz w:val="16"/>
                <w:szCs w:val="16"/>
              </w:rPr>
              <w:t xml:space="preserve"> </w:t>
            </w:r>
            <w:r w:rsidR="00185AA0" w:rsidRPr="0041109F">
              <w:rPr>
                <w:color w:val="000000"/>
                <w:sz w:val="16"/>
                <w:szCs w:val="16"/>
              </w:rPr>
              <w:t>сооружения</w:t>
            </w:r>
            <w:r w:rsidRPr="0041109F">
              <w:rPr>
                <w:color w:val="000000"/>
                <w:sz w:val="16"/>
                <w:szCs w:val="16"/>
              </w:rPr>
              <w:t xml:space="preserve">, приведенного в нормативное состояние, </w:t>
            </w:r>
            <w:proofErr w:type="spellStart"/>
            <w:r w:rsidRPr="0041109F">
              <w:rPr>
                <w:color w:val="000000"/>
                <w:sz w:val="16"/>
                <w:szCs w:val="16"/>
              </w:rPr>
              <w:t>пог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0%</w:t>
            </w:r>
          </w:p>
        </w:tc>
        <w:tc>
          <w:tcPr>
            <w:tcW w:w="1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 МКУ "ГЦ ЖКХ ЗАТО г. Североморск"</w:t>
            </w:r>
          </w:p>
        </w:tc>
      </w:tr>
      <w:tr w:rsidR="00F77729" w:rsidRPr="0041109F" w:rsidTr="00F77729">
        <w:trPr>
          <w:trHeight w:val="345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1 134,11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0,0%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45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ОБ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0,0%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45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ФБ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0,0%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45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2.7.2</w:t>
            </w:r>
          </w:p>
        </w:tc>
        <w:tc>
          <w:tcPr>
            <w:tcW w:w="26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Разработка рабочей документации на реконструкцию моста. Экспертиза принимаемых работ.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ежемесячно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732,35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605,12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82,6%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 мере необходимости, да-1 нет-0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 МКУ "ГЦ ЖКХ ЗАТО г. Североморск"</w:t>
            </w:r>
          </w:p>
        </w:tc>
      </w:tr>
      <w:tr w:rsidR="00F77729" w:rsidRPr="0041109F" w:rsidTr="00F77729">
        <w:trPr>
          <w:trHeight w:val="345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732,35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605,12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82,6%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45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ОБ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0,0%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45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ФБ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0,0%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285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6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Итого по задаче 2: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 w:rsidP="00DA2A9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177 </w:t>
            </w:r>
            <w:r w:rsidR="00DA2A91" w:rsidRPr="0041109F">
              <w:rPr>
                <w:b/>
                <w:bCs/>
                <w:color w:val="000000"/>
                <w:sz w:val="16"/>
                <w:szCs w:val="16"/>
              </w:rPr>
              <w:t>92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t>4,96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141 008,83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 w:rsidP="00362737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79,</w:t>
            </w:r>
            <w:r w:rsidR="00362737" w:rsidRPr="0041109F">
              <w:rPr>
                <w:b/>
                <w:bCs/>
                <w:color w:val="000000"/>
                <w:sz w:val="16"/>
                <w:szCs w:val="16"/>
              </w:rPr>
              <w:t>3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77729" w:rsidRPr="0041109F" w:rsidTr="00F77729">
        <w:trPr>
          <w:trHeight w:val="300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 w:rsidP="00DA2A91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124 4</w:t>
            </w:r>
            <w:r w:rsidR="00DA2A91" w:rsidRPr="0041109F">
              <w:rPr>
                <w:color w:val="000000"/>
                <w:sz w:val="16"/>
                <w:szCs w:val="16"/>
              </w:rPr>
              <w:t>4</w:t>
            </w:r>
            <w:r w:rsidRPr="0041109F">
              <w:rPr>
                <w:color w:val="000000"/>
                <w:sz w:val="16"/>
                <w:szCs w:val="16"/>
              </w:rPr>
              <w:t>6,54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112 057,29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90,0%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00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ОБ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53 478,42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28 951,54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0,0%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00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ФБ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0,0%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435"/>
        </w:trPr>
        <w:tc>
          <w:tcPr>
            <w:tcW w:w="71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69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 по подпрограмме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DA2A91" w:rsidP="00DA2A9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177 924,96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141 008,83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 w:rsidP="00362737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79,</w:t>
            </w:r>
            <w:r w:rsidR="00362737" w:rsidRPr="0041109F">
              <w:rPr>
                <w:b/>
                <w:bCs/>
                <w:color w:val="000000"/>
                <w:sz w:val="16"/>
                <w:szCs w:val="16"/>
              </w:rPr>
              <w:t>3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226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77729" w:rsidRPr="0041109F" w:rsidTr="00F77729">
        <w:trPr>
          <w:trHeight w:val="315"/>
        </w:trPr>
        <w:tc>
          <w:tcPr>
            <w:tcW w:w="7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 w:rsidP="00DA2A91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124 4</w:t>
            </w:r>
            <w:r w:rsidR="00DA2A91" w:rsidRPr="0041109F">
              <w:rPr>
                <w:color w:val="000000"/>
                <w:sz w:val="16"/>
                <w:szCs w:val="16"/>
              </w:rPr>
              <w:t>4</w:t>
            </w:r>
            <w:r w:rsidRPr="0041109F">
              <w:rPr>
                <w:color w:val="000000"/>
                <w:sz w:val="16"/>
                <w:szCs w:val="16"/>
              </w:rPr>
              <w:t>6,54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112 057,29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90,0%</w:t>
            </w:r>
          </w:p>
        </w:tc>
        <w:tc>
          <w:tcPr>
            <w:tcW w:w="226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90"/>
        </w:trPr>
        <w:tc>
          <w:tcPr>
            <w:tcW w:w="7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ОБ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53 478,42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28 951,54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54,1%</w:t>
            </w:r>
          </w:p>
        </w:tc>
        <w:tc>
          <w:tcPr>
            <w:tcW w:w="226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00"/>
        </w:trPr>
        <w:tc>
          <w:tcPr>
            <w:tcW w:w="7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ФБ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0,0%</w:t>
            </w:r>
          </w:p>
        </w:tc>
        <w:tc>
          <w:tcPr>
            <w:tcW w:w="226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</w:tr>
      <w:tr w:rsidR="00F77729" w:rsidRPr="0041109F" w:rsidTr="00F77729">
        <w:trPr>
          <w:trHeight w:val="300"/>
        </w:trPr>
        <w:tc>
          <w:tcPr>
            <w:tcW w:w="71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Муниципальные услуги (работы)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77729" w:rsidRPr="0041109F" w:rsidTr="00F77729">
        <w:trPr>
          <w:trHeight w:val="300"/>
        </w:trPr>
        <w:tc>
          <w:tcPr>
            <w:tcW w:w="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Публичные обязательства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77729" w:rsidRPr="0041109F" w:rsidTr="00F77729">
        <w:trPr>
          <w:trHeight w:val="300"/>
        </w:trPr>
        <w:tc>
          <w:tcPr>
            <w:tcW w:w="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Мероприятия по содержанию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 w:rsidP="00DA2A91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177 9</w:t>
            </w:r>
            <w:r w:rsidR="00DA2A91" w:rsidRPr="0041109F">
              <w:rPr>
                <w:color w:val="000000"/>
                <w:sz w:val="16"/>
                <w:szCs w:val="16"/>
              </w:rPr>
              <w:t>2</w:t>
            </w:r>
            <w:r w:rsidRPr="0041109F">
              <w:rPr>
                <w:color w:val="000000"/>
                <w:sz w:val="16"/>
                <w:szCs w:val="16"/>
              </w:rPr>
              <w:t>4,96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141 008,83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77729" w:rsidRPr="0041109F" w:rsidTr="00F77729">
        <w:trPr>
          <w:trHeight w:val="300"/>
        </w:trPr>
        <w:tc>
          <w:tcPr>
            <w:tcW w:w="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Иные мероприятия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29" w:rsidRPr="0041109F" w:rsidRDefault="00F777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729" w:rsidRPr="0041109F" w:rsidRDefault="00F777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729" w:rsidRPr="0041109F" w:rsidRDefault="00F777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</w:tbl>
    <w:p w:rsidR="00F77729" w:rsidRPr="0041109F" w:rsidRDefault="00F77729" w:rsidP="00F77729">
      <w:pPr>
        <w:pStyle w:val="a6"/>
        <w:widowControl w:val="0"/>
        <w:tabs>
          <w:tab w:val="left" w:pos="709"/>
        </w:tabs>
        <w:suppressAutoHyphens/>
        <w:spacing w:line="240" w:lineRule="auto"/>
        <w:ind w:left="720" w:firstLine="0"/>
        <w:rPr>
          <w:b/>
          <w:sz w:val="24"/>
          <w:szCs w:val="24"/>
        </w:rPr>
      </w:pPr>
    </w:p>
    <w:p w:rsidR="00457E06" w:rsidRPr="0041109F" w:rsidRDefault="00457E06" w:rsidP="00457E06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эффективности реализации подпрограммы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457E06" w:rsidRPr="0041109F" w:rsidRDefault="00457E06" w:rsidP="005473B1">
      <w:pPr>
        <w:pStyle w:val="ConsPlusNonformat"/>
        <w:widowControl/>
        <w:numPr>
          <w:ilvl w:val="0"/>
          <w:numId w:val="27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достижения плановых значений индикаторов</w:t>
      </w:r>
    </w:p>
    <w:tbl>
      <w:tblPr>
        <w:tblW w:w="11159" w:type="dxa"/>
        <w:tblInd w:w="3461" w:type="dxa"/>
        <w:tblLook w:val="04A0"/>
      </w:tblPr>
      <w:tblGrid>
        <w:gridCol w:w="960"/>
        <w:gridCol w:w="3442"/>
        <w:gridCol w:w="336"/>
        <w:gridCol w:w="6521"/>
      </w:tblGrid>
      <w:tr w:rsidR="00457E06" w:rsidRPr="0041109F" w:rsidTr="00983BD0">
        <w:trPr>
          <w:trHeight w:val="315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457E06" w:rsidRPr="0041109F" w:rsidRDefault="00457E06" w:rsidP="00983BD0">
            <w:pPr>
              <w:jc w:val="center"/>
              <w:rPr>
                <w:rFonts w:ascii="Calibri" w:hAnsi="Calibri"/>
              </w:rPr>
            </w:pPr>
            <w:proofErr w:type="gramStart"/>
            <w:r w:rsidRPr="0041109F">
              <w:t>ДИП</w:t>
            </w:r>
            <w:proofErr w:type="gramEnd"/>
            <w:r w:rsidRPr="0041109F">
              <w:t xml:space="preserve"> =</w:t>
            </w:r>
          </w:p>
        </w:tc>
        <w:tc>
          <w:tcPr>
            <w:tcW w:w="3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E06" w:rsidRPr="0041109F" w:rsidRDefault="00457E06" w:rsidP="00983BD0">
            <w:pPr>
              <w:jc w:val="center"/>
            </w:pPr>
            <w:r w:rsidRPr="0041109F">
              <w:t>12,65(степень решения задач)</w:t>
            </w:r>
          </w:p>
        </w:tc>
        <w:tc>
          <w:tcPr>
            <w:tcW w:w="236" w:type="dxa"/>
            <w:vMerge w:val="restart"/>
            <w:shd w:val="clear" w:color="auto" w:fill="auto"/>
            <w:noWrap/>
            <w:vAlign w:val="center"/>
            <w:hideMark/>
          </w:tcPr>
          <w:p w:rsidR="00457E06" w:rsidRPr="0041109F" w:rsidRDefault="00457E06" w:rsidP="00983BD0">
            <w:pPr>
              <w:rPr>
                <w:rFonts w:ascii="Calibri" w:hAnsi="Calibri"/>
              </w:rPr>
            </w:pPr>
            <w:r w:rsidRPr="0041109F">
              <w:rPr>
                <w:rFonts w:ascii="Calibri" w:hAnsi="Calibri"/>
              </w:rPr>
              <w:t>=</w:t>
            </w:r>
          </w:p>
        </w:tc>
        <w:tc>
          <w:tcPr>
            <w:tcW w:w="6521" w:type="dxa"/>
            <w:vMerge w:val="restart"/>
            <w:shd w:val="clear" w:color="auto" w:fill="auto"/>
            <w:noWrap/>
            <w:vAlign w:val="center"/>
            <w:hideMark/>
          </w:tcPr>
          <w:p w:rsidR="00457E06" w:rsidRPr="0041109F" w:rsidRDefault="00457E06" w:rsidP="001429E7">
            <w:pPr>
              <w:rPr>
                <w:rFonts w:ascii="Calibri" w:hAnsi="Calibri"/>
              </w:rPr>
            </w:pPr>
            <w:r w:rsidRPr="0041109F">
              <w:rPr>
                <w:b/>
              </w:rPr>
              <w:t xml:space="preserve">0,79 </w:t>
            </w:r>
            <w:r w:rsidR="001429E7" w:rsidRPr="0041109F">
              <w:rPr>
                <w:b/>
              </w:rPr>
              <w:t>с</w:t>
            </w:r>
            <w:r w:rsidRPr="0041109F">
              <w:rPr>
                <w:b/>
              </w:rPr>
              <w:t xml:space="preserve">редняя результативность </w:t>
            </w:r>
            <w:r w:rsidRPr="0041109F">
              <w:t>(недовыполнение плана)</w:t>
            </w:r>
          </w:p>
        </w:tc>
      </w:tr>
      <w:tr w:rsidR="00457E06" w:rsidRPr="0041109F" w:rsidTr="00983BD0">
        <w:trPr>
          <w:trHeight w:val="300"/>
        </w:trPr>
        <w:tc>
          <w:tcPr>
            <w:tcW w:w="960" w:type="dxa"/>
            <w:vMerge/>
            <w:vAlign w:val="center"/>
            <w:hideMark/>
          </w:tcPr>
          <w:p w:rsidR="00457E06" w:rsidRPr="0041109F" w:rsidRDefault="00457E06" w:rsidP="00983B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44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E06" w:rsidRPr="0041109F" w:rsidRDefault="00457E06" w:rsidP="00983BD0">
            <w:pPr>
              <w:jc w:val="center"/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16</w:t>
            </w:r>
          </w:p>
        </w:tc>
        <w:tc>
          <w:tcPr>
            <w:tcW w:w="236" w:type="dxa"/>
            <w:vMerge/>
            <w:vAlign w:val="center"/>
            <w:hideMark/>
          </w:tcPr>
          <w:p w:rsidR="00457E06" w:rsidRPr="0041109F" w:rsidRDefault="00457E06" w:rsidP="00983B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521" w:type="dxa"/>
            <w:vMerge/>
            <w:vAlign w:val="center"/>
            <w:hideMark/>
          </w:tcPr>
          <w:p w:rsidR="00457E06" w:rsidRPr="0041109F" w:rsidRDefault="00457E06" w:rsidP="00983BD0">
            <w:pPr>
              <w:rPr>
                <w:rFonts w:ascii="Calibri" w:hAnsi="Calibri"/>
                <w:color w:val="000000"/>
              </w:rPr>
            </w:pPr>
          </w:p>
        </w:tc>
      </w:tr>
    </w:tbl>
    <w:p w:rsidR="00457E06" w:rsidRPr="0041109F" w:rsidRDefault="00457E06" w:rsidP="005473B1">
      <w:pPr>
        <w:pStyle w:val="ConsPlusNonformat"/>
        <w:widowControl/>
        <w:numPr>
          <w:ilvl w:val="0"/>
          <w:numId w:val="27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полноты финансирования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03F4E" w:rsidRPr="0041109F" w:rsidRDefault="00603F4E" w:rsidP="00603F4E">
      <w:pPr>
        <w:pStyle w:val="ConsPlusNonformat"/>
        <w:widowControl/>
        <w:tabs>
          <w:tab w:val="left" w:pos="432"/>
        </w:tabs>
        <w:ind w:left="21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603F4E" w:rsidRPr="0041109F" w:rsidRDefault="00603F4E" w:rsidP="00603F4E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          ПФ =  0,</w:t>
      </w:r>
      <w:r w:rsidR="00B83BAE" w:rsidRPr="0041109F">
        <w:rPr>
          <w:rFonts w:ascii="Times New Roman" w:hAnsi="Times New Roman" w:cs="Times New Roman"/>
          <w:sz w:val="24"/>
          <w:szCs w:val="24"/>
        </w:rPr>
        <w:t>84</w:t>
      </w:r>
      <w:r w:rsidRPr="0041109F">
        <w:rPr>
          <w:rFonts w:ascii="Times New Roman" w:hAnsi="Times New Roman" w:cs="Times New Roman"/>
          <w:sz w:val="24"/>
          <w:szCs w:val="24"/>
        </w:rPr>
        <w:t xml:space="preserve"> - </w:t>
      </w:r>
      <w:r w:rsidR="00B83BAE" w:rsidRPr="0041109F">
        <w:rPr>
          <w:rFonts w:ascii="Times New Roman" w:hAnsi="Times New Roman" w:cs="Times New Roman"/>
          <w:b/>
          <w:sz w:val="24"/>
          <w:szCs w:val="24"/>
        </w:rPr>
        <w:t>не</w:t>
      </w:r>
      <w:r w:rsidRPr="0041109F">
        <w:rPr>
          <w:rFonts w:ascii="Times New Roman" w:hAnsi="Times New Roman" w:cs="Times New Roman"/>
          <w:b/>
          <w:sz w:val="24"/>
          <w:szCs w:val="24"/>
        </w:rPr>
        <w:t>полное финансирование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03F4E" w:rsidRPr="0041109F" w:rsidRDefault="00603F4E" w:rsidP="00603F4E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1C3DA8" w:rsidRPr="0041109F" w:rsidRDefault="00603F4E" w:rsidP="00603F4E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jc w:val="center"/>
        <w:rPr>
          <w:b/>
          <w:sz w:val="24"/>
          <w:szCs w:val="24"/>
        </w:rPr>
      </w:pPr>
      <w:r w:rsidRPr="0041109F">
        <w:rPr>
          <w:sz w:val="24"/>
          <w:szCs w:val="24"/>
        </w:rPr>
        <w:t xml:space="preserve"> </w:t>
      </w:r>
      <w:r w:rsidRPr="0041109F">
        <w:rPr>
          <w:b/>
          <w:sz w:val="24"/>
          <w:szCs w:val="24"/>
        </w:rPr>
        <w:t xml:space="preserve">Общая оценка эффективности реализации подпрограммы- </w:t>
      </w:r>
      <w:r w:rsidR="00B83BAE" w:rsidRPr="0041109F">
        <w:rPr>
          <w:b/>
          <w:sz w:val="24"/>
          <w:szCs w:val="24"/>
        </w:rPr>
        <w:t>4</w:t>
      </w:r>
      <w:r w:rsidRPr="0041109F">
        <w:rPr>
          <w:b/>
          <w:sz w:val="24"/>
          <w:szCs w:val="24"/>
        </w:rPr>
        <w:t xml:space="preserve"> </w:t>
      </w:r>
      <w:r w:rsidR="00B83BAE" w:rsidRPr="0041109F">
        <w:rPr>
          <w:b/>
          <w:sz w:val="24"/>
          <w:szCs w:val="24"/>
        </w:rPr>
        <w:t>приемлемый</w:t>
      </w:r>
      <w:r w:rsidRPr="0041109F">
        <w:rPr>
          <w:b/>
          <w:sz w:val="24"/>
          <w:szCs w:val="24"/>
        </w:rPr>
        <w:t xml:space="preserve"> уровень эффективности</w:t>
      </w:r>
      <w:proofErr w:type="gramStart"/>
      <w:r w:rsidRPr="0041109F">
        <w:rPr>
          <w:b/>
          <w:sz w:val="24"/>
          <w:szCs w:val="24"/>
        </w:rPr>
        <w:t>.</w:t>
      </w:r>
      <w:proofErr w:type="gramEnd"/>
      <w:r w:rsidR="00911FEC" w:rsidRPr="0041109F">
        <w:rPr>
          <w:sz w:val="24"/>
          <w:szCs w:val="24"/>
        </w:rPr>
        <w:t xml:space="preserve"> (</w:t>
      </w:r>
      <w:proofErr w:type="gramStart"/>
      <w:r w:rsidR="00911FEC" w:rsidRPr="0041109F">
        <w:rPr>
          <w:sz w:val="24"/>
          <w:szCs w:val="24"/>
        </w:rPr>
        <w:t>н</w:t>
      </w:r>
      <w:proofErr w:type="gramEnd"/>
      <w:r w:rsidR="00911FEC" w:rsidRPr="0041109F">
        <w:rPr>
          <w:sz w:val="24"/>
          <w:szCs w:val="24"/>
        </w:rPr>
        <w:t>еобходима своевременная корректировка показателей (индикаторов) и плановых объемов финансирования)</w:t>
      </w:r>
    </w:p>
    <w:p w:rsidR="000B7B25" w:rsidRPr="0041109F" w:rsidRDefault="000B7B25" w:rsidP="00603F4E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jc w:val="center"/>
        <w:rPr>
          <w:b/>
          <w:sz w:val="24"/>
          <w:szCs w:val="24"/>
        </w:rPr>
      </w:pPr>
    </w:p>
    <w:p w:rsidR="0058631E" w:rsidRPr="0041109F" w:rsidRDefault="0058631E">
      <w:pPr>
        <w:rPr>
          <w:b/>
          <w:sz w:val="28"/>
          <w:szCs w:val="28"/>
        </w:rPr>
      </w:pPr>
      <w:r w:rsidRPr="0041109F">
        <w:rPr>
          <w:b/>
          <w:szCs w:val="28"/>
        </w:rPr>
        <w:br w:type="page"/>
      </w:r>
    </w:p>
    <w:p w:rsidR="00533F8B" w:rsidRPr="0041109F" w:rsidRDefault="004C72FC" w:rsidP="00D9364A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jc w:val="center"/>
        <w:rPr>
          <w:b/>
          <w:sz w:val="24"/>
          <w:szCs w:val="24"/>
        </w:rPr>
      </w:pPr>
      <w:r w:rsidRPr="0041109F">
        <w:rPr>
          <w:b/>
          <w:sz w:val="24"/>
          <w:szCs w:val="24"/>
        </w:rPr>
        <w:lastRenderedPageBreak/>
        <w:t xml:space="preserve">2. </w:t>
      </w:r>
      <w:r w:rsidR="009B5208" w:rsidRPr="0041109F">
        <w:rPr>
          <w:b/>
          <w:sz w:val="24"/>
          <w:szCs w:val="24"/>
        </w:rPr>
        <w:t xml:space="preserve">Подпрограмма «Муниципальный жилищный </w:t>
      </w:r>
      <w:proofErr w:type="gramStart"/>
      <w:r w:rsidR="009B5208" w:rsidRPr="0041109F">
        <w:rPr>
          <w:b/>
          <w:sz w:val="24"/>
          <w:szCs w:val="24"/>
        </w:rPr>
        <w:t>фонд</w:t>
      </w:r>
      <w:proofErr w:type="gramEnd"/>
      <w:r w:rsidR="009B5208" w:rsidRPr="0041109F">
        <w:rPr>
          <w:b/>
          <w:sz w:val="24"/>
          <w:szCs w:val="24"/>
        </w:rPr>
        <w:t xml:space="preserve"> ЗАТО г. Североморск» на 201</w:t>
      </w:r>
      <w:r w:rsidR="00D434AE" w:rsidRPr="0041109F">
        <w:rPr>
          <w:b/>
          <w:sz w:val="24"/>
          <w:szCs w:val="24"/>
        </w:rPr>
        <w:t>6</w:t>
      </w:r>
      <w:r w:rsidR="009B5208" w:rsidRPr="0041109F">
        <w:rPr>
          <w:b/>
          <w:sz w:val="24"/>
          <w:szCs w:val="24"/>
        </w:rPr>
        <w:t>-2020 годы</w:t>
      </w:r>
    </w:p>
    <w:tbl>
      <w:tblPr>
        <w:tblW w:w="14889" w:type="dxa"/>
        <w:tblInd w:w="103" w:type="dxa"/>
        <w:tblLayout w:type="fixed"/>
        <w:tblLook w:val="04A0"/>
      </w:tblPr>
      <w:tblGrid>
        <w:gridCol w:w="714"/>
        <w:gridCol w:w="2410"/>
        <w:gridCol w:w="1134"/>
        <w:gridCol w:w="1134"/>
        <w:gridCol w:w="1134"/>
        <w:gridCol w:w="1134"/>
        <w:gridCol w:w="992"/>
        <w:gridCol w:w="1418"/>
        <w:gridCol w:w="708"/>
        <w:gridCol w:w="851"/>
        <w:gridCol w:w="850"/>
        <w:gridCol w:w="2410"/>
      </w:tblGrid>
      <w:tr w:rsidR="00D46C96" w:rsidRPr="0041109F" w:rsidTr="00D46C96">
        <w:trPr>
          <w:trHeight w:val="825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№</w:t>
            </w:r>
            <w:proofErr w:type="spellStart"/>
            <w:proofErr w:type="gramStart"/>
            <w:r w:rsidRPr="0041109F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41109F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41109F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Цель, задачи,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Срок выполнения (квартал,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Объемы финансирования, тыс. руб.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Процент освоения, % (гр.6/гр.5)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Показатели (индикаторы) результативности выполнения мероприятий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Исполнители, перечень организаций, участвующих в реализации мероприятий</w:t>
            </w:r>
          </w:p>
        </w:tc>
      </w:tr>
      <w:tr w:rsidR="00D46C96" w:rsidRPr="0041109F" w:rsidTr="00D46C96">
        <w:trPr>
          <w:trHeight w:val="108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Уточненные бюджетные ассигнования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Кассовый расход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Наименование, ед. измерения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План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Факт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Процент исполнения, % (гр.10/гр.9)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</w:tr>
      <w:tr w:rsidR="00D46C96" w:rsidRPr="0041109F" w:rsidTr="00D46C96">
        <w:trPr>
          <w:trHeight w:val="31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12</w:t>
            </w:r>
          </w:p>
        </w:tc>
      </w:tr>
      <w:tr w:rsidR="00D46C96" w:rsidRPr="0041109F" w:rsidTr="00D46C96">
        <w:trPr>
          <w:trHeight w:val="437"/>
        </w:trPr>
        <w:tc>
          <w:tcPr>
            <w:tcW w:w="1488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Цель:</w:t>
            </w:r>
            <w:r w:rsidRPr="0041109F">
              <w:rPr>
                <w:color w:val="000000"/>
                <w:sz w:val="20"/>
                <w:szCs w:val="20"/>
              </w:rPr>
              <w:t xml:space="preserve"> Создание безопасных и благоприятных условий проживания граждан в муниципальном жилищном </w:t>
            </w:r>
            <w:proofErr w:type="gramStart"/>
            <w:r w:rsidRPr="0041109F">
              <w:rPr>
                <w:color w:val="000000"/>
                <w:sz w:val="20"/>
                <w:szCs w:val="20"/>
              </w:rPr>
              <w:t>фонде</w:t>
            </w:r>
            <w:proofErr w:type="gramEnd"/>
            <w:r w:rsidRPr="0041109F">
              <w:rPr>
                <w:color w:val="000000"/>
                <w:sz w:val="20"/>
                <w:szCs w:val="20"/>
              </w:rPr>
              <w:t xml:space="preserve"> ЗАТО г. Североморск</w:t>
            </w:r>
          </w:p>
        </w:tc>
      </w:tr>
      <w:tr w:rsidR="00D46C96" w:rsidRPr="0041109F" w:rsidTr="00D46C96">
        <w:trPr>
          <w:trHeight w:val="401"/>
        </w:trPr>
        <w:tc>
          <w:tcPr>
            <w:tcW w:w="1488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6C96" w:rsidRPr="0041109F" w:rsidRDefault="00D46C9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 xml:space="preserve">Задача 1. </w:t>
            </w:r>
            <w:r w:rsidRPr="0041109F">
              <w:rPr>
                <w:color w:val="000000"/>
                <w:sz w:val="20"/>
                <w:szCs w:val="20"/>
              </w:rPr>
              <w:t xml:space="preserve">Исполнение в полном объеме обязательств муниципалитета, как собственника, по несению расходов по капитальному  ремонту жилых помещений и общего имущества в многоквартирных </w:t>
            </w:r>
            <w:proofErr w:type="gramStart"/>
            <w:r w:rsidRPr="0041109F">
              <w:rPr>
                <w:color w:val="000000"/>
                <w:sz w:val="20"/>
                <w:szCs w:val="20"/>
              </w:rPr>
              <w:t>домах</w:t>
            </w:r>
            <w:proofErr w:type="gramEnd"/>
            <w:r w:rsidRPr="0041109F">
              <w:rPr>
                <w:color w:val="000000"/>
                <w:sz w:val="20"/>
                <w:szCs w:val="20"/>
              </w:rPr>
              <w:t xml:space="preserve"> ЗАТО г. Североморска</w:t>
            </w:r>
          </w:p>
        </w:tc>
      </w:tr>
      <w:tr w:rsidR="00D46C96" w:rsidRPr="0041109F" w:rsidTr="00D46C96">
        <w:trPr>
          <w:trHeight w:val="509"/>
        </w:trPr>
        <w:tc>
          <w:tcPr>
            <w:tcW w:w="31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6C96" w:rsidRPr="0041109F" w:rsidRDefault="00D46C96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Основное мероприятие 1. Капитальный ремонт муниципального жилищного </w:t>
            </w:r>
            <w:proofErr w:type="gramStart"/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>фонда</w:t>
            </w:r>
            <w:proofErr w:type="gramEnd"/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 ЗАТО г. Североморск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ежегодно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C96" w:rsidRPr="0041109F" w:rsidRDefault="00D46C96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>32 345,45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C96" w:rsidRPr="0041109F" w:rsidRDefault="00D46C96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>31 810,87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>98,3%</w:t>
            </w:r>
          </w:p>
        </w:tc>
        <w:tc>
          <w:tcPr>
            <w:tcW w:w="382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 xml:space="preserve">Комитет имущественных отношений </w:t>
            </w:r>
            <w:proofErr w:type="gramStart"/>
            <w:r w:rsidRPr="0041109F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41109F">
              <w:rPr>
                <w:color w:val="000000"/>
                <w:sz w:val="20"/>
                <w:szCs w:val="20"/>
              </w:rPr>
              <w:t xml:space="preserve"> ЗАТО г. Североморск, КРГХ администрации ЗАТО г. Североморск</w:t>
            </w:r>
          </w:p>
        </w:tc>
      </w:tr>
      <w:tr w:rsidR="00D46C96" w:rsidRPr="0041109F" w:rsidTr="00D46C96">
        <w:trPr>
          <w:trHeight w:val="525"/>
        </w:trPr>
        <w:tc>
          <w:tcPr>
            <w:tcW w:w="31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6C96" w:rsidRPr="0041109F" w:rsidRDefault="00D46C96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right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C96" w:rsidRPr="0041109F" w:rsidRDefault="00D46C96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>18 480,95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C96" w:rsidRPr="0041109F" w:rsidRDefault="00D46C96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>18 480,95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3827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</w:tr>
      <w:tr w:rsidR="00D46C96" w:rsidRPr="0041109F" w:rsidTr="00D46C96">
        <w:trPr>
          <w:trHeight w:val="413"/>
        </w:trPr>
        <w:tc>
          <w:tcPr>
            <w:tcW w:w="31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6C96" w:rsidRPr="0041109F" w:rsidRDefault="00D46C96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right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в т.ч. ОБ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C96" w:rsidRPr="0041109F" w:rsidRDefault="00D46C96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>13 864,50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C96" w:rsidRPr="0041109F" w:rsidRDefault="00D46C96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>13 329,92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>96,1%</w:t>
            </w:r>
          </w:p>
        </w:tc>
        <w:tc>
          <w:tcPr>
            <w:tcW w:w="3827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</w:tr>
      <w:tr w:rsidR="00D46C96" w:rsidRPr="0041109F" w:rsidTr="00D46C96">
        <w:trPr>
          <w:trHeight w:val="585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1.1.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 xml:space="preserve">Взносы на капитальный ремонт общего имущества в </w:t>
            </w:r>
            <w:proofErr w:type="spellStart"/>
            <w:r w:rsidRPr="0041109F">
              <w:rPr>
                <w:color w:val="000000"/>
                <w:sz w:val="20"/>
                <w:szCs w:val="20"/>
              </w:rPr>
              <w:t>мнгоквартирных</w:t>
            </w:r>
            <w:proofErr w:type="spellEnd"/>
            <w:r w:rsidRPr="0041109F">
              <w:rPr>
                <w:color w:val="000000"/>
                <w:sz w:val="20"/>
                <w:szCs w:val="20"/>
              </w:rPr>
              <w:t xml:space="preserve"> домах в части, приходящейся на муниципальные жилые и нежилые помещения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ежегодно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 xml:space="preserve">32 345,45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 xml:space="preserve">31 810,87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98,3%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 xml:space="preserve">Доля </w:t>
            </w:r>
            <w:proofErr w:type="spellStart"/>
            <w:r w:rsidRPr="0041109F">
              <w:rPr>
                <w:color w:val="000000"/>
                <w:sz w:val="20"/>
                <w:szCs w:val="20"/>
              </w:rPr>
              <w:t>муниипальных</w:t>
            </w:r>
            <w:proofErr w:type="spellEnd"/>
            <w:r w:rsidRPr="0041109F">
              <w:rPr>
                <w:color w:val="000000"/>
                <w:sz w:val="20"/>
                <w:szCs w:val="20"/>
              </w:rPr>
              <w:t xml:space="preserve"> помещений, охваченных мероприятий, %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100%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 xml:space="preserve">Комитет имущественных отношений </w:t>
            </w:r>
            <w:proofErr w:type="gramStart"/>
            <w:r w:rsidRPr="0041109F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41109F">
              <w:rPr>
                <w:color w:val="000000"/>
                <w:sz w:val="20"/>
                <w:szCs w:val="20"/>
              </w:rPr>
              <w:t xml:space="preserve"> ЗАТО г. Североморск</w:t>
            </w:r>
          </w:p>
        </w:tc>
      </w:tr>
      <w:tr w:rsidR="00D46C96" w:rsidRPr="0041109F" w:rsidTr="00D46C96">
        <w:trPr>
          <w:trHeight w:val="57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right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 xml:space="preserve">18 480,95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 xml:space="preserve">18 480,95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</w:tr>
      <w:tr w:rsidR="00D46C96" w:rsidRPr="0041109F" w:rsidTr="00D46C96">
        <w:trPr>
          <w:trHeight w:val="40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right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в т.ч. ОБ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 xml:space="preserve">13 864,50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 xml:space="preserve">13 329,92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96%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</w:tr>
      <w:tr w:rsidR="00D46C96" w:rsidRPr="0041109F" w:rsidTr="00D46C96">
        <w:trPr>
          <w:trHeight w:val="39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6C96" w:rsidRPr="0041109F" w:rsidRDefault="00D46C9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Итого по задаче 1: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C96" w:rsidRPr="0041109F" w:rsidRDefault="00D46C9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6C96" w:rsidRPr="0041109F" w:rsidRDefault="00D46C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32 345,45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6C96" w:rsidRPr="0041109F" w:rsidRDefault="00D46C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31 810,87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6C96" w:rsidRPr="0041109F" w:rsidRDefault="00D46C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98,35%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46C96" w:rsidRPr="0041109F" w:rsidTr="00D46C96">
        <w:trPr>
          <w:trHeight w:val="39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C96" w:rsidRPr="0041109F" w:rsidRDefault="00D46C96">
            <w:pPr>
              <w:jc w:val="right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18 480,95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18 480,95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100,00%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</w:tr>
      <w:tr w:rsidR="00D46C96" w:rsidRPr="0041109F" w:rsidTr="00D46C96">
        <w:trPr>
          <w:trHeight w:val="39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C96" w:rsidRPr="0041109F" w:rsidRDefault="00D46C96">
            <w:pPr>
              <w:jc w:val="right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в т.ч. ОБ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13 864,50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13 329,92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96,14%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</w:tr>
      <w:tr w:rsidR="00D46C96" w:rsidRPr="0041109F" w:rsidTr="00D46C96">
        <w:trPr>
          <w:trHeight w:val="558"/>
        </w:trPr>
        <w:tc>
          <w:tcPr>
            <w:tcW w:w="1488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6C96" w:rsidRPr="0041109F" w:rsidRDefault="00D46C9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 xml:space="preserve">Задача 2. </w:t>
            </w:r>
            <w:r w:rsidRPr="0041109F">
              <w:rPr>
                <w:color w:val="000000"/>
                <w:sz w:val="20"/>
                <w:szCs w:val="20"/>
              </w:rPr>
              <w:t>Исполнение в полном объеме обязательств муниципалитета, как собственника, по несению расходов на содержание, ремонт и оплату коммунальных услуг в части своевременно незаселенного (пустующего) жилищного фонда</w:t>
            </w:r>
          </w:p>
        </w:tc>
      </w:tr>
      <w:tr w:rsidR="00D46C96" w:rsidRPr="0041109F" w:rsidTr="00D46C96">
        <w:trPr>
          <w:trHeight w:val="502"/>
        </w:trPr>
        <w:tc>
          <w:tcPr>
            <w:tcW w:w="31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6C96" w:rsidRPr="0041109F" w:rsidRDefault="00D46C96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>Основное мероприятие 2. Содержание пустующего муниципального жилищного фонда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ежегодно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>16 846,46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>16 845,08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623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46C96" w:rsidRPr="0041109F" w:rsidTr="00D46C96">
        <w:trPr>
          <w:trHeight w:val="262"/>
        </w:trPr>
        <w:tc>
          <w:tcPr>
            <w:tcW w:w="31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6C96" w:rsidRPr="0041109F" w:rsidRDefault="00D46C96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right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>16 846,46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>16 845,08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623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</w:tr>
      <w:tr w:rsidR="00D46C96" w:rsidRPr="0041109F" w:rsidTr="00D46C96">
        <w:trPr>
          <w:trHeight w:val="406"/>
        </w:trPr>
        <w:tc>
          <w:tcPr>
            <w:tcW w:w="31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6C96" w:rsidRPr="0041109F" w:rsidRDefault="00D46C96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right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в т.ч. ОБ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>0,0%</w:t>
            </w:r>
          </w:p>
        </w:tc>
        <w:tc>
          <w:tcPr>
            <w:tcW w:w="623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</w:tr>
      <w:tr w:rsidR="00D46C96" w:rsidRPr="0041109F" w:rsidTr="00D46C96">
        <w:trPr>
          <w:trHeight w:val="465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lastRenderedPageBreak/>
              <w:t>2.2.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 xml:space="preserve">Оплата коммунальных услуг по </w:t>
            </w:r>
            <w:proofErr w:type="gramStart"/>
            <w:r w:rsidRPr="0041109F">
              <w:rPr>
                <w:color w:val="000000"/>
                <w:sz w:val="20"/>
                <w:szCs w:val="20"/>
              </w:rPr>
              <w:t>пустующим</w:t>
            </w:r>
            <w:proofErr w:type="gramEnd"/>
            <w:r w:rsidRPr="0041109F">
              <w:rPr>
                <w:color w:val="000000"/>
                <w:sz w:val="20"/>
                <w:szCs w:val="20"/>
              </w:rPr>
              <w:t xml:space="preserve"> муниципальным жилых помещений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ежемесячно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right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15 966,32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15 965,96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623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46C96" w:rsidRPr="0041109F" w:rsidTr="00D46C96">
        <w:trPr>
          <w:trHeight w:val="47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right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15 966,32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15 965,96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623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</w:tr>
      <w:tr w:rsidR="00D46C96" w:rsidRPr="0041109F" w:rsidTr="00D46C96">
        <w:trPr>
          <w:trHeight w:val="44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 xml:space="preserve">2.1.2. 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Оплата коммунальных услуг по пустующим муниципальным жилым помещениям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ежегодно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right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 xml:space="preserve">15 966,32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 xml:space="preserve">15 965,96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Доля пустующего фонда, охваченного мероприятием, %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100%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 xml:space="preserve">Комитет имущественных отношений </w:t>
            </w:r>
            <w:proofErr w:type="gramStart"/>
            <w:r w:rsidRPr="0041109F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41109F">
              <w:rPr>
                <w:color w:val="000000"/>
                <w:sz w:val="20"/>
                <w:szCs w:val="20"/>
              </w:rPr>
              <w:t xml:space="preserve"> ЗАТО г. Североморск</w:t>
            </w:r>
          </w:p>
        </w:tc>
      </w:tr>
      <w:tr w:rsidR="00D46C96" w:rsidRPr="0041109F" w:rsidTr="00D46C96">
        <w:trPr>
          <w:trHeight w:val="69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right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 xml:space="preserve">15 966,32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 xml:space="preserve">15 965,96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</w:tr>
      <w:tr w:rsidR="00D46C96" w:rsidRPr="0041109F" w:rsidTr="00D46C96">
        <w:trPr>
          <w:trHeight w:val="57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2.3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Обеспечение сохранности пустующего муниципального жилищного фонда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ежегодно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880,14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879,12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99,9%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По мере необходимости, да-1 нет-0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100%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КРГХ администрации ЗАТО г. Североморск</w:t>
            </w:r>
            <w:proofErr w:type="gramStart"/>
            <w:r w:rsidRPr="0041109F">
              <w:rPr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41109F">
              <w:rPr>
                <w:color w:val="000000"/>
                <w:sz w:val="20"/>
                <w:szCs w:val="20"/>
              </w:rPr>
              <w:t xml:space="preserve"> МКУ "ГЦ ЖКХ ЗАТО г. Североморск"</w:t>
            </w:r>
          </w:p>
        </w:tc>
      </w:tr>
      <w:tr w:rsidR="00D46C96" w:rsidRPr="0041109F" w:rsidTr="00D46C96">
        <w:trPr>
          <w:trHeight w:val="58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right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880,14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879,12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99,9%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</w:tr>
      <w:tr w:rsidR="00D46C96" w:rsidRPr="0041109F" w:rsidTr="00D46C96">
        <w:trPr>
          <w:trHeight w:val="43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Итого по задаче 2: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16 846,46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16 845,08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46C96" w:rsidRPr="0041109F" w:rsidTr="00D46C96">
        <w:trPr>
          <w:trHeight w:val="4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right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16 846,46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16 845,08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</w:tr>
      <w:tr w:rsidR="00D46C96" w:rsidRPr="0041109F" w:rsidTr="00D46C96">
        <w:trPr>
          <w:trHeight w:val="45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Всего по подпрограмме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49 191,91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48 655,95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98,9%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46C96" w:rsidRPr="0041109F" w:rsidTr="00D46C96">
        <w:trPr>
          <w:trHeight w:val="45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C96" w:rsidRPr="0041109F" w:rsidRDefault="00D46C96">
            <w:pPr>
              <w:jc w:val="right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35 327,41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35 326,03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</w:tr>
      <w:tr w:rsidR="00D46C96" w:rsidRPr="0041109F" w:rsidTr="00D46C96">
        <w:trPr>
          <w:trHeight w:val="35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right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в т.ч. ОБ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13 864,50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13 329,92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96,1%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</w:tr>
      <w:tr w:rsidR="00D46C96" w:rsidRPr="0041109F" w:rsidTr="00D46C96">
        <w:trPr>
          <w:trHeight w:val="390"/>
        </w:trPr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Муниципальные услуги (работы)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46C96" w:rsidRPr="0041109F" w:rsidTr="00D46C96">
        <w:trPr>
          <w:trHeight w:val="435"/>
        </w:trPr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Публичные обязательства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46C96" w:rsidRPr="0041109F" w:rsidTr="00D46C96">
        <w:trPr>
          <w:trHeight w:val="450"/>
        </w:trPr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Мероприятия по капитальному ремонту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46C96" w:rsidRPr="0041109F" w:rsidTr="00D46C96">
        <w:trPr>
          <w:trHeight w:val="435"/>
        </w:trPr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Иные мероприятия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C96" w:rsidRPr="0041109F" w:rsidRDefault="00D46C9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49 191,91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48 655,95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C96" w:rsidRPr="0041109F" w:rsidRDefault="00D46C96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1B349F" w:rsidRPr="0041109F" w:rsidRDefault="001B349F" w:rsidP="001B349F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эффективности реализации подпрограммы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1B349F" w:rsidRPr="0041109F" w:rsidRDefault="001B349F" w:rsidP="005473B1">
      <w:pPr>
        <w:pStyle w:val="ConsPlusNonformat"/>
        <w:widowControl/>
        <w:numPr>
          <w:ilvl w:val="0"/>
          <w:numId w:val="28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достижения плановых значений индикаторов</w:t>
      </w:r>
    </w:p>
    <w:tbl>
      <w:tblPr>
        <w:tblW w:w="11159" w:type="dxa"/>
        <w:tblInd w:w="3461" w:type="dxa"/>
        <w:tblLook w:val="04A0"/>
      </w:tblPr>
      <w:tblGrid>
        <w:gridCol w:w="960"/>
        <w:gridCol w:w="3442"/>
        <w:gridCol w:w="336"/>
        <w:gridCol w:w="6521"/>
      </w:tblGrid>
      <w:tr w:rsidR="001B349F" w:rsidRPr="0041109F" w:rsidTr="00983BD0">
        <w:trPr>
          <w:trHeight w:val="315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1B349F" w:rsidRPr="0041109F" w:rsidRDefault="001B349F" w:rsidP="00983BD0">
            <w:pPr>
              <w:jc w:val="center"/>
              <w:rPr>
                <w:rFonts w:ascii="Calibri" w:hAnsi="Calibri"/>
              </w:rPr>
            </w:pPr>
            <w:proofErr w:type="gramStart"/>
            <w:r w:rsidRPr="0041109F">
              <w:t>ДИП</w:t>
            </w:r>
            <w:proofErr w:type="gramEnd"/>
            <w:r w:rsidRPr="0041109F">
              <w:t xml:space="preserve"> =</w:t>
            </w:r>
          </w:p>
        </w:tc>
        <w:tc>
          <w:tcPr>
            <w:tcW w:w="3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49F" w:rsidRPr="0041109F" w:rsidRDefault="001B349F" w:rsidP="00983BD0">
            <w:pPr>
              <w:jc w:val="center"/>
            </w:pPr>
            <w:r w:rsidRPr="0041109F">
              <w:t>3 (степень решения задач)</w:t>
            </w:r>
          </w:p>
        </w:tc>
        <w:tc>
          <w:tcPr>
            <w:tcW w:w="236" w:type="dxa"/>
            <w:vMerge w:val="restart"/>
            <w:shd w:val="clear" w:color="auto" w:fill="auto"/>
            <w:noWrap/>
            <w:vAlign w:val="center"/>
            <w:hideMark/>
          </w:tcPr>
          <w:p w:rsidR="001B349F" w:rsidRPr="0041109F" w:rsidRDefault="001B349F" w:rsidP="00983BD0">
            <w:pPr>
              <w:rPr>
                <w:rFonts w:ascii="Calibri" w:hAnsi="Calibri"/>
              </w:rPr>
            </w:pPr>
            <w:r w:rsidRPr="0041109F">
              <w:rPr>
                <w:rFonts w:ascii="Calibri" w:hAnsi="Calibri"/>
              </w:rPr>
              <w:t>=</w:t>
            </w:r>
          </w:p>
        </w:tc>
        <w:tc>
          <w:tcPr>
            <w:tcW w:w="6521" w:type="dxa"/>
            <w:vMerge w:val="restart"/>
            <w:shd w:val="clear" w:color="auto" w:fill="auto"/>
            <w:noWrap/>
            <w:vAlign w:val="center"/>
            <w:hideMark/>
          </w:tcPr>
          <w:p w:rsidR="001B349F" w:rsidRPr="0041109F" w:rsidRDefault="001B349F" w:rsidP="00345723">
            <w:pPr>
              <w:rPr>
                <w:rFonts w:ascii="Calibri" w:hAnsi="Calibri"/>
              </w:rPr>
            </w:pPr>
            <w:r w:rsidRPr="0041109F">
              <w:rPr>
                <w:b/>
              </w:rPr>
              <w:t xml:space="preserve">1,0 </w:t>
            </w:r>
            <w:r w:rsidR="00345723" w:rsidRPr="0041109F">
              <w:rPr>
                <w:b/>
              </w:rPr>
              <w:t>в</w:t>
            </w:r>
            <w:r w:rsidRPr="0041109F">
              <w:rPr>
                <w:b/>
              </w:rPr>
              <w:t>ысокая результативность</w:t>
            </w:r>
          </w:p>
        </w:tc>
      </w:tr>
      <w:tr w:rsidR="001B349F" w:rsidRPr="0041109F" w:rsidTr="00983BD0">
        <w:trPr>
          <w:trHeight w:val="300"/>
        </w:trPr>
        <w:tc>
          <w:tcPr>
            <w:tcW w:w="960" w:type="dxa"/>
            <w:vMerge/>
            <w:vAlign w:val="center"/>
            <w:hideMark/>
          </w:tcPr>
          <w:p w:rsidR="001B349F" w:rsidRPr="0041109F" w:rsidRDefault="001B349F" w:rsidP="00983BD0">
            <w:pPr>
              <w:rPr>
                <w:rFonts w:ascii="Calibri" w:hAnsi="Calibri"/>
              </w:rPr>
            </w:pPr>
          </w:p>
        </w:tc>
        <w:tc>
          <w:tcPr>
            <w:tcW w:w="344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49F" w:rsidRPr="0041109F" w:rsidRDefault="001B349F" w:rsidP="001B349F">
            <w:pPr>
              <w:jc w:val="center"/>
              <w:rPr>
                <w:rFonts w:ascii="Calibri" w:hAnsi="Calibri"/>
              </w:rPr>
            </w:pPr>
            <w:r w:rsidRPr="0041109F">
              <w:rPr>
                <w:rFonts w:ascii="Calibri" w:hAnsi="Calibri"/>
              </w:rPr>
              <w:t>3</w:t>
            </w:r>
          </w:p>
        </w:tc>
        <w:tc>
          <w:tcPr>
            <w:tcW w:w="236" w:type="dxa"/>
            <w:vMerge/>
            <w:vAlign w:val="center"/>
            <w:hideMark/>
          </w:tcPr>
          <w:p w:rsidR="001B349F" w:rsidRPr="0041109F" w:rsidRDefault="001B349F" w:rsidP="00983BD0">
            <w:pPr>
              <w:rPr>
                <w:rFonts w:ascii="Calibri" w:hAnsi="Calibri"/>
              </w:rPr>
            </w:pPr>
          </w:p>
        </w:tc>
        <w:tc>
          <w:tcPr>
            <w:tcW w:w="6521" w:type="dxa"/>
            <w:vMerge/>
            <w:vAlign w:val="center"/>
            <w:hideMark/>
          </w:tcPr>
          <w:p w:rsidR="001B349F" w:rsidRPr="0041109F" w:rsidRDefault="001B349F" w:rsidP="00983BD0">
            <w:pPr>
              <w:rPr>
                <w:rFonts w:ascii="Calibri" w:hAnsi="Calibri"/>
              </w:rPr>
            </w:pPr>
          </w:p>
        </w:tc>
      </w:tr>
    </w:tbl>
    <w:p w:rsidR="001B349F" w:rsidRPr="0041109F" w:rsidRDefault="001B349F" w:rsidP="005473B1">
      <w:pPr>
        <w:pStyle w:val="ConsPlusNonformat"/>
        <w:widowControl/>
        <w:numPr>
          <w:ilvl w:val="0"/>
          <w:numId w:val="28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полноты финансирования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1B349F" w:rsidRPr="0041109F" w:rsidRDefault="001B349F" w:rsidP="001B349F">
      <w:pPr>
        <w:pStyle w:val="ConsPlusNonformat"/>
        <w:widowControl/>
        <w:tabs>
          <w:tab w:val="left" w:pos="432"/>
        </w:tabs>
        <w:ind w:left="21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1B349F" w:rsidRPr="0041109F" w:rsidRDefault="001B349F" w:rsidP="001B349F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345723" w:rsidRPr="0041109F">
        <w:rPr>
          <w:rFonts w:ascii="Times New Roman" w:hAnsi="Times New Roman" w:cs="Times New Roman"/>
          <w:sz w:val="24"/>
          <w:szCs w:val="24"/>
        </w:rPr>
        <w:t>ПФ =</w:t>
      </w:r>
      <w:r w:rsidRPr="0041109F">
        <w:rPr>
          <w:rFonts w:ascii="Times New Roman" w:hAnsi="Times New Roman" w:cs="Times New Roman"/>
          <w:sz w:val="24"/>
          <w:szCs w:val="24"/>
        </w:rPr>
        <w:t xml:space="preserve"> </w:t>
      </w:r>
      <w:r w:rsidRPr="0041109F">
        <w:rPr>
          <w:rFonts w:ascii="Times New Roman" w:hAnsi="Times New Roman" w:cs="Times New Roman"/>
          <w:b/>
          <w:sz w:val="24"/>
          <w:szCs w:val="24"/>
        </w:rPr>
        <w:t>1,0</w:t>
      </w:r>
      <w:r w:rsidRPr="0041109F">
        <w:rPr>
          <w:rFonts w:ascii="Times New Roman" w:hAnsi="Times New Roman" w:cs="Times New Roman"/>
          <w:sz w:val="24"/>
          <w:szCs w:val="24"/>
        </w:rPr>
        <w:t xml:space="preserve">- </w:t>
      </w:r>
      <w:r w:rsidRPr="0041109F">
        <w:rPr>
          <w:rFonts w:ascii="Times New Roman" w:hAnsi="Times New Roman" w:cs="Times New Roman"/>
          <w:b/>
          <w:sz w:val="24"/>
          <w:szCs w:val="24"/>
        </w:rPr>
        <w:t>полное финансирование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1B349F" w:rsidRPr="0041109F" w:rsidRDefault="001B349F" w:rsidP="001B349F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D46C96" w:rsidRPr="0041109F" w:rsidRDefault="001B349F" w:rsidP="001B349F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jc w:val="center"/>
        <w:rPr>
          <w:b/>
          <w:szCs w:val="28"/>
        </w:rPr>
      </w:pPr>
      <w:r w:rsidRPr="0041109F">
        <w:rPr>
          <w:sz w:val="24"/>
          <w:szCs w:val="24"/>
        </w:rPr>
        <w:t xml:space="preserve"> </w:t>
      </w:r>
      <w:r w:rsidRPr="0041109F">
        <w:rPr>
          <w:b/>
          <w:sz w:val="24"/>
          <w:szCs w:val="24"/>
        </w:rPr>
        <w:t xml:space="preserve">Общая оценка эффективности реализации подпрограммы- </w:t>
      </w:r>
      <w:r w:rsidR="00345723" w:rsidRPr="0041109F">
        <w:rPr>
          <w:b/>
          <w:sz w:val="24"/>
          <w:szCs w:val="24"/>
        </w:rPr>
        <w:t>5</w:t>
      </w:r>
      <w:r w:rsidRPr="0041109F">
        <w:rPr>
          <w:b/>
          <w:sz w:val="24"/>
          <w:szCs w:val="24"/>
        </w:rPr>
        <w:t xml:space="preserve"> высокий уровень эффективности. </w:t>
      </w:r>
      <w:r w:rsidR="00D46C96" w:rsidRPr="0041109F">
        <w:rPr>
          <w:b/>
          <w:szCs w:val="28"/>
        </w:rPr>
        <w:br w:type="page"/>
      </w:r>
    </w:p>
    <w:p w:rsidR="00E6591E" w:rsidRPr="0041109F" w:rsidRDefault="00D434AE" w:rsidP="003D30DA">
      <w:pPr>
        <w:pStyle w:val="a6"/>
        <w:widowControl w:val="0"/>
        <w:tabs>
          <w:tab w:val="left" w:pos="709"/>
        </w:tabs>
        <w:suppressAutoHyphens/>
        <w:spacing w:line="240" w:lineRule="auto"/>
        <w:ind w:left="720" w:firstLine="0"/>
        <w:jc w:val="center"/>
        <w:rPr>
          <w:b/>
          <w:sz w:val="24"/>
          <w:szCs w:val="24"/>
        </w:rPr>
      </w:pPr>
      <w:r w:rsidRPr="0041109F">
        <w:rPr>
          <w:b/>
          <w:sz w:val="24"/>
          <w:szCs w:val="24"/>
        </w:rPr>
        <w:lastRenderedPageBreak/>
        <w:t>3.</w:t>
      </w:r>
      <w:r w:rsidR="0020557C" w:rsidRPr="0041109F">
        <w:rPr>
          <w:b/>
          <w:sz w:val="24"/>
          <w:szCs w:val="24"/>
        </w:rPr>
        <w:t xml:space="preserve"> Подпрограмма </w:t>
      </w:r>
      <w:r w:rsidR="00E6591E" w:rsidRPr="0041109F">
        <w:rPr>
          <w:b/>
          <w:sz w:val="24"/>
          <w:szCs w:val="24"/>
        </w:rPr>
        <w:t xml:space="preserve">«Подготовка объектов и систем </w:t>
      </w:r>
      <w:proofErr w:type="gramStart"/>
      <w:r w:rsidR="00E6591E" w:rsidRPr="0041109F">
        <w:rPr>
          <w:b/>
          <w:sz w:val="24"/>
          <w:szCs w:val="24"/>
        </w:rPr>
        <w:t>жизнеобеспечения</w:t>
      </w:r>
      <w:proofErr w:type="gramEnd"/>
      <w:r w:rsidR="00E6591E" w:rsidRPr="0041109F">
        <w:rPr>
          <w:b/>
          <w:sz w:val="24"/>
          <w:szCs w:val="24"/>
        </w:rPr>
        <w:t xml:space="preserve"> ЗАТО г. Североморск к работе в отопительный период»</w:t>
      </w:r>
    </w:p>
    <w:p w:rsidR="001B0F1D" w:rsidRPr="0041109F" w:rsidRDefault="00E6591E" w:rsidP="003D30DA">
      <w:pPr>
        <w:pStyle w:val="a6"/>
        <w:widowControl w:val="0"/>
        <w:tabs>
          <w:tab w:val="left" w:pos="709"/>
        </w:tabs>
        <w:suppressAutoHyphens/>
        <w:spacing w:line="240" w:lineRule="auto"/>
        <w:ind w:left="720" w:firstLine="0"/>
        <w:jc w:val="center"/>
        <w:rPr>
          <w:b/>
          <w:sz w:val="24"/>
          <w:szCs w:val="24"/>
        </w:rPr>
      </w:pPr>
      <w:r w:rsidRPr="0041109F">
        <w:rPr>
          <w:b/>
          <w:sz w:val="24"/>
          <w:szCs w:val="24"/>
        </w:rPr>
        <w:t>на 201</w:t>
      </w:r>
      <w:r w:rsidR="00D434AE" w:rsidRPr="0041109F">
        <w:rPr>
          <w:b/>
          <w:sz w:val="24"/>
          <w:szCs w:val="24"/>
        </w:rPr>
        <w:t>6</w:t>
      </w:r>
      <w:r w:rsidRPr="0041109F">
        <w:rPr>
          <w:b/>
          <w:sz w:val="24"/>
          <w:szCs w:val="24"/>
        </w:rPr>
        <w:t>-2020 годы</w:t>
      </w:r>
    </w:p>
    <w:p w:rsidR="001B0F1D" w:rsidRPr="0041109F" w:rsidRDefault="001B0F1D" w:rsidP="003D30DA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jc w:val="center"/>
        <w:rPr>
          <w:b/>
          <w:sz w:val="24"/>
          <w:szCs w:val="24"/>
        </w:rPr>
      </w:pPr>
    </w:p>
    <w:tbl>
      <w:tblPr>
        <w:tblW w:w="14889" w:type="dxa"/>
        <w:tblInd w:w="103" w:type="dxa"/>
        <w:tblLayout w:type="fixed"/>
        <w:tblLook w:val="04A0"/>
      </w:tblPr>
      <w:tblGrid>
        <w:gridCol w:w="677"/>
        <w:gridCol w:w="2163"/>
        <w:gridCol w:w="993"/>
        <w:gridCol w:w="1134"/>
        <w:gridCol w:w="992"/>
        <w:gridCol w:w="1134"/>
        <w:gridCol w:w="993"/>
        <w:gridCol w:w="2126"/>
        <w:gridCol w:w="850"/>
        <w:gridCol w:w="851"/>
        <w:gridCol w:w="992"/>
        <w:gridCol w:w="1984"/>
      </w:tblGrid>
      <w:tr w:rsidR="00C975E5" w:rsidRPr="0041109F" w:rsidTr="00D75784">
        <w:trPr>
          <w:trHeight w:val="1545"/>
        </w:trPr>
        <w:tc>
          <w:tcPr>
            <w:tcW w:w="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№</w:t>
            </w:r>
            <w:proofErr w:type="spellStart"/>
            <w:proofErr w:type="gramStart"/>
            <w:r w:rsidRPr="0041109F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41109F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41109F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Цель, задачи, мероприятия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Срок выполнения (квартал,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Объемы финансирования, тыс. руб.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Процент освоения, % (гр.6/гр.5)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Показатели (индикаторы) результативности выполнения мероприятий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Исполнители, перечень организаций, участвующих в реализации мероприятий</w:t>
            </w:r>
          </w:p>
        </w:tc>
      </w:tr>
      <w:tr w:rsidR="00C975E5" w:rsidRPr="0041109F" w:rsidTr="00D75784">
        <w:trPr>
          <w:trHeight w:val="1245"/>
        </w:trPr>
        <w:tc>
          <w:tcPr>
            <w:tcW w:w="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E5" w:rsidRPr="0041109F" w:rsidRDefault="00C975E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E5" w:rsidRPr="0041109F" w:rsidRDefault="00C975E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E5" w:rsidRPr="0041109F" w:rsidRDefault="00C975E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E5" w:rsidRPr="0041109F" w:rsidRDefault="00C975E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Уточненные бюджетные ассигнования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Кассовый расход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E5" w:rsidRPr="0041109F" w:rsidRDefault="00C975E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Наименование, ед. измерения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План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Факт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Процент исполнения, % (гр.10/гр.9)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E5" w:rsidRPr="0041109F" w:rsidRDefault="00C975E5">
            <w:pPr>
              <w:rPr>
                <w:color w:val="000000"/>
                <w:sz w:val="20"/>
                <w:szCs w:val="20"/>
              </w:rPr>
            </w:pPr>
          </w:p>
        </w:tc>
      </w:tr>
      <w:tr w:rsidR="00C975E5" w:rsidRPr="0041109F" w:rsidTr="00D75784">
        <w:trPr>
          <w:trHeight w:val="31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12</w:t>
            </w:r>
          </w:p>
        </w:tc>
      </w:tr>
      <w:tr w:rsidR="00C975E5" w:rsidRPr="0041109F" w:rsidTr="00D75784">
        <w:trPr>
          <w:trHeight w:val="525"/>
        </w:trPr>
        <w:tc>
          <w:tcPr>
            <w:tcW w:w="1488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Цель:</w:t>
            </w:r>
            <w:r w:rsidRPr="0041109F">
              <w:rPr>
                <w:color w:val="000000"/>
                <w:sz w:val="20"/>
                <w:szCs w:val="20"/>
              </w:rPr>
              <w:t xml:space="preserve"> Обеспечение готовности коммунальных систем жизнеобеспечения к осенне-зимнему периоду</w:t>
            </w:r>
          </w:p>
        </w:tc>
      </w:tr>
      <w:tr w:rsidR="00D75784" w:rsidRPr="0041109F" w:rsidTr="00D75784">
        <w:trPr>
          <w:trHeight w:val="1290"/>
        </w:trPr>
        <w:tc>
          <w:tcPr>
            <w:tcW w:w="808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975E5" w:rsidRPr="0041109F" w:rsidRDefault="00C975E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 xml:space="preserve">Задача 1. </w:t>
            </w:r>
            <w:r w:rsidRPr="0041109F">
              <w:rPr>
                <w:color w:val="000000"/>
                <w:sz w:val="20"/>
                <w:szCs w:val="20"/>
              </w:rPr>
              <w:t>Восстановление работоспособности и повышение надежности коммунальных систем жизнеобеспечения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Протяженность отремонтированных участков сетей, п.</w:t>
            </w:r>
            <w:proofErr w:type="gramStart"/>
            <w:r w:rsidRPr="0041109F">
              <w:rPr>
                <w:color w:val="000000"/>
                <w:sz w:val="20"/>
                <w:szCs w:val="20"/>
              </w:rPr>
              <w:t>м</w:t>
            </w:r>
            <w:proofErr w:type="gramEnd"/>
            <w:r w:rsidRPr="0041109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100%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5E5" w:rsidRPr="0041109F" w:rsidRDefault="00C975E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D75784" w:rsidRPr="0041109F" w:rsidTr="00D75784">
        <w:trPr>
          <w:trHeight w:val="1005"/>
        </w:trPr>
        <w:tc>
          <w:tcPr>
            <w:tcW w:w="808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75E5" w:rsidRPr="0041109F" w:rsidRDefault="00C975E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Доля отремонтированных участков в общей протяженности сетей, 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100%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5E5" w:rsidRPr="0041109F" w:rsidRDefault="00C975E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C975E5" w:rsidRPr="0041109F" w:rsidTr="00D75784">
        <w:trPr>
          <w:trHeight w:val="1350"/>
        </w:trPr>
        <w:tc>
          <w:tcPr>
            <w:tcW w:w="2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5E5" w:rsidRPr="0041109F" w:rsidRDefault="00C975E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Основное мероприятие 1. Подготовка объектов и систем </w:t>
            </w:r>
            <w:proofErr w:type="gramStart"/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>жизнеобеспечения</w:t>
            </w:r>
            <w:proofErr w:type="gramEnd"/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 ЗАТО г. Североморск к работе в отопительный период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>2016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>3 500,00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>3 499,90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 xml:space="preserve">КРГХ </w:t>
            </w:r>
            <w:proofErr w:type="gramStart"/>
            <w:r w:rsidRPr="0041109F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41109F">
              <w:rPr>
                <w:color w:val="000000"/>
                <w:sz w:val="20"/>
                <w:szCs w:val="20"/>
              </w:rPr>
              <w:t xml:space="preserve"> ЗАТО г. Североморск,  МКУ "ГЦ ЖКХ ЗАТО г. Североморск"</w:t>
            </w:r>
          </w:p>
        </w:tc>
      </w:tr>
      <w:tr w:rsidR="00C975E5" w:rsidRPr="0041109F" w:rsidTr="00D75784">
        <w:trPr>
          <w:trHeight w:val="129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1.1.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Прочие направления расходов муниципальной программы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2016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right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3 500,00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3 499,90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По мере необходимости, Да-1, Нет -0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100%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 xml:space="preserve">КРГХ </w:t>
            </w:r>
            <w:proofErr w:type="gramStart"/>
            <w:r w:rsidRPr="0041109F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41109F">
              <w:rPr>
                <w:color w:val="000000"/>
                <w:sz w:val="20"/>
                <w:szCs w:val="20"/>
              </w:rPr>
              <w:t xml:space="preserve"> ЗАТО г. Североморск,  МКУ "ГЦ ЖКХ ЗАТО г. Североморск"</w:t>
            </w:r>
          </w:p>
        </w:tc>
      </w:tr>
      <w:tr w:rsidR="00C975E5" w:rsidRPr="0041109F" w:rsidTr="00D75784">
        <w:trPr>
          <w:trHeight w:val="139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lastRenderedPageBreak/>
              <w:t>1.1.1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 xml:space="preserve">Капитальный ремонт, замена участков сетей ТС, </w:t>
            </w:r>
            <w:proofErr w:type="gramStart"/>
            <w:r w:rsidRPr="0041109F">
              <w:rPr>
                <w:color w:val="000000"/>
                <w:sz w:val="20"/>
                <w:szCs w:val="20"/>
              </w:rPr>
              <w:t>ВС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2016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right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3 500,00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3 499,90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 w:rsidP="00C975E5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Протяженность участка сети, п.</w:t>
            </w:r>
            <w:proofErr w:type="gramStart"/>
            <w:r w:rsidRPr="0041109F">
              <w:rPr>
                <w:color w:val="000000"/>
                <w:sz w:val="20"/>
                <w:szCs w:val="20"/>
              </w:rPr>
              <w:t>м</w:t>
            </w:r>
            <w:proofErr w:type="gramEnd"/>
            <w:r w:rsidRPr="0041109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100%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 xml:space="preserve">КРГХ </w:t>
            </w:r>
            <w:proofErr w:type="gramStart"/>
            <w:r w:rsidRPr="0041109F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41109F">
              <w:rPr>
                <w:color w:val="000000"/>
                <w:sz w:val="20"/>
                <w:szCs w:val="20"/>
              </w:rPr>
              <w:t xml:space="preserve"> ЗАТО г. Североморск,  МКУ "ГЦ ЖКХ ЗАТО г. Североморск"</w:t>
            </w:r>
          </w:p>
        </w:tc>
      </w:tr>
      <w:tr w:rsidR="00C975E5" w:rsidRPr="0041109F" w:rsidTr="00D75784">
        <w:trPr>
          <w:trHeight w:val="52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Итого по задаче 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3 500,00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3 499,90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975E5" w:rsidRPr="0041109F" w:rsidTr="00D75784">
        <w:trPr>
          <w:trHeight w:val="36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Всего по подпрограмме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3 500,00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3 499,90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975E5" w:rsidRPr="0041109F" w:rsidTr="00D75784">
        <w:trPr>
          <w:trHeight w:val="315"/>
        </w:trPr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Муниципальные услуги (работы)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0,0%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rPr>
                <w:color w:val="000000"/>
              </w:rPr>
            </w:pPr>
            <w:r w:rsidRPr="0041109F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rPr>
                <w:color w:val="000000"/>
              </w:rPr>
            </w:pPr>
            <w:r w:rsidRPr="0041109F"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rPr>
                <w:color w:val="000000"/>
              </w:rPr>
            </w:pPr>
            <w:r w:rsidRPr="0041109F">
              <w:rPr>
                <w:color w:val="000000"/>
              </w:rPr>
              <w:t> </w:t>
            </w:r>
          </w:p>
        </w:tc>
      </w:tr>
      <w:tr w:rsidR="00C975E5" w:rsidRPr="0041109F" w:rsidTr="00D75784">
        <w:trPr>
          <w:trHeight w:val="315"/>
        </w:trPr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Публичные обязательства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0,0%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rPr>
                <w:color w:val="000000"/>
              </w:rPr>
            </w:pPr>
            <w:r w:rsidRPr="0041109F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rPr>
                <w:color w:val="000000"/>
              </w:rPr>
            </w:pPr>
            <w:r w:rsidRPr="0041109F"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rPr>
                <w:color w:val="000000"/>
              </w:rPr>
            </w:pPr>
            <w:r w:rsidRPr="0041109F">
              <w:rPr>
                <w:color w:val="000000"/>
              </w:rPr>
              <w:t> </w:t>
            </w:r>
          </w:p>
        </w:tc>
      </w:tr>
      <w:tr w:rsidR="00C975E5" w:rsidRPr="0041109F" w:rsidTr="00D75784">
        <w:trPr>
          <w:trHeight w:val="315"/>
        </w:trPr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Мероприятия по содержанию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3 500,00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3 499,90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rPr>
                <w:color w:val="000000"/>
              </w:rPr>
            </w:pPr>
            <w:r w:rsidRPr="0041109F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rPr>
                <w:color w:val="000000"/>
              </w:rPr>
            </w:pPr>
            <w:r w:rsidRPr="0041109F"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rPr>
                <w:color w:val="000000"/>
              </w:rPr>
            </w:pPr>
            <w:r w:rsidRPr="0041109F">
              <w:rPr>
                <w:color w:val="000000"/>
              </w:rPr>
              <w:t> </w:t>
            </w:r>
          </w:p>
        </w:tc>
      </w:tr>
      <w:tr w:rsidR="00C975E5" w:rsidRPr="0041109F" w:rsidTr="00D75784">
        <w:trPr>
          <w:trHeight w:val="315"/>
        </w:trPr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Иные мероприятия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5E5" w:rsidRPr="0041109F" w:rsidRDefault="00C975E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5E5" w:rsidRPr="0041109F" w:rsidRDefault="00C975E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0,0%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rPr>
                <w:color w:val="000000"/>
              </w:rPr>
            </w:pPr>
            <w:r w:rsidRPr="0041109F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rPr>
                <w:color w:val="000000"/>
              </w:rPr>
            </w:pPr>
            <w:r w:rsidRPr="0041109F"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5E5" w:rsidRPr="0041109F" w:rsidRDefault="00C975E5">
            <w:pPr>
              <w:rPr>
                <w:color w:val="000000"/>
              </w:rPr>
            </w:pPr>
            <w:r w:rsidRPr="0041109F">
              <w:rPr>
                <w:color w:val="000000"/>
              </w:rPr>
              <w:t> </w:t>
            </w:r>
          </w:p>
        </w:tc>
      </w:tr>
    </w:tbl>
    <w:p w:rsidR="00C975E5" w:rsidRPr="0041109F" w:rsidRDefault="00C975E5" w:rsidP="003D30DA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jc w:val="center"/>
        <w:rPr>
          <w:b/>
          <w:sz w:val="24"/>
          <w:szCs w:val="24"/>
        </w:rPr>
      </w:pPr>
    </w:p>
    <w:p w:rsidR="00D21DAF" w:rsidRPr="0041109F" w:rsidRDefault="00D21DAF" w:rsidP="00D21DAF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эффективности реализации подпрограммы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D21DAF" w:rsidRPr="0041109F" w:rsidRDefault="00D21DAF" w:rsidP="005473B1">
      <w:pPr>
        <w:pStyle w:val="ConsPlusNonformat"/>
        <w:widowControl/>
        <w:numPr>
          <w:ilvl w:val="0"/>
          <w:numId w:val="29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достижения плановых значений индикаторов</w:t>
      </w:r>
    </w:p>
    <w:tbl>
      <w:tblPr>
        <w:tblW w:w="11159" w:type="dxa"/>
        <w:tblInd w:w="3461" w:type="dxa"/>
        <w:tblLook w:val="04A0"/>
      </w:tblPr>
      <w:tblGrid>
        <w:gridCol w:w="960"/>
        <w:gridCol w:w="3442"/>
        <w:gridCol w:w="336"/>
        <w:gridCol w:w="6521"/>
      </w:tblGrid>
      <w:tr w:rsidR="00D21DAF" w:rsidRPr="0041109F" w:rsidTr="00983BD0">
        <w:trPr>
          <w:trHeight w:val="315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D21DAF" w:rsidRPr="0041109F" w:rsidRDefault="00D21DAF" w:rsidP="00983BD0">
            <w:pPr>
              <w:jc w:val="center"/>
              <w:rPr>
                <w:rFonts w:ascii="Calibri" w:hAnsi="Calibri"/>
              </w:rPr>
            </w:pPr>
            <w:proofErr w:type="gramStart"/>
            <w:r w:rsidRPr="0041109F">
              <w:t>ДИП</w:t>
            </w:r>
            <w:proofErr w:type="gramEnd"/>
            <w:r w:rsidRPr="0041109F">
              <w:t xml:space="preserve"> =</w:t>
            </w:r>
          </w:p>
        </w:tc>
        <w:tc>
          <w:tcPr>
            <w:tcW w:w="3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DAF" w:rsidRPr="0041109F" w:rsidRDefault="00D21DAF" w:rsidP="00983BD0">
            <w:pPr>
              <w:jc w:val="center"/>
            </w:pPr>
            <w:r w:rsidRPr="0041109F">
              <w:t>4 (степень решения задач)</w:t>
            </w:r>
          </w:p>
        </w:tc>
        <w:tc>
          <w:tcPr>
            <w:tcW w:w="236" w:type="dxa"/>
            <w:vMerge w:val="restart"/>
            <w:shd w:val="clear" w:color="auto" w:fill="auto"/>
            <w:noWrap/>
            <w:vAlign w:val="center"/>
            <w:hideMark/>
          </w:tcPr>
          <w:p w:rsidR="00D21DAF" w:rsidRPr="0041109F" w:rsidRDefault="00D21DAF" w:rsidP="00983BD0">
            <w:pPr>
              <w:rPr>
                <w:rFonts w:ascii="Calibri" w:hAnsi="Calibri"/>
              </w:rPr>
            </w:pPr>
            <w:r w:rsidRPr="0041109F">
              <w:rPr>
                <w:rFonts w:ascii="Calibri" w:hAnsi="Calibri"/>
              </w:rPr>
              <w:t>=</w:t>
            </w:r>
          </w:p>
        </w:tc>
        <w:tc>
          <w:tcPr>
            <w:tcW w:w="6521" w:type="dxa"/>
            <w:vMerge w:val="restart"/>
            <w:shd w:val="clear" w:color="auto" w:fill="auto"/>
            <w:noWrap/>
            <w:vAlign w:val="center"/>
            <w:hideMark/>
          </w:tcPr>
          <w:p w:rsidR="00D21DAF" w:rsidRPr="0041109F" w:rsidRDefault="00D21DAF" w:rsidP="00301ED1">
            <w:pPr>
              <w:rPr>
                <w:rFonts w:ascii="Calibri" w:hAnsi="Calibri"/>
              </w:rPr>
            </w:pPr>
            <w:r w:rsidRPr="0041109F">
              <w:rPr>
                <w:b/>
              </w:rPr>
              <w:t xml:space="preserve">1,0 </w:t>
            </w:r>
            <w:r w:rsidR="00301ED1" w:rsidRPr="0041109F">
              <w:rPr>
                <w:b/>
              </w:rPr>
              <w:t>в</w:t>
            </w:r>
            <w:r w:rsidRPr="0041109F">
              <w:rPr>
                <w:b/>
              </w:rPr>
              <w:t>ысокая результативность</w:t>
            </w:r>
          </w:p>
        </w:tc>
      </w:tr>
      <w:tr w:rsidR="00D21DAF" w:rsidRPr="0041109F" w:rsidTr="00983BD0">
        <w:trPr>
          <w:trHeight w:val="300"/>
        </w:trPr>
        <w:tc>
          <w:tcPr>
            <w:tcW w:w="960" w:type="dxa"/>
            <w:vMerge/>
            <w:vAlign w:val="center"/>
            <w:hideMark/>
          </w:tcPr>
          <w:p w:rsidR="00D21DAF" w:rsidRPr="0041109F" w:rsidRDefault="00D21DAF" w:rsidP="00983BD0">
            <w:pPr>
              <w:rPr>
                <w:rFonts w:ascii="Calibri" w:hAnsi="Calibri"/>
              </w:rPr>
            </w:pPr>
          </w:p>
        </w:tc>
        <w:tc>
          <w:tcPr>
            <w:tcW w:w="344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DAF" w:rsidRPr="0041109F" w:rsidRDefault="00D21DAF" w:rsidP="00983BD0">
            <w:pPr>
              <w:jc w:val="center"/>
            </w:pPr>
            <w:r w:rsidRPr="0041109F">
              <w:t>4</w:t>
            </w:r>
          </w:p>
        </w:tc>
        <w:tc>
          <w:tcPr>
            <w:tcW w:w="236" w:type="dxa"/>
            <w:vMerge/>
            <w:vAlign w:val="center"/>
            <w:hideMark/>
          </w:tcPr>
          <w:p w:rsidR="00D21DAF" w:rsidRPr="0041109F" w:rsidRDefault="00D21DAF" w:rsidP="00983BD0">
            <w:pPr>
              <w:rPr>
                <w:rFonts w:ascii="Calibri" w:hAnsi="Calibri"/>
              </w:rPr>
            </w:pPr>
          </w:p>
        </w:tc>
        <w:tc>
          <w:tcPr>
            <w:tcW w:w="6521" w:type="dxa"/>
            <w:vMerge/>
            <w:vAlign w:val="center"/>
            <w:hideMark/>
          </w:tcPr>
          <w:p w:rsidR="00D21DAF" w:rsidRPr="0041109F" w:rsidRDefault="00D21DAF" w:rsidP="00983BD0">
            <w:pPr>
              <w:rPr>
                <w:rFonts w:ascii="Calibri" w:hAnsi="Calibri"/>
              </w:rPr>
            </w:pPr>
          </w:p>
        </w:tc>
      </w:tr>
    </w:tbl>
    <w:p w:rsidR="00D21DAF" w:rsidRPr="0041109F" w:rsidRDefault="00D21DAF" w:rsidP="005473B1">
      <w:pPr>
        <w:pStyle w:val="ConsPlusNonformat"/>
        <w:widowControl/>
        <w:numPr>
          <w:ilvl w:val="0"/>
          <w:numId w:val="29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полноты финансирования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D21DAF" w:rsidRPr="0041109F" w:rsidRDefault="00D21DAF" w:rsidP="00D21DAF">
      <w:pPr>
        <w:pStyle w:val="ConsPlusNonformat"/>
        <w:widowControl/>
        <w:tabs>
          <w:tab w:val="left" w:pos="432"/>
        </w:tabs>
        <w:ind w:left="21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D21DAF" w:rsidRPr="0041109F" w:rsidRDefault="00D21DAF" w:rsidP="00D21DAF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          ПФ = </w:t>
      </w:r>
      <w:r w:rsidRPr="0041109F">
        <w:rPr>
          <w:rFonts w:ascii="Times New Roman" w:hAnsi="Times New Roman" w:cs="Times New Roman"/>
          <w:b/>
          <w:sz w:val="24"/>
          <w:szCs w:val="24"/>
        </w:rPr>
        <w:t>1,0</w:t>
      </w:r>
      <w:r w:rsidRPr="0041109F">
        <w:rPr>
          <w:rFonts w:ascii="Times New Roman" w:hAnsi="Times New Roman" w:cs="Times New Roman"/>
          <w:sz w:val="24"/>
          <w:szCs w:val="24"/>
        </w:rPr>
        <w:t xml:space="preserve">- </w:t>
      </w:r>
      <w:r w:rsidRPr="0041109F">
        <w:rPr>
          <w:rFonts w:ascii="Times New Roman" w:hAnsi="Times New Roman" w:cs="Times New Roman"/>
          <w:b/>
          <w:sz w:val="24"/>
          <w:szCs w:val="24"/>
        </w:rPr>
        <w:t>полное финансирование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D21DAF" w:rsidRPr="0041109F" w:rsidRDefault="00D21DAF" w:rsidP="00D21DAF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C975E5" w:rsidRPr="0041109F" w:rsidRDefault="00D21DAF" w:rsidP="00D21DAF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jc w:val="center"/>
        <w:rPr>
          <w:b/>
          <w:sz w:val="24"/>
          <w:szCs w:val="24"/>
        </w:rPr>
      </w:pPr>
      <w:r w:rsidRPr="0041109F">
        <w:rPr>
          <w:sz w:val="24"/>
          <w:szCs w:val="24"/>
        </w:rPr>
        <w:t xml:space="preserve"> </w:t>
      </w:r>
      <w:r w:rsidRPr="0041109F">
        <w:rPr>
          <w:b/>
          <w:sz w:val="24"/>
          <w:szCs w:val="24"/>
        </w:rPr>
        <w:t>Общая оценка эффективности реализации подпрограммы- 5 высокий уровень эффективности</w:t>
      </w:r>
    </w:p>
    <w:p w:rsidR="005F1345" w:rsidRPr="0041109F" w:rsidRDefault="005F1345" w:rsidP="00D2646B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rPr>
          <w:b/>
          <w:sz w:val="24"/>
          <w:szCs w:val="24"/>
        </w:rPr>
      </w:pPr>
    </w:p>
    <w:p w:rsidR="00C975E5" w:rsidRPr="0041109F" w:rsidRDefault="00C975E5">
      <w:pPr>
        <w:rPr>
          <w:b/>
        </w:rPr>
      </w:pPr>
      <w:r w:rsidRPr="0041109F">
        <w:rPr>
          <w:b/>
        </w:rPr>
        <w:br w:type="page"/>
      </w:r>
    </w:p>
    <w:p w:rsidR="004F01DB" w:rsidRPr="0041109F" w:rsidRDefault="0020557C" w:rsidP="0020557C">
      <w:pPr>
        <w:pStyle w:val="a6"/>
        <w:widowControl w:val="0"/>
        <w:tabs>
          <w:tab w:val="left" w:pos="709"/>
        </w:tabs>
        <w:suppressAutoHyphens/>
        <w:spacing w:line="240" w:lineRule="auto"/>
        <w:ind w:left="2160" w:firstLine="0"/>
        <w:rPr>
          <w:b/>
          <w:sz w:val="24"/>
          <w:szCs w:val="24"/>
        </w:rPr>
      </w:pPr>
      <w:r w:rsidRPr="0041109F">
        <w:rPr>
          <w:b/>
          <w:sz w:val="24"/>
          <w:szCs w:val="24"/>
        </w:rPr>
        <w:lastRenderedPageBreak/>
        <w:t>4.</w:t>
      </w:r>
      <w:r w:rsidR="004F01DB" w:rsidRPr="0041109F">
        <w:rPr>
          <w:b/>
          <w:sz w:val="24"/>
          <w:szCs w:val="24"/>
        </w:rPr>
        <w:t xml:space="preserve">Подпрограмма </w:t>
      </w:r>
      <w:r w:rsidR="00AF5201" w:rsidRPr="0041109F">
        <w:rPr>
          <w:b/>
          <w:sz w:val="24"/>
          <w:szCs w:val="24"/>
        </w:rPr>
        <w:t xml:space="preserve">«Энергосбережение и повышение энергоэффективности на </w:t>
      </w:r>
      <w:proofErr w:type="gramStart"/>
      <w:r w:rsidR="00AF5201" w:rsidRPr="0041109F">
        <w:rPr>
          <w:b/>
          <w:sz w:val="24"/>
          <w:szCs w:val="24"/>
        </w:rPr>
        <w:t>территории</w:t>
      </w:r>
      <w:proofErr w:type="gramEnd"/>
      <w:r w:rsidR="00AF5201" w:rsidRPr="0041109F">
        <w:rPr>
          <w:b/>
          <w:sz w:val="24"/>
          <w:szCs w:val="24"/>
        </w:rPr>
        <w:t xml:space="preserve"> ЗАТО г. Североморск»</w:t>
      </w:r>
    </w:p>
    <w:p w:rsidR="00533F8B" w:rsidRPr="0041109F" w:rsidRDefault="00AF5201" w:rsidP="004F01DB">
      <w:pPr>
        <w:pStyle w:val="a6"/>
        <w:widowControl w:val="0"/>
        <w:tabs>
          <w:tab w:val="left" w:pos="709"/>
        </w:tabs>
        <w:suppressAutoHyphens/>
        <w:spacing w:line="240" w:lineRule="auto"/>
        <w:ind w:left="142" w:firstLine="0"/>
        <w:jc w:val="center"/>
        <w:rPr>
          <w:b/>
          <w:sz w:val="24"/>
          <w:szCs w:val="24"/>
        </w:rPr>
      </w:pPr>
      <w:r w:rsidRPr="0041109F">
        <w:rPr>
          <w:b/>
          <w:sz w:val="24"/>
          <w:szCs w:val="24"/>
        </w:rPr>
        <w:t>на 201</w:t>
      </w:r>
      <w:r w:rsidR="00D434AE" w:rsidRPr="0041109F">
        <w:rPr>
          <w:b/>
          <w:sz w:val="24"/>
          <w:szCs w:val="24"/>
        </w:rPr>
        <w:t>6</w:t>
      </w:r>
      <w:r w:rsidRPr="0041109F">
        <w:rPr>
          <w:b/>
          <w:sz w:val="24"/>
          <w:szCs w:val="24"/>
        </w:rPr>
        <w:t>-2020 годы</w:t>
      </w:r>
    </w:p>
    <w:p w:rsidR="00734EFD" w:rsidRPr="0041109F" w:rsidRDefault="00734EFD" w:rsidP="0034735A">
      <w:pPr>
        <w:pStyle w:val="a6"/>
        <w:widowControl w:val="0"/>
        <w:tabs>
          <w:tab w:val="left" w:pos="709"/>
        </w:tabs>
        <w:suppressAutoHyphens/>
        <w:spacing w:line="240" w:lineRule="auto"/>
        <w:ind w:left="360" w:firstLine="0"/>
        <w:rPr>
          <w:b/>
          <w:sz w:val="24"/>
          <w:szCs w:val="24"/>
        </w:rPr>
      </w:pPr>
    </w:p>
    <w:tbl>
      <w:tblPr>
        <w:tblW w:w="14994" w:type="dxa"/>
        <w:tblInd w:w="103" w:type="dxa"/>
        <w:tblLayout w:type="fixed"/>
        <w:tblLook w:val="04A0"/>
      </w:tblPr>
      <w:tblGrid>
        <w:gridCol w:w="572"/>
        <w:gridCol w:w="2589"/>
        <w:gridCol w:w="955"/>
        <w:gridCol w:w="1276"/>
        <w:gridCol w:w="1134"/>
        <w:gridCol w:w="1134"/>
        <w:gridCol w:w="992"/>
        <w:gridCol w:w="1843"/>
        <w:gridCol w:w="850"/>
        <w:gridCol w:w="851"/>
        <w:gridCol w:w="142"/>
        <w:gridCol w:w="850"/>
        <w:gridCol w:w="1806"/>
      </w:tblGrid>
      <w:tr w:rsidR="00734EFD" w:rsidRPr="0041109F" w:rsidTr="00CA7094">
        <w:trPr>
          <w:trHeight w:val="1545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№</w:t>
            </w:r>
            <w:proofErr w:type="spellStart"/>
            <w:proofErr w:type="gramStart"/>
            <w:r w:rsidRPr="0041109F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41109F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41109F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Цель, задачи, мероприятия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Срок выполнения (квартал,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Объемы финансирования, тыс. руб.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Процент освоения, % (гр.6/гр.5)</w:t>
            </w:r>
          </w:p>
        </w:tc>
        <w:tc>
          <w:tcPr>
            <w:tcW w:w="45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Показатели (индикаторы) результативности выполнения мероприятий</w:t>
            </w: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Исполнители, перечень организаций, участвующих в реализации мероприятий</w:t>
            </w:r>
          </w:p>
        </w:tc>
      </w:tr>
      <w:tr w:rsidR="00734EFD" w:rsidRPr="0041109F" w:rsidTr="00CA7094">
        <w:trPr>
          <w:trHeight w:val="1245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Уточненные бюджетные ассигнования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Кассовый расход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Наименование, ед. измерения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План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Факт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Процент исполнения, % (гр.10/гр.9)</w:t>
            </w: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</w:p>
        </w:tc>
      </w:tr>
      <w:tr w:rsidR="00FD70EC" w:rsidRPr="0041109F" w:rsidTr="00CA7094">
        <w:trPr>
          <w:trHeight w:val="315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12</w:t>
            </w:r>
          </w:p>
        </w:tc>
      </w:tr>
      <w:tr w:rsidR="00734EFD" w:rsidRPr="0041109F" w:rsidTr="00CA7094">
        <w:trPr>
          <w:trHeight w:val="765"/>
        </w:trPr>
        <w:tc>
          <w:tcPr>
            <w:tcW w:w="1499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Цель:</w:t>
            </w:r>
            <w:r w:rsidRPr="0041109F">
              <w:rPr>
                <w:color w:val="000000"/>
                <w:sz w:val="20"/>
                <w:szCs w:val="20"/>
              </w:rPr>
              <w:t xml:space="preserve"> Обеспечение рационального использования топливно-энергетических ресурсов за счет энергосберегающих мероприятий </w:t>
            </w:r>
          </w:p>
        </w:tc>
      </w:tr>
      <w:tr w:rsidR="00734EFD" w:rsidRPr="0041109F" w:rsidTr="00CA7094">
        <w:trPr>
          <w:trHeight w:val="675"/>
        </w:trPr>
        <w:tc>
          <w:tcPr>
            <w:tcW w:w="1499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34EFD" w:rsidRPr="0041109F" w:rsidRDefault="00734EF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 xml:space="preserve">Задача 1. </w:t>
            </w:r>
            <w:r w:rsidRPr="0041109F">
              <w:rPr>
                <w:color w:val="000000"/>
                <w:sz w:val="20"/>
                <w:szCs w:val="20"/>
              </w:rPr>
              <w:t xml:space="preserve">Создание условий, способствующих проведению энергосберегающих мероприятий в муниципальном жилищном </w:t>
            </w:r>
            <w:proofErr w:type="gramStart"/>
            <w:r w:rsidRPr="0041109F">
              <w:rPr>
                <w:color w:val="000000"/>
                <w:sz w:val="20"/>
                <w:szCs w:val="20"/>
              </w:rPr>
              <w:t>фонде</w:t>
            </w:r>
            <w:proofErr w:type="gramEnd"/>
            <w:r w:rsidRPr="0041109F">
              <w:rPr>
                <w:color w:val="000000"/>
                <w:sz w:val="20"/>
                <w:szCs w:val="20"/>
              </w:rPr>
              <w:t xml:space="preserve"> ЗАТО г. Североморск</w:t>
            </w:r>
          </w:p>
        </w:tc>
      </w:tr>
      <w:tr w:rsidR="00734EFD" w:rsidRPr="0041109F" w:rsidTr="00C0349C">
        <w:trPr>
          <w:trHeight w:val="1395"/>
        </w:trPr>
        <w:tc>
          <w:tcPr>
            <w:tcW w:w="3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34EFD" w:rsidRPr="0041109F" w:rsidRDefault="00734EFD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Основное мероприятие 1. Обеспечение учета используемых энергетических ресурсов и применения приборов </w:t>
            </w:r>
            <w:proofErr w:type="gramStart"/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>учета</w:t>
            </w:r>
            <w:proofErr w:type="gramEnd"/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 используемых энергетических ресурсов в муниципальном жилищном фонде ЗАТО г. Североморск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2017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>285,58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>283,78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>99,4%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 xml:space="preserve">Количество муниципальных квартир, в которых </w:t>
            </w:r>
            <w:proofErr w:type="gramStart"/>
            <w:r w:rsidRPr="0041109F">
              <w:rPr>
                <w:color w:val="000000"/>
                <w:sz w:val="20"/>
                <w:szCs w:val="20"/>
              </w:rPr>
              <w:t>установлены</w:t>
            </w:r>
            <w:proofErr w:type="gramEnd"/>
            <w:r w:rsidRPr="0041109F">
              <w:rPr>
                <w:color w:val="000000"/>
                <w:sz w:val="20"/>
                <w:szCs w:val="20"/>
              </w:rPr>
              <w:t xml:space="preserve"> ИПУ, ед.*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112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102%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 xml:space="preserve">КРГХ </w:t>
            </w:r>
            <w:proofErr w:type="gramStart"/>
            <w:r w:rsidRPr="0041109F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41109F">
              <w:rPr>
                <w:color w:val="000000"/>
                <w:sz w:val="20"/>
                <w:szCs w:val="20"/>
              </w:rPr>
              <w:t xml:space="preserve"> ЗАТО г. Североморск,  МКУ "ГЦ ЖКХ ЗАТО г. Североморск"</w:t>
            </w:r>
          </w:p>
        </w:tc>
      </w:tr>
      <w:tr w:rsidR="00734EFD" w:rsidRPr="0041109F" w:rsidTr="00C0349C">
        <w:trPr>
          <w:trHeight w:val="1065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Возмещение нанимателям муниципальных жилых помещений расходов на установку ИПУ энергоресурсов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2017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252,41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250,61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99,3%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По мере необходимости, Да-1, Нет -0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100%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 xml:space="preserve">КРГХ </w:t>
            </w:r>
            <w:proofErr w:type="gramStart"/>
            <w:r w:rsidRPr="0041109F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41109F">
              <w:rPr>
                <w:color w:val="000000"/>
                <w:sz w:val="20"/>
                <w:szCs w:val="20"/>
              </w:rPr>
              <w:t xml:space="preserve"> ЗАТО г. Североморск,  МКУ "ГЦ ЖКХ ЗАТО г. Североморск"</w:t>
            </w:r>
          </w:p>
        </w:tc>
      </w:tr>
      <w:tr w:rsidR="00734EFD" w:rsidRPr="0041109F" w:rsidTr="00C0349C">
        <w:trPr>
          <w:trHeight w:val="1080"/>
        </w:trPr>
        <w:tc>
          <w:tcPr>
            <w:tcW w:w="5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1.2.</w:t>
            </w: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Прочие направления расходов муниципальных программ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2017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33,17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33,17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По мере необходимости, Да-1, Нет -0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100%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 xml:space="preserve">КРГХ </w:t>
            </w:r>
            <w:proofErr w:type="gramStart"/>
            <w:r w:rsidRPr="0041109F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41109F">
              <w:rPr>
                <w:color w:val="000000"/>
                <w:sz w:val="20"/>
                <w:szCs w:val="20"/>
              </w:rPr>
              <w:t xml:space="preserve"> ЗАТО г. Североморск,  МКУ "ГЦ ЖКХ </w:t>
            </w:r>
            <w:r w:rsidRPr="0041109F">
              <w:rPr>
                <w:color w:val="000000"/>
                <w:sz w:val="20"/>
                <w:szCs w:val="20"/>
              </w:rPr>
              <w:lastRenderedPageBreak/>
              <w:t>ЗАТО г. Североморск"</w:t>
            </w:r>
          </w:p>
        </w:tc>
      </w:tr>
      <w:tr w:rsidR="00734EFD" w:rsidRPr="0041109F" w:rsidTr="00C0349C">
        <w:trPr>
          <w:trHeight w:val="111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lastRenderedPageBreak/>
              <w:t>1.2.1</w:t>
            </w:r>
          </w:p>
        </w:tc>
        <w:tc>
          <w:tcPr>
            <w:tcW w:w="25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Установка ИПУ используемых энергоресурсов в муниципальных жилых помещениях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2017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33,17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33,17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По мере необходимости, Да-1, Нет -0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100%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 xml:space="preserve">КРГХ </w:t>
            </w:r>
            <w:proofErr w:type="gramStart"/>
            <w:r w:rsidRPr="0041109F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41109F">
              <w:rPr>
                <w:color w:val="000000"/>
                <w:sz w:val="20"/>
                <w:szCs w:val="20"/>
              </w:rPr>
              <w:t xml:space="preserve"> ЗАТО г. Североморск,  МКУ "ГЦ ЖКХ ЗАТО г. Североморск"</w:t>
            </w:r>
          </w:p>
        </w:tc>
      </w:tr>
      <w:tr w:rsidR="00734EFD" w:rsidRPr="0041109F" w:rsidTr="00C0349C">
        <w:trPr>
          <w:trHeight w:val="79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Итого по задаче 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285,58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283,78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99,4%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34EFD" w:rsidRPr="0041109F" w:rsidTr="00C0349C">
        <w:trPr>
          <w:trHeight w:val="600"/>
        </w:trPr>
        <w:tc>
          <w:tcPr>
            <w:tcW w:w="86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34EFD" w:rsidRPr="0041109F" w:rsidRDefault="00734EF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 xml:space="preserve">Задача 2. </w:t>
            </w:r>
            <w:r w:rsidRPr="0041109F">
              <w:rPr>
                <w:color w:val="000000"/>
                <w:sz w:val="20"/>
                <w:szCs w:val="20"/>
              </w:rPr>
              <w:t xml:space="preserve"> Модернизация уличного освещения путем установки энергосберегающего оборудования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EFD" w:rsidRPr="0041109F" w:rsidRDefault="00734EF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34EFD" w:rsidRPr="0041109F" w:rsidTr="00C0349C">
        <w:trPr>
          <w:trHeight w:val="1800"/>
        </w:trPr>
        <w:tc>
          <w:tcPr>
            <w:tcW w:w="3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34EFD" w:rsidRPr="0041109F" w:rsidRDefault="00734EFD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>Основное мероприятие 2. Обеспечение  рационального  использования  энергетических ресурсов в процессе эксплуатации муниципальных объектов недвижимого имущества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2017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>2 385,49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i/>
                <w:iCs/>
                <w:color w:val="000000"/>
                <w:sz w:val="20"/>
                <w:szCs w:val="20"/>
              </w:rPr>
              <w:t>0,0%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Экономия, полученная в результате проведения модернизации объектов уличного освещения, %            * отражается по итогам за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C0349C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C0349C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5</w:t>
            </w:r>
            <w:r w:rsidR="00734EFD" w:rsidRPr="0041109F">
              <w:rPr>
                <w:sz w:val="20"/>
                <w:szCs w:val="20"/>
              </w:rPr>
              <w:t>0%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 xml:space="preserve">КРГХ </w:t>
            </w:r>
            <w:proofErr w:type="gramStart"/>
            <w:r w:rsidRPr="0041109F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41109F">
              <w:rPr>
                <w:color w:val="000000"/>
                <w:sz w:val="20"/>
                <w:szCs w:val="20"/>
              </w:rPr>
              <w:t xml:space="preserve"> ЗАТО г. Североморск,  МКУ "ГЦ ЖКХ ЗАТО г. Североморск"</w:t>
            </w:r>
          </w:p>
        </w:tc>
      </w:tr>
      <w:tr w:rsidR="00734EFD" w:rsidRPr="0041109F" w:rsidTr="00C0349C">
        <w:trPr>
          <w:trHeight w:val="1005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Прочие направления расходов муниципальных программ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2017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2 385,49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0,0%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По мере необходимости, Да-1, Нет -0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C0349C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C0349C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</w:t>
            </w:r>
            <w:r w:rsidR="00734EFD" w:rsidRPr="0041109F">
              <w:rPr>
                <w:sz w:val="20"/>
                <w:szCs w:val="20"/>
              </w:rPr>
              <w:t>0%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 xml:space="preserve">КРГХ </w:t>
            </w:r>
            <w:proofErr w:type="gramStart"/>
            <w:r w:rsidRPr="0041109F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41109F">
              <w:rPr>
                <w:color w:val="000000"/>
                <w:sz w:val="20"/>
                <w:szCs w:val="20"/>
              </w:rPr>
              <w:t xml:space="preserve"> ЗАТО г. Североморск,  МКУ "ГЦ ЖКХ ЗАТО г. Североморск"</w:t>
            </w:r>
          </w:p>
        </w:tc>
      </w:tr>
      <w:tr w:rsidR="00734EFD" w:rsidRPr="0041109F" w:rsidTr="00C1260A">
        <w:trPr>
          <w:trHeight w:val="563"/>
        </w:trPr>
        <w:tc>
          <w:tcPr>
            <w:tcW w:w="5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2.1.2</w:t>
            </w: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 w:rsidP="00C1260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41109F">
              <w:rPr>
                <w:color w:val="000000"/>
                <w:sz w:val="20"/>
                <w:szCs w:val="20"/>
              </w:rPr>
              <w:t>Энергосервисный</w:t>
            </w:r>
            <w:proofErr w:type="spellEnd"/>
            <w:r w:rsidRPr="0041109F">
              <w:rPr>
                <w:color w:val="000000"/>
                <w:sz w:val="20"/>
                <w:szCs w:val="20"/>
              </w:rPr>
              <w:t xml:space="preserve"> контракт на осуществление действий, направленных на энергосбережение и повышение энергоэффективности использования энергетических ресурсов при эксплуатации сетей уличного освещения </w:t>
            </w:r>
            <w:proofErr w:type="gramStart"/>
            <w:r w:rsidRPr="0041109F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41109F">
              <w:rPr>
                <w:color w:val="000000"/>
                <w:sz w:val="20"/>
                <w:szCs w:val="20"/>
              </w:rPr>
              <w:t xml:space="preserve"> </w:t>
            </w:r>
            <w:r w:rsidRPr="0041109F">
              <w:rPr>
                <w:color w:val="000000"/>
                <w:sz w:val="20"/>
                <w:szCs w:val="20"/>
              </w:rPr>
              <w:lastRenderedPageBreak/>
              <w:t>ЗАТО г. Североморск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lastRenderedPageBreak/>
              <w:t>2017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2 385,49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 w:rsidP="00C1260A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0,0%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Достигнутая экономия энергоресурса, кВтч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 w:rsidP="00C0349C">
            <w:pPr>
              <w:ind w:right="-108"/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336</w:t>
            </w:r>
            <w:r w:rsidR="00C0349C" w:rsidRPr="0041109F">
              <w:rPr>
                <w:sz w:val="20"/>
                <w:szCs w:val="20"/>
              </w:rPr>
              <w:t> </w:t>
            </w:r>
            <w:r w:rsidRPr="0041109F">
              <w:rPr>
                <w:sz w:val="20"/>
                <w:szCs w:val="20"/>
              </w:rPr>
              <w:t>464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C0349C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166 826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C0349C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49,6</w:t>
            </w:r>
            <w:r w:rsidR="00734EFD" w:rsidRPr="0041109F">
              <w:rPr>
                <w:sz w:val="20"/>
                <w:szCs w:val="20"/>
              </w:rPr>
              <w:t>%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 xml:space="preserve">КРГХ </w:t>
            </w:r>
            <w:proofErr w:type="gramStart"/>
            <w:r w:rsidRPr="0041109F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41109F">
              <w:rPr>
                <w:color w:val="000000"/>
                <w:sz w:val="20"/>
                <w:szCs w:val="20"/>
              </w:rPr>
              <w:t xml:space="preserve"> ЗАТО г. Североморск,  МКУ "ГЦ ЖКХ ЗАТО г. Североморск"</w:t>
            </w:r>
          </w:p>
        </w:tc>
      </w:tr>
      <w:tr w:rsidR="00734EFD" w:rsidRPr="0041109F" w:rsidTr="00C0349C">
        <w:trPr>
          <w:trHeight w:val="52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Итого по задаче 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2 385,49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0,00%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34EFD" w:rsidRPr="0041109F" w:rsidTr="00C0349C">
        <w:trPr>
          <w:trHeight w:val="54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Всего по подпрограмме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2 671,07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283,78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109F">
              <w:rPr>
                <w:b/>
                <w:bCs/>
                <w:color w:val="000000"/>
                <w:sz w:val="20"/>
                <w:szCs w:val="20"/>
              </w:rPr>
              <w:t>10,62%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A7094" w:rsidRPr="0041109F" w:rsidTr="00C0349C">
        <w:trPr>
          <w:trHeight w:val="435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Муниципальные услуги (работы)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right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rPr>
                <w:color w:val="000000"/>
              </w:rPr>
            </w:pPr>
            <w:r w:rsidRPr="0041109F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rPr>
                <w:color w:val="000000"/>
              </w:rPr>
            </w:pPr>
            <w:r w:rsidRPr="0041109F">
              <w:rPr>
                <w:color w:val="000000"/>
              </w:rPr>
              <w:t> 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rPr>
                <w:color w:val="000000"/>
              </w:rPr>
            </w:pPr>
            <w:r w:rsidRPr="0041109F">
              <w:rPr>
                <w:color w:val="000000"/>
              </w:rPr>
              <w:t> </w:t>
            </w:r>
          </w:p>
        </w:tc>
      </w:tr>
      <w:tr w:rsidR="00CA7094" w:rsidRPr="0041109F" w:rsidTr="00C0349C">
        <w:trPr>
          <w:trHeight w:val="435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Публичные обязательства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right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rPr>
                <w:color w:val="000000"/>
              </w:rPr>
            </w:pPr>
            <w:r w:rsidRPr="0041109F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rPr>
                <w:color w:val="000000"/>
              </w:rPr>
            </w:pPr>
            <w:r w:rsidRPr="0041109F">
              <w:rPr>
                <w:color w:val="000000"/>
              </w:rPr>
              <w:t> 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rPr>
                <w:color w:val="000000"/>
              </w:rPr>
            </w:pPr>
            <w:r w:rsidRPr="0041109F">
              <w:rPr>
                <w:color w:val="000000"/>
              </w:rPr>
              <w:t> </w:t>
            </w:r>
          </w:p>
        </w:tc>
      </w:tr>
      <w:tr w:rsidR="00CA7094" w:rsidRPr="0041109F" w:rsidTr="00C0349C">
        <w:trPr>
          <w:trHeight w:val="435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Мероприятия по содержанию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right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2 385,49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rPr>
                <w:color w:val="000000"/>
              </w:rPr>
            </w:pPr>
            <w:r w:rsidRPr="0041109F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rPr>
                <w:color w:val="000000"/>
              </w:rPr>
            </w:pPr>
            <w:r w:rsidRPr="0041109F">
              <w:rPr>
                <w:color w:val="000000"/>
              </w:rPr>
              <w:t> 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rPr>
                <w:color w:val="000000"/>
              </w:rPr>
            </w:pPr>
            <w:r w:rsidRPr="0041109F">
              <w:rPr>
                <w:color w:val="000000"/>
              </w:rPr>
              <w:t> </w:t>
            </w:r>
          </w:p>
        </w:tc>
      </w:tr>
      <w:tr w:rsidR="00CA7094" w:rsidRPr="0041109F" w:rsidTr="00C0349C">
        <w:trPr>
          <w:trHeight w:val="435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Иные мероприятия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EFD" w:rsidRPr="0041109F" w:rsidRDefault="00734EFD">
            <w:pPr>
              <w:jc w:val="right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285,58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EFD" w:rsidRPr="0041109F" w:rsidRDefault="00734EFD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283,78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rPr>
                <w:color w:val="000000"/>
              </w:rPr>
            </w:pPr>
            <w:r w:rsidRPr="0041109F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rPr>
                <w:color w:val="000000"/>
              </w:rPr>
            </w:pPr>
            <w:r w:rsidRPr="0041109F">
              <w:rPr>
                <w:color w:val="000000"/>
              </w:rPr>
              <w:t> 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EFD" w:rsidRPr="0041109F" w:rsidRDefault="00734EFD">
            <w:pPr>
              <w:rPr>
                <w:color w:val="000000"/>
              </w:rPr>
            </w:pPr>
            <w:r w:rsidRPr="0041109F">
              <w:rPr>
                <w:color w:val="000000"/>
              </w:rPr>
              <w:t> </w:t>
            </w:r>
          </w:p>
        </w:tc>
      </w:tr>
    </w:tbl>
    <w:p w:rsidR="00734EFD" w:rsidRPr="0041109F" w:rsidRDefault="00734EFD" w:rsidP="0034735A">
      <w:pPr>
        <w:pStyle w:val="a6"/>
        <w:widowControl w:val="0"/>
        <w:tabs>
          <w:tab w:val="left" w:pos="709"/>
        </w:tabs>
        <w:suppressAutoHyphens/>
        <w:spacing w:line="240" w:lineRule="auto"/>
        <w:ind w:left="360" w:firstLine="0"/>
        <w:rPr>
          <w:b/>
          <w:sz w:val="24"/>
          <w:szCs w:val="24"/>
        </w:rPr>
      </w:pPr>
    </w:p>
    <w:p w:rsidR="003869FB" w:rsidRPr="0041109F" w:rsidRDefault="003869FB" w:rsidP="003869FB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эффективности реализации подпрограммы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3869FB" w:rsidRPr="0041109F" w:rsidRDefault="003869FB" w:rsidP="005473B1">
      <w:pPr>
        <w:pStyle w:val="ConsPlusNonformat"/>
        <w:widowControl/>
        <w:numPr>
          <w:ilvl w:val="0"/>
          <w:numId w:val="30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достижения плановых значений индикаторов</w:t>
      </w:r>
    </w:p>
    <w:tbl>
      <w:tblPr>
        <w:tblW w:w="11159" w:type="dxa"/>
        <w:tblInd w:w="3461" w:type="dxa"/>
        <w:tblLook w:val="04A0"/>
      </w:tblPr>
      <w:tblGrid>
        <w:gridCol w:w="960"/>
        <w:gridCol w:w="3442"/>
        <w:gridCol w:w="336"/>
        <w:gridCol w:w="6521"/>
      </w:tblGrid>
      <w:tr w:rsidR="003869FB" w:rsidRPr="0041109F" w:rsidTr="00983BD0">
        <w:trPr>
          <w:trHeight w:val="315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3869FB" w:rsidRPr="0041109F" w:rsidRDefault="003869FB" w:rsidP="00983BD0">
            <w:pPr>
              <w:jc w:val="center"/>
              <w:rPr>
                <w:rFonts w:ascii="Calibri" w:hAnsi="Calibri"/>
              </w:rPr>
            </w:pPr>
            <w:proofErr w:type="gramStart"/>
            <w:r w:rsidRPr="0041109F">
              <w:t>ДИП</w:t>
            </w:r>
            <w:proofErr w:type="gramEnd"/>
            <w:r w:rsidRPr="0041109F">
              <w:t xml:space="preserve"> =</w:t>
            </w:r>
          </w:p>
        </w:tc>
        <w:tc>
          <w:tcPr>
            <w:tcW w:w="3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9FB" w:rsidRPr="0041109F" w:rsidRDefault="00CF01CD" w:rsidP="00983BD0">
            <w:pPr>
              <w:jc w:val="center"/>
            </w:pPr>
            <w:r w:rsidRPr="0041109F">
              <w:t>6</w:t>
            </w:r>
            <w:r w:rsidR="006C2CAB" w:rsidRPr="0041109F">
              <w:t>,02</w:t>
            </w:r>
            <w:r w:rsidR="003869FB" w:rsidRPr="0041109F">
              <w:t xml:space="preserve"> (степень решения задач)</w:t>
            </w:r>
          </w:p>
        </w:tc>
        <w:tc>
          <w:tcPr>
            <w:tcW w:w="236" w:type="dxa"/>
            <w:vMerge w:val="restart"/>
            <w:shd w:val="clear" w:color="auto" w:fill="auto"/>
            <w:noWrap/>
            <w:vAlign w:val="center"/>
            <w:hideMark/>
          </w:tcPr>
          <w:p w:rsidR="003869FB" w:rsidRPr="0041109F" w:rsidRDefault="003869FB" w:rsidP="00983BD0">
            <w:pPr>
              <w:rPr>
                <w:rFonts w:ascii="Calibri" w:hAnsi="Calibri"/>
              </w:rPr>
            </w:pPr>
            <w:r w:rsidRPr="0041109F">
              <w:rPr>
                <w:rFonts w:ascii="Calibri" w:hAnsi="Calibri"/>
              </w:rPr>
              <w:t>=</w:t>
            </w:r>
          </w:p>
        </w:tc>
        <w:tc>
          <w:tcPr>
            <w:tcW w:w="6521" w:type="dxa"/>
            <w:vMerge w:val="restart"/>
            <w:shd w:val="clear" w:color="auto" w:fill="auto"/>
            <w:noWrap/>
            <w:vAlign w:val="center"/>
            <w:hideMark/>
          </w:tcPr>
          <w:p w:rsidR="003869FB" w:rsidRPr="0041109F" w:rsidRDefault="006C2CAB" w:rsidP="00CF01CD">
            <w:pPr>
              <w:rPr>
                <w:rFonts w:ascii="Calibri" w:hAnsi="Calibri"/>
              </w:rPr>
            </w:pPr>
            <w:r w:rsidRPr="0041109F">
              <w:rPr>
                <w:b/>
              </w:rPr>
              <w:t>0</w:t>
            </w:r>
            <w:r w:rsidR="003869FB" w:rsidRPr="0041109F">
              <w:rPr>
                <w:b/>
              </w:rPr>
              <w:t>,</w:t>
            </w:r>
            <w:r w:rsidR="00CF01CD" w:rsidRPr="0041109F">
              <w:rPr>
                <w:b/>
              </w:rPr>
              <w:t>86</w:t>
            </w:r>
            <w:r w:rsidR="003869FB" w:rsidRPr="0041109F">
              <w:rPr>
                <w:b/>
              </w:rPr>
              <w:t xml:space="preserve"> </w:t>
            </w:r>
            <w:r w:rsidR="00CF01CD" w:rsidRPr="0041109F">
              <w:rPr>
                <w:b/>
              </w:rPr>
              <w:t>средняя</w:t>
            </w:r>
            <w:r w:rsidR="003869FB" w:rsidRPr="0041109F">
              <w:rPr>
                <w:b/>
              </w:rPr>
              <w:t xml:space="preserve"> результативность</w:t>
            </w:r>
            <w:r w:rsidRPr="0041109F">
              <w:rPr>
                <w:b/>
              </w:rPr>
              <w:t xml:space="preserve"> </w:t>
            </w:r>
            <w:r w:rsidRPr="0041109F">
              <w:t>(недовыполнение плана)</w:t>
            </w:r>
          </w:p>
        </w:tc>
      </w:tr>
      <w:tr w:rsidR="003869FB" w:rsidRPr="0041109F" w:rsidTr="00983BD0">
        <w:trPr>
          <w:trHeight w:val="300"/>
        </w:trPr>
        <w:tc>
          <w:tcPr>
            <w:tcW w:w="960" w:type="dxa"/>
            <w:vMerge/>
            <w:vAlign w:val="center"/>
            <w:hideMark/>
          </w:tcPr>
          <w:p w:rsidR="003869FB" w:rsidRPr="0041109F" w:rsidRDefault="003869FB" w:rsidP="00983BD0">
            <w:pPr>
              <w:rPr>
                <w:rFonts w:ascii="Calibri" w:hAnsi="Calibri"/>
              </w:rPr>
            </w:pPr>
          </w:p>
        </w:tc>
        <w:tc>
          <w:tcPr>
            <w:tcW w:w="344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9FB" w:rsidRPr="0041109F" w:rsidRDefault="006C2CAB" w:rsidP="00983BD0">
            <w:pPr>
              <w:jc w:val="center"/>
            </w:pPr>
            <w:r w:rsidRPr="0041109F">
              <w:t>7</w:t>
            </w:r>
          </w:p>
        </w:tc>
        <w:tc>
          <w:tcPr>
            <w:tcW w:w="236" w:type="dxa"/>
            <w:vMerge/>
            <w:vAlign w:val="center"/>
            <w:hideMark/>
          </w:tcPr>
          <w:p w:rsidR="003869FB" w:rsidRPr="0041109F" w:rsidRDefault="003869FB" w:rsidP="00983BD0">
            <w:pPr>
              <w:rPr>
                <w:rFonts w:ascii="Calibri" w:hAnsi="Calibri"/>
              </w:rPr>
            </w:pPr>
          </w:p>
        </w:tc>
        <w:tc>
          <w:tcPr>
            <w:tcW w:w="6521" w:type="dxa"/>
            <w:vMerge/>
            <w:vAlign w:val="center"/>
            <w:hideMark/>
          </w:tcPr>
          <w:p w:rsidR="003869FB" w:rsidRPr="0041109F" w:rsidRDefault="003869FB" w:rsidP="00983BD0">
            <w:pPr>
              <w:rPr>
                <w:rFonts w:ascii="Calibri" w:hAnsi="Calibri"/>
              </w:rPr>
            </w:pPr>
          </w:p>
        </w:tc>
      </w:tr>
    </w:tbl>
    <w:p w:rsidR="003869FB" w:rsidRPr="0041109F" w:rsidRDefault="003869FB" w:rsidP="005473B1">
      <w:pPr>
        <w:pStyle w:val="ConsPlusNonformat"/>
        <w:widowControl/>
        <w:numPr>
          <w:ilvl w:val="0"/>
          <w:numId w:val="30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полноты финансирования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3869FB" w:rsidRPr="0041109F" w:rsidRDefault="003869FB" w:rsidP="003869FB">
      <w:pPr>
        <w:pStyle w:val="ConsPlusNonformat"/>
        <w:widowControl/>
        <w:tabs>
          <w:tab w:val="left" w:pos="432"/>
        </w:tabs>
        <w:ind w:left="21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3869FB" w:rsidRPr="0041109F" w:rsidRDefault="003869FB" w:rsidP="003869FB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          ПФ =  </w:t>
      </w:r>
      <w:r w:rsidR="00BB25B3" w:rsidRPr="0041109F">
        <w:rPr>
          <w:rFonts w:ascii="Times New Roman" w:hAnsi="Times New Roman" w:cs="Times New Roman"/>
          <w:b/>
          <w:sz w:val="24"/>
          <w:szCs w:val="24"/>
        </w:rPr>
        <w:t>0</w:t>
      </w:r>
      <w:r w:rsidRPr="0041109F">
        <w:rPr>
          <w:rFonts w:ascii="Times New Roman" w:hAnsi="Times New Roman" w:cs="Times New Roman"/>
          <w:b/>
          <w:sz w:val="24"/>
          <w:szCs w:val="24"/>
        </w:rPr>
        <w:t>,</w:t>
      </w:r>
      <w:r w:rsidR="00BB25B3" w:rsidRPr="0041109F">
        <w:rPr>
          <w:rFonts w:ascii="Times New Roman" w:hAnsi="Times New Roman" w:cs="Times New Roman"/>
          <w:b/>
          <w:sz w:val="24"/>
          <w:szCs w:val="24"/>
        </w:rPr>
        <w:t>66</w:t>
      </w:r>
      <w:r w:rsidR="0067008B" w:rsidRPr="004110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109F">
        <w:rPr>
          <w:rFonts w:ascii="Times New Roman" w:hAnsi="Times New Roman" w:cs="Times New Roman"/>
          <w:sz w:val="24"/>
          <w:szCs w:val="24"/>
        </w:rPr>
        <w:t xml:space="preserve">- </w:t>
      </w:r>
      <w:r w:rsidR="00BB25B3" w:rsidRPr="0041109F">
        <w:rPr>
          <w:rFonts w:ascii="Times New Roman" w:hAnsi="Times New Roman" w:cs="Times New Roman"/>
          <w:b/>
          <w:sz w:val="24"/>
          <w:szCs w:val="24"/>
        </w:rPr>
        <w:t>не</w:t>
      </w:r>
      <w:r w:rsidRPr="0041109F">
        <w:rPr>
          <w:rFonts w:ascii="Times New Roman" w:hAnsi="Times New Roman" w:cs="Times New Roman"/>
          <w:b/>
          <w:sz w:val="24"/>
          <w:szCs w:val="24"/>
        </w:rPr>
        <w:t>полное финансирование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3869FB" w:rsidRPr="0041109F" w:rsidRDefault="003869FB" w:rsidP="003869FB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BB25B3" w:rsidRPr="0041109F" w:rsidRDefault="003869FB" w:rsidP="003869FB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rPr>
          <w:b/>
          <w:sz w:val="24"/>
          <w:szCs w:val="24"/>
        </w:rPr>
      </w:pPr>
      <w:r w:rsidRPr="0041109F">
        <w:rPr>
          <w:sz w:val="24"/>
          <w:szCs w:val="24"/>
        </w:rPr>
        <w:t xml:space="preserve"> </w:t>
      </w:r>
      <w:r w:rsidRPr="0041109F">
        <w:rPr>
          <w:b/>
          <w:sz w:val="24"/>
          <w:szCs w:val="24"/>
        </w:rPr>
        <w:t>Общая оценка эффективности реализации подпрограммы</w:t>
      </w:r>
      <w:r w:rsidR="006C562E" w:rsidRPr="0041109F">
        <w:rPr>
          <w:b/>
          <w:sz w:val="24"/>
          <w:szCs w:val="24"/>
        </w:rPr>
        <w:t xml:space="preserve"> </w:t>
      </w:r>
      <w:r w:rsidRPr="0041109F">
        <w:rPr>
          <w:b/>
          <w:sz w:val="24"/>
          <w:szCs w:val="24"/>
        </w:rPr>
        <w:t xml:space="preserve">- </w:t>
      </w:r>
      <w:r w:rsidR="00CF01CD" w:rsidRPr="0041109F">
        <w:rPr>
          <w:b/>
          <w:sz w:val="24"/>
          <w:szCs w:val="24"/>
        </w:rPr>
        <w:t>4</w:t>
      </w:r>
      <w:r w:rsidRPr="0041109F">
        <w:rPr>
          <w:b/>
          <w:sz w:val="24"/>
          <w:szCs w:val="24"/>
        </w:rPr>
        <w:t xml:space="preserve"> </w:t>
      </w:r>
      <w:r w:rsidR="00CF01CD" w:rsidRPr="0041109F">
        <w:rPr>
          <w:b/>
          <w:sz w:val="24"/>
          <w:szCs w:val="24"/>
        </w:rPr>
        <w:t xml:space="preserve">приемлемый </w:t>
      </w:r>
      <w:r w:rsidRPr="0041109F">
        <w:rPr>
          <w:b/>
          <w:sz w:val="24"/>
          <w:szCs w:val="24"/>
        </w:rPr>
        <w:t>уровень эффективности</w:t>
      </w:r>
      <w:r w:rsidR="00750719" w:rsidRPr="0041109F">
        <w:rPr>
          <w:b/>
          <w:sz w:val="24"/>
          <w:szCs w:val="24"/>
        </w:rPr>
        <w:t xml:space="preserve"> </w:t>
      </w:r>
      <w:r w:rsidR="00750719" w:rsidRPr="0041109F">
        <w:rPr>
          <w:sz w:val="24"/>
          <w:szCs w:val="24"/>
        </w:rPr>
        <w:t>(необходима своевременная корректировка показателей (индикаторов) и плановых объемов финансирования)</w:t>
      </w:r>
    </w:p>
    <w:p w:rsidR="00BB25B3" w:rsidRPr="0041109F" w:rsidRDefault="00BB25B3" w:rsidP="003869FB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rPr>
          <w:b/>
          <w:sz w:val="24"/>
          <w:szCs w:val="24"/>
        </w:rPr>
      </w:pPr>
    </w:p>
    <w:p w:rsidR="00734EFD" w:rsidRPr="0041109F" w:rsidRDefault="00734EFD">
      <w:pPr>
        <w:rPr>
          <w:b/>
        </w:rPr>
      </w:pPr>
      <w:r w:rsidRPr="0041109F">
        <w:rPr>
          <w:b/>
        </w:rPr>
        <w:br w:type="page"/>
      </w:r>
    </w:p>
    <w:p w:rsidR="0058789F" w:rsidRPr="0041109F" w:rsidRDefault="0058789F" w:rsidP="008F60CB">
      <w:pPr>
        <w:pStyle w:val="a6"/>
        <w:widowControl w:val="0"/>
        <w:tabs>
          <w:tab w:val="left" w:pos="709"/>
        </w:tabs>
        <w:suppressAutoHyphens/>
        <w:spacing w:line="240" w:lineRule="auto"/>
        <w:rPr>
          <w:b/>
          <w:sz w:val="24"/>
          <w:szCs w:val="24"/>
        </w:rPr>
      </w:pPr>
    </w:p>
    <w:p w:rsidR="008F60CB" w:rsidRPr="0041109F" w:rsidRDefault="008F60CB" w:rsidP="008F60CB">
      <w:pPr>
        <w:pStyle w:val="a6"/>
        <w:widowControl w:val="0"/>
        <w:tabs>
          <w:tab w:val="left" w:pos="709"/>
        </w:tabs>
        <w:suppressAutoHyphens/>
        <w:spacing w:line="240" w:lineRule="auto"/>
        <w:rPr>
          <w:b/>
          <w:sz w:val="24"/>
          <w:szCs w:val="24"/>
        </w:rPr>
      </w:pPr>
      <w:r w:rsidRPr="0041109F">
        <w:rPr>
          <w:b/>
          <w:sz w:val="24"/>
          <w:szCs w:val="24"/>
        </w:rPr>
        <w:t>5.</w:t>
      </w:r>
      <w:r w:rsidR="00AF6860" w:rsidRPr="0041109F">
        <w:rPr>
          <w:b/>
          <w:sz w:val="24"/>
          <w:szCs w:val="24"/>
        </w:rPr>
        <w:t xml:space="preserve"> </w:t>
      </w:r>
      <w:r w:rsidR="004F01DB" w:rsidRPr="0041109F">
        <w:rPr>
          <w:b/>
          <w:sz w:val="24"/>
          <w:szCs w:val="24"/>
        </w:rPr>
        <w:t xml:space="preserve">Подпрограмма </w:t>
      </w:r>
      <w:r w:rsidR="00961A6C" w:rsidRPr="0041109F">
        <w:rPr>
          <w:b/>
          <w:sz w:val="24"/>
          <w:szCs w:val="24"/>
        </w:rPr>
        <w:t>«Комплексная эксплуатация</w:t>
      </w:r>
      <w:r w:rsidRPr="0041109F">
        <w:rPr>
          <w:b/>
          <w:sz w:val="24"/>
          <w:szCs w:val="24"/>
        </w:rPr>
        <w:t xml:space="preserve"> муниципальных объектов уличного (наружного) освещения» на 201</w:t>
      </w:r>
      <w:r w:rsidR="00D434AE" w:rsidRPr="0041109F">
        <w:rPr>
          <w:b/>
          <w:sz w:val="24"/>
          <w:szCs w:val="24"/>
        </w:rPr>
        <w:t>6</w:t>
      </w:r>
      <w:r w:rsidRPr="0041109F">
        <w:rPr>
          <w:b/>
          <w:sz w:val="24"/>
          <w:szCs w:val="24"/>
        </w:rPr>
        <w:t>-2020 годы</w:t>
      </w:r>
    </w:p>
    <w:tbl>
      <w:tblPr>
        <w:tblW w:w="14606" w:type="dxa"/>
        <w:tblInd w:w="103" w:type="dxa"/>
        <w:tblLayout w:type="fixed"/>
        <w:tblLook w:val="04A0"/>
      </w:tblPr>
      <w:tblGrid>
        <w:gridCol w:w="677"/>
        <w:gridCol w:w="1880"/>
        <w:gridCol w:w="1134"/>
        <w:gridCol w:w="992"/>
        <w:gridCol w:w="1134"/>
        <w:gridCol w:w="992"/>
        <w:gridCol w:w="993"/>
        <w:gridCol w:w="1984"/>
        <w:gridCol w:w="709"/>
        <w:gridCol w:w="709"/>
        <w:gridCol w:w="850"/>
        <w:gridCol w:w="2552"/>
      </w:tblGrid>
      <w:tr w:rsidR="00FD70EC" w:rsidRPr="0041109F" w:rsidTr="00992589">
        <w:trPr>
          <w:trHeight w:val="713"/>
        </w:trPr>
        <w:tc>
          <w:tcPr>
            <w:tcW w:w="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№</w:t>
            </w:r>
            <w:proofErr w:type="spellStart"/>
            <w:proofErr w:type="gramStart"/>
            <w:r w:rsidRPr="0041109F">
              <w:rPr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Pr="0041109F">
              <w:rPr>
                <w:color w:val="000000"/>
                <w:sz w:val="16"/>
                <w:szCs w:val="16"/>
              </w:rPr>
              <w:t>/</w:t>
            </w:r>
            <w:proofErr w:type="spellStart"/>
            <w:r w:rsidRPr="0041109F">
              <w:rPr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Цель, задачи,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Срок выполнения (квартал, год)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Объемы финансирования, тыс. руб.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Процент освоения, % (гр.6/гр.5)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Показатели (индикаторы) результативности выполнения мероприятий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Исполнители, перечень организаций, участвующих в реализации мероприятий</w:t>
            </w:r>
          </w:p>
        </w:tc>
      </w:tr>
      <w:tr w:rsidR="00FD70EC" w:rsidRPr="0041109F" w:rsidTr="00992589">
        <w:trPr>
          <w:trHeight w:val="990"/>
        </w:trPr>
        <w:tc>
          <w:tcPr>
            <w:tcW w:w="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Уточненные бюджетные ассигнования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Кассовый расход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Наименование, ед. измерения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План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Факт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Процент исполнения, % (гр.10/гр.9)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</w:p>
        </w:tc>
      </w:tr>
      <w:tr w:rsidR="00FD70EC" w:rsidRPr="0041109F" w:rsidTr="00992589">
        <w:trPr>
          <w:trHeight w:val="31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12</w:t>
            </w:r>
          </w:p>
        </w:tc>
      </w:tr>
      <w:tr w:rsidR="00992589" w:rsidRPr="0041109F" w:rsidTr="00992589">
        <w:trPr>
          <w:trHeight w:val="525"/>
        </w:trPr>
        <w:tc>
          <w:tcPr>
            <w:tcW w:w="1460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Цель:</w:t>
            </w:r>
            <w:r w:rsidRPr="0041109F">
              <w:rPr>
                <w:color w:val="000000"/>
                <w:sz w:val="16"/>
                <w:szCs w:val="16"/>
              </w:rPr>
              <w:t xml:space="preserve"> Создание условий для комфортного и безопасного проживания жителей муниципального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образования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Североморск.</w:t>
            </w:r>
          </w:p>
        </w:tc>
      </w:tr>
      <w:tr w:rsidR="00992589" w:rsidRPr="0041109F" w:rsidTr="00992589">
        <w:trPr>
          <w:trHeight w:val="945"/>
        </w:trPr>
        <w:tc>
          <w:tcPr>
            <w:tcW w:w="780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70EC" w:rsidRPr="0041109F" w:rsidRDefault="00FD70EC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Задача 1. Содержание и техническое обслуживание объектов уличного освещения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Износ сетей уличного освещения от общей протяженности сетей, % 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t>*отражается по итогам за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992589" w:rsidRPr="0041109F" w:rsidTr="00992589">
        <w:trPr>
          <w:trHeight w:val="945"/>
        </w:trPr>
        <w:tc>
          <w:tcPr>
            <w:tcW w:w="780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0EC" w:rsidRPr="0041109F" w:rsidRDefault="00FD70EC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Увеличение общей протяженности линий сети уличного освещения, % 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*отражается по итогам за год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1,37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FD70EC" w:rsidRPr="0041109F" w:rsidTr="00992589">
        <w:trPr>
          <w:trHeight w:val="1064"/>
        </w:trPr>
        <w:tc>
          <w:tcPr>
            <w:tcW w:w="780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0EC" w:rsidRPr="0041109F" w:rsidRDefault="00FD70EC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0EC" w:rsidRPr="0041109F" w:rsidRDefault="00FD70EC" w:rsidP="000C34E8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Сокращение объемов электрической энергии, потребляемой муниципальными объектами уличного освещения, %                                             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*отражается по итогам за год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0EC" w:rsidRPr="0041109F" w:rsidRDefault="00FD70EC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0EC" w:rsidRPr="0041109F" w:rsidRDefault="00FD70EC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0EC" w:rsidRPr="0041109F" w:rsidRDefault="00FD70EC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388%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FD70EC" w:rsidRPr="0041109F" w:rsidTr="00992589">
        <w:trPr>
          <w:trHeight w:val="716"/>
        </w:trPr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Основное мероприятие 1. Ремонт, капитальный ремонт и содержание объектов наружного освещения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20 125,97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17 449,95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86,7%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D70EC" w:rsidRPr="0041109F" w:rsidTr="00992589">
        <w:trPr>
          <w:trHeight w:val="810"/>
        </w:trPr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1.1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70EC" w:rsidRPr="0041109F" w:rsidRDefault="00FD70EC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Содержание и техническое обслуживание объектов наружного освещения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15 600,07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12 924,05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82,8%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FD70EC" w:rsidRPr="0041109F" w:rsidTr="00992589">
        <w:trPr>
          <w:trHeight w:val="563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1.1.1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Электропотребление объектами уличного освещения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11 915,46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9 239,48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77,5%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Количество подаваемого ресурса, МВт*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ч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 w:rsidP="00B84898">
            <w:pPr>
              <w:ind w:right="-108"/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2 350,30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 w:rsidP="00B84898">
            <w:pPr>
              <w:ind w:right="-108"/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1 717,15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73%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 МКУ "ГЦ ЖКХ ЗАТО г. Североморск"</w:t>
            </w:r>
          </w:p>
        </w:tc>
      </w:tr>
      <w:tr w:rsidR="00FD70EC" w:rsidRPr="0041109F" w:rsidTr="00992589">
        <w:trPr>
          <w:trHeight w:val="699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1.1.2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Техническое обслуживание объектов уличного освещения, ТП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3 684,61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3 684,57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Объем обслуживаемых объектов, %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 МКУ "ГЦ ЖКХ ЗАТО г. Североморск"</w:t>
            </w:r>
          </w:p>
        </w:tc>
      </w:tr>
      <w:tr w:rsidR="00FD70EC" w:rsidRPr="0041109F" w:rsidTr="00992589">
        <w:trPr>
          <w:trHeight w:val="511"/>
        </w:trPr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lastRenderedPageBreak/>
              <w:t>1.2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0EC" w:rsidRPr="0041109F" w:rsidRDefault="00FD70EC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Ремонт объектов наружного освещения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3 757,23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3 757,23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 мере необходимости, да - 1, нет - 0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FD70EC" w:rsidRPr="0041109F" w:rsidTr="00992589">
        <w:trPr>
          <w:trHeight w:val="1128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1.2.1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Ремонт и замена опор линий электропередач, воздушных и кабельных линий электропередач сети уличного освещения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3 757,23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3 757,23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Объем отремонтированных, замененных объектов, от общего количества, 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 МКУ "ГЦ ЖКХ ЗАТО г. Североморск"</w:t>
            </w:r>
          </w:p>
        </w:tc>
      </w:tr>
      <w:tr w:rsidR="00FD70EC" w:rsidRPr="0041109F" w:rsidTr="00992589">
        <w:trPr>
          <w:trHeight w:val="70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1.3.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Капитальный ремонт объектов наружного освещения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ежегодно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768,67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768,67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 мере необходимости, да - 1, нет - 0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FD70EC" w:rsidRPr="0041109F" w:rsidTr="00992589">
        <w:trPr>
          <w:trHeight w:val="707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1.3.1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Капитальный ремонт и замена электрооборудования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ежегодно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768,67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768,67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Объем отремонтированных объектов, от общего количества, 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 МКУ "ГЦ ЖКХ ЗАТО г. Североморск"</w:t>
            </w:r>
          </w:p>
        </w:tc>
      </w:tr>
      <w:tr w:rsidR="00FD70EC" w:rsidRPr="0041109F" w:rsidTr="00992589">
        <w:trPr>
          <w:trHeight w:val="660"/>
        </w:trPr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0EC" w:rsidRPr="0041109F" w:rsidRDefault="00FD70EC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Основное мероприятие 2.  Развитие сети уличного и дворового освещения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ежегодно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2 251,59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2 237,30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99,4%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D70EC" w:rsidRPr="0041109F" w:rsidTr="00992589">
        <w:trPr>
          <w:trHeight w:val="84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2.1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Прочие направления расходов муниципальных программ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2-4 квартал 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2 251,59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2 237,30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99,4%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 мере необходимости, да - 1, нет - 0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 МКУ "ГЦ ЖКХ ЗАТО г. Североморск"</w:t>
            </w:r>
          </w:p>
        </w:tc>
      </w:tr>
      <w:tr w:rsidR="00FD70EC" w:rsidRPr="0041109F" w:rsidTr="00992589">
        <w:trPr>
          <w:trHeight w:val="70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2.1.1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Увеличение общей протяженности линий сети уличного освещения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2-4 квартал 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2 251,59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2 237,30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99,4%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Протяженность линий,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км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1,34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 МКУ "ГЦ ЖКХ ЗАТО г. Североморск"</w:t>
            </w:r>
          </w:p>
        </w:tc>
      </w:tr>
      <w:tr w:rsidR="00FD70EC" w:rsidRPr="0041109F" w:rsidTr="00992589">
        <w:trPr>
          <w:trHeight w:val="52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Итого по задаче 1: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22 377,56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19 687,25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88,0%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D70EC" w:rsidRPr="0041109F" w:rsidTr="00992589">
        <w:trPr>
          <w:trHeight w:val="36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 по подпрограмме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22 377,56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19 687,25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88,0%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D70EC" w:rsidRPr="0041109F" w:rsidTr="00992589">
        <w:trPr>
          <w:trHeight w:val="315"/>
        </w:trPr>
        <w:tc>
          <w:tcPr>
            <w:tcW w:w="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Муниципальные услуги (работы)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D70EC" w:rsidRPr="0041109F" w:rsidTr="00992589">
        <w:trPr>
          <w:trHeight w:val="315"/>
        </w:trPr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Публичные обязательства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D70EC" w:rsidRPr="0041109F" w:rsidTr="00992589">
        <w:trPr>
          <w:trHeight w:val="315"/>
        </w:trPr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Мероприятия по содержанию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15 600,07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12 924,05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D70EC" w:rsidRPr="0041109F" w:rsidTr="00992589">
        <w:trPr>
          <w:trHeight w:val="315"/>
        </w:trPr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Иные мероприятия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0EC" w:rsidRPr="0041109F" w:rsidRDefault="00FD70EC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6 777,49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6 763,20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0EC" w:rsidRPr="0041109F" w:rsidRDefault="00FD70EC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</w:tbl>
    <w:p w:rsidR="00B84898" w:rsidRPr="0041109F" w:rsidRDefault="00B84898" w:rsidP="00B84898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эффективности реализации подпрограммы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B84898" w:rsidRPr="0041109F" w:rsidRDefault="00B84898" w:rsidP="005473B1">
      <w:pPr>
        <w:pStyle w:val="ConsPlusNonformat"/>
        <w:widowControl/>
        <w:numPr>
          <w:ilvl w:val="0"/>
          <w:numId w:val="31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достижения плановых значений индикаторов</w:t>
      </w:r>
    </w:p>
    <w:tbl>
      <w:tblPr>
        <w:tblW w:w="11159" w:type="dxa"/>
        <w:tblInd w:w="3461" w:type="dxa"/>
        <w:tblLook w:val="04A0"/>
      </w:tblPr>
      <w:tblGrid>
        <w:gridCol w:w="960"/>
        <w:gridCol w:w="3442"/>
        <w:gridCol w:w="336"/>
        <w:gridCol w:w="6521"/>
      </w:tblGrid>
      <w:tr w:rsidR="00B84898" w:rsidRPr="0041109F" w:rsidTr="00983BD0">
        <w:trPr>
          <w:trHeight w:val="315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B84898" w:rsidRPr="0041109F" w:rsidRDefault="00B84898" w:rsidP="00983BD0">
            <w:pPr>
              <w:jc w:val="center"/>
              <w:rPr>
                <w:rFonts w:ascii="Calibri" w:hAnsi="Calibri"/>
              </w:rPr>
            </w:pPr>
            <w:proofErr w:type="gramStart"/>
            <w:r w:rsidRPr="0041109F">
              <w:t>ДИП</w:t>
            </w:r>
            <w:proofErr w:type="gramEnd"/>
            <w:r w:rsidRPr="0041109F">
              <w:t xml:space="preserve"> =</w:t>
            </w:r>
          </w:p>
        </w:tc>
        <w:tc>
          <w:tcPr>
            <w:tcW w:w="3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898" w:rsidRPr="0041109F" w:rsidRDefault="00F573C4" w:rsidP="00983BD0">
            <w:pPr>
              <w:jc w:val="center"/>
            </w:pPr>
            <w:r w:rsidRPr="0041109F">
              <w:t>13,61</w:t>
            </w:r>
            <w:r w:rsidR="00B84898" w:rsidRPr="0041109F">
              <w:t xml:space="preserve"> (степень решения задач)</w:t>
            </w:r>
          </w:p>
        </w:tc>
        <w:tc>
          <w:tcPr>
            <w:tcW w:w="236" w:type="dxa"/>
            <w:vMerge w:val="restart"/>
            <w:shd w:val="clear" w:color="auto" w:fill="auto"/>
            <w:noWrap/>
            <w:vAlign w:val="center"/>
            <w:hideMark/>
          </w:tcPr>
          <w:p w:rsidR="00B84898" w:rsidRPr="0041109F" w:rsidRDefault="00B84898" w:rsidP="00983BD0">
            <w:pPr>
              <w:rPr>
                <w:rFonts w:ascii="Calibri" w:hAnsi="Calibri"/>
              </w:rPr>
            </w:pPr>
            <w:r w:rsidRPr="0041109F">
              <w:rPr>
                <w:rFonts w:ascii="Calibri" w:hAnsi="Calibri"/>
              </w:rPr>
              <w:t>=</w:t>
            </w:r>
          </w:p>
        </w:tc>
        <w:tc>
          <w:tcPr>
            <w:tcW w:w="6521" w:type="dxa"/>
            <w:vMerge w:val="restart"/>
            <w:shd w:val="clear" w:color="auto" w:fill="auto"/>
            <w:noWrap/>
            <w:vAlign w:val="center"/>
            <w:hideMark/>
          </w:tcPr>
          <w:p w:rsidR="00B84898" w:rsidRPr="0041109F" w:rsidRDefault="00B84898" w:rsidP="00F573C4">
            <w:pPr>
              <w:rPr>
                <w:rFonts w:ascii="Calibri" w:hAnsi="Calibri"/>
              </w:rPr>
            </w:pPr>
            <w:r w:rsidRPr="0041109F">
              <w:rPr>
                <w:b/>
              </w:rPr>
              <w:t>1,</w:t>
            </w:r>
            <w:r w:rsidR="00F573C4" w:rsidRPr="0041109F">
              <w:rPr>
                <w:b/>
              </w:rPr>
              <w:t>24</w:t>
            </w:r>
            <w:r w:rsidRPr="0041109F">
              <w:rPr>
                <w:b/>
              </w:rPr>
              <w:t xml:space="preserve"> </w:t>
            </w:r>
            <w:r w:rsidR="00F573C4" w:rsidRPr="0041109F">
              <w:rPr>
                <w:b/>
              </w:rPr>
              <w:t>средняя</w:t>
            </w:r>
            <w:r w:rsidRPr="0041109F">
              <w:rPr>
                <w:b/>
              </w:rPr>
              <w:t xml:space="preserve"> результативность</w:t>
            </w:r>
            <w:r w:rsidR="00F573C4" w:rsidRPr="0041109F">
              <w:rPr>
                <w:b/>
              </w:rPr>
              <w:t xml:space="preserve"> </w:t>
            </w:r>
            <w:r w:rsidR="00F573C4" w:rsidRPr="0041109F">
              <w:t>(перевыполнение плана)</w:t>
            </w:r>
          </w:p>
        </w:tc>
      </w:tr>
      <w:tr w:rsidR="00B84898" w:rsidRPr="0041109F" w:rsidTr="00983BD0">
        <w:trPr>
          <w:trHeight w:val="300"/>
        </w:trPr>
        <w:tc>
          <w:tcPr>
            <w:tcW w:w="960" w:type="dxa"/>
            <w:vMerge/>
            <w:vAlign w:val="center"/>
            <w:hideMark/>
          </w:tcPr>
          <w:p w:rsidR="00B84898" w:rsidRPr="0041109F" w:rsidRDefault="00B84898" w:rsidP="00983BD0">
            <w:pPr>
              <w:rPr>
                <w:rFonts w:ascii="Calibri" w:hAnsi="Calibri"/>
              </w:rPr>
            </w:pPr>
          </w:p>
        </w:tc>
        <w:tc>
          <w:tcPr>
            <w:tcW w:w="344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898" w:rsidRPr="0041109F" w:rsidRDefault="00F573C4" w:rsidP="00983BD0">
            <w:pPr>
              <w:jc w:val="center"/>
            </w:pPr>
            <w:r w:rsidRPr="0041109F">
              <w:t>11</w:t>
            </w:r>
          </w:p>
        </w:tc>
        <w:tc>
          <w:tcPr>
            <w:tcW w:w="236" w:type="dxa"/>
            <w:vMerge/>
            <w:vAlign w:val="center"/>
            <w:hideMark/>
          </w:tcPr>
          <w:p w:rsidR="00B84898" w:rsidRPr="0041109F" w:rsidRDefault="00B84898" w:rsidP="00983BD0">
            <w:pPr>
              <w:rPr>
                <w:rFonts w:ascii="Calibri" w:hAnsi="Calibri"/>
              </w:rPr>
            </w:pPr>
          </w:p>
        </w:tc>
        <w:tc>
          <w:tcPr>
            <w:tcW w:w="6521" w:type="dxa"/>
            <w:vMerge/>
            <w:vAlign w:val="center"/>
            <w:hideMark/>
          </w:tcPr>
          <w:p w:rsidR="00B84898" w:rsidRPr="0041109F" w:rsidRDefault="00B84898" w:rsidP="00983BD0">
            <w:pPr>
              <w:rPr>
                <w:rFonts w:ascii="Calibri" w:hAnsi="Calibri"/>
              </w:rPr>
            </w:pPr>
          </w:p>
        </w:tc>
      </w:tr>
    </w:tbl>
    <w:p w:rsidR="00B84898" w:rsidRPr="0041109F" w:rsidRDefault="00B84898" w:rsidP="005473B1">
      <w:pPr>
        <w:pStyle w:val="ConsPlusNonformat"/>
        <w:widowControl/>
        <w:numPr>
          <w:ilvl w:val="0"/>
          <w:numId w:val="31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полноты финансирования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B84898" w:rsidRPr="0041109F" w:rsidRDefault="00B84898" w:rsidP="005F5A01">
      <w:pPr>
        <w:pStyle w:val="ConsPlusNonformat"/>
        <w:widowControl/>
        <w:tabs>
          <w:tab w:val="left" w:pos="432"/>
        </w:tabs>
        <w:ind w:left="2160"/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           ПФ =  </w:t>
      </w:r>
      <w:r w:rsidR="00D94667" w:rsidRPr="0041109F">
        <w:rPr>
          <w:rFonts w:ascii="Times New Roman" w:hAnsi="Times New Roman" w:cs="Times New Roman"/>
          <w:b/>
          <w:sz w:val="24"/>
          <w:szCs w:val="24"/>
        </w:rPr>
        <w:t>0</w:t>
      </w:r>
      <w:r w:rsidRPr="0041109F">
        <w:rPr>
          <w:rFonts w:ascii="Times New Roman" w:hAnsi="Times New Roman" w:cs="Times New Roman"/>
          <w:b/>
          <w:sz w:val="24"/>
          <w:szCs w:val="24"/>
        </w:rPr>
        <w:t>,</w:t>
      </w:r>
      <w:r w:rsidR="00D94667" w:rsidRPr="0041109F">
        <w:rPr>
          <w:rFonts w:ascii="Times New Roman" w:hAnsi="Times New Roman" w:cs="Times New Roman"/>
          <w:b/>
          <w:sz w:val="24"/>
          <w:szCs w:val="24"/>
        </w:rPr>
        <w:t>96</w:t>
      </w:r>
      <w:r w:rsidRPr="0041109F">
        <w:rPr>
          <w:rFonts w:ascii="Times New Roman" w:hAnsi="Times New Roman" w:cs="Times New Roman"/>
          <w:sz w:val="24"/>
          <w:szCs w:val="24"/>
        </w:rPr>
        <w:t xml:space="preserve">- </w:t>
      </w:r>
      <w:r w:rsidRPr="0041109F">
        <w:rPr>
          <w:rFonts w:ascii="Times New Roman" w:hAnsi="Times New Roman" w:cs="Times New Roman"/>
          <w:b/>
          <w:sz w:val="24"/>
          <w:szCs w:val="24"/>
        </w:rPr>
        <w:t>полное финансирование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</w:p>
    <w:p w:rsidR="005313D2" w:rsidRPr="0041109F" w:rsidRDefault="00B84898" w:rsidP="00B84898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jc w:val="center"/>
        <w:rPr>
          <w:b/>
          <w:sz w:val="20"/>
        </w:rPr>
      </w:pPr>
      <w:r w:rsidRPr="0041109F">
        <w:rPr>
          <w:sz w:val="24"/>
          <w:szCs w:val="24"/>
        </w:rPr>
        <w:t xml:space="preserve"> </w:t>
      </w:r>
      <w:r w:rsidRPr="0041109F">
        <w:rPr>
          <w:b/>
          <w:sz w:val="24"/>
          <w:szCs w:val="24"/>
        </w:rPr>
        <w:t>Общая оценка эффективности реализации подпрограммы</w:t>
      </w:r>
      <w:r w:rsidR="008A5833" w:rsidRPr="0041109F">
        <w:rPr>
          <w:b/>
          <w:sz w:val="24"/>
          <w:szCs w:val="24"/>
        </w:rPr>
        <w:t xml:space="preserve"> </w:t>
      </w:r>
      <w:r w:rsidRPr="0041109F">
        <w:rPr>
          <w:b/>
          <w:sz w:val="24"/>
          <w:szCs w:val="24"/>
        </w:rPr>
        <w:t>-</w:t>
      </w:r>
      <w:r w:rsidR="008A5833" w:rsidRPr="0041109F">
        <w:rPr>
          <w:b/>
          <w:sz w:val="24"/>
          <w:szCs w:val="24"/>
        </w:rPr>
        <w:t xml:space="preserve"> </w:t>
      </w:r>
      <w:r w:rsidR="00D94667" w:rsidRPr="0041109F">
        <w:rPr>
          <w:b/>
          <w:sz w:val="24"/>
          <w:szCs w:val="24"/>
        </w:rPr>
        <w:t>4</w:t>
      </w:r>
      <w:r w:rsidRPr="0041109F">
        <w:rPr>
          <w:b/>
          <w:sz w:val="24"/>
          <w:szCs w:val="24"/>
        </w:rPr>
        <w:t xml:space="preserve"> </w:t>
      </w:r>
      <w:r w:rsidR="00D94667" w:rsidRPr="0041109F">
        <w:rPr>
          <w:b/>
          <w:sz w:val="24"/>
          <w:szCs w:val="24"/>
        </w:rPr>
        <w:t>приемлемый</w:t>
      </w:r>
      <w:r w:rsidRPr="0041109F">
        <w:rPr>
          <w:b/>
          <w:sz w:val="24"/>
          <w:szCs w:val="24"/>
        </w:rPr>
        <w:t xml:space="preserve"> уровень эффективности</w:t>
      </w:r>
      <w:r w:rsidR="005313D2" w:rsidRPr="0041109F">
        <w:rPr>
          <w:b/>
          <w:sz w:val="20"/>
        </w:rPr>
        <w:br w:type="page"/>
      </w:r>
    </w:p>
    <w:p w:rsidR="00AE54D8" w:rsidRPr="0041109F" w:rsidRDefault="00AE54D8" w:rsidP="005313D2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jc w:val="center"/>
        <w:rPr>
          <w:b/>
          <w:sz w:val="24"/>
          <w:szCs w:val="24"/>
        </w:rPr>
      </w:pPr>
      <w:r w:rsidRPr="0041109F">
        <w:rPr>
          <w:b/>
          <w:sz w:val="24"/>
          <w:szCs w:val="24"/>
        </w:rPr>
        <w:lastRenderedPageBreak/>
        <w:t>6.</w:t>
      </w:r>
      <w:r w:rsidR="008E31C8" w:rsidRPr="0041109F">
        <w:rPr>
          <w:b/>
          <w:sz w:val="24"/>
          <w:szCs w:val="24"/>
        </w:rPr>
        <w:t xml:space="preserve"> </w:t>
      </w:r>
      <w:r w:rsidR="004F01DB" w:rsidRPr="0041109F">
        <w:rPr>
          <w:b/>
          <w:sz w:val="24"/>
          <w:szCs w:val="24"/>
        </w:rPr>
        <w:t xml:space="preserve">Подпрограмма </w:t>
      </w:r>
      <w:r w:rsidRPr="0041109F">
        <w:rPr>
          <w:b/>
          <w:sz w:val="24"/>
          <w:szCs w:val="24"/>
        </w:rPr>
        <w:t>«Городские парки и скверы-центры отдыха североморцев» на 201</w:t>
      </w:r>
      <w:r w:rsidR="00D434AE" w:rsidRPr="0041109F">
        <w:rPr>
          <w:b/>
          <w:sz w:val="24"/>
          <w:szCs w:val="24"/>
        </w:rPr>
        <w:t>6</w:t>
      </w:r>
      <w:r w:rsidRPr="0041109F">
        <w:rPr>
          <w:b/>
          <w:sz w:val="24"/>
          <w:szCs w:val="24"/>
        </w:rPr>
        <w:t>-2020 годы</w:t>
      </w:r>
    </w:p>
    <w:p w:rsidR="00AE54D8" w:rsidRPr="0041109F" w:rsidRDefault="00AE54D8" w:rsidP="00D2646B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rPr>
          <w:b/>
          <w:sz w:val="24"/>
          <w:szCs w:val="24"/>
        </w:rPr>
      </w:pPr>
    </w:p>
    <w:tbl>
      <w:tblPr>
        <w:tblW w:w="14606" w:type="dxa"/>
        <w:tblInd w:w="103" w:type="dxa"/>
        <w:tblLayout w:type="fixed"/>
        <w:tblLook w:val="04A0"/>
      </w:tblPr>
      <w:tblGrid>
        <w:gridCol w:w="620"/>
        <w:gridCol w:w="1795"/>
        <w:gridCol w:w="1134"/>
        <w:gridCol w:w="1276"/>
        <w:gridCol w:w="1276"/>
        <w:gridCol w:w="992"/>
        <w:gridCol w:w="993"/>
        <w:gridCol w:w="1417"/>
        <w:gridCol w:w="851"/>
        <w:gridCol w:w="850"/>
        <w:gridCol w:w="992"/>
        <w:gridCol w:w="2410"/>
      </w:tblGrid>
      <w:tr w:rsidR="005313D2" w:rsidRPr="0041109F" w:rsidTr="005313D2">
        <w:trPr>
          <w:trHeight w:val="945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№</w:t>
            </w:r>
            <w:proofErr w:type="spellStart"/>
            <w:proofErr w:type="gramStart"/>
            <w:r w:rsidRPr="0041109F">
              <w:rPr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Pr="0041109F">
              <w:rPr>
                <w:color w:val="000000"/>
                <w:sz w:val="16"/>
                <w:szCs w:val="16"/>
              </w:rPr>
              <w:t>/</w:t>
            </w:r>
            <w:proofErr w:type="spellStart"/>
            <w:r w:rsidRPr="0041109F">
              <w:rPr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Цель, задачи,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Срок выполнения (квартал,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Объемы финансирования, тыс. руб.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Процент освоения, % (гр.6/гр.5)</w:t>
            </w:r>
          </w:p>
        </w:tc>
        <w:tc>
          <w:tcPr>
            <w:tcW w:w="41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Показатели (индикаторы) результативности выполнения мероприятий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Исполнители, перечень организаций, участвующих в реализации мероприятий</w:t>
            </w:r>
          </w:p>
        </w:tc>
      </w:tr>
      <w:tr w:rsidR="005313D2" w:rsidRPr="0041109F" w:rsidTr="00670911">
        <w:trPr>
          <w:trHeight w:val="1308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Уточненные бюджетные ассигнования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Кассовый расход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Наименование, ед. измерения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План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Факт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Процент исполнения, % (гр.10/гр.9)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</w:p>
        </w:tc>
      </w:tr>
      <w:tr w:rsidR="005313D2" w:rsidRPr="0041109F" w:rsidTr="00670911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12</w:t>
            </w:r>
          </w:p>
        </w:tc>
      </w:tr>
      <w:tr w:rsidR="005313D2" w:rsidRPr="0041109F" w:rsidTr="005313D2">
        <w:trPr>
          <w:trHeight w:val="465"/>
        </w:trPr>
        <w:tc>
          <w:tcPr>
            <w:tcW w:w="1460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Цель:</w:t>
            </w:r>
            <w:r w:rsidRPr="0041109F">
              <w:rPr>
                <w:color w:val="000000"/>
                <w:sz w:val="16"/>
                <w:szCs w:val="16"/>
              </w:rPr>
              <w:t xml:space="preserve"> Повышение благоустройства городских парков и скверов</w:t>
            </w:r>
          </w:p>
        </w:tc>
      </w:tr>
      <w:tr w:rsidR="005313D2" w:rsidRPr="0041109F" w:rsidTr="00670911">
        <w:trPr>
          <w:trHeight w:val="1058"/>
        </w:trPr>
        <w:tc>
          <w:tcPr>
            <w:tcW w:w="80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Задача 1. </w:t>
            </w:r>
            <w:r w:rsidRPr="0041109F">
              <w:rPr>
                <w:color w:val="000000"/>
                <w:sz w:val="16"/>
                <w:szCs w:val="16"/>
              </w:rPr>
              <w:t>Качественное совершенствование паркового пространства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Доля паркового пространства, содержащегося в удовлетворительном состоянии, %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5313D2" w:rsidRPr="0041109F" w:rsidTr="005313D2">
        <w:trPr>
          <w:trHeight w:val="1095"/>
        </w:trPr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5313D2" w:rsidRPr="0041109F" w:rsidRDefault="005313D2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Основное мероприятие 1. Содержание, ремонт, капитальный ремонт и реконструкция объектов озеленения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8 577,72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8 577,72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 </w:t>
            </w:r>
          </w:p>
        </w:tc>
      </w:tr>
      <w:tr w:rsidR="005313D2" w:rsidRPr="0041109F" w:rsidTr="005313D2">
        <w:trPr>
          <w:trHeight w:val="433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1.1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Содержание объектов озеленения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3 986,69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3 986,69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 </w:t>
            </w:r>
          </w:p>
        </w:tc>
      </w:tr>
      <w:tr w:rsidR="005313D2" w:rsidRPr="0041109F" w:rsidTr="00670911">
        <w:trPr>
          <w:trHeight w:val="68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1.1.1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Содержание в чистоте парков и скверов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3 986,69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3 986,69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Площадь объектов, кв.м.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 w:rsidP="00670911">
            <w:pPr>
              <w:ind w:left="-109" w:right="-107"/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148 933,90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 w:rsidP="00670911">
            <w:pPr>
              <w:ind w:left="-109" w:right="-107"/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148 933,90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 МКУ "ГЦ ЖКХ ЗАТО г. Североморск"</w:t>
            </w:r>
          </w:p>
        </w:tc>
      </w:tr>
      <w:tr w:rsidR="005313D2" w:rsidRPr="0041109F" w:rsidTr="005313D2">
        <w:trPr>
          <w:trHeight w:val="567"/>
        </w:trPr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1.2.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Ремонт объектов озеленения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4 591,03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4 591,03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5313D2" w:rsidRPr="0041109F" w:rsidTr="00670911">
        <w:trPr>
          <w:trHeight w:val="796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1.2.2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Ремонт Городского парка и площади Мужества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4 043,94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4 043,94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Количество объектов, подлежащих ремонту, объект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 МКУ "ГЦ ЖКХ ЗАТО г. Североморск"</w:t>
            </w:r>
          </w:p>
        </w:tc>
      </w:tr>
      <w:tr w:rsidR="005313D2" w:rsidRPr="0041109F" w:rsidTr="00670911">
        <w:trPr>
          <w:trHeight w:val="1131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1.2.4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Устройство лыжной трассы в Городском парке (включая выполнение подготовительных работ)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547,09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547,09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Количество объектов, подлежащих ремонту, объект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 МКУ "ГЦ ЖКХ ЗАТО г. Североморск"</w:t>
            </w:r>
          </w:p>
        </w:tc>
      </w:tr>
      <w:tr w:rsidR="005313D2" w:rsidRPr="0041109F" w:rsidTr="005313D2">
        <w:trPr>
          <w:trHeight w:val="597"/>
        </w:trPr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313D2" w:rsidRPr="0041109F" w:rsidRDefault="005313D2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Основное мероприятие 3. Озеленение городских территорий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1 765,44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1 765,44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100%</w:t>
            </w: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 </w:t>
            </w:r>
          </w:p>
        </w:tc>
      </w:tr>
      <w:tr w:rsidR="005313D2" w:rsidRPr="0041109F" w:rsidTr="005313D2">
        <w:trPr>
          <w:trHeight w:val="747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lastRenderedPageBreak/>
              <w:t>3.1.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Прочие направления расходов муниципальных программ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1 765,44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1 765,44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100,00%</w:t>
            </w: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5313D2" w:rsidRPr="0041109F" w:rsidTr="00670911">
        <w:trPr>
          <w:trHeight w:val="755"/>
        </w:trPr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3.1.1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Посадка и уход за цветочной рассадой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491,91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491,91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100,00%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Количество высаживаемого посадочного материала, </w:t>
            </w:r>
            <w:proofErr w:type="spellStart"/>
            <w:proofErr w:type="gramStart"/>
            <w:r w:rsidRPr="0041109F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7 191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7 191 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 МКУ "ГЦ ЖКХ ЗАТО г. Североморск"</w:t>
            </w:r>
          </w:p>
        </w:tc>
      </w:tr>
      <w:tr w:rsidR="005313D2" w:rsidRPr="0041109F" w:rsidTr="00670911">
        <w:trPr>
          <w:trHeight w:val="102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3.1.2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Посадка и уход за зелеными насаждениями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969,53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969,53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100,00%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Количество объектов озеленения, охваченных мероприятием, </w:t>
            </w:r>
            <w:proofErr w:type="spellStart"/>
            <w:proofErr w:type="gramStart"/>
            <w:r w:rsidRPr="0041109F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7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 МКУ "ГЦ ЖКХ ЗАТО г. Североморск"</w:t>
            </w:r>
          </w:p>
        </w:tc>
      </w:tr>
      <w:tr w:rsidR="005313D2" w:rsidRPr="0041109F" w:rsidTr="00670911">
        <w:trPr>
          <w:trHeight w:val="691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3.1.3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Уход за газонами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304,00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304,00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100,00%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Площадь газонов, кв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.м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414,00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414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 МКУ "ГЦ ЖКХ ЗАТО г. Североморск"</w:t>
            </w:r>
          </w:p>
        </w:tc>
      </w:tr>
      <w:tr w:rsidR="005313D2" w:rsidRPr="0041109F" w:rsidTr="00670911">
        <w:trPr>
          <w:trHeight w:val="40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Итого по задаче 1: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10 343,16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10 343,16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100,00%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5313D2" w:rsidRPr="0041109F" w:rsidTr="00670911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 по подпрограмме: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10 343,16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10 343,16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100,00%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5313D2" w:rsidRPr="0041109F" w:rsidTr="00670911">
        <w:trPr>
          <w:trHeight w:val="360"/>
        </w:trPr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Муниципальные услуги (работы)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5313D2" w:rsidRPr="0041109F" w:rsidTr="00670911">
        <w:trPr>
          <w:trHeight w:val="390"/>
        </w:trPr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Публичные обязательства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5313D2" w:rsidRPr="0041109F" w:rsidTr="00670911">
        <w:trPr>
          <w:trHeight w:val="390"/>
        </w:trPr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Мероприятия по содержанию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3 986,69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3 986,69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100,00%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5313D2" w:rsidRPr="0041109F" w:rsidTr="00670911">
        <w:trPr>
          <w:trHeight w:val="390"/>
        </w:trPr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Иные мероприятия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13D2" w:rsidRPr="0041109F" w:rsidRDefault="005313D2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6 356,47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6 356,47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100,00%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13D2" w:rsidRPr="0041109F" w:rsidRDefault="005313D2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</w:tbl>
    <w:p w:rsidR="005313D2" w:rsidRPr="0041109F" w:rsidRDefault="005313D2" w:rsidP="00D2646B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rPr>
          <w:b/>
          <w:sz w:val="16"/>
          <w:szCs w:val="16"/>
        </w:rPr>
      </w:pPr>
    </w:p>
    <w:p w:rsidR="005313D2" w:rsidRPr="0041109F" w:rsidRDefault="005313D2" w:rsidP="00D2646B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rPr>
          <w:b/>
          <w:sz w:val="24"/>
          <w:szCs w:val="24"/>
        </w:rPr>
      </w:pPr>
    </w:p>
    <w:p w:rsidR="00670911" w:rsidRPr="0041109F" w:rsidRDefault="00670911" w:rsidP="00670911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эффективности реализации подпрограммы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670911" w:rsidRPr="0041109F" w:rsidRDefault="00670911" w:rsidP="005473B1">
      <w:pPr>
        <w:pStyle w:val="ConsPlusNonformat"/>
        <w:widowControl/>
        <w:numPr>
          <w:ilvl w:val="0"/>
          <w:numId w:val="32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достижения плановых значений индикаторов</w:t>
      </w:r>
    </w:p>
    <w:tbl>
      <w:tblPr>
        <w:tblW w:w="11159" w:type="dxa"/>
        <w:tblInd w:w="3461" w:type="dxa"/>
        <w:tblLook w:val="04A0"/>
      </w:tblPr>
      <w:tblGrid>
        <w:gridCol w:w="960"/>
        <w:gridCol w:w="3442"/>
        <w:gridCol w:w="336"/>
        <w:gridCol w:w="6521"/>
      </w:tblGrid>
      <w:tr w:rsidR="00670911" w:rsidRPr="0041109F" w:rsidTr="00983BD0">
        <w:trPr>
          <w:trHeight w:val="315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670911" w:rsidRPr="0041109F" w:rsidRDefault="00670911" w:rsidP="00983BD0">
            <w:pPr>
              <w:jc w:val="center"/>
              <w:rPr>
                <w:rFonts w:ascii="Calibri" w:hAnsi="Calibri"/>
              </w:rPr>
            </w:pPr>
            <w:proofErr w:type="gramStart"/>
            <w:r w:rsidRPr="0041109F">
              <w:t>ДИП</w:t>
            </w:r>
            <w:proofErr w:type="gramEnd"/>
            <w:r w:rsidRPr="0041109F">
              <w:t xml:space="preserve"> =</w:t>
            </w:r>
          </w:p>
        </w:tc>
        <w:tc>
          <w:tcPr>
            <w:tcW w:w="3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11" w:rsidRPr="0041109F" w:rsidRDefault="00700ADB" w:rsidP="00983BD0">
            <w:pPr>
              <w:jc w:val="center"/>
            </w:pPr>
            <w:r w:rsidRPr="0041109F">
              <w:t>7</w:t>
            </w:r>
            <w:r w:rsidR="00670911" w:rsidRPr="0041109F">
              <w:t xml:space="preserve"> (степень решения задач)</w:t>
            </w:r>
          </w:p>
        </w:tc>
        <w:tc>
          <w:tcPr>
            <w:tcW w:w="236" w:type="dxa"/>
            <w:vMerge w:val="restart"/>
            <w:shd w:val="clear" w:color="auto" w:fill="auto"/>
            <w:noWrap/>
            <w:vAlign w:val="center"/>
            <w:hideMark/>
          </w:tcPr>
          <w:p w:rsidR="00670911" w:rsidRPr="0041109F" w:rsidRDefault="00670911" w:rsidP="00983BD0">
            <w:pPr>
              <w:rPr>
                <w:rFonts w:ascii="Calibri" w:hAnsi="Calibri"/>
              </w:rPr>
            </w:pPr>
            <w:r w:rsidRPr="0041109F">
              <w:rPr>
                <w:rFonts w:ascii="Calibri" w:hAnsi="Calibri"/>
              </w:rPr>
              <w:t>=</w:t>
            </w:r>
          </w:p>
        </w:tc>
        <w:tc>
          <w:tcPr>
            <w:tcW w:w="6521" w:type="dxa"/>
            <w:vMerge w:val="restart"/>
            <w:shd w:val="clear" w:color="auto" w:fill="auto"/>
            <w:noWrap/>
            <w:vAlign w:val="center"/>
            <w:hideMark/>
          </w:tcPr>
          <w:p w:rsidR="00670911" w:rsidRPr="0041109F" w:rsidRDefault="00670911" w:rsidP="006C562E">
            <w:pPr>
              <w:rPr>
                <w:rFonts w:ascii="Calibri" w:hAnsi="Calibri"/>
              </w:rPr>
            </w:pPr>
            <w:r w:rsidRPr="0041109F">
              <w:rPr>
                <w:b/>
              </w:rPr>
              <w:t xml:space="preserve">1,0 </w:t>
            </w:r>
            <w:r w:rsidR="006C562E" w:rsidRPr="0041109F">
              <w:rPr>
                <w:b/>
              </w:rPr>
              <w:t>в</w:t>
            </w:r>
            <w:r w:rsidRPr="0041109F">
              <w:rPr>
                <w:b/>
              </w:rPr>
              <w:t>ысокая результативность</w:t>
            </w:r>
          </w:p>
        </w:tc>
      </w:tr>
      <w:tr w:rsidR="00670911" w:rsidRPr="0041109F" w:rsidTr="00983BD0">
        <w:trPr>
          <w:trHeight w:val="300"/>
        </w:trPr>
        <w:tc>
          <w:tcPr>
            <w:tcW w:w="960" w:type="dxa"/>
            <w:vMerge/>
            <w:vAlign w:val="center"/>
            <w:hideMark/>
          </w:tcPr>
          <w:p w:rsidR="00670911" w:rsidRPr="0041109F" w:rsidRDefault="00670911" w:rsidP="00983BD0">
            <w:pPr>
              <w:rPr>
                <w:rFonts w:ascii="Calibri" w:hAnsi="Calibri"/>
              </w:rPr>
            </w:pPr>
          </w:p>
        </w:tc>
        <w:tc>
          <w:tcPr>
            <w:tcW w:w="344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11" w:rsidRPr="0041109F" w:rsidRDefault="00700ADB" w:rsidP="00983BD0">
            <w:pPr>
              <w:jc w:val="center"/>
            </w:pPr>
            <w:r w:rsidRPr="0041109F">
              <w:t>7</w:t>
            </w:r>
          </w:p>
        </w:tc>
        <w:tc>
          <w:tcPr>
            <w:tcW w:w="236" w:type="dxa"/>
            <w:vMerge/>
            <w:vAlign w:val="center"/>
            <w:hideMark/>
          </w:tcPr>
          <w:p w:rsidR="00670911" w:rsidRPr="0041109F" w:rsidRDefault="00670911" w:rsidP="00983BD0">
            <w:pPr>
              <w:rPr>
                <w:rFonts w:ascii="Calibri" w:hAnsi="Calibri"/>
              </w:rPr>
            </w:pPr>
          </w:p>
        </w:tc>
        <w:tc>
          <w:tcPr>
            <w:tcW w:w="6521" w:type="dxa"/>
            <w:vMerge/>
            <w:vAlign w:val="center"/>
            <w:hideMark/>
          </w:tcPr>
          <w:p w:rsidR="00670911" w:rsidRPr="0041109F" w:rsidRDefault="00670911" w:rsidP="00983BD0">
            <w:pPr>
              <w:rPr>
                <w:rFonts w:ascii="Calibri" w:hAnsi="Calibri"/>
              </w:rPr>
            </w:pPr>
          </w:p>
        </w:tc>
      </w:tr>
    </w:tbl>
    <w:p w:rsidR="00670911" w:rsidRPr="0041109F" w:rsidRDefault="00670911" w:rsidP="005473B1">
      <w:pPr>
        <w:pStyle w:val="ConsPlusNonformat"/>
        <w:widowControl/>
        <w:numPr>
          <w:ilvl w:val="0"/>
          <w:numId w:val="32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полноты финансирования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70911" w:rsidRPr="0041109F" w:rsidRDefault="00670911" w:rsidP="00670911">
      <w:pPr>
        <w:pStyle w:val="ConsPlusNonformat"/>
        <w:widowControl/>
        <w:tabs>
          <w:tab w:val="left" w:pos="432"/>
        </w:tabs>
        <w:ind w:left="21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670911" w:rsidRPr="0041109F" w:rsidRDefault="00670911" w:rsidP="00670911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          ПФ = </w:t>
      </w:r>
      <w:r w:rsidRPr="0041109F">
        <w:rPr>
          <w:rFonts w:ascii="Times New Roman" w:hAnsi="Times New Roman" w:cs="Times New Roman"/>
          <w:b/>
          <w:sz w:val="24"/>
          <w:szCs w:val="24"/>
        </w:rPr>
        <w:t>1,0</w:t>
      </w:r>
      <w:r w:rsidRPr="0041109F">
        <w:rPr>
          <w:rFonts w:ascii="Times New Roman" w:hAnsi="Times New Roman" w:cs="Times New Roman"/>
          <w:sz w:val="24"/>
          <w:szCs w:val="24"/>
        </w:rPr>
        <w:t xml:space="preserve">- </w:t>
      </w:r>
      <w:r w:rsidRPr="0041109F">
        <w:rPr>
          <w:rFonts w:ascii="Times New Roman" w:hAnsi="Times New Roman" w:cs="Times New Roman"/>
          <w:b/>
          <w:sz w:val="24"/>
          <w:szCs w:val="24"/>
        </w:rPr>
        <w:t>полное финансирование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70911" w:rsidRPr="0041109F" w:rsidRDefault="00670911" w:rsidP="00670911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670911" w:rsidRPr="0041109F" w:rsidRDefault="00670911" w:rsidP="00670911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jc w:val="center"/>
        <w:rPr>
          <w:b/>
          <w:sz w:val="24"/>
          <w:szCs w:val="24"/>
        </w:rPr>
      </w:pPr>
      <w:r w:rsidRPr="0041109F">
        <w:rPr>
          <w:sz w:val="24"/>
          <w:szCs w:val="24"/>
        </w:rPr>
        <w:t xml:space="preserve"> </w:t>
      </w:r>
      <w:r w:rsidRPr="0041109F">
        <w:rPr>
          <w:b/>
          <w:sz w:val="24"/>
          <w:szCs w:val="24"/>
        </w:rPr>
        <w:t>Общая оценка эффективности реализации подпрограммы</w:t>
      </w:r>
      <w:r w:rsidR="006C562E" w:rsidRPr="0041109F">
        <w:rPr>
          <w:b/>
          <w:sz w:val="24"/>
          <w:szCs w:val="24"/>
        </w:rPr>
        <w:t xml:space="preserve"> </w:t>
      </w:r>
      <w:r w:rsidRPr="0041109F">
        <w:rPr>
          <w:b/>
          <w:sz w:val="24"/>
          <w:szCs w:val="24"/>
        </w:rPr>
        <w:t>- 5 высокий уровень эффективности</w:t>
      </w:r>
    </w:p>
    <w:p w:rsidR="005313D2" w:rsidRPr="0041109F" w:rsidRDefault="005313D2" w:rsidP="00D2646B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rPr>
          <w:b/>
          <w:sz w:val="24"/>
          <w:szCs w:val="24"/>
        </w:rPr>
      </w:pPr>
    </w:p>
    <w:p w:rsidR="005313D2" w:rsidRPr="0041109F" w:rsidRDefault="005313D2">
      <w:pPr>
        <w:rPr>
          <w:b/>
        </w:rPr>
      </w:pPr>
      <w:r w:rsidRPr="0041109F">
        <w:rPr>
          <w:b/>
        </w:rPr>
        <w:br w:type="page"/>
      </w:r>
    </w:p>
    <w:p w:rsidR="008E465C" w:rsidRPr="0041109F" w:rsidRDefault="00E41B19" w:rsidP="00E41B19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jc w:val="center"/>
        <w:rPr>
          <w:b/>
          <w:sz w:val="24"/>
          <w:szCs w:val="24"/>
        </w:rPr>
      </w:pPr>
      <w:r w:rsidRPr="0041109F">
        <w:rPr>
          <w:b/>
          <w:sz w:val="24"/>
          <w:szCs w:val="24"/>
        </w:rPr>
        <w:lastRenderedPageBreak/>
        <w:t>7</w:t>
      </w:r>
      <w:r w:rsidR="008E465C" w:rsidRPr="0041109F">
        <w:rPr>
          <w:b/>
          <w:sz w:val="24"/>
          <w:szCs w:val="24"/>
        </w:rPr>
        <w:t>.</w:t>
      </w:r>
      <w:r w:rsidR="00DE06B8" w:rsidRPr="0041109F">
        <w:rPr>
          <w:b/>
          <w:sz w:val="24"/>
          <w:szCs w:val="24"/>
        </w:rPr>
        <w:t xml:space="preserve"> </w:t>
      </w:r>
      <w:r w:rsidR="004F01DB" w:rsidRPr="0041109F">
        <w:rPr>
          <w:b/>
          <w:sz w:val="24"/>
          <w:szCs w:val="24"/>
        </w:rPr>
        <w:t xml:space="preserve">Подпрограмма </w:t>
      </w:r>
      <w:r w:rsidR="008E465C" w:rsidRPr="0041109F">
        <w:rPr>
          <w:b/>
          <w:sz w:val="24"/>
          <w:szCs w:val="24"/>
        </w:rPr>
        <w:t xml:space="preserve">«Осуществление прочих мероприятий по благоустройству </w:t>
      </w:r>
      <w:proofErr w:type="gramStart"/>
      <w:r w:rsidR="008E465C" w:rsidRPr="0041109F">
        <w:rPr>
          <w:b/>
          <w:sz w:val="24"/>
          <w:szCs w:val="24"/>
        </w:rPr>
        <w:t>в</w:t>
      </w:r>
      <w:proofErr w:type="gramEnd"/>
      <w:r w:rsidR="008E465C" w:rsidRPr="0041109F">
        <w:rPr>
          <w:b/>
          <w:sz w:val="24"/>
          <w:szCs w:val="24"/>
        </w:rPr>
        <w:t xml:space="preserve"> ЗАТО г. Североморск» на 201</w:t>
      </w:r>
      <w:r w:rsidR="00D434AE" w:rsidRPr="0041109F">
        <w:rPr>
          <w:b/>
          <w:sz w:val="24"/>
          <w:szCs w:val="24"/>
        </w:rPr>
        <w:t>6</w:t>
      </w:r>
      <w:r w:rsidR="008E465C" w:rsidRPr="0041109F">
        <w:rPr>
          <w:b/>
          <w:sz w:val="24"/>
          <w:szCs w:val="24"/>
        </w:rPr>
        <w:t>-2020 годы.</w:t>
      </w:r>
    </w:p>
    <w:tbl>
      <w:tblPr>
        <w:tblW w:w="14889" w:type="dxa"/>
        <w:tblInd w:w="103" w:type="dxa"/>
        <w:tblLayout w:type="fixed"/>
        <w:tblLook w:val="04A0"/>
      </w:tblPr>
      <w:tblGrid>
        <w:gridCol w:w="821"/>
        <w:gridCol w:w="3012"/>
        <w:gridCol w:w="1134"/>
        <w:gridCol w:w="992"/>
        <w:gridCol w:w="1134"/>
        <w:gridCol w:w="992"/>
        <w:gridCol w:w="992"/>
        <w:gridCol w:w="1560"/>
        <w:gridCol w:w="708"/>
        <w:gridCol w:w="709"/>
        <w:gridCol w:w="851"/>
        <w:gridCol w:w="1984"/>
      </w:tblGrid>
      <w:tr w:rsidR="00936CF6" w:rsidRPr="0041109F" w:rsidTr="00C93810">
        <w:trPr>
          <w:trHeight w:val="710"/>
        </w:trPr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№</w:t>
            </w:r>
            <w:proofErr w:type="spellStart"/>
            <w:proofErr w:type="gramStart"/>
            <w:r w:rsidRPr="0041109F">
              <w:rPr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Pr="0041109F">
              <w:rPr>
                <w:color w:val="000000"/>
                <w:sz w:val="16"/>
                <w:szCs w:val="16"/>
              </w:rPr>
              <w:t>/</w:t>
            </w:r>
            <w:proofErr w:type="spellStart"/>
            <w:r w:rsidRPr="0041109F">
              <w:rPr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Цель, задачи,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Срок выполнения (квартал, год)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Объемы финансирования, тыс. руб.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Процент освоения, % (гр.6/гр.5)</w:t>
            </w:r>
          </w:p>
        </w:tc>
        <w:tc>
          <w:tcPr>
            <w:tcW w:w="38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Показатели (индикаторы) результативности выполнения мероприятий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Исполнители, перечень организаций, участвующих в реализации мероприятий</w:t>
            </w:r>
          </w:p>
        </w:tc>
      </w:tr>
      <w:tr w:rsidR="00936CF6" w:rsidRPr="0041109F" w:rsidTr="00C93810">
        <w:trPr>
          <w:trHeight w:val="1162"/>
        </w:trPr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Уточненные бюджетные ассигнования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Кассовый расход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Наименование, ед. измерения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План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Факт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Процент исполнения, % (гр.10/гр.9)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C93810">
        <w:trPr>
          <w:trHeight w:val="315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12</w:t>
            </w:r>
          </w:p>
        </w:tc>
      </w:tr>
      <w:tr w:rsidR="00936CF6" w:rsidRPr="0041109F" w:rsidTr="00C93810">
        <w:trPr>
          <w:trHeight w:val="465"/>
        </w:trPr>
        <w:tc>
          <w:tcPr>
            <w:tcW w:w="1488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Цель: </w:t>
            </w:r>
            <w:r w:rsidRPr="0041109F">
              <w:rPr>
                <w:color w:val="000000"/>
                <w:sz w:val="16"/>
                <w:szCs w:val="16"/>
              </w:rPr>
              <w:t xml:space="preserve">Повышение уровня благоустройства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территории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 </w:t>
            </w:r>
          </w:p>
        </w:tc>
      </w:tr>
      <w:tr w:rsidR="00936CF6" w:rsidRPr="0041109F" w:rsidTr="00C93810">
        <w:trPr>
          <w:trHeight w:val="990"/>
        </w:trPr>
        <w:tc>
          <w:tcPr>
            <w:tcW w:w="907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Задача 1. </w:t>
            </w:r>
            <w:r w:rsidRPr="0041109F">
              <w:rPr>
                <w:color w:val="000000"/>
                <w:sz w:val="16"/>
                <w:szCs w:val="16"/>
              </w:rPr>
              <w:t>Обеспечение сохранности, технического обслуживания и содержания элементов прочего благоустройства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Доля элементов прочего благоустройства, содержащихся в удовлетворительном состоянии, %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936CF6" w:rsidRPr="0041109F" w:rsidTr="00C93810">
        <w:trPr>
          <w:trHeight w:val="332"/>
        </w:trPr>
        <w:tc>
          <w:tcPr>
            <w:tcW w:w="907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6CF6" w:rsidRPr="0041109F" w:rsidRDefault="00936CF6" w:rsidP="00936CF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936CF6" w:rsidRPr="0041109F" w:rsidTr="00C93810">
        <w:trPr>
          <w:trHeight w:val="369"/>
        </w:trPr>
        <w:tc>
          <w:tcPr>
            <w:tcW w:w="38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Основное мероприятие 1.Обеспечение сохранности, технического обслуживания и содержания элементов прочего благоустройства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Постоянно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11 308,31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10 998,19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97,3%</w:t>
            </w: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936CF6" w:rsidRPr="0041109F" w:rsidTr="00C93810">
        <w:trPr>
          <w:trHeight w:val="467"/>
        </w:trPr>
        <w:tc>
          <w:tcPr>
            <w:tcW w:w="38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6CF6" w:rsidRPr="0041109F" w:rsidRDefault="00936CF6" w:rsidP="00936CF6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9 808,31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9 589,98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97,8%</w:t>
            </w:r>
          </w:p>
        </w:tc>
        <w:tc>
          <w:tcPr>
            <w:tcW w:w="5812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C93810">
        <w:trPr>
          <w:trHeight w:val="493"/>
        </w:trPr>
        <w:tc>
          <w:tcPr>
            <w:tcW w:w="38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6CF6" w:rsidRPr="0041109F" w:rsidRDefault="00936CF6" w:rsidP="00936CF6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ОБ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1 408,21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93,9%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936CF6" w:rsidRPr="0041109F" w:rsidTr="00C93810">
        <w:trPr>
          <w:trHeight w:val="705"/>
        </w:trPr>
        <w:tc>
          <w:tcPr>
            <w:tcW w:w="8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1.1.</w:t>
            </w:r>
          </w:p>
        </w:tc>
        <w:tc>
          <w:tcPr>
            <w:tcW w:w="30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Содержание и техническое обслуживание элементов прочего благоустройства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Постоянно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8 523,56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8 344,82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97,9%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 мере необходимости, да-1 нет -0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Североморск,,  МКУ "ГЦ ЖКХ ЗАТО г. Североморск"</w:t>
            </w:r>
          </w:p>
        </w:tc>
      </w:tr>
      <w:tr w:rsidR="00936CF6" w:rsidRPr="0041109F" w:rsidTr="00C93810">
        <w:trPr>
          <w:trHeight w:val="555"/>
        </w:trPr>
        <w:tc>
          <w:tcPr>
            <w:tcW w:w="8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8 623,56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8 441,00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97,9%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C93810">
        <w:trPr>
          <w:trHeight w:val="421"/>
        </w:trPr>
        <w:tc>
          <w:tcPr>
            <w:tcW w:w="8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1.1.1</w:t>
            </w:r>
          </w:p>
        </w:tc>
        <w:tc>
          <w:tcPr>
            <w:tcW w:w="30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Содержание в чистоте лестниц, трапов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Постоянно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7 034,99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6 871,18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97,7%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Площадь лестниц, трапов,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м</w:t>
            </w:r>
            <w:proofErr w:type="gramEnd"/>
            <w:r w:rsidRPr="0041109F">
              <w:rPr>
                <w:rFonts w:ascii="Calibri" w:hAnsi="Calibri"/>
                <w:color w:val="000000"/>
                <w:sz w:val="16"/>
                <w:szCs w:val="16"/>
              </w:rPr>
              <w:t>²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8850CC">
            <w:pPr>
              <w:ind w:right="-108"/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7738,68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8850CC">
            <w:pPr>
              <w:ind w:right="-108"/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7738,68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Североморск,,  МКУ "ГЦ ЖКХ ЗАТО г. Североморск"</w:t>
            </w:r>
          </w:p>
        </w:tc>
      </w:tr>
      <w:tr w:rsidR="00936CF6" w:rsidRPr="0041109F" w:rsidTr="00C93810">
        <w:trPr>
          <w:trHeight w:val="445"/>
        </w:trPr>
        <w:tc>
          <w:tcPr>
            <w:tcW w:w="8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7 034,99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6 871,18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97,7%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C93810">
        <w:trPr>
          <w:trHeight w:val="519"/>
        </w:trPr>
        <w:tc>
          <w:tcPr>
            <w:tcW w:w="8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1.1.2</w:t>
            </w:r>
          </w:p>
        </w:tc>
        <w:tc>
          <w:tcPr>
            <w:tcW w:w="30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Поставка электроэнергии для нужд  общественного туалета 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Постоянно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148,90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134,99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90,7%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Объем потребляемого ресурса, кВт*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ч</w:t>
            </w:r>
            <w:proofErr w:type="gramEnd"/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34 728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29 181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84%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Североморск,,  МКУ "ГЦ ЖКХ ЗАТО г. Североморск"</w:t>
            </w:r>
          </w:p>
        </w:tc>
      </w:tr>
      <w:tr w:rsidR="00936CF6" w:rsidRPr="0041109F" w:rsidTr="00C93810">
        <w:trPr>
          <w:trHeight w:val="413"/>
        </w:trPr>
        <w:tc>
          <w:tcPr>
            <w:tcW w:w="8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148,90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134,99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90,7%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C93810">
        <w:trPr>
          <w:trHeight w:val="419"/>
        </w:trPr>
        <w:tc>
          <w:tcPr>
            <w:tcW w:w="8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1.1.3</w:t>
            </w:r>
          </w:p>
        </w:tc>
        <w:tc>
          <w:tcPr>
            <w:tcW w:w="30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Водоснабжение и водоотведение для нужд общественного туалета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Постоянно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12,10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11,09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91,7%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Объем потребляемого ресурса, м3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625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424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68%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Североморск,,  МКУ "ГЦ ЖКХ ЗАТО г. Североморск"</w:t>
            </w:r>
          </w:p>
        </w:tc>
      </w:tr>
      <w:tr w:rsidR="00936CF6" w:rsidRPr="0041109F" w:rsidTr="00C93810">
        <w:trPr>
          <w:trHeight w:val="553"/>
        </w:trPr>
        <w:tc>
          <w:tcPr>
            <w:tcW w:w="8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12,10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11,09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91,7%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C93810">
        <w:trPr>
          <w:trHeight w:val="422"/>
        </w:trPr>
        <w:tc>
          <w:tcPr>
            <w:tcW w:w="8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lastRenderedPageBreak/>
              <w:t>1.1.4</w:t>
            </w:r>
          </w:p>
        </w:tc>
        <w:tc>
          <w:tcPr>
            <w:tcW w:w="30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Содержание в чистоте общественного туалета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Постоянно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1 259,32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1 259,32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Количество обслуживаемых объектов, </w:t>
            </w:r>
            <w:proofErr w:type="spellStart"/>
            <w:proofErr w:type="gramStart"/>
            <w:r w:rsidRPr="0041109F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Североморск,,  МКУ "ГЦ ЖКХ ЗАТО г. Североморск"</w:t>
            </w:r>
          </w:p>
        </w:tc>
      </w:tr>
      <w:tr w:rsidR="00936CF6" w:rsidRPr="0041109F" w:rsidTr="00C93810">
        <w:trPr>
          <w:trHeight w:val="414"/>
        </w:trPr>
        <w:tc>
          <w:tcPr>
            <w:tcW w:w="8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1 259,32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1 259,32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C93810">
        <w:trPr>
          <w:trHeight w:val="419"/>
        </w:trPr>
        <w:tc>
          <w:tcPr>
            <w:tcW w:w="8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1.1.5</w:t>
            </w:r>
          </w:p>
        </w:tc>
        <w:tc>
          <w:tcPr>
            <w:tcW w:w="30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Техническое обслуживание системы безопасности «Тревожная кнопка» в общественном туалете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Постоянно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99,9%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Количество обслуживаемых объектов, </w:t>
            </w:r>
            <w:proofErr w:type="spellStart"/>
            <w:proofErr w:type="gramStart"/>
            <w:r w:rsidRPr="0041109F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Североморск,,  МКУ "ГЦ ЖКХ ЗАТО г. Североморск"</w:t>
            </w:r>
          </w:p>
        </w:tc>
      </w:tr>
      <w:tr w:rsidR="00936CF6" w:rsidRPr="0041109F" w:rsidTr="00C93810">
        <w:trPr>
          <w:trHeight w:val="553"/>
        </w:trPr>
        <w:tc>
          <w:tcPr>
            <w:tcW w:w="8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99,9%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C93810">
        <w:trPr>
          <w:trHeight w:val="419"/>
        </w:trPr>
        <w:tc>
          <w:tcPr>
            <w:tcW w:w="8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1.1.6</w:t>
            </w:r>
          </w:p>
        </w:tc>
        <w:tc>
          <w:tcPr>
            <w:tcW w:w="30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Вызов наряда полиции для предупреждения и пресечения правонарушений и преступлений при помощи кнопки тревожной сигнализации в общественном туалете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Ежемесячно в течени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года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 мере необходимости, да-1 нет -0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Североморск,,  МКУ "ГЦ ЖКХ ЗАТО г. Североморск"</w:t>
            </w:r>
          </w:p>
        </w:tc>
      </w:tr>
      <w:tr w:rsidR="00936CF6" w:rsidRPr="0041109F" w:rsidTr="00C93810">
        <w:trPr>
          <w:trHeight w:val="566"/>
        </w:trPr>
        <w:tc>
          <w:tcPr>
            <w:tcW w:w="8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C93810">
        <w:trPr>
          <w:trHeight w:val="525"/>
        </w:trPr>
        <w:tc>
          <w:tcPr>
            <w:tcW w:w="8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1.1.7</w:t>
            </w:r>
          </w:p>
        </w:tc>
        <w:tc>
          <w:tcPr>
            <w:tcW w:w="30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Содержание в чистоте «Родника» и прилегающей территории Загородного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парка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Постоянно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48,26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48,26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Площадь обслуживаемого объекта,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м</w:t>
            </w:r>
            <w:proofErr w:type="gramEnd"/>
            <w:r w:rsidRPr="0041109F">
              <w:rPr>
                <w:rFonts w:ascii="Calibri" w:hAnsi="Calibri"/>
                <w:color w:val="000000"/>
                <w:sz w:val="16"/>
                <w:szCs w:val="16"/>
              </w:rPr>
              <w:t>²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3077">
            <w:pPr>
              <w:ind w:right="-108"/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9032,50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3077">
            <w:pPr>
              <w:ind w:right="-108"/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9032,50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Североморск,,  МКУ "ГЦ ЖКХ ЗАТО г. Североморск"</w:t>
            </w:r>
          </w:p>
        </w:tc>
      </w:tr>
      <w:tr w:rsidR="00936CF6" w:rsidRPr="0041109F" w:rsidTr="00C93810">
        <w:trPr>
          <w:trHeight w:val="525"/>
        </w:trPr>
        <w:tc>
          <w:tcPr>
            <w:tcW w:w="8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48,26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48,26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C93810">
        <w:trPr>
          <w:trHeight w:val="463"/>
        </w:trPr>
        <w:tc>
          <w:tcPr>
            <w:tcW w:w="8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1.1.10</w:t>
            </w:r>
          </w:p>
        </w:tc>
        <w:tc>
          <w:tcPr>
            <w:tcW w:w="30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Обследование технического состояния объектов прочего благоустройства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Постоянно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96,18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96,2%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 мере необходимости, да-1 нет -0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Североморск,,  МКУ "ГЦ ЖКХ ЗАТО г. Североморск"</w:t>
            </w:r>
          </w:p>
        </w:tc>
      </w:tr>
      <w:tr w:rsidR="00936CF6" w:rsidRPr="0041109F" w:rsidTr="00C93810">
        <w:trPr>
          <w:trHeight w:val="413"/>
        </w:trPr>
        <w:tc>
          <w:tcPr>
            <w:tcW w:w="8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96,18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96,2%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C93810">
        <w:trPr>
          <w:trHeight w:val="393"/>
        </w:trPr>
        <w:tc>
          <w:tcPr>
            <w:tcW w:w="8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1.2.</w:t>
            </w:r>
          </w:p>
        </w:tc>
        <w:tc>
          <w:tcPr>
            <w:tcW w:w="30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Ремонт элементов прочего благоустройства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99,55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99,55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 мере необходимости, да-1 нет -0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Североморск,,  МКУ "ГЦ ЖКХ ЗАТО г. Североморск"</w:t>
            </w:r>
          </w:p>
        </w:tc>
      </w:tr>
      <w:tr w:rsidR="00936CF6" w:rsidRPr="0041109F" w:rsidTr="00C93810">
        <w:trPr>
          <w:trHeight w:val="417"/>
        </w:trPr>
        <w:tc>
          <w:tcPr>
            <w:tcW w:w="8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99,55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99,55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C93810">
        <w:trPr>
          <w:trHeight w:val="555"/>
        </w:trPr>
        <w:tc>
          <w:tcPr>
            <w:tcW w:w="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1.2.1</w:t>
            </w:r>
          </w:p>
        </w:tc>
        <w:tc>
          <w:tcPr>
            <w:tcW w:w="30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Ремонт трибуны на Приморской площади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99,55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99,55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 мере необходимости, да-1 нет -0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Североморск,,  МКУ "ГЦ ЖКХ ЗАТО г. Североморск"</w:t>
            </w:r>
          </w:p>
        </w:tc>
      </w:tr>
      <w:tr w:rsidR="00936CF6" w:rsidRPr="0041109F" w:rsidTr="00C93810">
        <w:trPr>
          <w:trHeight w:val="439"/>
        </w:trPr>
        <w:tc>
          <w:tcPr>
            <w:tcW w:w="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99,55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99,55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C93810">
        <w:trPr>
          <w:trHeight w:val="447"/>
        </w:trPr>
        <w:tc>
          <w:tcPr>
            <w:tcW w:w="8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1.3.</w:t>
            </w:r>
          </w:p>
        </w:tc>
        <w:tc>
          <w:tcPr>
            <w:tcW w:w="30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Установка (демонтаж) элементов прочего благоустройства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261,20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406BCC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261,</w:t>
            </w:r>
            <w:r w:rsidR="00406BCC" w:rsidRPr="0041109F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595D00" w:rsidP="00595D00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99</w:t>
            </w:r>
            <w:r w:rsidR="00936CF6" w:rsidRPr="0041109F">
              <w:rPr>
                <w:color w:val="000000"/>
                <w:sz w:val="16"/>
                <w:szCs w:val="16"/>
              </w:rPr>
              <w:t>,</w:t>
            </w:r>
            <w:r w:rsidRPr="0041109F">
              <w:rPr>
                <w:color w:val="000000"/>
                <w:sz w:val="16"/>
                <w:szCs w:val="16"/>
              </w:rPr>
              <w:t>9</w:t>
            </w:r>
            <w:r w:rsidR="00936CF6" w:rsidRPr="0041109F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 мере необходимости, да-1 нет -0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Североморск,,  МКУ "ГЦ ЖКХ ЗАТО г. Североморск"</w:t>
            </w:r>
          </w:p>
        </w:tc>
      </w:tr>
      <w:tr w:rsidR="00936CF6" w:rsidRPr="0041109F" w:rsidTr="00C93810">
        <w:trPr>
          <w:trHeight w:val="555"/>
        </w:trPr>
        <w:tc>
          <w:tcPr>
            <w:tcW w:w="8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261,20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406BCC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261,02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595D00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99,9%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C93810">
        <w:trPr>
          <w:trHeight w:val="555"/>
        </w:trPr>
        <w:tc>
          <w:tcPr>
            <w:tcW w:w="82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1.3.1</w:t>
            </w:r>
          </w:p>
        </w:tc>
        <w:tc>
          <w:tcPr>
            <w:tcW w:w="30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Установка информационных щитов (стендов, табличек) и других элементов обустройства городских территорий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261,20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406BCC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261,02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595D00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99,9%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 мере необходимости, да-1 нет -0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Североморск,,  МКУ "ГЦ ЖКХ ЗАТО г. Североморск"</w:t>
            </w:r>
          </w:p>
        </w:tc>
      </w:tr>
      <w:tr w:rsidR="00936CF6" w:rsidRPr="0041109F" w:rsidTr="00C93810">
        <w:trPr>
          <w:trHeight w:val="555"/>
        </w:trPr>
        <w:tc>
          <w:tcPr>
            <w:tcW w:w="82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261,20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406BCC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261,02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595D00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99,9%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C93810">
        <w:trPr>
          <w:trHeight w:val="555"/>
        </w:trPr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1.5.</w:t>
            </w:r>
          </w:p>
        </w:tc>
        <w:tc>
          <w:tcPr>
            <w:tcW w:w="30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Софинансирование расходов на поддержку местных инициатив за счет средств местного бюджета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239,50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239,50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Количество реализованных проектов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Североморск,,  МКУ "ГЦ ЖКХ ЗАТО г. Североморск"</w:t>
            </w:r>
          </w:p>
        </w:tc>
      </w:tr>
      <w:tr w:rsidR="00936CF6" w:rsidRPr="0041109F" w:rsidTr="00C93810">
        <w:trPr>
          <w:trHeight w:val="555"/>
        </w:trPr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239,50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239,50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C93810">
        <w:trPr>
          <w:trHeight w:val="555"/>
        </w:trPr>
        <w:tc>
          <w:tcPr>
            <w:tcW w:w="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lastRenderedPageBreak/>
              <w:t>1.6.</w:t>
            </w:r>
          </w:p>
        </w:tc>
        <w:tc>
          <w:tcPr>
            <w:tcW w:w="30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Субсидии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муниципальным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образования на реализацию проектов по поддержке местных инициатив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1 408,21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0,0%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Количество реализованных проектов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Североморск,,  МКУ "ГЦ ЖКХ ЗАТО г. Североморск"</w:t>
            </w:r>
          </w:p>
        </w:tc>
      </w:tr>
      <w:tr w:rsidR="00936CF6" w:rsidRPr="0041109F" w:rsidTr="00C93810">
        <w:trPr>
          <w:trHeight w:val="555"/>
        </w:trPr>
        <w:tc>
          <w:tcPr>
            <w:tcW w:w="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ОБ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1 408,21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C93810">
        <w:trPr>
          <w:trHeight w:val="706"/>
        </w:trPr>
        <w:tc>
          <w:tcPr>
            <w:tcW w:w="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1.7.</w:t>
            </w:r>
          </w:p>
        </w:tc>
        <w:tc>
          <w:tcPr>
            <w:tcW w:w="30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Софинансирование за счет средств местного бюджета к субсидии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муниципальным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1109F">
              <w:rPr>
                <w:color w:val="000000"/>
                <w:sz w:val="16"/>
                <w:szCs w:val="16"/>
              </w:rPr>
              <w:t>образованиямна</w:t>
            </w:r>
            <w:proofErr w:type="spellEnd"/>
            <w:r w:rsidRPr="0041109F">
              <w:rPr>
                <w:color w:val="000000"/>
                <w:sz w:val="16"/>
                <w:szCs w:val="16"/>
              </w:rPr>
              <w:t xml:space="preserve"> реализацию проектов по поддержке местных инициатив 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584,50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548,73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93,9%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Количество реализованных проектов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Североморск,,  МКУ "ГЦ ЖКХ ЗАТО г. Североморск"</w:t>
            </w:r>
          </w:p>
        </w:tc>
      </w:tr>
      <w:tr w:rsidR="00936CF6" w:rsidRPr="0041109F" w:rsidTr="00C93810">
        <w:trPr>
          <w:trHeight w:val="447"/>
        </w:trPr>
        <w:tc>
          <w:tcPr>
            <w:tcW w:w="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584,50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548,73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93,9%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C93810">
        <w:trPr>
          <w:trHeight w:val="465"/>
        </w:trPr>
        <w:tc>
          <w:tcPr>
            <w:tcW w:w="8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012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Итого по задаче 1: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11 308,31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595D0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10 998,</w:t>
            </w:r>
            <w:r w:rsidR="00595D00" w:rsidRPr="0041109F">
              <w:rPr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97,3%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936CF6" w:rsidRPr="0041109F" w:rsidTr="00C93810">
        <w:trPr>
          <w:trHeight w:val="489"/>
        </w:trPr>
        <w:tc>
          <w:tcPr>
            <w:tcW w:w="8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936CF6" w:rsidRPr="0041109F" w:rsidRDefault="00936CF6" w:rsidP="00936CF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9 808,31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595D0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9 589,</w:t>
            </w:r>
            <w:r w:rsidR="00595D00" w:rsidRPr="0041109F">
              <w:rPr>
                <w:b/>
                <w:bCs/>
                <w:color w:val="000000"/>
                <w:sz w:val="16"/>
                <w:szCs w:val="16"/>
              </w:rPr>
              <w:t>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97,8%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C93810">
        <w:trPr>
          <w:trHeight w:val="514"/>
        </w:trPr>
        <w:tc>
          <w:tcPr>
            <w:tcW w:w="8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936CF6" w:rsidRPr="0041109F" w:rsidRDefault="00936CF6" w:rsidP="00936CF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 т.ч. ОБ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1 408,21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93,9%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936CF6" w:rsidRPr="0041109F" w:rsidTr="00C93810">
        <w:trPr>
          <w:trHeight w:val="465"/>
        </w:trPr>
        <w:tc>
          <w:tcPr>
            <w:tcW w:w="14889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Задача 2</w:t>
            </w:r>
            <w:r w:rsidRPr="0041109F">
              <w:rPr>
                <w:color w:val="000000"/>
                <w:sz w:val="16"/>
                <w:szCs w:val="16"/>
              </w:rPr>
              <w:t xml:space="preserve">. Улучшение внешнего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облика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</w:t>
            </w:r>
          </w:p>
        </w:tc>
      </w:tr>
      <w:tr w:rsidR="00936CF6" w:rsidRPr="0041109F" w:rsidTr="00AA72C6">
        <w:trPr>
          <w:trHeight w:val="184"/>
        </w:trPr>
        <w:tc>
          <w:tcPr>
            <w:tcW w:w="14889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C93810">
        <w:trPr>
          <w:trHeight w:val="615"/>
        </w:trPr>
        <w:tc>
          <w:tcPr>
            <w:tcW w:w="38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Основное мероприятие 2.Мероприятия, связанные с отловом, транспортировкой и временным содержанием безнадзорных животных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Постоянно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7 198,03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4 726,21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65,7%</w:t>
            </w: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 </w:t>
            </w:r>
          </w:p>
        </w:tc>
      </w:tr>
      <w:tr w:rsidR="00936CF6" w:rsidRPr="0041109F" w:rsidTr="00C93810">
        <w:trPr>
          <w:trHeight w:val="615"/>
        </w:trPr>
        <w:tc>
          <w:tcPr>
            <w:tcW w:w="38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6CF6" w:rsidRPr="0041109F" w:rsidRDefault="00936CF6" w:rsidP="00936CF6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675,41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291,69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43,2%</w:t>
            </w:r>
          </w:p>
        </w:tc>
        <w:tc>
          <w:tcPr>
            <w:tcW w:w="5812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936CF6" w:rsidRPr="0041109F" w:rsidTr="00AA72C6">
        <w:trPr>
          <w:trHeight w:val="376"/>
        </w:trPr>
        <w:tc>
          <w:tcPr>
            <w:tcW w:w="38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6CF6" w:rsidRPr="0041109F" w:rsidRDefault="00936CF6" w:rsidP="00936CF6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ОБ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6 522,62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4 434,52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68,0%</w:t>
            </w:r>
          </w:p>
        </w:tc>
        <w:tc>
          <w:tcPr>
            <w:tcW w:w="5812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936CF6" w:rsidRPr="0041109F" w:rsidTr="00AA72C6">
        <w:trPr>
          <w:trHeight w:val="409"/>
        </w:trPr>
        <w:tc>
          <w:tcPr>
            <w:tcW w:w="82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2.1</w:t>
            </w:r>
          </w:p>
        </w:tc>
        <w:tc>
          <w:tcPr>
            <w:tcW w:w="301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Субвенция бюджетам муниципальных образований Мурманской области на осуществление деятельности по отлову и содержанию безнадзорных животных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Постоянно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6 505,00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4 416,90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67,9%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Количество особей, шт.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1 000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679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68%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Североморск,,  МКУ "ГЦ ЖКХ ЗАТО г. Североморск"</w:t>
            </w:r>
          </w:p>
        </w:tc>
      </w:tr>
      <w:tr w:rsidR="00936CF6" w:rsidRPr="0041109F" w:rsidTr="00C93810">
        <w:trPr>
          <w:trHeight w:val="480"/>
        </w:trPr>
        <w:tc>
          <w:tcPr>
            <w:tcW w:w="82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C93810">
        <w:trPr>
          <w:trHeight w:val="630"/>
        </w:trPr>
        <w:tc>
          <w:tcPr>
            <w:tcW w:w="82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ОБ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6 505,00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4 416,90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67,9%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C93810">
        <w:trPr>
          <w:trHeight w:val="540"/>
        </w:trPr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2.2</w:t>
            </w:r>
          </w:p>
        </w:tc>
        <w:tc>
          <w:tcPr>
            <w:tcW w:w="30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Субвенция бюджетам муниципальных образований на организацию осуществления деятельности по отлову и содержанию безнадзорных животных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Постоянно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17,62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17,62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 мере необходимости,           Да -1, Нет-0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Североморск,,  МКУ "ГЦ ЖКХ ЗАТО г. Североморск"</w:t>
            </w:r>
          </w:p>
        </w:tc>
      </w:tr>
      <w:tr w:rsidR="00936CF6" w:rsidRPr="0041109F" w:rsidTr="00C93810">
        <w:trPr>
          <w:trHeight w:val="540"/>
        </w:trPr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AA72C6">
        <w:trPr>
          <w:trHeight w:val="461"/>
        </w:trPr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ОБ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17,62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17,62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C93810">
        <w:trPr>
          <w:trHeight w:val="600"/>
        </w:trPr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2.3</w:t>
            </w:r>
          </w:p>
        </w:tc>
        <w:tc>
          <w:tcPr>
            <w:tcW w:w="3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Расходы местного бюджета на выполнение переданных полномочий на осуществление деятельности по отлову </w:t>
            </w:r>
            <w:r w:rsidRPr="0041109F">
              <w:rPr>
                <w:color w:val="000000"/>
                <w:sz w:val="16"/>
                <w:szCs w:val="16"/>
              </w:rPr>
              <w:lastRenderedPageBreak/>
              <w:t>и содержанию безнадзорных животных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lastRenderedPageBreak/>
              <w:t>Постоянно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675,41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291,69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43,2%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Количество особей, шт.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1 000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679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68%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Североморск,,  МКУ "ГЦ ЖКХ ЗАТО г. </w:t>
            </w:r>
            <w:r w:rsidRPr="0041109F">
              <w:rPr>
                <w:color w:val="000000"/>
                <w:sz w:val="16"/>
                <w:szCs w:val="16"/>
              </w:rPr>
              <w:lastRenderedPageBreak/>
              <w:t>Североморск"</w:t>
            </w:r>
          </w:p>
        </w:tc>
      </w:tr>
      <w:tr w:rsidR="00936CF6" w:rsidRPr="0041109F" w:rsidTr="00C93810">
        <w:trPr>
          <w:trHeight w:val="495"/>
        </w:trPr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675,41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291,69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43,2%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AA72C6">
        <w:trPr>
          <w:trHeight w:val="330"/>
        </w:trPr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ОБ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C93810">
        <w:trPr>
          <w:trHeight w:val="570"/>
        </w:trPr>
        <w:tc>
          <w:tcPr>
            <w:tcW w:w="38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Основное мероприятие 3. Праздничное оформление улиц и </w:t>
            </w:r>
            <w:proofErr w:type="gramStart"/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площадей</w:t>
            </w:r>
            <w:proofErr w:type="gramEnd"/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 ЗАТО г. Североморск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4 180,62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4 179,14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 </w:t>
            </w:r>
          </w:p>
        </w:tc>
      </w:tr>
      <w:tr w:rsidR="00936CF6" w:rsidRPr="0041109F" w:rsidTr="00C93810">
        <w:trPr>
          <w:trHeight w:val="630"/>
        </w:trPr>
        <w:tc>
          <w:tcPr>
            <w:tcW w:w="38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4 180,62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4 179,14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5812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936CF6" w:rsidRPr="0041109F" w:rsidTr="00C93810">
        <w:trPr>
          <w:trHeight w:val="630"/>
        </w:trPr>
        <w:tc>
          <w:tcPr>
            <w:tcW w:w="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3.1.</w:t>
            </w:r>
          </w:p>
        </w:tc>
        <w:tc>
          <w:tcPr>
            <w:tcW w:w="30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Содержание и техническое обслуживание элементов прочего благоустройства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330,12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330,12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 мере необходимости,           Да -1, Нет-0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E92170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</w:t>
            </w:r>
            <w:r w:rsidR="00936CF6" w:rsidRPr="0041109F">
              <w:rPr>
                <w:sz w:val="16"/>
                <w:szCs w:val="16"/>
              </w:rPr>
              <w:t>0%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Североморск,,  МКУ "ГЦ ЖКХ ЗАТО г. Североморск"</w:t>
            </w:r>
          </w:p>
        </w:tc>
      </w:tr>
      <w:tr w:rsidR="00936CF6" w:rsidRPr="0041109F" w:rsidTr="00C93810">
        <w:trPr>
          <w:trHeight w:val="630"/>
        </w:trPr>
        <w:tc>
          <w:tcPr>
            <w:tcW w:w="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330,12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330,12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C93810">
        <w:trPr>
          <w:trHeight w:val="630"/>
        </w:trPr>
        <w:tc>
          <w:tcPr>
            <w:tcW w:w="8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3.1.1</w:t>
            </w:r>
          </w:p>
        </w:tc>
        <w:tc>
          <w:tcPr>
            <w:tcW w:w="30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Санитарно-гигиеническое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обслуживание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 ЗАТО г. Североморска  в период проведения праздничных мероприятий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330,12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330,12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 мере необходимости,           Да -1, Нет-0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E92170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</w:t>
            </w:r>
            <w:r w:rsidR="00936CF6" w:rsidRPr="0041109F">
              <w:rPr>
                <w:sz w:val="16"/>
                <w:szCs w:val="16"/>
              </w:rPr>
              <w:t>0%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Североморск,,  МКУ "ГЦ ЖКХ ЗАТО г. Североморск"</w:t>
            </w:r>
          </w:p>
        </w:tc>
      </w:tr>
      <w:tr w:rsidR="00936CF6" w:rsidRPr="0041109F" w:rsidTr="00C93810">
        <w:trPr>
          <w:trHeight w:val="600"/>
        </w:trPr>
        <w:tc>
          <w:tcPr>
            <w:tcW w:w="8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330,12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330,12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C93810">
        <w:trPr>
          <w:trHeight w:val="600"/>
        </w:trPr>
        <w:tc>
          <w:tcPr>
            <w:tcW w:w="8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3.2.</w:t>
            </w:r>
          </w:p>
        </w:tc>
        <w:tc>
          <w:tcPr>
            <w:tcW w:w="30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Установка (демонтаж) элементов прочего благоустройства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27,28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27,27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 мере необходимости,           Да -1, Нет-0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E92170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</w:t>
            </w:r>
            <w:r w:rsidR="00936CF6" w:rsidRPr="0041109F">
              <w:rPr>
                <w:sz w:val="16"/>
                <w:szCs w:val="16"/>
              </w:rPr>
              <w:t>0%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Североморск,,  МКУ "ГЦ ЖКХ ЗАТО г. Североморск"</w:t>
            </w:r>
          </w:p>
        </w:tc>
      </w:tr>
      <w:tr w:rsidR="00936CF6" w:rsidRPr="0041109F" w:rsidTr="00C93810">
        <w:trPr>
          <w:trHeight w:val="600"/>
        </w:trPr>
        <w:tc>
          <w:tcPr>
            <w:tcW w:w="8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27,28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27,27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C93810">
        <w:trPr>
          <w:trHeight w:val="600"/>
        </w:trPr>
        <w:tc>
          <w:tcPr>
            <w:tcW w:w="8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3.2.1</w:t>
            </w:r>
          </w:p>
        </w:tc>
        <w:tc>
          <w:tcPr>
            <w:tcW w:w="30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Демонтаж металлических конструкций елок и светотехнических украшений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в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27,28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27,27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 мере необходимости,           Да -1, Нет-0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E92170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</w:t>
            </w:r>
            <w:r w:rsidR="00936CF6" w:rsidRPr="0041109F">
              <w:rPr>
                <w:sz w:val="16"/>
                <w:szCs w:val="16"/>
              </w:rPr>
              <w:t>0%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Североморск,,  МКУ "ГЦ ЖКХ ЗАТО г. Североморск"</w:t>
            </w:r>
          </w:p>
        </w:tc>
      </w:tr>
      <w:tr w:rsidR="00936CF6" w:rsidRPr="0041109F" w:rsidTr="00C93810">
        <w:trPr>
          <w:trHeight w:val="525"/>
        </w:trPr>
        <w:tc>
          <w:tcPr>
            <w:tcW w:w="8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27,28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27,27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C93810">
        <w:trPr>
          <w:trHeight w:val="555"/>
        </w:trPr>
        <w:tc>
          <w:tcPr>
            <w:tcW w:w="8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3.3.</w:t>
            </w:r>
          </w:p>
        </w:tc>
        <w:tc>
          <w:tcPr>
            <w:tcW w:w="30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Прочие направления расходования муниципальной программы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2 823,22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2 823,03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 мере необходимости,           Да -1, Нет-0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E92170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</w:t>
            </w:r>
            <w:r w:rsidR="00936CF6" w:rsidRPr="0041109F">
              <w:rPr>
                <w:sz w:val="16"/>
                <w:szCs w:val="16"/>
              </w:rPr>
              <w:t>0%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Североморск,,  МКУ "ГЦ ЖКХ ЗАТО г. Североморск"</w:t>
            </w:r>
          </w:p>
        </w:tc>
      </w:tr>
      <w:tr w:rsidR="00936CF6" w:rsidRPr="0041109F" w:rsidTr="00C93810">
        <w:trPr>
          <w:trHeight w:val="585"/>
        </w:trPr>
        <w:tc>
          <w:tcPr>
            <w:tcW w:w="8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2 823,22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2 823,03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AA72C6">
        <w:trPr>
          <w:trHeight w:val="509"/>
        </w:trPr>
        <w:tc>
          <w:tcPr>
            <w:tcW w:w="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3.3.1</w:t>
            </w:r>
          </w:p>
        </w:tc>
        <w:tc>
          <w:tcPr>
            <w:tcW w:w="30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Праздничное оформление  улиц и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площадей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 ЗАТО г. Североморск в период проведения праздничных мероприятий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2 823,22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2 823,03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 мере необходимости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100%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Североморск,,  МКУ "ГЦ ЖКХ ЗАТО г. Североморск"</w:t>
            </w:r>
          </w:p>
        </w:tc>
      </w:tr>
      <w:tr w:rsidR="00936CF6" w:rsidRPr="0041109F" w:rsidTr="00AA72C6">
        <w:trPr>
          <w:trHeight w:val="419"/>
        </w:trPr>
        <w:tc>
          <w:tcPr>
            <w:tcW w:w="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2 823,22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2 823,03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AA72C6">
        <w:trPr>
          <w:trHeight w:val="422"/>
        </w:trPr>
        <w:tc>
          <w:tcPr>
            <w:tcW w:w="8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3.4.</w:t>
            </w:r>
          </w:p>
        </w:tc>
        <w:tc>
          <w:tcPr>
            <w:tcW w:w="30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Ремонт элементов прочего благоустройства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998,72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99,9%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 мере необходимости,           Да -1, Нет-0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E92170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</w:t>
            </w:r>
            <w:r w:rsidR="00936CF6" w:rsidRPr="0041109F">
              <w:rPr>
                <w:sz w:val="16"/>
                <w:szCs w:val="16"/>
              </w:rPr>
              <w:t>0%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Североморск,,  МКУ "ГЦ ЖКХ ЗАТО г. Североморск"</w:t>
            </w:r>
          </w:p>
        </w:tc>
      </w:tr>
      <w:tr w:rsidR="00936CF6" w:rsidRPr="0041109F" w:rsidTr="00C93810">
        <w:trPr>
          <w:trHeight w:val="600"/>
        </w:trPr>
        <w:tc>
          <w:tcPr>
            <w:tcW w:w="8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998,72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99,9%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C93810">
        <w:trPr>
          <w:trHeight w:val="600"/>
        </w:trPr>
        <w:tc>
          <w:tcPr>
            <w:tcW w:w="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lastRenderedPageBreak/>
              <w:t>3.4.1</w:t>
            </w:r>
          </w:p>
        </w:tc>
        <w:tc>
          <w:tcPr>
            <w:tcW w:w="30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Ремонт элементов праздничного оформления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998,72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99,9%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 мере необходимости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100%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Североморск,,  МКУ "ГЦ ЖКХ ЗАТО г. Североморск"</w:t>
            </w:r>
          </w:p>
        </w:tc>
      </w:tr>
      <w:tr w:rsidR="00936CF6" w:rsidRPr="0041109F" w:rsidTr="00AA72C6">
        <w:trPr>
          <w:trHeight w:val="340"/>
        </w:trPr>
        <w:tc>
          <w:tcPr>
            <w:tcW w:w="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998,72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99,9%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C93810">
        <w:trPr>
          <w:trHeight w:val="420"/>
        </w:trPr>
        <w:tc>
          <w:tcPr>
            <w:tcW w:w="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0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Итого по задаче 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11 378,65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8 905,35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78,3%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936CF6" w:rsidRPr="0041109F" w:rsidTr="00C93810">
        <w:trPr>
          <w:trHeight w:val="420"/>
        </w:trPr>
        <w:tc>
          <w:tcPr>
            <w:tcW w:w="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ОБ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6 522,62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4 434,52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68,0%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C93810">
        <w:trPr>
          <w:trHeight w:val="420"/>
        </w:trPr>
        <w:tc>
          <w:tcPr>
            <w:tcW w:w="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4 856,03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4 470,83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92,1%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C93810">
        <w:trPr>
          <w:trHeight w:val="420"/>
        </w:trPr>
        <w:tc>
          <w:tcPr>
            <w:tcW w:w="1488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rPr>
                <w:b/>
                <w:bCs/>
                <w:sz w:val="16"/>
                <w:szCs w:val="16"/>
              </w:rPr>
            </w:pPr>
            <w:r w:rsidRPr="0041109F">
              <w:rPr>
                <w:b/>
                <w:bCs/>
                <w:sz w:val="16"/>
                <w:szCs w:val="16"/>
              </w:rPr>
              <w:t xml:space="preserve">Задача 3. </w:t>
            </w:r>
            <w:r w:rsidRPr="0041109F">
              <w:rPr>
                <w:sz w:val="16"/>
                <w:szCs w:val="16"/>
              </w:rPr>
              <w:t xml:space="preserve">Организация предоставления ритуальных услуг, выполнение работ по содержанию </w:t>
            </w:r>
            <w:proofErr w:type="spellStart"/>
            <w:r w:rsidRPr="0041109F">
              <w:rPr>
                <w:sz w:val="16"/>
                <w:szCs w:val="16"/>
              </w:rPr>
              <w:t>терртории</w:t>
            </w:r>
            <w:proofErr w:type="spellEnd"/>
            <w:r w:rsidRPr="0041109F">
              <w:rPr>
                <w:sz w:val="16"/>
                <w:szCs w:val="16"/>
              </w:rPr>
              <w:t xml:space="preserve"> городского кладбища</w:t>
            </w:r>
          </w:p>
        </w:tc>
      </w:tr>
      <w:tr w:rsidR="00936CF6" w:rsidRPr="0041109F" w:rsidTr="00C93810">
        <w:trPr>
          <w:trHeight w:val="420"/>
        </w:trPr>
        <w:tc>
          <w:tcPr>
            <w:tcW w:w="1488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sz w:val="16"/>
                <w:szCs w:val="16"/>
              </w:rPr>
              <w:t>Основное мероприятие 4. Организация и содержание мест захоронения</w:t>
            </w:r>
          </w:p>
        </w:tc>
      </w:tr>
      <w:tr w:rsidR="00936CF6" w:rsidRPr="0041109F" w:rsidTr="00AA72C6">
        <w:trPr>
          <w:trHeight w:val="862"/>
        </w:trPr>
        <w:tc>
          <w:tcPr>
            <w:tcW w:w="82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4.1.</w:t>
            </w:r>
          </w:p>
        </w:tc>
        <w:tc>
          <w:tcPr>
            <w:tcW w:w="30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Расходы на обеспечение деятельности (оказание услуг) подведомственных учреждений, в том </w:t>
            </w:r>
            <w:proofErr w:type="spellStart"/>
            <w:r w:rsidRPr="0041109F">
              <w:rPr>
                <w:color w:val="000000"/>
                <w:sz w:val="16"/>
                <w:szCs w:val="16"/>
              </w:rPr>
              <w:t>чиле</w:t>
            </w:r>
            <w:proofErr w:type="spellEnd"/>
            <w:r w:rsidRPr="0041109F">
              <w:rPr>
                <w:color w:val="000000"/>
                <w:sz w:val="16"/>
                <w:szCs w:val="16"/>
              </w:rPr>
              <w:t xml:space="preserve"> на предоставление бюджетным и автономным учреждениям субсидии (МБУ "Специализированная похоронная служба")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Постоянно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16 607,68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16 618,82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100,1%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Количество выданных муниципальных заданий, шт.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100%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 МБУ "СПС"</w:t>
            </w:r>
          </w:p>
        </w:tc>
      </w:tr>
      <w:tr w:rsidR="00936CF6" w:rsidRPr="0041109F" w:rsidTr="00C93810">
        <w:trPr>
          <w:trHeight w:val="1020"/>
        </w:trPr>
        <w:tc>
          <w:tcPr>
            <w:tcW w:w="82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16 607,68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16 618,82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100,1%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AA72C6">
        <w:trPr>
          <w:trHeight w:val="507"/>
        </w:trPr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4.1.1.</w:t>
            </w:r>
          </w:p>
        </w:tc>
        <w:tc>
          <w:tcPr>
            <w:tcW w:w="3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Субсидия муниципальному бюджетному учреждению на выполнение муниципального задания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Постоянно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4 160,90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4 160,90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Количество выданных муниципальных заданий, шт.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100%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 МБУ "СПС"</w:t>
            </w:r>
          </w:p>
        </w:tc>
      </w:tr>
      <w:tr w:rsidR="00936CF6" w:rsidRPr="0041109F" w:rsidTr="00AA72C6">
        <w:trPr>
          <w:trHeight w:val="429"/>
        </w:trPr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4 160,90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4 160,90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AA72C6">
        <w:trPr>
          <w:trHeight w:val="407"/>
        </w:trPr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4.1.5</w:t>
            </w:r>
          </w:p>
        </w:tc>
        <w:tc>
          <w:tcPr>
            <w:tcW w:w="3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Субсидия на выполнение работ по подготовке к использованию для захоронений участка городского кладбища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12 435,64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12 435,64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 мере необходимости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100%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 МБУ "СПС"</w:t>
            </w:r>
          </w:p>
        </w:tc>
      </w:tr>
      <w:tr w:rsidR="00936CF6" w:rsidRPr="0041109F" w:rsidTr="00AA72C6">
        <w:trPr>
          <w:trHeight w:val="428"/>
        </w:trPr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12 435,64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12 435,64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AA72C6">
        <w:trPr>
          <w:trHeight w:val="561"/>
        </w:trPr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4.1.6</w:t>
            </w:r>
          </w:p>
        </w:tc>
        <w:tc>
          <w:tcPr>
            <w:tcW w:w="3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Субсидия на экспертизу работ по подготовке к использованию для </w:t>
            </w:r>
            <w:proofErr w:type="spellStart"/>
            <w:r w:rsidRPr="0041109F">
              <w:rPr>
                <w:color w:val="000000"/>
                <w:sz w:val="16"/>
                <w:szCs w:val="16"/>
              </w:rPr>
              <w:t>захороений</w:t>
            </w:r>
            <w:proofErr w:type="spellEnd"/>
            <w:r w:rsidRPr="0041109F">
              <w:rPr>
                <w:color w:val="000000"/>
                <w:sz w:val="16"/>
                <w:szCs w:val="16"/>
              </w:rPr>
              <w:t xml:space="preserve"> участка городского кладбища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11,14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11,14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 мере необходимости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100%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 МБУ "СПС"</w:t>
            </w:r>
          </w:p>
        </w:tc>
      </w:tr>
      <w:tr w:rsidR="00936CF6" w:rsidRPr="0041109F" w:rsidTr="00AA72C6">
        <w:trPr>
          <w:trHeight w:val="399"/>
        </w:trPr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11,14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11,14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AA72C6">
        <w:trPr>
          <w:trHeight w:val="563"/>
        </w:trPr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4.1.6.1</w:t>
            </w:r>
          </w:p>
        </w:tc>
        <w:tc>
          <w:tcPr>
            <w:tcW w:w="3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Проведение испытаний и контроля </w:t>
            </w:r>
            <w:proofErr w:type="spellStart"/>
            <w:r w:rsidRPr="0041109F">
              <w:rPr>
                <w:color w:val="000000"/>
                <w:sz w:val="16"/>
                <w:szCs w:val="16"/>
              </w:rPr>
              <w:t>качествадорожно-строителных</w:t>
            </w:r>
            <w:proofErr w:type="spellEnd"/>
            <w:r w:rsidRPr="0041109F">
              <w:rPr>
                <w:color w:val="000000"/>
                <w:sz w:val="16"/>
                <w:szCs w:val="16"/>
              </w:rPr>
              <w:t xml:space="preserve"> материалов. Используемых при выполнении работ по подготовке к использованию для захоронений участка городского кладбища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11,14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11,14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 мере необходимости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100%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 МБУ "СПС"</w:t>
            </w:r>
          </w:p>
        </w:tc>
      </w:tr>
      <w:tr w:rsidR="00936CF6" w:rsidRPr="0041109F" w:rsidTr="00AA72C6">
        <w:trPr>
          <w:trHeight w:val="555"/>
        </w:trPr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11,14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11,14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AA72C6">
        <w:trPr>
          <w:trHeight w:val="421"/>
        </w:trPr>
        <w:tc>
          <w:tcPr>
            <w:tcW w:w="14889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sz w:val="16"/>
                <w:szCs w:val="16"/>
              </w:rPr>
              <w:t>Основное мероприятие 5. Организация ритуальных услуг</w:t>
            </w:r>
          </w:p>
        </w:tc>
      </w:tr>
      <w:tr w:rsidR="00936CF6" w:rsidRPr="0041109F" w:rsidTr="00AA72C6">
        <w:trPr>
          <w:trHeight w:val="543"/>
        </w:trPr>
        <w:tc>
          <w:tcPr>
            <w:tcW w:w="8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5.1.</w:t>
            </w:r>
          </w:p>
        </w:tc>
        <w:tc>
          <w:tcPr>
            <w:tcW w:w="30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Расходы на погребение умерших (погибших) по гарантированному </w:t>
            </w:r>
            <w:r w:rsidRPr="0041109F">
              <w:rPr>
                <w:color w:val="000000"/>
                <w:sz w:val="16"/>
                <w:szCs w:val="16"/>
              </w:rPr>
              <w:lastRenderedPageBreak/>
              <w:t xml:space="preserve">перечню, умерших (погибших), не </w:t>
            </w:r>
            <w:proofErr w:type="spellStart"/>
            <w:r w:rsidRPr="0041109F">
              <w:rPr>
                <w:color w:val="000000"/>
                <w:sz w:val="16"/>
                <w:szCs w:val="16"/>
              </w:rPr>
              <w:t>имещих</w:t>
            </w:r>
            <w:proofErr w:type="spellEnd"/>
            <w:r w:rsidRPr="0041109F">
              <w:rPr>
                <w:color w:val="000000"/>
                <w:sz w:val="16"/>
                <w:szCs w:val="16"/>
              </w:rPr>
              <w:t xml:space="preserve"> родственников или законных представителей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lastRenderedPageBreak/>
              <w:t>Постоянно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243,75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237,69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97,5%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Количество погребений, ед.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55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45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81,8%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 </w:t>
            </w:r>
            <w:r w:rsidRPr="0041109F">
              <w:rPr>
                <w:color w:val="000000"/>
                <w:sz w:val="16"/>
                <w:szCs w:val="16"/>
              </w:rPr>
              <w:lastRenderedPageBreak/>
              <w:t>МБУ "СПС"</w:t>
            </w:r>
          </w:p>
        </w:tc>
      </w:tr>
      <w:tr w:rsidR="00936CF6" w:rsidRPr="0041109F" w:rsidTr="00C93810">
        <w:trPr>
          <w:trHeight w:val="510"/>
        </w:trPr>
        <w:tc>
          <w:tcPr>
            <w:tcW w:w="8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243,75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237,69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97,5%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AA72C6">
        <w:trPr>
          <w:trHeight w:val="343"/>
        </w:trPr>
        <w:tc>
          <w:tcPr>
            <w:tcW w:w="1488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sz w:val="16"/>
                <w:szCs w:val="16"/>
              </w:rPr>
              <w:lastRenderedPageBreak/>
              <w:t>Основное мероприятие 6. Транспортировка тел (останков) отдельных категорий умерших в морг</w:t>
            </w:r>
          </w:p>
        </w:tc>
      </w:tr>
      <w:tr w:rsidR="00936CF6" w:rsidRPr="0041109F" w:rsidTr="00C93810">
        <w:trPr>
          <w:trHeight w:val="705"/>
        </w:trPr>
        <w:tc>
          <w:tcPr>
            <w:tcW w:w="8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6.1.</w:t>
            </w:r>
          </w:p>
        </w:tc>
        <w:tc>
          <w:tcPr>
            <w:tcW w:w="30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Расходы на транспортировку в морг тел (останков) умерших (погибших), не </w:t>
            </w:r>
            <w:proofErr w:type="spellStart"/>
            <w:r w:rsidRPr="0041109F">
              <w:rPr>
                <w:color w:val="000000"/>
                <w:sz w:val="16"/>
                <w:szCs w:val="16"/>
              </w:rPr>
              <w:t>имеющихродственников</w:t>
            </w:r>
            <w:proofErr w:type="spellEnd"/>
            <w:r w:rsidRPr="0041109F">
              <w:rPr>
                <w:color w:val="000000"/>
                <w:sz w:val="16"/>
                <w:szCs w:val="16"/>
              </w:rPr>
              <w:t xml:space="preserve"> или законных представителей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Постоянно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143,23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131,96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92,1%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 мере необходимости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100%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КРГХ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администрации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Североморск, МБУ "СПС"</w:t>
            </w:r>
          </w:p>
        </w:tc>
      </w:tr>
      <w:tr w:rsidR="00936CF6" w:rsidRPr="0041109F" w:rsidTr="00AA72C6">
        <w:trPr>
          <w:trHeight w:val="349"/>
        </w:trPr>
        <w:tc>
          <w:tcPr>
            <w:tcW w:w="8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143,23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131,96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92,1%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AA72C6">
        <w:trPr>
          <w:trHeight w:val="425"/>
        </w:trPr>
        <w:tc>
          <w:tcPr>
            <w:tcW w:w="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0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Итого по задаче 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16 994,66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AF279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16 9</w:t>
            </w:r>
            <w:r w:rsidR="00AF2790" w:rsidRPr="0041109F">
              <w:rPr>
                <w:b/>
                <w:bCs/>
                <w:color w:val="000000"/>
                <w:sz w:val="16"/>
                <w:szCs w:val="16"/>
              </w:rPr>
              <w:t>77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t>,</w:t>
            </w:r>
            <w:r w:rsidR="00AF2790" w:rsidRPr="0041109F">
              <w:rPr>
                <w:b/>
                <w:bCs/>
                <w:color w:val="000000"/>
                <w:sz w:val="16"/>
                <w:szCs w:val="16"/>
              </w:rPr>
              <w:t>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AF2790" w:rsidP="00AF279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99</w:t>
            </w:r>
            <w:r w:rsidR="00936CF6" w:rsidRPr="0041109F">
              <w:rPr>
                <w:b/>
                <w:bCs/>
                <w:color w:val="000000"/>
                <w:sz w:val="16"/>
                <w:szCs w:val="16"/>
              </w:rPr>
              <w:t>,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t>9</w:t>
            </w:r>
            <w:r w:rsidR="00936CF6" w:rsidRPr="0041109F">
              <w:rPr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rPr>
                <w:sz w:val="16"/>
                <w:szCs w:val="16"/>
              </w:rPr>
            </w:pPr>
            <w:r w:rsidRPr="0041109F">
              <w:rPr>
                <w:sz w:val="16"/>
                <w:szCs w:val="16"/>
              </w:rPr>
              <w:t> 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936CF6" w:rsidRPr="0041109F" w:rsidTr="00AA72C6">
        <w:trPr>
          <w:trHeight w:val="418"/>
        </w:trPr>
        <w:tc>
          <w:tcPr>
            <w:tcW w:w="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ОБ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AA72C6">
        <w:trPr>
          <w:trHeight w:val="410"/>
        </w:trPr>
        <w:tc>
          <w:tcPr>
            <w:tcW w:w="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16 994,66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936CF6" w:rsidP="00AF2790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16 9</w:t>
            </w:r>
            <w:r w:rsidR="00AF2790" w:rsidRPr="0041109F">
              <w:rPr>
                <w:color w:val="000000"/>
                <w:sz w:val="16"/>
                <w:szCs w:val="16"/>
              </w:rPr>
              <w:t>77</w:t>
            </w:r>
            <w:r w:rsidRPr="0041109F">
              <w:rPr>
                <w:color w:val="000000"/>
                <w:sz w:val="16"/>
                <w:szCs w:val="16"/>
              </w:rPr>
              <w:t>,</w:t>
            </w:r>
            <w:r w:rsidR="00AF2790" w:rsidRPr="0041109F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CF6" w:rsidRPr="0041109F" w:rsidRDefault="00AF2790" w:rsidP="00AF2790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99</w:t>
            </w:r>
            <w:r w:rsidR="00936CF6" w:rsidRPr="0041109F">
              <w:rPr>
                <w:color w:val="000000"/>
                <w:sz w:val="16"/>
                <w:szCs w:val="16"/>
              </w:rPr>
              <w:t>,</w:t>
            </w:r>
            <w:r w:rsidRPr="0041109F">
              <w:rPr>
                <w:color w:val="000000"/>
                <w:sz w:val="16"/>
                <w:szCs w:val="16"/>
              </w:rPr>
              <w:t>9</w:t>
            </w:r>
            <w:r w:rsidR="00936CF6" w:rsidRPr="0041109F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C93810">
        <w:trPr>
          <w:trHeight w:val="405"/>
        </w:trPr>
        <w:tc>
          <w:tcPr>
            <w:tcW w:w="8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0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 по подпрограмме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AF279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3</w:t>
            </w:r>
            <w:r w:rsidR="00AF2790" w:rsidRPr="0041109F">
              <w:rPr>
                <w:b/>
                <w:bCs/>
                <w:color w:val="000000"/>
                <w:sz w:val="16"/>
                <w:szCs w:val="16"/>
              </w:rPr>
              <w:t>9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AF2790" w:rsidRPr="0041109F">
              <w:rPr>
                <w:b/>
                <w:bCs/>
                <w:color w:val="000000"/>
                <w:sz w:val="16"/>
                <w:szCs w:val="16"/>
              </w:rPr>
              <w:t>68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t>1,6</w:t>
            </w:r>
            <w:r w:rsidR="00AF2790" w:rsidRPr="0041109F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AF279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3</w:t>
            </w:r>
            <w:r w:rsidR="00AF2790" w:rsidRPr="0041109F">
              <w:rPr>
                <w:b/>
                <w:bCs/>
                <w:color w:val="000000"/>
                <w:sz w:val="16"/>
                <w:szCs w:val="16"/>
              </w:rPr>
              <w:t>6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AF2790" w:rsidRPr="0041109F">
              <w:rPr>
                <w:b/>
                <w:bCs/>
                <w:color w:val="000000"/>
                <w:sz w:val="16"/>
                <w:szCs w:val="16"/>
              </w:rPr>
              <w:t>8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t>8</w:t>
            </w:r>
            <w:r w:rsidR="00AF2790" w:rsidRPr="0041109F">
              <w:rPr>
                <w:b/>
                <w:bCs/>
                <w:color w:val="000000"/>
                <w:sz w:val="16"/>
                <w:szCs w:val="16"/>
              </w:rPr>
              <w:t>0</w:t>
            </w:r>
            <w:r w:rsidRPr="0041109F">
              <w:rPr>
                <w:b/>
                <w:bCs/>
                <w:color w:val="000000"/>
                <w:sz w:val="16"/>
                <w:szCs w:val="16"/>
              </w:rPr>
              <w:t>,</w:t>
            </w:r>
            <w:r w:rsidR="00AF2790" w:rsidRPr="0041109F">
              <w:rPr>
                <w:b/>
                <w:bCs/>
                <w:color w:val="000000"/>
                <w:sz w:val="16"/>
                <w:szCs w:val="16"/>
              </w:rPr>
              <w:t>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92,9%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936CF6" w:rsidRPr="0041109F" w:rsidTr="00C93810">
        <w:trPr>
          <w:trHeight w:val="405"/>
        </w:trPr>
        <w:tc>
          <w:tcPr>
            <w:tcW w:w="8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ОБ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AF2790" w:rsidP="00AF2790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8</w:t>
            </w:r>
            <w:r w:rsidR="00936CF6" w:rsidRPr="0041109F">
              <w:rPr>
                <w:color w:val="000000"/>
                <w:sz w:val="16"/>
                <w:szCs w:val="16"/>
              </w:rPr>
              <w:t xml:space="preserve"> </w:t>
            </w:r>
            <w:r w:rsidRPr="0041109F">
              <w:rPr>
                <w:color w:val="000000"/>
                <w:sz w:val="16"/>
                <w:szCs w:val="16"/>
              </w:rPr>
              <w:t>0</w:t>
            </w:r>
            <w:r w:rsidR="00936CF6" w:rsidRPr="0041109F">
              <w:rPr>
                <w:color w:val="000000"/>
                <w:sz w:val="16"/>
                <w:szCs w:val="16"/>
              </w:rPr>
              <w:t>22,62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AF2790" w:rsidP="00AF2790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5</w:t>
            </w:r>
            <w:r w:rsidR="00936CF6" w:rsidRPr="0041109F">
              <w:rPr>
                <w:color w:val="000000"/>
                <w:sz w:val="16"/>
                <w:szCs w:val="16"/>
              </w:rPr>
              <w:t xml:space="preserve"> </w:t>
            </w:r>
            <w:r w:rsidRPr="0041109F">
              <w:rPr>
                <w:color w:val="000000"/>
                <w:sz w:val="16"/>
                <w:szCs w:val="16"/>
              </w:rPr>
              <w:t>842</w:t>
            </w:r>
            <w:r w:rsidR="00936CF6" w:rsidRPr="0041109F">
              <w:rPr>
                <w:color w:val="000000"/>
                <w:sz w:val="16"/>
                <w:szCs w:val="16"/>
              </w:rPr>
              <w:t>,</w:t>
            </w:r>
            <w:r w:rsidRPr="0041109F">
              <w:rPr>
                <w:color w:val="000000"/>
                <w:sz w:val="16"/>
                <w:szCs w:val="16"/>
              </w:rPr>
              <w:t>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AF2790" w:rsidP="00AF2790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72</w:t>
            </w:r>
            <w:r w:rsidR="00936CF6" w:rsidRPr="0041109F">
              <w:rPr>
                <w:color w:val="000000"/>
                <w:sz w:val="16"/>
                <w:szCs w:val="16"/>
              </w:rPr>
              <w:t>,</w:t>
            </w:r>
            <w:r w:rsidRPr="0041109F">
              <w:rPr>
                <w:color w:val="000000"/>
                <w:sz w:val="16"/>
                <w:szCs w:val="16"/>
              </w:rPr>
              <w:t>8</w:t>
            </w:r>
            <w:r w:rsidR="00936CF6" w:rsidRPr="0041109F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C93810">
        <w:trPr>
          <w:trHeight w:val="405"/>
        </w:trPr>
        <w:tc>
          <w:tcPr>
            <w:tcW w:w="8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AF2790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31 65</w:t>
            </w:r>
            <w:r w:rsidR="00AF2790" w:rsidRPr="0041109F">
              <w:rPr>
                <w:color w:val="000000"/>
                <w:sz w:val="16"/>
                <w:szCs w:val="16"/>
              </w:rPr>
              <w:t>8</w:t>
            </w:r>
            <w:r w:rsidRPr="0041109F">
              <w:rPr>
                <w:color w:val="000000"/>
                <w:sz w:val="16"/>
                <w:szCs w:val="16"/>
              </w:rPr>
              <w:t>,</w:t>
            </w:r>
            <w:r w:rsidR="00AF2790" w:rsidRPr="0041109F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AF2790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31 0</w:t>
            </w:r>
            <w:r w:rsidR="00AF2790" w:rsidRPr="0041109F">
              <w:rPr>
                <w:color w:val="000000"/>
                <w:sz w:val="16"/>
                <w:szCs w:val="16"/>
              </w:rPr>
              <w:t>37</w:t>
            </w:r>
            <w:r w:rsidRPr="0041109F">
              <w:rPr>
                <w:color w:val="000000"/>
                <w:sz w:val="16"/>
                <w:szCs w:val="16"/>
              </w:rPr>
              <w:t>,</w:t>
            </w:r>
            <w:r w:rsidR="00AF2790" w:rsidRPr="0041109F">
              <w:rPr>
                <w:color w:val="000000"/>
                <w:sz w:val="16"/>
                <w:szCs w:val="16"/>
              </w:rPr>
              <w:t>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AF2790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98,</w:t>
            </w:r>
            <w:r w:rsidR="00AF2790" w:rsidRPr="0041109F">
              <w:rPr>
                <w:color w:val="000000"/>
                <w:sz w:val="16"/>
                <w:szCs w:val="16"/>
              </w:rPr>
              <w:t>0</w:t>
            </w:r>
            <w:r w:rsidRPr="0041109F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</w:tr>
      <w:tr w:rsidR="00936CF6" w:rsidRPr="0041109F" w:rsidTr="00C93810">
        <w:trPr>
          <w:trHeight w:val="390"/>
        </w:trPr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Муниципальные услуги (работы)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16 994,66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AF2790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16 9</w:t>
            </w:r>
            <w:r w:rsidR="00AF2790" w:rsidRPr="0041109F">
              <w:rPr>
                <w:color w:val="000000"/>
                <w:sz w:val="16"/>
                <w:szCs w:val="16"/>
              </w:rPr>
              <w:t>77</w:t>
            </w:r>
            <w:r w:rsidRPr="0041109F">
              <w:rPr>
                <w:color w:val="000000"/>
                <w:sz w:val="16"/>
                <w:szCs w:val="16"/>
              </w:rPr>
              <w:t>,</w:t>
            </w:r>
            <w:r w:rsidR="00AF2790" w:rsidRPr="0041109F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936CF6" w:rsidRPr="0041109F" w:rsidTr="00C93810">
        <w:trPr>
          <w:trHeight w:val="390"/>
        </w:trPr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Публичные обязательства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936CF6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936CF6" w:rsidRPr="0041109F" w:rsidTr="00C93810">
        <w:trPr>
          <w:trHeight w:val="390"/>
        </w:trPr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Мероприятия по содержанию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AF2790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8 </w:t>
            </w:r>
            <w:r w:rsidR="00AF2790" w:rsidRPr="0041109F">
              <w:rPr>
                <w:color w:val="000000"/>
                <w:sz w:val="16"/>
                <w:szCs w:val="16"/>
              </w:rPr>
              <w:t>623</w:t>
            </w:r>
            <w:r w:rsidRPr="0041109F">
              <w:rPr>
                <w:color w:val="000000"/>
                <w:sz w:val="16"/>
                <w:szCs w:val="16"/>
              </w:rPr>
              <w:t>,5</w:t>
            </w:r>
            <w:r w:rsidR="00AF2790" w:rsidRPr="0041109F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AF2790" w:rsidP="00AF2790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8 440</w:t>
            </w:r>
            <w:r w:rsidR="00936CF6" w:rsidRPr="0041109F">
              <w:rPr>
                <w:color w:val="000000"/>
                <w:sz w:val="16"/>
                <w:szCs w:val="16"/>
              </w:rPr>
              <w:t>,</w:t>
            </w:r>
            <w:r w:rsidRPr="0041109F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936CF6" w:rsidRPr="0041109F" w:rsidTr="00C93810">
        <w:trPr>
          <w:trHeight w:val="390"/>
        </w:trPr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Иные мероприятия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F6" w:rsidRPr="0041109F" w:rsidRDefault="00936CF6" w:rsidP="00936CF6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AF2790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  <w:r w:rsidR="00AF2790" w:rsidRPr="0041109F">
              <w:rPr>
                <w:color w:val="000000"/>
                <w:sz w:val="16"/>
                <w:szCs w:val="16"/>
              </w:rPr>
              <w:t>4</w:t>
            </w:r>
            <w:r w:rsidRPr="0041109F">
              <w:rPr>
                <w:color w:val="000000"/>
                <w:sz w:val="16"/>
                <w:szCs w:val="16"/>
              </w:rPr>
              <w:t xml:space="preserve"> </w:t>
            </w:r>
            <w:r w:rsidR="00AF2790" w:rsidRPr="0041109F">
              <w:rPr>
                <w:color w:val="000000"/>
                <w:sz w:val="16"/>
                <w:szCs w:val="16"/>
              </w:rPr>
              <w:t>0</w:t>
            </w:r>
            <w:r w:rsidRPr="0041109F">
              <w:rPr>
                <w:color w:val="000000"/>
                <w:sz w:val="16"/>
                <w:szCs w:val="16"/>
              </w:rPr>
              <w:t>63,</w:t>
            </w:r>
            <w:r w:rsidR="00AF2790" w:rsidRPr="0041109F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F6" w:rsidRPr="0041109F" w:rsidRDefault="00936CF6" w:rsidP="00AF2790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  <w:r w:rsidR="00AF2790" w:rsidRPr="0041109F">
              <w:rPr>
                <w:color w:val="000000"/>
                <w:sz w:val="16"/>
                <w:szCs w:val="16"/>
              </w:rPr>
              <w:t>1</w:t>
            </w:r>
            <w:r w:rsidRPr="0041109F">
              <w:rPr>
                <w:color w:val="000000"/>
                <w:sz w:val="16"/>
                <w:szCs w:val="16"/>
              </w:rPr>
              <w:t xml:space="preserve"> </w:t>
            </w:r>
            <w:r w:rsidR="00AF2790" w:rsidRPr="0041109F">
              <w:rPr>
                <w:color w:val="000000"/>
                <w:sz w:val="16"/>
                <w:szCs w:val="16"/>
              </w:rPr>
              <w:t>462</w:t>
            </w:r>
            <w:r w:rsidRPr="0041109F">
              <w:rPr>
                <w:color w:val="000000"/>
                <w:sz w:val="16"/>
                <w:szCs w:val="16"/>
              </w:rPr>
              <w:t>,</w:t>
            </w:r>
            <w:r w:rsidR="00AF2790" w:rsidRPr="0041109F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F6" w:rsidRPr="0041109F" w:rsidRDefault="00936CF6" w:rsidP="00936CF6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</w:tbl>
    <w:p w:rsidR="00E3227D" w:rsidRPr="0041109F" w:rsidRDefault="00E3227D" w:rsidP="00D2646B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rPr>
          <w:b/>
          <w:sz w:val="24"/>
          <w:szCs w:val="24"/>
        </w:rPr>
      </w:pPr>
    </w:p>
    <w:p w:rsidR="00933077" w:rsidRPr="0041109F" w:rsidRDefault="00933077" w:rsidP="00933077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эффективности реализации подпрограммы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933077" w:rsidRPr="0041109F" w:rsidRDefault="00E37408" w:rsidP="005473B1">
      <w:pPr>
        <w:pStyle w:val="ConsPlusNonformat"/>
        <w:widowControl/>
        <w:numPr>
          <w:ilvl w:val="0"/>
          <w:numId w:val="33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</w:t>
      </w:r>
      <w:r w:rsidR="00933077" w:rsidRPr="0041109F">
        <w:rPr>
          <w:rFonts w:ascii="Times New Roman" w:hAnsi="Times New Roman" w:cs="Times New Roman"/>
          <w:sz w:val="24"/>
          <w:szCs w:val="24"/>
        </w:rPr>
        <w:t>Оценка достижения плановых значений индикаторов</w:t>
      </w:r>
    </w:p>
    <w:tbl>
      <w:tblPr>
        <w:tblW w:w="11159" w:type="dxa"/>
        <w:tblInd w:w="3461" w:type="dxa"/>
        <w:tblLook w:val="04A0"/>
      </w:tblPr>
      <w:tblGrid>
        <w:gridCol w:w="960"/>
        <w:gridCol w:w="3442"/>
        <w:gridCol w:w="336"/>
        <w:gridCol w:w="6521"/>
      </w:tblGrid>
      <w:tr w:rsidR="00933077" w:rsidRPr="0041109F" w:rsidTr="00983BD0">
        <w:trPr>
          <w:trHeight w:val="315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933077" w:rsidRPr="0041109F" w:rsidRDefault="00933077" w:rsidP="00983BD0">
            <w:pPr>
              <w:jc w:val="center"/>
              <w:rPr>
                <w:rFonts w:ascii="Calibri" w:hAnsi="Calibri"/>
              </w:rPr>
            </w:pPr>
            <w:proofErr w:type="gramStart"/>
            <w:r w:rsidRPr="0041109F">
              <w:t>ДИП</w:t>
            </w:r>
            <w:proofErr w:type="gramEnd"/>
            <w:r w:rsidRPr="0041109F">
              <w:t xml:space="preserve"> =</w:t>
            </w:r>
          </w:p>
        </w:tc>
        <w:tc>
          <w:tcPr>
            <w:tcW w:w="3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077" w:rsidRPr="0041109F" w:rsidRDefault="00933077" w:rsidP="00983BD0">
            <w:pPr>
              <w:jc w:val="center"/>
            </w:pPr>
            <w:r w:rsidRPr="0041109F">
              <w:t>33,7 (степень решения задач)</w:t>
            </w:r>
          </w:p>
        </w:tc>
        <w:tc>
          <w:tcPr>
            <w:tcW w:w="236" w:type="dxa"/>
            <w:vMerge w:val="restart"/>
            <w:shd w:val="clear" w:color="auto" w:fill="auto"/>
            <w:noWrap/>
            <w:vAlign w:val="center"/>
            <w:hideMark/>
          </w:tcPr>
          <w:p w:rsidR="00933077" w:rsidRPr="0041109F" w:rsidRDefault="00933077" w:rsidP="00983BD0">
            <w:pPr>
              <w:rPr>
                <w:rFonts w:ascii="Calibri" w:hAnsi="Calibri"/>
              </w:rPr>
            </w:pPr>
            <w:r w:rsidRPr="0041109F">
              <w:rPr>
                <w:rFonts w:ascii="Calibri" w:hAnsi="Calibri"/>
              </w:rPr>
              <w:t>=</w:t>
            </w:r>
          </w:p>
        </w:tc>
        <w:tc>
          <w:tcPr>
            <w:tcW w:w="6521" w:type="dxa"/>
            <w:vMerge w:val="restart"/>
            <w:shd w:val="clear" w:color="auto" w:fill="auto"/>
            <w:noWrap/>
            <w:vAlign w:val="center"/>
            <w:hideMark/>
          </w:tcPr>
          <w:p w:rsidR="00933077" w:rsidRPr="0041109F" w:rsidRDefault="00933077" w:rsidP="00E37408">
            <w:pPr>
              <w:rPr>
                <w:rFonts w:ascii="Calibri" w:hAnsi="Calibri"/>
              </w:rPr>
            </w:pPr>
            <w:r w:rsidRPr="0041109F">
              <w:rPr>
                <w:b/>
              </w:rPr>
              <w:t xml:space="preserve">0,96 </w:t>
            </w:r>
            <w:r w:rsidR="00E37408" w:rsidRPr="0041109F">
              <w:rPr>
                <w:b/>
              </w:rPr>
              <w:t>в</w:t>
            </w:r>
            <w:r w:rsidRPr="0041109F">
              <w:rPr>
                <w:b/>
              </w:rPr>
              <w:t>ысокая результативность</w:t>
            </w:r>
          </w:p>
        </w:tc>
      </w:tr>
      <w:tr w:rsidR="00933077" w:rsidRPr="0041109F" w:rsidTr="00983BD0">
        <w:trPr>
          <w:trHeight w:val="300"/>
        </w:trPr>
        <w:tc>
          <w:tcPr>
            <w:tcW w:w="960" w:type="dxa"/>
            <w:vMerge/>
            <w:vAlign w:val="center"/>
            <w:hideMark/>
          </w:tcPr>
          <w:p w:rsidR="00933077" w:rsidRPr="0041109F" w:rsidRDefault="00933077" w:rsidP="00983BD0">
            <w:pPr>
              <w:rPr>
                <w:rFonts w:ascii="Calibri" w:hAnsi="Calibri"/>
              </w:rPr>
            </w:pPr>
          </w:p>
        </w:tc>
        <w:tc>
          <w:tcPr>
            <w:tcW w:w="344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077" w:rsidRPr="0041109F" w:rsidRDefault="00933077" w:rsidP="00983BD0">
            <w:pPr>
              <w:jc w:val="center"/>
            </w:pPr>
            <w:r w:rsidRPr="0041109F">
              <w:t>35</w:t>
            </w:r>
          </w:p>
        </w:tc>
        <w:tc>
          <w:tcPr>
            <w:tcW w:w="236" w:type="dxa"/>
            <w:vMerge/>
            <w:vAlign w:val="center"/>
            <w:hideMark/>
          </w:tcPr>
          <w:p w:rsidR="00933077" w:rsidRPr="0041109F" w:rsidRDefault="00933077" w:rsidP="00983BD0">
            <w:pPr>
              <w:rPr>
                <w:rFonts w:ascii="Calibri" w:hAnsi="Calibri"/>
              </w:rPr>
            </w:pPr>
          </w:p>
        </w:tc>
        <w:tc>
          <w:tcPr>
            <w:tcW w:w="6521" w:type="dxa"/>
            <w:vMerge/>
            <w:vAlign w:val="center"/>
            <w:hideMark/>
          </w:tcPr>
          <w:p w:rsidR="00933077" w:rsidRPr="0041109F" w:rsidRDefault="00933077" w:rsidP="00983BD0">
            <w:pPr>
              <w:rPr>
                <w:rFonts w:ascii="Calibri" w:hAnsi="Calibri"/>
              </w:rPr>
            </w:pPr>
          </w:p>
        </w:tc>
      </w:tr>
    </w:tbl>
    <w:p w:rsidR="00933077" w:rsidRPr="0041109F" w:rsidRDefault="00933077" w:rsidP="005473B1">
      <w:pPr>
        <w:pStyle w:val="ConsPlusNonformat"/>
        <w:widowControl/>
        <w:numPr>
          <w:ilvl w:val="0"/>
          <w:numId w:val="33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полноты финансирования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933077" w:rsidRPr="0041109F" w:rsidRDefault="00933077" w:rsidP="00933077">
      <w:pPr>
        <w:pStyle w:val="ConsPlusNonformat"/>
        <w:widowControl/>
        <w:tabs>
          <w:tab w:val="left" w:pos="432"/>
        </w:tabs>
        <w:ind w:left="21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933077" w:rsidRPr="0041109F" w:rsidRDefault="00933077" w:rsidP="00933077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          ПФ =  </w:t>
      </w:r>
      <w:r w:rsidR="00A477EF" w:rsidRPr="0041109F">
        <w:rPr>
          <w:rFonts w:ascii="Times New Roman" w:hAnsi="Times New Roman" w:cs="Times New Roman"/>
          <w:b/>
          <w:sz w:val="24"/>
          <w:szCs w:val="24"/>
        </w:rPr>
        <w:t>0</w:t>
      </w:r>
      <w:r w:rsidRPr="0041109F">
        <w:rPr>
          <w:rFonts w:ascii="Times New Roman" w:hAnsi="Times New Roman" w:cs="Times New Roman"/>
          <w:b/>
          <w:sz w:val="24"/>
          <w:szCs w:val="24"/>
        </w:rPr>
        <w:t>,</w:t>
      </w:r>
      <w:r w:rsidR="00A477EF" w:rsidRPr="0041109F">
        <w:rPr>
          <w:rFonts w:ascii="Times New Roman" w:hAnsi="Times New Roman" w:cs="Times New Roman"/>
          <w:b/>
          <w:sz w:val="24"/>
          <w:szCs w:val="24"/>
        </w:rPr>
        <w:t>94</w:t>
      </w:r>
      <w:r w:rsidR="00E37408" w:rsidRPr="004110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109F">
        <w:rPr>
          <w:rFonts w:ascii="Times New Roman" w:hAnsi="Times New Roman" w:cs="Times New Roman"/>
          <w:sz w:val="24"/>
          <w:szCs w:val="24"/>
        </w:rPr>
        <w:t xml:space="preserve">- </w:t>
      </w:r>
      <w:r w:rsidR="00A477EF" w:rsidRPr="0041109F">
        <w:rPr>
          <w:rFonts w:ascii="Times New Roman" w:hAnsi="Times New Roman" w:cs="Times New Roman"/>
          <w:b/>
          <w:sz w:val="24"/>
          <w:szCs w:val="24"/>
        </w:rPr>
        <w:t>не</w:t>
      </w:r>
      <w:r w:rsidRPr="0041109F">
        <w:rPr>
          <w:rFonts w:ascii="Times New Roman" w:hAnsi="Times New Roman" w:cs="Times New Roman"/>
          <w:b/>
          <w:sz w:val="24"/>
          <w:szCs w:val="24"/>
        </w:rPr>
        <w:t>полное финансирование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933077" w:rsidRPr="0041109F" w:rsidRDefault="00933077" w:rsidP="00933077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936CF6" w:rsidRPr="0041109F" w:rsidRDefault="00933077" w:rsidP="00933077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rPr>
          <w:b/>
          <w:sz w:val="24"/>
          <w:szCs w:val="24"/>
        </w:rPr>
      </w:pPr>
      <w:r w:rsidRPr="0041109F">
        <w:rPr>
          <w:sz w:val="24"/>
          <w:szCs w:val="24"/>
        </w:rPr>
        <w:t xml:space="preserve"> </w:t>
      </w:r>
      <w:r w:rsidRPr="0041109F">
        <w:rPr>
          <w:b/>
          <w:sz w:val="24"/>
          <w:szCs w:val="24"/>
        </w:rPr>
        <w:t>Общая оценка эффективности реализации подпрограммы</w:t>
      </w:r>
      <w:r w:rsidR="00E37408" w:rsidRPr="0041109F">
        <w:rPr>
          <w:b/>
          <w:sz w:val="24"/>
          <w:szCs w:val="24"/>
        </w:rPr>
        <w:t xml:space="preserve"> </w:t>
      </w:r>
      <w:r w:rsidRPr="0041109F">
        <w:rPr>
          <w:b/>
          <w:sz w:val="24"/>
          <w:szCs w:val="24"/>
        </w:rPr>
        <w:t xml:space="preserve">- </w:t>
      </w:r>
      <w:r w:rsidR="00A477EF" w:rsidRPr="0041109F">
        <w:rPr>
          <w:b/>
          <w:sz w:val="24"/>
          <w:szCs w:val="24"/>
        </w:rPr>
        <w:t>4</w:t>
      </w:r>
      <w:r w:rsidRPr="0041109F">
        <w:rPr>
          <w:b/>
          <w:sz w:val="24"/>
          <w:szCs w:val="24"/>
        </w:rPr>
        <w:t xml:space="preserve"> </w:t>
      </w:r>
      <w:r w:rsidR="00A477EF" w:rsidRPr="0041109F">
        <w:rPr>
          <w:b/>
          <w:sz w:val="24"/>
          <w:szCs w:val="24"/>
        </w:rPr>
        <w:t>приемлемый</w:t>
      </w:r>
      <w:r w:rsidRPr="0041109F">
        <w:rPr>
          <w:b/>
          <w:sz w:val="24"/>
          <w:szCs w:val="24"/>
        </w:rPr>
        <w:t xml:space="preserve"> уровень эффективности</w:t>
      </w:r>
      <w:r w:rsidR="001D7260" w:rsidRPr="0041109F">
        <w:rPr>
          <w:b/>
          <w:sz w:val="24"/>
          <w:szCs w:val="24"/>
        </w:rPr>
        <w:t xml:space="preserve"> </w:t>
      </w:r>
      <w:r w:rsidR="001D7260" w:rsidRPr="0041109F">
        <w:rPr>
          <w:sz w:val="24"/>
          <w:szCs w:val="24"/>
        </w:rPr>
        <w:t>(необходима своевременная корректировка показателей (индикаторов) и плановых объемов финансирования)</w:t>
      </w:r>
    </w:p>
    <w:p w:rsidR="00AA72C6" w:rsidRPr="0041109F" w:rsidRDefault="00AA72C6">
      <w:pPr>
        <w:rPr>
          <w:b/>
        </w:rPr>
      </w:pPr>
      <w:r w:rsidRPr="0041109F">
        <w:rPr>
          <w:b/>
        </w:rPr>
        <w:br w:type="page"/>
      </w:r>
    </w:p>
    <w:p w:rsidR="002F6F8C" w:rsidRPr="0041109F" w:rsidRDefault="002F6F8C" w:rsidP="00E90A6F">
      <w:pPr>
        <w:tabs>
          <w:tab w:val="left" w:pos="709"/>
        </w:tabs>
        <w:jc w:val="center"/>
        <w:rPr>
          <w:rFonts w:eastAsia="Calibri"/>
          <w:b/>
          <w:bCs/>
        </w:rPr>
      </w:pPr>
      <w:r w:rsidRPr="0041109F">
        <w:rPr>
          <w:b/>
        </w:rPr>
        <w:lastRenderedPageBreak/>
        <w:t xml:space="preserve">8. </w:t>
      </w:r>
      <w:r w:rsidRPr="0041109F">
        <w:rPr>
          <w:rFonts w:eastAsia="Calibri"/>
          <w:b/>
          <w:bCs/>
        </w:rPr>
        <w:t xml:space="preserve"> «Реализация приоритетного проекта по формированию комфортной городской среды на территории ЗАТО г</w:t>
      </w:r>
      <w:proofErr w:type="gramStart"/>
      <w:r w:rsidRPr="0041109F">
        <w:rPr>
          <w:rFonts w:eastAsia="Calibri"/>
          <w:b/>
          <w:bCs/>
        </w:rPr>
        <w:t>.С</w:t>
      </w:r>
      <w:proofErr w:type="gramEnd"/>
      <w:r w:rsidRPr="0041109F">
        <w:rPr>
          <w:rFonts w:eastAsia="Calibri"/>
          <w:b/>
          <w:bCs/>
        </w:rPr>
        <w:t>евероморск»</w:t>
      </w:r>
    </w:p>
    <w:p w:rsidR="002F6F8C" w:rsidRPr="0041109F" w:rsidRDefault="002F6F8C" w:rsidP="00E90A6F">
      <w:pPr>
        <w:tabs>
          <w:tab w:val="left" w:pos="709"/>
        </w:tabs>
        <w:jc w:val="center"/>
        <w:rPr>
          <w:b/>
        </w:rPr>
      </w:pPr>
      <w:r w:rsidRPr="0041109F">
        <w:rPr>
          <w:b/>
          <w:bCs/>
        </w:rPr>
        <w:t>на 2017 год</w:t>
      </w:r>
      <w:r w:rsidRPr="0041109F">
        <w:rPr>
          <w:b/>
        </w:rPr>
        <w:t>.</w:t>
      </w:r>
    </w:p>
    <w:p w:rsidR="00BB1529" w:rsidRPr="0041109F" w:rsidRDefault="00BB1529" w:rsidP="00E90A6F">
      <w:pPr>
        <w:tabs>
          <w:tab w:val="left" w:pos="709"/>
        </w:tabs>
        <w:jc w:val="center"/>
        <w:rPr>
          <w:b/>
        </w:rPr>
      </w:pPr>
    </w:p>
    <w:p w:rsidR="00BB1529" w:rsidRPr="0041109F" w:rsidRDefault="00BB1529" w:rsidP="00E90A6F">
      <w:pPr>
        <w:tabs>
          <w:tab w:val="left" w:pos="709"/>
        </w:tabs>
        <w:jc w:val="center"/>
        <w:rPr>
          <w:b/>
        </w:rPr>
      </w:pPr>
    </w:p>
    <w:tbl>
      <w:tblPr>
        <w:tblW w:w="15740" w:type="dxa"/>
        <w:tblInd w:w="103" w:type="dxa"/>
        <w:tblLayout w:type="fixed"/>
        <w:tblLook w:val="04A0"/>
      </w:tblPr>
      <w:tblGrid>
        <w:gridCol w:w="860"/>
        <w:gridCol w:w="2689"/>
        <w:gridCol w:w="1046"/>
        <w:gridCol w:w="1364"/>
        <w:gridCol w:w="1138"/>
        <w:gridCol w:w="988"/>
        <w:gridCol w:w="993"/>
        <w:gridCol w:w="1701"/>
        <w:gridCol w:w="1115"/>
        <w:gridCol w:w="727"/>
        <w:gridCol w:w="851"/>
        <w:gridCol w:w="1276"/>
        <w:gridCol w:w="992"/>
      </w:tblGrid>
      <w:tr w:rsidR="00BB1529" w:rsidRPr="0041109F" w:rsidTr="00BB1529">
        <w:trPr>
          <w:gridAfter w:val="1"/>
          <w:wAfter w:w="992" w:type="dxa"/>
          <w:trHeight w:val="825"/>
        </w:trPr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№</w:t>
            </w:r>
            <w:proofErr w:type="spellStart"/>
            <w:proofErr w:type="gramStart"/>
            <w:r w:rsidRPr="0041109F">
              <w:rPr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Pr="0041109F">
              <w:rPr>
                <w:color w:val="000000"/>
                <w:sz w:val="16"/>
                <w:szCs w:val="16"/>
              </w:rPr>
              <w:t>/</w:t>
            </w:r>
            <w:proofErr w:type="spellStart"/>
            <w:r w:rsidRPr="0041109F">
              <w:rPr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Цель, задачи, мероприятия</w:t>
            </w:r>
          </w:p>
        </w:tc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Срок выполнения (квартал, год)</w:t>
            </w:r>
          </w:p>
        </w:tc>
        <w:tc>
          <w:tcPr>
            <w:tcW w:w="1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Объемы финансирования, тыс. руб.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Процент освоения, % (гр.6/гр.5)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Показатели (индикаторы) результативности выполнения мероприятий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Исполнители, перечень организаций, участвующих в реализации мероприятий</w:t>
            </w:r>
          </w:p>
        </w:tc>
      </w:tr>
      <w:tr w:rsidR="00BB1529" w:rsidRPr="0041109F" w:rsidTr="00BB1529">
        <w:trPr>
          <w:gridAfter w:val="1"/>
          <w:wAfter w:w="992" w:type="dxa"/>
          <w:trHeight w:val="1080"/>
        </w:trPr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Уточненные бюджетные ассигнования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Кассовый расход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Наименование, ед. измерения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План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Факт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Процент исполнения, % (гр.10/гр.9)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</w:tr>
      <w:tr w:rsidR="00BB1529" w:rsidRPr="0041109F" w:rsidTr="00BB1529">
        <w:trPr>
          <w:gridAfter w:val="1"/>
          <w:wAfter w:w="992" w:type="dxa"/>
          <w:trHeight w:val="315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12</w:t>
            </w:r>
          </w:p>
        </w:tc>
      </w:tr>
      <w:tr w:rsidR="00BB1529" w:rsidRPr="0041109F" w:rsidTr="00BB1529">
        <w:trPr>
          <w:gridAfter w:val="1"/>
          <w:wAfter w:w="992" w:type="dxa"/>
          <w:trHeight w:val="525"/>
        </w:trPr>
        <w:tc>
          <w:tcPr>
            <w:tcW w:w="1474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Цель:</w:t>
            </w:r>
            <w:r w:rsidRPr="0041109F">
              <w:rPr>
                <w:color w:val="000000"/>
                <w:sz w:val="16"/>
                <w:szCs w:val="16"/>
              </w:rPr>
              <w:t xml:space="preserve"> Повышение уровня благоустройства общественных территорий и дворовых территорий многоквартирных домов муниципального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образования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</w:t>
            </w:r>
          </w:p>
        </w:tc>
      </w:tr>
      <w:tr w:rsidR="00BB1529" w:rsidRPr="0041109F" w:rsidTr="00BB1529">
        <w:trPr>
          <w:gridAfter w:val="1"/>
          <w:wAfter w:w="992" w:type="dxa"/>
          <w:trHeight w:val="570"/>
        </w:trPr>
        <w:tc>
          <w:tcPr>
            <w:tcW w:w="1474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1529" w:rsidRPr="0041109F" w:rsidRDefault="00BB152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Задача 1. Повышение уровня благоустройства дворовых территорий муниципального образования ЗАТО г</w:t>
            </w:r>
            <w:proofErr w:type="gramStart"/>
            <w:r w:rsidRPr="0041109F">
              <w:rPr>
                <w:b/>
                <w:bCs/>
                <w:color w:val="000000"/>
                <w:sz w:val="16"/>
                <w:szCs w:val="16"/>
              </w:rPr>
              <w:t>.С</w:t>
            </w:r>
            <w:proofErr w:type="gramEnd"/>
            <w:r w:rsidRPr="0041109F">
              <w:rPr>
                <w:b/>
                <w:bCs/>
                <w:color w:val="000000"/>
                <w:sz w:val="16"/>
                <w:szCs w:val="16"/>
              </w:rPr>
              <w:t>евероморск</w:t>
            </w:r>
          </w:p>
        </w:tc>
      </w:tr>
      <w:tr w:rsidR="00BB1529" w:rsidRPr="0041109F" w:rsidTr="00BB1529">
        <w:trPr>
          <w:gridAfter w:val="1"/>
          <w:wAfter w:w="992" w:type="dxa"/>
          <w:trHeight w:val="465"/>
        </w:trPr>
        <w:tc>
          <w:tcPr>
            <w:tcW w:w="35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1529" w:rsidRPr="0041109F" w:rsidRDefault="00BB1529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Основное мероприятие 1. Благоустройство дворовых территории </w:t>
            </w: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br/>
              <w:t xml:space="preserve">многоквартирных домов муниципального </w:t>
            </w: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br/>
              <w:t>образования ЗАТО г</w:t>
            </w:r>
            <w:proofErr w:type="gramStart"/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.С</w:t>
            </w:r>
            <w:proofErr w:type="gramEnd"/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евероморск</w:t>
            </w:r>
          </w:p>
        </w:tc>
        <w:tc>
          <w:tcPr>
            <w:tcW w:w="10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529" w:rsidRPr="0041109F" w:rsidRDefault="00BB152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529" w:rsidRPr="0041109F" w:rsidRDefault="00BB1529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8 638,00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529" w:rsidRPr="0041109F" w:rsidRDefault="00BB1529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8 638,00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529" w:rsidRPr="0041109F" w:rsidRDefault="00BB1529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Доля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благоустроенный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дворовых территорий от общего количества дворовых территорий, %</w:t>
            </w:r>
          </w:p>
        </w:tc>
        <w:tc>
          <w:tcPr>
            <w:tcW w:w="11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26,8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26,8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B1529" w:rsidRPr="0041109F" w:rsidTr="00BB1529">
        <w:trPr>
          <w:gridAfter w:val="1"/>
          <w:wAfter w:w="992" w:type="dxa"/>
          <w:trHeight w:val="465"/>
        </w:trPr>
        <w:tc>
          <w:tcPr>
            <w:tcW w:w="3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529" w:rsidRPr="0041109F" w:rsidRDefault="00BB1529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0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529" w:rsidRPr="0041109F" w:rsidRDefault="00BB1529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432,23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529" w:rsidRPr="0041109F" w:rsidRDefault="00BB1529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432,23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529" w:rsidRPr="0041109F" w:rsidRDefault="00BB1529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</w:tr>
      <w:tr w:rsidR="00BB1529" w:rsidRPr="0041109F" w:rsidTr="00BB1529">
        <w:trPr>
          <w:gridAfter w:val="1"/>
          <w:wAfter w:w="992" w:type="dxa"/>
          <w:trHeight w:val="465"/>
        </w:trPr>
        <w:tc>
          <w:tcPr>
            <w:tcW w:w="3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529" w:rsidRPr="0041109F" w:rsidRDefault="00BB1529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0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ОБ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529" w:rsidRPr="0041109F" w:rsidRDefault="00BB1529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3 856,71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529" w:rsidRPr="0041109F" w:rsidRDefault="00BB1529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3 856,71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529" w:rsidRPr="0041109F" w:rsidRDefault="00BB1529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</w:tr>
      <w:tr w:rsidR="00BB1529" w:rsidRPr="0041109F" w:rsidTr="00BB1529">
        <w:trPr>
          <w:gridAfter w:val="1"/>
          <w:wAfter w:w="992" w:type="dxa"/>
          <w:trHeight w:val="465"/>
        </w:trPr>
        <w:tc>
          <w:tcPr>
            <w:tcW w:w="3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529" w:rsidRPr="0041109F" w:rsidRDefault="00BB1529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0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ФБ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529" w:rsidRPr="0041109F" w:rsidRDefault="00BB1529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4 349,06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529" w:rsidRPr="0041109F" w:rsidRDefault="00BB1529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4 349,06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529" w:rsidRPr="0041109F" w:rsidRDefault="00BB1529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</w:tr>
      <w:tr w:rsidR="00BB1529" w:rsidRPr="0041109F" w:rsidTr="00BB1529">
        <w:trPr>
          <w:gridAfter w:val="1"/>
          <w:wAfter w:w="992" w:type="dxa"/>
          <w:trHeight w:val="480"/>
        </w:trPr>
        <w:tc>
          <w:tcPr>
            <w:tcW w:w="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1.1.</w:t>
            </w:r>
          </w:p>
        </w:tc>
        <w:tc>
          <w:tcPr>
            <w:tcW w:w="26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Благоустройство дворовых территорий многоквартирных домов № 2 и № 4 </w:t>
            </w:r>
            <w:r w:rsidRPr="0041109F">
              <w:rPr>
                <w:color w:val="000000"/>
                <w:sz w:val="16"/>
                <w:szCs w:val="16"/>
              </w:rPr>
              <w:br/>
              <w:t>по ул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.Ш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кольной в н.п.Североморск-3 </w:t>
            </w:r>
          </w:p>
        </w:tc>
        <w:tc>
          <w:tcPr>
            <w:tcW w:w="10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4 382,06 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4 382,06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Площадь благоустроенной территории, кв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.м</w:t>
            </w:r>
            <w:proofErr w:type="gramEnd"/>
          </w:p>
        </w:tc>
        <w:tc>
          <w:tcPr>
            <w:tcW w:w="11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6269,6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6270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КРГХ администрации ЗАТО г. Североморск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 xml:space="preserve"> ,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МКУ "ГЦ ЖКХ ЗАТО г. Североморск"</w:t>
            </w:r>
          </w:p>
        </w:tc>
      </w:tr>
      <w:tr w:rsidR="00BB1529" w:rsidRPr="0041109F" w:rsidTr="00BB1529">
        <w:trPr>
          <w:gridAfter w:val="1"/>
          <w:wAfter w:w="992" w:type="dxa"/>
          <w:trHeight w:val="480"/>
        </w:trPr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279,17 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279,17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</w:tr>
      <w:tr w:rsidR="00BB1529" w:rsidRPr="0041109F" w:rsidTr="00BB1529">
        <w:trPr>
          <w:gridAfter w:val="1"/>
          <w:wAfter w:w="992" w:type="dxa"/>
          <w:trHeight w:val="480"/>
        </w:trPr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ОБ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1 928,36 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1 928,36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</w:tr>
      <w:tr w:rsidR="00BB1529" w:rsidRPr="0041109F" w:rsidTr="00BB1529">
        <w:trPr>
          <w:gridAfter w:val="1"/>
          <w:wAfter w:w="992" w:type="dxa"/>
          <w:trHeight w:val="480"/>
        </w:trPr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ФБ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2 174,53 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2 174,53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</w:tr>
      <w:tr w:rsidR="00BB1529" w:rsidRPr="0041109F" w:rsidTr="00BB1529">
        <w:trPr>
          <w:gridAfter w:val="1"/>
          <w:wAfter w:w="992" w:type="dxa"/>
          <w:trHeight w:val="450"/>
        </w:trPr>
        <w:tc>
          <w:tcPr>
            <w:tcW w:w="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1.2.</w:t>
            </w:r>
          </w:p>
        </w:tc>
        <w:tc>
          <w:tcPr>
            <w:tcW w:w="26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Благоустройство дворовых территорий многоквартирных домов №№ 8,9,9А </w:t>
            </w:r>
            <w:r w:rsidRPr="0041109F">
              <w:rPr>
                <w:color w:val="000000"/>
                <w:sz w:val="16"/>
                <w:szCs w:val="16"/>
              </w:rPr>
              <w:br/>
              <w:t>по ул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.Г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ероев-североморцев </w:t>
            </w:r>
            <w:r w:rsidRPr="0041109F">
              <w:rPr>
                <w:color w:val="000000"/>
                <w:sz w:val="16"/>
                <w:szCs w:val="16"/>
              </w:rPr>
              <w:br/>
              <w:t>в н.п.Североморск-3</w:t>
            </w:r>
          </w:p>
        </w:tc>
        <w:tc>
          <w:tcPr>
            <w:tcW w:w="10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4 255,94 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4 255,94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Площадь благоустроенной территории, кв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.м</w:t>
            </w:r>
            <w:proofErr w:type="gramEnd"/>
          </w:p>
        </w:tc>
        <w:tc>
          <w:tcPr>
            <w:tcW w:w="11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11180,7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11181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КРГХ администрации ЗАТО г. Североморск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 xml:space="preserve"> ,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МКУ "ГЦ ЖКХ ЗАТО г. Североморск"</w:t>
            </w:r>
          </w:p>
        </w:tc>
      </w:tr>
      <w:tr w:rsidR="00BB1529" w:rsidRPr="0041109F" w:rsidTr="00BB1529">
        <w:trPr>
          <w:gridAfter w:val="1"/>
          <w:wAfter w:w="992" w:type="dxa"/>
          <w:trHeight w:val="450"/>
        </w:trPr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153,06 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153,06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</w:tr>
      <w:tr w:rsidR="00BB1529" w:rsidRPr="0041109F" w:rsidTr="00BB1529">
        <w:trPr>
          <w:gridAfter w:val="1"/>
          <w:wAfter w:w="992" w:type="dxa"/>
          <w:trHeight w:val="450"/>
        </w:trPr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ОБ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1 928,35 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1 928,35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</w:tr>
      <w:tr w:rsidR="00BB1529" w:rsidRPr="0041109F" w:rsidTr="00BB1529">
        <w:trPr>
          <w:gridAfter w:val="1"/>
          <w:wAfter w:w="992" w:type="dxa"/>
          <w:trHeight w:val="450"/>
        </w:trPr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ФБ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2 174,53 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2 174,53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</w:tr>
      <w:tr w:rsidR="00BB1529" w:rsidRPr="0041109F" w:rsidTr="00BB1529">
        <w:trPr>
          <w:gridAfter w:val="1"/>
          <w:wAfter w:w="992" w:type="dxa"/>
          <w:trHeight w:val="435"/>
        </w:trPr>
        <w:tc>
          <w:tcPr>
            <w:tcW w:w="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26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 Итого по задаче 1:</w:t>
            </w:r>
          </w:p>
        </w:tc>
        <w:tc>
          <w:tcPr>
            <w:tcW w:w="10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8 638,00 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8 638,00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B1529" w:rsidRPr="0041109F" w:rsidTr="00BB1529">
        <w:trPr>
          <w:gridAfter w:val="1"/>
          <w:wAfter w:w="992" w:type="dxa"/>
          <w:trHeight w:val="435"/>
        </w:trPr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432,23 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432,23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</w:tr>
      <w:tr w:rsidR="00BB1529" w:rsidRPr="0041109F" w:rsidTr="00BB1529">
        <w:trPr>
          <w:gridAfter w:val="1"/>
          <w:wAfter w:w="992" w:type="dxa"/>
          <w:trHeight w:val="435"/>
        </w:trPr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ОБ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3 856,71 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 xml:space="preserve">3 856,71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</w:tr>
      <w:tr w:rsidR="00BB1529" w:rsidRPr="0041109F" w:rsidTr="00BB1529">
        <w:trPr>
          <w:gridAfter w:val="1"/>
          <w:wAfter w:w="992" w:type="dxa"/>
          <w:trHeight w:val="435"/>
        </w:trPr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ФБ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4 349,06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4 349,06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</w:tr>
      <w:tr w:rsidR="00BB1529" w:rsidRPr="0041109F" w:rsidTr="00BB1529">
        <w:trPr>
          <w:gridAfter w:val="1"/>
          <w:wAfter w:w="992" w:type="dxa"/>
          <w:trHeight w:val="495"/>
        </w:trPr>
        <w:tc>
          <w:tcPr>
            <w:tcW w:w="1474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1529" w:rsidRPr="0041109F" w:rsidRDefault="00BB152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 xml:space="preserve">Задача 2. </w:t>
            </w:r>
            <w:r w:rsidRPr="0041109F">
              <w:rPr>
                <w:color w:val="000000"/>
                <w:sz w:val="16"/>
                <w:szCs w:val="16"/>
              </w:rPr>
              <w:t xml:space="preserve">Повышение благоустройства общественных территорий муниципального 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образования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ЗАТО г. Североморск </w:t>
            </w:r>
          </w:p>
        </w:tc>
      </w:tr>
      <w:tr w:rsidR="00BB1529" w:rsidRPr="0041109F" w:rsidTr="00BB1529">
        <w:trPr>
          <w:gridAfter w:val="1"/>
          <w:wAfter w:w="992" w:type="dxa"/>
          <w:trHeight w:val="450"/>
        </w:trPr>
        <w:tc>
          <w:tcPr>
            <w:tcW w:w="35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B1529" w:rsidRPr="0041109F" w:rsidRDefault="00BB1529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Основное мероприятие 2. Благоустройство общественных территорий </w:t>
            </w: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br/>
              <w:t xml:space="preserve">муниципального </w:t>
            </w:r>
            <w:proofErr w:type="gramStart"/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образования</w:t>
            </w:r>
            <w:proofErr w:type="gramEnd"/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 ЗАТО  г. Североморск </w:t>
            </w:r>
          </w:p>
        </w:tc>
        <w:tc>
          <w:tcPr>
            <w:tcW w:w="10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4 319,00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4 319,00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Доля площади благоустроенны муниципальных территорий общего пользования (общественных территорий), %</w:t>
            </w:r>
          </w:p>
        </w:tc>
        <w:tc>
          <w:tcPr>
            <w:tcW w:w="11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42,4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42,4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B1529" w:rsidRPr="0041109F" w:rsidTr="00BB1529">
        <w:trPr>
          <w:gridAfter w:val="1"/>
          <w:wAfter w:w="992" w:type="dxa"/>
          <w:trHeight w:val="450"/>
        </w:trPr>
        <w:tc>
          <w:tcPr>
            <w:tcW w:w="3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529" w:rsidRPr="0041109F" w:rsidRDefault="00BB1529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0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216,11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216,11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</w:tr>
      <w:tr w:rsidR="00BB1529" w:rsidRPr="0041109F" w:rsidTr="00BB1529">
        <w:trPr>
          <w:gridAfter w:val="1"/>
          <w:wAfter w:w="992" w:type="dxa"/>
          <w:trHeight w:val="450"/>
        </w:trPr>
        <w:tc>
          <w:tcPr>
            <w:tcW w:w="3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529" w:rsidRPr="0041109F" w:rsidRDefault="00BB1529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0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ОБ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1928,36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1928,36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</w:tr>
      <w:tr w:rsidR="00BB1529" w:rsidRPr="0041109F" w:rsidTr="00BB1529">
        <w:trPr>
          <w:gridAfter w:val="1"/>
          <w:wAfter w:w="992" w:type="dxa"/>
          <w:trHeight w:val="450"/>
        </w:trPr>
        <w:tc>
          <w:tcPr>
            <w:tcW w:w="3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529" w:rsidRPr="0041109F" w:rsidRDefault="00BB1529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0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ФБ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2174,53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2174,53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i/>
                <w:iCs/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</w:tr>
      <w:tr w:rsidR="00BB1529" w:rsidRPr="0041109F" w:rsidTr="00BB1529">
        <w:trPr>
          <w:gridAfter w:val="1"/>
          <w:wAfter w:w="992" w:type="dxa"/>
          <w:trHeight w:val="480"/>
        </w:trPr>
        <w:tc>
          <w:tcPr>
            <w:tcW w:w="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2.1.</w:t>
            </w:r>
          </w:p>
        </w:tc>
        <w:tc>
          <w:tcPr>
            <w:tcW w:w="26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Благоустройство площадки для проведения поселковых праздников в п.г.т. Сафоново</w:t>
            </w:r>
          </w:p>
        </w:tc>
        <w:tc>
          <w:tcPr>
            <w:tcW w:w="10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4 319,00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4 319,00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Площадь благоустроенной территории, кв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>.м</w:t>
            </w:r>
            <w:proofErr w:type="gramEnd"/>
          </w:p>
        </w:tc>
        <w:tc>
          <w:tcPr>
            <w:tcW w:w="11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4000,00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4000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КРГХ администрации ЗАТО г. Североморск</w:t>
            </w:r>
            <w:proofErr w:type="gramStart"/>
            <w:r w:rsidRPr="0041109F">
              <w:rPr>
                <w:color w:val="000000"/>
                <w:sz w:val="16"/>
                <w:szCs w:val="16"/>
              </w:rPr>
              <w:t xml:space="preserve"> ,</w:t>
            </w:r>
            <w:proofErr w:type="gramEnd"/>
            <w:r w:rsidRPr="0041109F">
              <w:rPr>
                <w:color w:val="000000"/>
                <w:sz w:val="16"/>
                <w:szCs w:val="16"/>
              </w:rPr>
              <w:t xml:space="preserve"> МКУ "ГЦ ЖКХ ЗАТО г. Североморск"</w:t>
            </w:r>
          </w:p>
        </w:tc>
      </w:tr>
      <w:tr w:rsidR="00BB1529" w:rsidRPr="0041109F" w:rsidTr="00BB1529">
        <w:trPr>
          <w:gridAfter w:val="1"/>
          <w:wAfter w:w="992" w:type="dxa"/>
          <w:trHeight w:val="480"/>
        </w:trPr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216,11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216,11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</w:tr>
      <w:tr w:rsidR="00BB1529" w:rsidRPr="0041109F" w:rsidTr="00BB1529">
        <w:trPr>
          <w:gridAfter w:val="1"/>
          <w:wAfter w:w="992" w:type="dxa"/>
          <w:trHeight w:val="480"/>
        </w:trPr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ОБ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1 928,36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1 928,36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</w:tr>
      <w:tr w:rsidR="00BB1529" w:rsidRPr="0041109F" w:rsidTr="00BB1529">
        <w:trPr>
          <w:gridAfter w:val="1"/>
          <w:wAfter w:w="992" w:type="dxa"/>
          <w:trHeight w:val="480"/>
        </w:trPr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ФБ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2 174,53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2 174,53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</w:tr>
      <w:tr w:rsidR="00BB1529" w:rsidRPr="0041109F" w:rsidTr="00BB1529">
        <w:trPr>
          <w:gridAfter w:val="1"/>
          <w:wAfter w:w="992" w:type="dxa"/>
          <w:trHeight w:val="420"/>
        </w:trPr>
        <w:tc>
          <w:tcPr>
            <w:tcW w:w="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6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Итого по задаче 2:</w:t>
            </w:r>
          </w:p>
        </w:tc>
        <w:tc>
          <w:tcPr>
            <w:tcW w:w="10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4 319,00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4 319,00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B1529" w:rsidRPr="0041109F" w:rsidTr="00BB1529">
        <w:trPr>
          <w:gridAfter w:val="1"/>
          <w:wAfter w:w="992" w:type="dxa"/>
          <w:trHeight w:val="420"/>
        </w:trPr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216,11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216,11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</w:tr>
      <w:tr w:rsidR="00BB1529" w:rsidRPr="0041109F" w:rsidTr="00BB1529">
        <w:trPr>
          <w:gridAfter w:val="1"/>
          <w:wAfter w:w="992" w:type="dxa"/>
          <w:trHeight w:val="420"/>
        </w:trPr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ОБ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1 928,36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1 928,36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</w:tr>
      <w:tr w:rsidR="00BB1529" w:rsidRPr="0041109F" w:rsidTr="00BB1529">
        <w:trPr>
          <w:gridAfter w:val="1"/>
          <w:wAfter w:w="992" w:type="dxa"/>
          <w:trHeight w:val="420"/>
        </w:trPr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ФБ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2 174,53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2 174,53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</w:tr>
      <w:tr w:rsidR="00BB1529" w:rsidRPr="0041109F" w:rsidTr="00BB1529">
        <w:trPr>
          <w:gridAfter w:val="1"/>
          <w:wAfter w:w="992" w:type="dxa"/>
          <w:trHeight w:val="465"/>
        </w:trPr>
        <w:tc>
          <w:tcPr>
            <w:tcW w:w="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6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 по подпрограмме</w:t>
            </w:r>
          </w:p>
        </w:tc>
        <w:tc>
          <w:tcPr>
            <w:tcW w:w="104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12 957,00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12 957,00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B1529" w:rsidRPr="0041109F" w:rsidTr="00BB1529">
        <w:trPr>
          <w:gridAfter w:val="1"/>
          <w:wAfter w:w="992" w:type="dxa"/>
          <w:trHeight w:val="465"/>
        </w:trPr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4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МБ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648,34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648,34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</w:tr>
      <w:tr w:rsidR="00BB1529" w:rsidRPr="0041109F" w:rsidTr="00BB1529">
        <w:trPr>
          <w:gridAfter w:val="1"/>
          <w:wAfter w:w="992" w:type="dxa"/>
          <w:trHeight w:val="465"/>
        </w:trPr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4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ОБ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5 785,07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5 785,07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</w:tr>
      <w:tr w:rsidR="00BB1529" w:rsidRPr="0041109F" w:rsidTr="00BB1529">
        <w:trPr>
          <w:gridAfter w:val="1"/>
          <w:wAfter w:w="992" w:type="dxa"/>
          <w:trHeight w:val="465"/>
        </w:trPr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4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right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в т.ч. ФБ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6 523,59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6 523,59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100,0%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</w:tr>
      <w:tr w:rsidR="00BB1529" w:rsidRPr="0041109F" w:rsidTr="00BB1529">
        <w:trPr>
          <w:gridAfter w:val="1"/>
          <w:wAfter w:w="992" w:type="dxa"/>
          <w:trHeight w:val="37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Муниципальные услуги (работы)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B1529" w:rsidRPr="0041109F" w:rsidTr="00BB1529">
        <w:trPr>
          <w:gridAfter w:val="1"/>
          <w:wAfter w:w="992" w:type="dxa"/>
          <w:trHeight w:val="37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Публичные обязательства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B1529" w:rsidRPr="0041109F" w:rsidTr="00BB1529">
        <w:trPr>
          <w:trHeight w:val="37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Мероприятия по капитальному ремонту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rPr>
                <w:color w:val="000000"/>
              </w:rPr>
            </w:pPr>
            <w:r w:rsidRPr="0041109F">
              <w:rPr>
                <w:color w:val="000000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rPr>
                <w:color w:val="000000"/>
              </w:rPr>
            </w:pPr>
            <w:r w:rsidRPr="0041109F"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rPr>
                <w:color w:val="000000"/>
              </w:rPr>
            </w:pPr>
            <w:r w:rsidRPr="0041109F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rPr>
                <w:color w:val="000000"/>
              </w:rPr>
            </w:pPr>
            <w:r w:rsidRPr="0041109F">
              <w:rPr>
                <w:color w:val="000000"/>
              </w:rPr>
              <w:t> </w:t>
            </w:r>
          </w:p>
        </w:tc>
      </w:tr>
      <w:tr w:rsidR="00BB1529" w:rsidRPr="0041109F" w:rsidTr="00BB1529">
        <w:trPr>
          <w:trHeight w:val="37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Иные мероприятия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529" w:rsidRPr="0041109F" w:rsidRDefault="00BB1529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12 957,00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12 957,00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rPr>
                <w:color w:val="000000"/>
              </w:rPr>
            </w:pPr>
            <w:r w:rsidRPr="0041109F">
              <w:rPr>
                <w:color w:val="000000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rPr>
                <w:color w:val="000000"/>
              </w:rPr>
            </w:pPr>
            <w:r w:rsidRPr="0041109F"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rPr>
                <w:color w:val="000000"/>
              </w:rPr>
            </w:pPr>
            <w:r w:rsidRPr="0041109F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529" w:rsidRPr="0041109F" w:rsidRDefault="00BB1529">
            <w:pPr>
              <w:rPr>
                <w:color w:val="000000"/>
              </w:rPr>
            </w:pPr>
            <w:r w:rsidRPr="0041109F">
              <w:rPr>
                <w:color w:val="000000"/>
              </w:rPr>
              <w:t> </w:t>
            </w:r>
          </w:p>
        </w:tc>
      </w:tr>
    </w:tbl>
    <w:p w:rsidR="00BB1529" w:rsidRPr="0041109F" w:rsidRDefault="00BB1529" w:rsidP="00E90A6F">
      <w:pPr>
        <w:tabs>
          <w:tab w:val="left" w:pos="709"/>
        </w:tabs>
        <w:jc w:val="center"/>
        <w:rPr>
          <w:b/>
        </w:rPr>
      </w:pPr>
    </w:p>
    <w:p w:rsidR="00BB1529" w:rsidRPr="0041109F" w:rsidRDefault="00BB1529" w:rsidP="00E90A6F">
      <w:pPr>
        <w:tabs>
          <w:tab w:val="left" w:pos="709"/>
        </w:tabs>
        <w:jc w:val="center"/>
        <w:rPr>
          <w:b/>
        </w:rPr>
      </w:pPr>
    </w:p>
    <w:p w:rsidR="007602D8" w:rsidRPr="0041109F" w:rsidRDefault="007602D8" w:rsidP="007602D8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эффективности реализации подпрограммы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7602D8" w:rsidRPr="0041109F" w:rsidRDefault="007602D8" w:rsidP="005473B1">
      <w:pPr>
        <w:pStyle w:val="ConsPlusNonformat"/>
        <w:widowControl/>
        <w:numPr>
          <w:ilvl w:val="0"/>
          <w:numId w:val="34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достижения плановых значений индикаторов</w:t>
      </w:r>
    </w:p>
    <w:tbl>
      <w:tblPr>
        <w:tblW w:w="11159" w:type="dxa"/>
        <w:tblInd w:w="3461" w:type="dxa"/>
        <w:tblLook w:val="04A0"/>
      </w:tblPr>
      <w:tblGrid>
        <w:gridCol w:w="960"/>
        <w:gridCol w:w="3442"/>
        <w:gridCol w:w="336"/>
        <w:gridCol w:w="6521"/>
      </w:tblGrid>
      <w:tr w:rsidR="007602D8" w:rsidRPr="0041109F" w:rsidTr="00983BD0">
        <w:trPr>
          <w:trHeight w:val="315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7602D8" w:rsidRPr="0041109F" w:rsidRDefault="007602D8" w:rsidP="00983BD0">
            <w:pPr>
              <w:jc w:val="center"/>
              <w:rPr>
                <w:rFonts w:ascii="Calibri" w:hAnsi="Calibri"/>
              </w:rPr>
            </w:pPr>
            <w:proofErr w:type="gramStart"/>
            <w:r w:rsidRPr="0041109F">
              <w:t>ДИП</w:t>
            </w:r>
            <w:proofErr w:type="gramEnd"/>
            <w:r w:rsidRPr="0041109F">
              <w:t xml:space="preserve"> =</w:t>
            </w:r>
          </w:p>
        </w:tc>
        <w:tc>
          <w:tcPr>
            <w:tcW w:w="3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2D8" w:rsidRPr="0041109F" w:rsidRDefault="007602D8" w:rsidP="00983BD0">
            <w:pPr>
              <w:jc w:val="center"/>
            </w:pPr>
            <w:r w:rsidRPr="0041109F">
              <w:t>5 (степень решения задач)</w:t>
            </w:r>
          </w:p>
        </w:tc>
        <w:tc>
          <w:tcPr>
            <w:tcW w:w="236" w:type="dxa"/>
            <w:vMerge w:val="restart"/>
            <w:shd w:val="clear" w:color="auto" w:fill="auto"/>
            <w:noWrap/>
            <w:vAlign w:val="center"/>
            <w:hideMark/>
          </w:tcPr>
          <w:p w:rsidR="007602D8" w:rsidRPr="0041109F" w:rsidRDefault="007602D8" w:rsidP="00983BD0">
            <w:pPr>
              <w:rPr>
                <w:rFonts w:ascii="Calibri" w:hAnsi="Calibri"/>
              </w:rPr>
            </w:pPr>
            <w:r w:rsidRPr="0041109F">
              <w:rPr>
                <w:rFonts w:ascii="Calibri" w:hAnsi="Calibri"/>
              </w:rPr>
              <w:t>=</w:t>
            </w:r>
          </w:p>
        </w:tc>
        <w:tc>
          <w:tcPr>
            <w:tcW w:w="6521" w:type="dxa"/>
            <w:vMerge w:val="restart"/>
            <w:shd w:val="clear" w:color="auto" w:fill="auto"/>
            <w:noWrap/>
            <w:vAlign w:val="center"/>
            <w:hideMark/>
          </w:tcPr>
          <w:p w:rsidR="007602D8" w:rsidRPr="0041109F" w:rsidRDefault="007602D8" w:rsidP="00AD345F">
            <w:pPr>
              <w:rPr>
                <w:rFonts w:ascii="Calibri" w:hAnsi="Calibri"/>
              </w:rPr>
            </w:pPr>
            <w:r w:rsidRPr="0041109F">
              <w:rPr>
                <w:b/>
              </w:rPr>
              <w:t xml:space="preserve">1,0 </w:t>
            </w:r>
            <w:r w:rsidR="00AD345F" w:rsidRPr="0041109F">
              <w:rPr>
                <w:b/>
              </w:rPr>
              <w:t>в</w:t>
            </w:r>
            <w:r w:rsidRPr="0041109F">
              <w:rPr>
                <w:b/>
              </w:rPr>
              <w:t>ысокая результативность</w:t>
            </w:r>
          </w:p>
        </w:tc>
      </w:tr>
      <w:tr w:rsidR="007602D8" w:rsidRPr="0041109F" w:rsidTr="00983BD0">
        <w:trPr>
          <w:trHeight w:val="300"/>
        </w:trPr>
        <w:tc>
          <w:tcPr>
            <w:tcW w:w="960" w:type="dxa"/>
            <w:vMerge/>
            <w:vAlign w:val="center"/>
            <w:hideMark/>
          </w:tcPr>
          <w:p w:rsidR="007602D8" w:rsidRPr="0041109F" w:rsidRDefault="007602D8" w:rsidP="00983BD0">
            <w:pPr>
              <w:rPr>
                <w:rFonts w:ascii="Calibri" w:hAnsi="Calibri"/>
              </w:rPr>
            </w:pPr>
          </w:p>
        </w:tc>
        <w:tc>
          <w:tcPr>
            <w:tcW w:w="344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2D8" w:rsidRPr="0041109F" w:rsidRDefault="007602D8" w:rsidP="00983BD0">
            <w:pPr>
              <w:jc w:val="center"/>
            </w:pPr>
            <w:r w:rsidRPr="0041109F">
              <w:t>5</w:t>
            </w:r>
          </w:p>
        </w:tc>
        <w:tc>
          <w:tcPr>
            <w:tcW w:w="236" w:type="dxa"/>
            <w:vMerge/>
            <w:vAlign w:val="center"/>
            <w:hideMark/>
          </w:tcPr>
          <w:p w:rsidR="007602D8" w:rsidRPr="0041109F" w:rsidRDefault="007602D8" w:rsidP="00983BD0">
            <w:pPr>
              <w:rPr>
                <w:rFonts w:ascii="Calibri" w:hAnsi="Calibri"/>
              </w:rPr>
            </w:pPr>
          </w:p>
        </w:tc>
        <w:tc>
          <w:tcPr>
            <w:tcW w:w="6521" w:type="dxa"/>
            <w:vMerge/>
            <w:vAlign w:val="center"/>
            <w:hideMark/>
          </w:tcPr>
          <w:p w:rsidR="007602D8" w:rsidRPr="0041109F" w:rsidRDefault="007602D8" w:rsidP="00983BD0">
            <w:pPr>
              <w:rPr>
                <w:rFonts w:ascii="Calibri" w:hAnsi="Calibri"/>
              </w:rPr>
            </w:pPr>
          </w:p>
        </w:tc>
      </w:tr>
    </w:tbl>
    <w:p w:rsidR="007602D8" w:rsidRPr="0041109F" w:rsidRDefault="007602D8" w:rsidP="005473B1">
      <w:pPr>
        <w:pStyle w:val="ConsPlusNonformat"/>
        <w:widowControl/>
        <w:numPr>
          <w:ilvl w:val="0"/>
          <w:numId w:val="34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полноты финансирования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7602D8" w:rsidRPr="0041109F" w:rsidRDefault="007602D8" w:rsidP="007602D8">
      <w:pPr>
        <w:pStyle w:val="ConsPlusNonformat"/>
        <w:widowControl/>
        <w:tabs>
          <w:tab w:val="left" w:pos="432"/>
        </w:tabs>
        <w:ind w:left="21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7602D8" w:rsidRPr="0041109F" w:rsidRDefault="007602D8" w:rsidP="007602D8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          ПФ = </w:t>
      </w:r>
      <w:r w:rsidR="00EC1BB2" w:rsidRPr="0041109F">
        <w:rPr>
          <w:rFonts w:ascii="Times New Roman" w:hAnsi="Times New Roman" w:cs="Times New Roman"/>
          <w:b/>
          <w:sz w:val="24"/>
          <w:szCs w:val="24"/>
        </w:rPr>
        <w:t>1</w:t>
      </w:r>
      <w:r w:rsidRPr="0041109F">
        <w:rPr>
          <w:rFonts w:ascii="Times New Roman" w:hAnsi="Times New Roman" w:cs="Times New Roman"/>
          <w:b/>
          <w:sz w:val="24"/>
          <w:szCs w:val="24"/>
        </w:rPr>
        <w:t>,</w:t>
      </w:r>
      <w:r w:rsidR="00EC1BB2" w:rsidRPr="0041109F">
        <w:rPr>
          <w:rFonts w:ascii="Times New Roman" w:hAnsi="Times New Roman" w:cs="Times New Roman"/>
          <w:b/>
          <w:sz w:val="24"/>
          <w:szCs w:val="24"/>
        </w:rPr>
        <w:t>0</w:t>
      </w:r>
      <w:r w:rsidRPr="0041109F">
        <w:rPr>
          <w:rFonts w:ascii="Times New Roman" w:hAnsi="Times New Roman" w:cs="Times New Roman"/>
          <w:sz w:val="24"/>
          <w:szCs w:val="24"/>
        </w:rPr>
        <w:t xml:space="preserve">- </w:t>
      </w:r>
      <w:r w:rsidRPr="0041109F">
        <w:rPr>
          <w:rFonts w:ascii="Times New Roman" w:hAnsi="Times New Roman" w:cs="Times New Roman"/>
          <w:b/>
          <w:sz w:val="24"/>
          <w:szCs w:val="24"/>
        </w:rPr>
        <w:t>полное финансирование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7602D8" w:rsidRPr="0041109F" w:rsidRDefault="007602D8" w:rsidP="007602D8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2F6F8C" w:rsidRPr="0041109F" w:rsidRDefault="007602D8" w:rsidP="007602D8">
      <w:pPr>
        <w:jc w:val="center"/>
        <w:rPr>
          <w:b/>
          <w:sz w:val="28"/>
          <w:szCs w:val="28"/>
        </w:rPr>
      </w:pPr>
      <w:r w:rsidRPr="0041109F">
        <w:t xml:space="preserve"> </w:t>
      </w:r>
      <w:r w:rsidRPr="0041109F">
        <w:rPr>
          <w:b/>
        </w:rPr>
        <w:t xml:space="preserve">Общая оценка эффективности реализации подпрограммы- </w:t>
      </w:r>
      <w:r w:rsidR="00EC1BB2" w:rsidRPr="0041109F">
        <w:rPr>
          <w:b/>
        </w:rPr>
        <w:t>5</w:t>
      </w:r>
      <w:r w:rsidRPr="0041109F">
        <w:rPr>
          <w:b/>
        </w:rPr>
        <w:t xml:space="preserve"> </w:t>
      </w:r>
      <w:r w:rsidR="00AE6F84" w:rsidRPr="0041109F">
        <w:rPr>
          <w:b/>
        </w:rPr>
        <w:t>в</w:t>
      </w:r>
      <w:r w:rsidR="00EC1BB2" w:rsidRPr="0041109F">
        <w:rPr>
          <w:b/>
        </w:rPr>
        <w:t>ысокая</w:t>
      </w:r>
      <w:r w:rsidRPr="0041109F">
        <w:rPr>
          <w:b/>
        </w:rPr>
        <w:t xml:space="preserve"> эффективност</w:t>
      </w:r>
      <w:r w:rsidR="00EC1BB2" w:rsidRPr="0041109F">
        <w:rPr>
          <w:b/>
        </w:rPr>
        <w:t>ь</w:t>
      </w:r>
      <w:r w:rsidR="00AE6F84" w:rsidRPr="0041109F">
        <w:rPr>
          <w:b/>
        </w:rPr>
        <w:t>.</w:t>
      </w:r>
    </w:p>
    <w:p w:rsidR="002F6F8C" w:rsidRPr="0041109F" w:rsidRDefault="002F6F8C" w:rsidP="008669EC">
      <w:pPr>
        <w:jc w:val="center"/>
        <w:rPr>
          <w:b/>
          <w:sz w:val="28"/>
          <w:szCs w:val="28"/>
        </w:rPr>
      </w:pPr>
    </w:p>
    <w:p w:rsidR="002F6F8C" w:rsidRPr="0041109F" w:rsidRDefault="002F6F8C" w:rsidP="008669EC">
      <w:pPr>
        <w:jc w:val="center"/>
        <w:rPr>
          <w:b/>
          <w:sz w:val="28"/>
          <w:szCs w:val="28"/>
        </w:rPr>
        <w:sectPr w:rsidR="002F6F8C" w:rsidRPr="0041109F" w:rsidSect="0058789F">
          <w:pgSz w:w="16838" w:h="11906" w:orient="landscape"/>
          <w:pgMar w:top="567" w:right="851" w:bottom="1134" w:left="1418" w:header="709" w:footer="709" w:gutter="0"/>
          <w:cols w:space="708"/>
          <w:docGrid w:linePitch="360"/>
        </w:sectPr>
      </w:pPr>
    </w:p>
    <w:p w:rsidR="008669EC" w:rsidRPr="0041109F" w:rsidRDefault="008669EC" w:rsidP="008669EC">
      <w:pPr>
        <w:jc w:val="center"/>
        <w:rPr>
          <w:b/>
        </w:rPr>
      </w:pPr>
      <w:r w:rsidRPr="0041109F">
        <w:rPr>
          <w:b/>
        </w:rPr>
        <w:lastRenderedPageBreak/>
        <w:t>7. Отчет о реализации муниципальной программы</w:t>
      </w:r>
    </w:p>
    <w:p w:rsidR="008669EC" w:rsidRPr="0041109F" w:rsidRDefault="008669EC" w:rsidP="008669EC">
      <w:pPr>
        <w:jc w:val="center"/>
        <w:rPr>
          <w:b/>
        </w:rPr>
      </w:pPr>
      <w:r w:rsidRPr="0041109F">
        <w:rPr>
          <w:b/>
        </w:rPr>
        <w:t>«Создание условий для эффективного и ответственного управления муниципальными финансами, повышения устойчивости бюджета муниципального образования ЗАТО г</w:t>
      </w:r>
      <w:proofErr w:type="gramStart"/>
      <w:r w:rsidRPr="0041109F">
        <w:rPr>
          <w:b/>
        </w:rPr>
        <w:t>.С</w:t>
      </w:r>
      <w:proofErr w:type="gramEnd"/>
      <w:r w:rsidRPr="0041109F">
        <w:rPr>
          <w:b/>
        </w:rPr>
        <w:t>евероморск» на 2016-2020 годы»</w:t>
      </w:r>
    </w:p>
    <w:p w:rsidR="008669EC" w:rsidRPr="0041109F" w:rsidRDefault="008669EC" w:rsidP="008669EC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jc w:val="center"/>
        <w:rPr>
          <w:b/>
          <w:sz w:val="24"/>
          <w:szCs w:val="24"/>
        </w:rPr>
      </w:pPr>
    </w:p>
    <w:p w:rsidR="008669EC" w:rsidRPr="0041109F" w:rsidRDefault="008669EC" w:rsidP="008669EC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jc w:val="center"/>
        <w:rPr>
          <w:b/>
          <w:sz w:val="24"/>
          <w:szCs w:val="24"/>
        </w:rPr>
      </w:pPr>
    </w:p>
    <w:p w:rsidR="00637BC1" w:rsidRPr="0041109F" w:rsidRDefault="00637BC1" w:rsidP="00637BC1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41109F">
        <w:rPr>
          <w:color w:val="000000"/>
        </w:rPr>
        <w:t xml:space="preserve">Целью муниципальной программы является: Обеспечение эффективного управления муниципальными финансами. </w:t>
      </w:r>
    </w:p>
    <w:p w:rsidR="00637BC1" w:rsidRPr="0041109F" w:rsidRDefault="00637BC1" w:rsidP="00637BC1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41109F">
        <w:rPr>
          <w:color w:val="000000"/>
        </w:rPr>
        <w:t xml:space="preserve">Для достижения поставленной цели в рамках реализации Программы предусматривается решение следующей задачи: </w:t>
      </w:r>
    </w:p>
    <w:p w:rsidR="00637BC1" w:rsidRPr="0041109F" w:rsidRDefault="00637BC1" w:rsidP="00637BC1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41109F">
        <w:rPr>
          <w:color w:val="000000"/>
        </w:rPr>
        <w:t xml:space="preserve">- Совершенствование организации и осуществления бюджетного процесса </w:t>
      </w:r>
      <w:proofErr w:type="gramStart"/>
      <w:r w:rsidRPr="0041109F">
        <w:rPr>
          <w:color w:val="000000"/>
        </w:rPr>
        <w:t>в</w:t>
      </w:r>
      <w:proofErr w:type="gramEnd"/>
      <w:r w:rsidRPr="0041109F">
        <w:rPr>
          <w:color w:val="000000"/>
        </w:rPr>
        <w:t xml:space="preserve"> ЗАТО г. Североморск, </w:t>
      </w:r>
    </w:p>
    <w:p w:rsidR="00637BC1" w:rsidRPr="0041109F" w:rsidRDefault="00637BC1" w:rsidP="00637BC1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41109F">
        <w:rPr>
          <w:color w:val="000000"/>
        </w:rPr>
        <w:t xml:space="preserve">- создание условий для повышения качества управления средствами бюджета, эффективного выполнения бюджетных полномочий. </w:t>
      </w:r>
    </w:p>
    <w:p w:rsidR="00637BC1" w:rsidRPr="0041109F" w:rsidRDefault="00637BC1" w:rsidP="00637BC1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41109F">
        <w:rPr>
          <w:color w:val="000000"/>
        </w:rPr>
        <w:t xml:space="preserve">Достижение цели муниципальной программы будет осуществляться путем решения задач в рамках подпрограммы «Управление муниципальными финансами». </w:t>
      </w:r>
    </w:p>
    <w:p w:rsidR="00637BC1" w:rsidRPr="0041109F" w:rsidRDefault="00637BC1" w:rsidP="00637BC1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41109F">
        <w:rPr>
          <w:color w:val="000000"/>
        </w:rPr>
        <w:t>Программа реализуется в 2016-2020 годах в один этап. В рамках реализации Программы предусматривается реализация мер по развитию нормативной правовой базы для совершенствования бюджетного планирования с учетом изменений в бюджетном законодательстве Российской Федерации и законодательстве Российской Федерации о налогах и сборах, переходу на формирование и исполнение бюджета исходя из принятых муниципальных программ ЗАТО г</w:t>
      </w:r>
      <w:proofErr w:type="gramStart"/>
      <w:r w:rsidRPr="0041109F">
        <w:rPr>
          <w:color w:val="000000"/>
        </w:rPr>
        <w:t>.С</w:t>
      </w:r>
      <w:proofErr w:type="gramEnd"/>
      <w:r w:rsidRPr="0041109F">
        <w:rPr>
          <w:color w:val="000000"/>
        </w:rPr>
        <w:t>евероморск, повышению эффективности использования бюджетных средств и направлению их на решение приоритетных задач социально-экономического развития ЗАТО г</w:t>
      </w:r>
      <w:proofErr w:type="gramStart"/>
      <w:r w:rsidRPr="0041109F">
        <w:rPr>
          <w:color w:val="000000"/>
        </w:rPr>
        <w:t>.С</w:t>
      </w:r>
      <w:proofErr w:type="gramEnd"/>
      <w:r w:rsidRPr="0041109F">
        <w:rPr>
          <w:color w:val="000000"/>
        </w:rPr>
        <w:t>евероморск. Продолжится осуществление мер в сфере регулирования муниципальных финансов и муниципального долга ЗАТО г</w:t>
      </w:r>
      <w:proofErr w:type="gramStart"/>
      <w:r w:rsidRPr="0041109F">
        <w:rPr>
          <w:color w:val="000000"/>
        </w:rPr>
        <w:t>.С</w:t>
      </w:r>
      <w:proofErr w:type="gramEnd"/>
      <w:r w:rsidRPr="0041109F">
        <w:rPr>
          <w:color w:val="000000"/>
        </w:rPr>
        <w:t xml:space="preserve">евероморск, будут обеспечены рост бюджетного потенциала, долгосрочная устойчивость и сбалансированность бюджетной системы ЗАТО г.Североморск, повышение результативности ее функционирования, расширение возможностей бюджета ЗАТО г.Североморск для активного развития общественной инфраструктуры и повышения качества жизни населения. </w:t>
      </w:r>
    </w:p>
    <w:p w:rsidR="00961A6C" w:rsidRPr="0041109F" w:rsidRDefault="00637BC1" w:rsidP="00617F58">
      <w:pPr>
        <w:autoSpaceDE w:val="0"/>
        <w:autoSpaceDN w:val="0"/>
        <w:adjustRightInd w:val="0"/>
        <w:ind w:firstLine="708"/>
        <w:jc w:val="both"/>
        <w:rPr>
          <w:b/>
        </w:rPr>
      </w:pPr>
      <w:r w:rsidRPr="0041109F">
        <w:rPr>
          <w:color w:val="000000"/>
        </w:rPr>
        <w:t xml:space="preserve">Показатели (индикаторы) Программы определены исходя из принципа необходимости и достаточности информации для характеристики достижения целей и решения задач, определенных Программой. </w:t>
      </w:r>
    </w:p>
    <w:p w:rsidR="00617F58" w:rsidRPr="0041109F" w:rsidRDefault="005E4B2F" w:rsidP="005E4B2F">
      <w:pPr>
        <w:pStyle w:val="a6"/>
        <w:widowControl w:val="0"/>
        <w:tabs>
          <w:tab w:val="left" w:pos="709"/>
        </w:tabs>
        <w:suppressAutoHyphens/>
        <w:spacing w:line="240" w:lineRule="auto"/>
        <w:ind w:firstLine="709"/>
        <w:rPr>
          <w:b/>
          <w:sz w:val="24"/>
          <w:szCs w:val="24"/>
        </w:rPr>
      </w:pPr>
      <w:r w:rsidRPr="0041109F">
        <w:rPr>
          <w:sz w:val="24"/>
          <w:szCs w:val="24"/>
        </w:rPr>
        <w:t xml:space="preserve">Общий объем финансирования, предусмотренный на реализацию программы в </w:t>
      </w:r>
      <w:r w:rsidR="00637BC1" w:rsidRPr="0041109F">
        <w:rPr>
          <w:sz w:val="24"/>
          <w:szCs w:val="24"/>
        </w:rPr>
        <w:t>201</w:t>
      </w:r>
      <w:r w:rsidR="00B13FF1" w:rsidRPr="0041109F">
        <w:rPr>
          <w:sz w:val="24"/>
          <w:szCs w:val="24"/>
        </w:rPr>
        <w:t>7</w:t>
      </w:r>
      <w:r w:rsidR="00637BC1" w:rsidRPr="0041109F">
        <w:rPr>
          <w:sz w:val="24"/>
          <w:szCs w:val="24"/>
        </w:rPr>
        <w:t xml:space="preserve"> год</w:t>
      </w:r>
      <w:r w:rsidRPr="0041109F">
        <w:rPr>
          <w:sz w:val="24"/>
          <w:szCs w:val="24"/>
        </w:rPr>
        <w:t>у</w:t>
      </w:r>
      <w:r w:rsidR="00637BC1" w:rsidRPr="0041109F">
        <w:rPr>
          <w:sz w:val="24"/>
          <w:szCs w:val="24"/>
        </w:rPr>
        <w:t xml:space="preserve"> составл</w:t>
      </w:r>
      <w:r w:rsidR="00B13FF1" w:rsidRPr="0041109F">
        <w:rPr>
          <w:sz w:val="24"/>
          <w:szCs w:val="24"/>
        </w:rPr>
        <w:t>яет</w:t>
      </w:r>
      <w:r w:rsidR="00637BC1" w:rsidRPr="0041109F">
        <w:rPr>
          <w:sz w:val="24"/>
          <w:szCs w:val="24"/>
        </w:rPr>
        <w:t xml:space="preserve"> </w:t>
      </w:r>
      <w:r w:rsidRPr="0041109F">
        <w:rPr>
          <w:b/>
          <w:sz w:val="24"/>
          <w:szCs w:val="24"/>
        </w:rPr>
        <w:t>12</w:t>
      </w:r>
      <w:r w:rsidR="00B13FF1" w:rsidRPr="0041109F">
        <w:rPr>
          <w:sz w:val="24"/>
          <w:szCs w:val="24"/>
        </w:rPr>
        <w:t> </w:t>
      </w:r>
      <w:r w:rsidRPr="0041109F">
        <w:rPr>
          <w:b/>
          <w:sz w:val="24"/>
          <w:szCs w:val="24"/>
        </w:rPr>
        <w:t>890</w:t>
      </w:r>
      <w:r w:rsidR="00B13FF1" w:rsidRPr="0041109F">
        <w:rPr>
          <w:b/>
          <w:sz w:val="24"/>
          <w:szCs w:val="24"/>
        </w:rPr>
        <w:t>,</w:t>
      </w:r>
      <w:r w:rsidRPr="0041109F">
        <w:rPr>
          <w:b/>
          <w:sz w:val="24"/>
          <w:szCs w:val="24"/>
        </w:rPr>
        <w:t>7</w:t>
      </w:r>
      <w:r w:rsidR="00B13FF1" w:rsidRPr="0041109F">
        <w:rPr>
          <w:b/>
          <w:sz w:val="24"/>
          <w:szCs w:val="24"/>
        </w:rPr>
        <w:t>6</w:t>
      </w:r>
      <w:r w:rsidRPr="0041109F">
        <w:rPr>
          <w:b/>
          <w:sz w:val="24"/>
          <w:szCs w:val="24"/>
        </w:rPr>
        <w:t> </w:t>
      </w:r>
      <w:r w:rsidR="00637BC1" w:rsidRPr="0041109F">
        <w:rPr>
          <w:b/>
          <w:sz w:val="24"/>
          <w:szCs w:val="24"/>
        </w:rPr>
        <w:t>тыс. руб</w:t>
      </w:r>
      <w:r w:rsidRPr="0041109F">
        <w:rPr>
          <w:b/>
          <w:sz w:val="24"/>
          <w:szCs w:val="24"/>
        </w:rPr>
        <w:t>.</w:t>
      </w:r>
      <w:r w:rsidRPr="0041109F">
        <w:rPr>
          <w:sz w:val="24"/>
          <w:szCs w:val="24"/>
        </w:rPr>
        <w:t xml:space="preserve"> За 2017 год были освоены средства в объеме </w:t>
      </w:r>
      <w:r w:rsidR="00BC6FC8" w:rsidRPr="0041109F">
        <w:rPr>
          <w:b/>
          <w:sz w:val="24"/>
          <w:szCs w:val="24"/>
        </w:rPr>
        <w:t>12 636</w:t>
      </w:r>
      <w:r w:rsidR="00637BC1" w:rsidRPr="0041109F">
        <w:rPr>
          <w:b/>
          <w:sz w:val="24"/>
          <w:szCs w:val="24"/>
        </w:rPr>
        <w:t>,</w:t>
      </w:r>
      <w:r w:rsidR="00BC6FC8" w:rsidRPr="0041109F">
        <w:rPr>
          <w:b/>
          <w:sz w:val="24"/>
          <w:szCs w:val="24"/>
        </w:rPr>
        <w:t>30 </w:t>
      </w:r>
      <w:r w:rsidR="00637BC1" w:rsidRPr="0041109F">
        <w:rPr>
          <w:b/>
          <w:sz w:val="24"/>
          <w:szCs w:val="24"/>
        </w:rPr>
        <w:t>тыс</w:t>
      </w:r>
      <w:proofErr w:type="gramStart"/>
      <w:r w:rsidR="00637BC1" w:rsidRPr="0041109F">
        <w:rPr>
          <w:b/>
          <w:sz w:val="24"/>
          <w:szCs w:val="24"/>
        </w:rPr>
        <w:t>.р</w:t>
      </w:r>
      <w:proofErr w:type="gramEnd"/>
      <w:r w:rsidR="00637BC1" w:rsidRPr="0041109F">
        <w:rPr>
          <w:b/>
          <w:sz w:val="24"/>
          <w:szCs w:val="24"/>
        </w:rPr>
        <w:t>уб</w:t>
      </w:r>
      <w:r w:rsidR="007E03B5" w:rsidRPr="0041109F">
        <w:rPr>
          <w:b/>
          <w:sz w:val="24"/>
          <w:szCs w:val="24"/>
        </w:rPr>
        <w:t>.</w:t>
      </w:r>
      <w:r w:rsidR="00637BC1" w:rsidRPr="0041109F">
        <w:rPr>
          <w:sz w:val="24"/>
          <w:szCs w:val="24"/>
        </w:rPr>
        <w:t xml:space="preserve">, что оставляет </w:t>
      </w:r>
      <w:r w:rsidR="00BC6FC8" w:rsidRPr="0041109F">
        <w:rPr>
          <w:b/>
          <w:sz w:val="24"/>
          <w:szCs w:val="24"/>
        </w:rPr>
        <w:t>98</w:t>
      </w:r>
      <w:r w:rsidR="00637BC1" w:rsidRPr="0041109F">
        <w:rPr>
          <w:b/>
          <w:sz w:val="24"/>
          <w:szCs w:val="24"/>
        </w:rPr>
        <w:t>,</w:t>
      </w:r>
      <w:r w:rsidR="00FE653F" w:rsidRPr="0041109F">
        <w:rPr>
          <w:b/>
          <w:sz w:val="24"/>
          <w:szCs w:val="24"/>
        </w:rPr>
        <w:t>0</w:t>
      </w:r>
      <w:r w:rsidR="00637BC1" w:rsidRPr="0041109F">
        <w:rPr>
          <w:b/>
          <w:sz w:val="24"/>
          <w:szCs w:val="24"/>
        </w:rPr>
        <w:t>%</w:t>
      </w:r>
      <w:r w:rsidR="007E703C" w:rsidRPr="0041109F">
        <w:rPr>
          <w:b/>
          <w:sz w:val="24"/>
          <w:szCs w:val="24"/>
        </w:rPr>
        <w:t>.</w:t>
      </w:r>
    </w:p>
    <w:p w:rsidR="005E4B2F" w:rsidRPr="0041109F" w:rsidRDefault="005E4B2F" w:rsidP="005E4B2F">
      <w:pPr>
        <w:pStyle w:val="a6"/>
        <w:widowControl w:val="0"/>
        <w:tabs>
          <w:tab w:val="left" w:pos="709"/>
        </w:tabs>
        <w:suppressAutoHyphens/>
        <w:spacing w:line="240" w:lineRule="auto"/>
        <w:ind w:firstLine="709"/>
        <w:rPr>
          <w:b/>
          <w:sz w:val="24"/>
          <w:szCs w:val="24"/>
        </w:rPr>
      </w:pPr>
    </w:p>
    <w:p w:rsidR="00617F58" w:rsidRPr="0041109F" w:rsidRDefault="00617F58" w:rsidP="00231DAD">
      <w:pPr>
        <w:pStyle w:val="a6"/>
        <w:widowControl w:val="0"/>
        <w:tabs>
          <w:tab w:val="left" w:pos="709"/>
        </w:tabs>
        <w:suppressAutoHyphens/>
        <w:spacing w:line="240" w:lineRule="auto"/>
        <w:ind w:firstLine="851"/>
        <w:rPr>
          <w:b/>
          <w:sz w:val="24"/>
          <w:szCs w:val="24"/>
        </w:rPr>
      </w:pPr>
      <w:r w:rsidRPr="0041109F">
        <w:rPr>
          <w:sz w:val="24"/>
          <w:szCs w:val="24"/>
        </w:rPr>
        <w:t>Подробный перечень мероприятий подпрограмм</w:t>
      </w:r>
      <w:r w:rsidR="00A70940" w:rsidRPr="0041109F">
        <w:rPr>
          <w:sz w:val="24"/>
          <w:szCs w:val="24"/>
        </w:rPr>
        <w:t>ы</w:t>
      </w:r>
      <w:r w:rsidRPr="0041109F">
        <w:rPr>
          <w:sz w:val="24"/>
          <w:szCs w:val="24"/>
        </w:rPr>
        <w:t>, входящ</w:t>
      </w:r>
      <w:r w:rsidR="00A70940" w:rsidRPr="0041109F">
        <w:rPr>
          <w:sz w:val="24"/>
          <w:szCs w:val="24"/>
        </w:rPr>
        <w:t xml:space="preserve">ей </w:t>
      </w:r>
      <w:r w:rsidRPr="0041109F">
        <w:rPr>
          <w:sz w:val="24"/>
          <w:szCs w:val="24"/>
        </w:rPr>
        <w:t>в состав муниципальной программы, сведения об освоении объемов финансирования,  выполнении установленных значениях целевых индикаторов  представлены в нижеследующей таблиц</w:t>
      </w:r>
      <w:r w:rsidR="001D7449" w:rsidRPr="0041109F">
        <w:rPr>
          <w:sz w:val="24"/>
          <w:szCs w:val="24"/>
        </w:rPr>
        <w:t>е</w:t>
      </w:r>
      <w:r w:rsidRPr="0041109F">
        <w:rPr>
          <w:sz w:val="24"/>
          <w:szCs w:val="24"/>
        </w:rPr>
        <w:t>.</w:t>
      </w:r>
    </w:p>
    <w:p w:rsidR="00617F58" w:rsidRPr="0041109F" w:rsidRDefault="00617F58" w:rsidP="00637BC1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jc w:val="left"/>
        <w:rPr>
          <w:szCs w:val="28"/>
        </w:rPr>
        <w:sectPr w:rsidR="00617F58" w:rsidRPr="0041109F" w:rsidSect="00617F58">
          <w:pgSz w:w="11906" w:h="16838"/>
          <w:pgMar w:top="851" w:right="1134" w:bottom="1418" w:left="1134" w:header="709" w:footer="709" w:gutter="0"/>
          <w:cols w:space="708"/>
          <w:docGrid w:linePitch="360"/>
        </w:sectPr>
      </w:pPr>
    </w:p>
    <w:p w:rsidR="00637BC1" w:rsidRPr="0041109F" w:rsidRDefault="001D7449" w:rsidP="008B1C48">
      <w:pPr>
        <w:pStyle w:val="a6"/>
        <w:widowControl w:val="0"/>
        <w:tabs>
          <w:tab w:val="left" w:pos="709"/>
        </w:tabs>
        <w:suppressAutoHyphens/>
        <w:spacing w:line="240" w:lineRule="auto"/>
        <w:ind w:firstLine="0"/>
        <w:jc w:val="center"/>
        <w:rPr>
          <w:b/>
          <w:sz w:val="24"/>
          <w:szCs w:val="24"/>
        </w:rPr>
      </w:pPr>
      <w:r w:rsidRPr="0041109F">
        <w:rPr>
          <w:sz w:val="24"/>
          <w:szCs w:val="24"/>
        </w:rPr>
        <w:lastRenderedPageBreak/>
        <w:t>1</w:t>
      </w:r>
      <w:r w:rsidR="00637BC1" w:rsidRPr="0041109F">
        <w:rPr>
          <w:sz w:val="24"/>
          <w:szCs w:val="24"/>
        </w:rPr>
        <w:t>.</w:t>
      </w:r>
      <w:r w:rsidR="00637BC1" w:rsidRPr="0041109F">
        <w:rPr>
          <w:b/>
          <w:sz w:val="24"/>
          <w:szCs w:val="24"/>
        </w:rPr>
        <w:t>Подпрограмма «Управление муниципальными финансами»</w:t>
      </w:r>
      <w:r w:rsidRPr="0041109F">
        <w:rPr>
          <w:b/>
          <w:sz w:val="24"/>
          <w:szCs w:val="24"/>
        </w:rPr>
        <w:t xml:space="preserve"> на 2016-2020 годы</w:t>
      </w:r>
    </w:p>
    <w:tbl>
      <w:tblPr>
        <w:tblW w:w="15592" w:type="dxa"/>
        <w:tblInd w:w="-601" w:type="dxa"/>
        <w:tblLayout w:type="fixed"/>
        <w:tblLook w:val="04A0"/>
      </w:tblPr>
      <w:tblGrid>
        <w:gridCol w:w="801"/>
        <w:gridCol w:w="2602"/>
        <w:gridCol w:w="988"/>
        <w:gridCol w:w="986"/>
        <w:gridCol w:w="1134"/>
        <w:gridCol w:w="992"/>
        <w:gridCol w:w="1008"/>
        <w:gridCol w:w="2972"/>
        <w:gridCol w:w="850"/>
        <w:gridCol w:w="915"/>
        <w:gridCol w:w="1069"/>
        <w:gridCol w:w="1275"/>
      </w:tblGrid>
      <w:tr w:rsidR="008B1C48" w:rsidRPr="0041109F" w:rsidTr="00214958">
        <w:trPr>
          <w:trHeight w:val="1080"/>
        </w:trPr>
        <w:tc>
          <w:tcPr>
            <w:tcW w:w="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41109F">
              <w:rPr>
                <w:b/>
                <w:bCs/>
                <w:color w:val="000000"/>
                <w:sz w:val="18"/>
                <w:szCs w:val="18"/>
              </w:rPr>
              <w:t>п</w:t>
            </w:r>
            <w:proofErr w:type="spellEnd"/>
            <w:proofErr w:type="gramEnd"/>
            <w:r w:rsidRPr="0041109F">
              <w:rPr>
                <w:b/>
                <w:bCs/>
                <w:color w:val="000000"/>
                <w:sz w:val="18"/>
                <w:szCs w:val="18"/>
              </w:rPr>
              <w:t>/</w:t>
            </w:r>
            <w:proofErr w:type="spellStart"/>
            <w:r w:rsidRPr="0041109F">
              <w:rPr>
                <w:b/>
                <w:bCs/>
                <w:color w:val="000000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Цель, задачи, основные мероприятия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Срок выполнения (квартал, год)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Объемы финансирования, тыс. рублей</w:t>
            </w:r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Процент освоения, % (гр.6/ гр.5)</w:t>
            </w:r>
          </w:p>
        </w:tc>
        <w:tc>
          <w:tcPr>
            <w:tcW w:w="58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Показатели (индикаторы) результативности выполнения основных мероприятий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Исполнители, перечень организаций, участвующих в реализации основных мероприятий</w:t>
            </w:r>
          </w:p>
        </w:tc>
      </w:tr>
      <w:tr w:rsidR="008B1C48" w:rsidRPr="0041109F" w:rsidTr="00214958">
        <w:trPr>
          <w:trHeight w:val="1170"/>
        </w:trPr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Уточненные бюджетные ассигнования на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Кассовый расход</w:t>
            </w: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Наименование, ед</w:t>
            </w:r>
            <w:proofErr w:type="gramStart"/>
            <w:r w:rsidRPr="0041109F">
              <w:rPr>
                <w:b/>
                <w:bCs/>
                <w:color w:val="000000"/>
                <w:sz w:val="18"/>
                <w:szCs w:val="18"/>
              </w:rPr>
              <w:t>.и</w:t>
            </w:r>
            <w:proofErr w:type="gramEnd"/>
            <w:r w:rsidRPr="0041109F">
              <w:rPr>
                <w:b/>
                <w:bCs/>
                <w:color w:val="000000"/>
                <w:sz w:val="18"/>
                <w:szCs w:val="18"/>
              </w:rPr>
              <w:t>змерения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План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Факт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Процент освоения, %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8B1C48" w:rsidRPr="0041109F" w:rsidTr="00214958">
        <w:trPr>
          <w:trHeight w:val="28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109F">
              <w:rPr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12</w:t>
            </w:r>
          </w:p>
        </w:tc>
      </w:tr>
      <w:tr w:rsidR="008B1C48" w:rsidRPr="0041109F" w:rsidTr="00214958">
        <w:trPr>
          <w:trHeight w:val="1800"/>
        </w:trPr>
        <w:tc>
          <w:tcPr>
            <w:tcW w:w="8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1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 xml:space="preserve">Цель: Совершенствование организации и осуществления бюджетного процесса </w:t>
            </w:r>
            <w:proofErr w:type="gramStart"/>
            <w:r w:rsidRPr="0041109F">
              <w:rPr>
                <w:b/>
                <w:bCs/>
                <w:color w:val="000000"/>
                <w:sz w:val="18"/>
                <w:szCs w:val="18"/>
              </w:rPr>
              <w:t>в</w:t>
            </w:r>
            <w:proofErr w:type="gramEnd"/>
            <w:r w:rsidRPr="0041109F">
              <w:rPr>
                <w:b/>
                <w:bCs/>
                <w:color w:val="000000"/>
                <w:sz w:val="18"/>
                <w:szCs w:val="18"/>
              </w:rPr>
              <w:t xml:space="preserve"> ЗАТО г. Североморск, создание условий для повышения качества управления средствами бюджета, эффективное выполнения бюджетных полномочий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 xml:space="preserve">Степень качества управления муниципальными  финансами, </w:t>
            </w:r>
            <w:proofErr w:type="gramStart"/>
            <w:r w:rsidRPr="0041109F">
              <w:rPr>
                <w:sz w:val="18"/>
                <w:szCs w:val="18"/>
              </w:rPr>
              <w:t>присвоенная</w:t>
            </w:r>
            <w:proofErr w:type="gramEnd"/>
            <w:r w:rsidRPr="0041109F">
              <w:rPr>
                <w:sz w:val="18"/>
                <w:szCs w:val="18"/>
              </w:rPr>
              <w:t xml:space="preserve"> ЗАТО г. Североморск Министерством финансов Мурманской области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не ниже 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 w:rsidP="00AE7FE4">
            <w:pPr>
              <w:ind w:left="-108"/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рассчитывается до 20 апреля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6"/>
                <w:szCs w:val="16"/>
              </w:rPr>
            </w:pPr>
            <w:r w:rsidRPr="0041109F">
              <w:rPr>
                <w:color w:val="000000"/>
                <w:sz w:val="16"/>
                <w:szCs w:val="16"/>
              </w:rPr>
              <w:t>за 2016 год степень качества - 2 (надлежащее качество управления муниципальными  финансами)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Управление финансов</w:t>
            </w:r>
          </w:p>
        </w:tc>
      </w:tr>
      <w:tr w:rsidR="008B1C48" w:rsidRPr="0041109F" w:rsidTr="00214958">
        <w:trPr>
          <w:trHeight w:val="720"/>
        </w:trPr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71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Оценка среднего уровня качества финансового менеджмента главных администраторов бюджетных средств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3,7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 w:rsidP="00AE7FE4">
            <w:pPr>
              <w:ind w:left="-108" w:right="-43"/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рассчитывается до 20 апреля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за 2016 год - 3,98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20"/>
                <w:szCs w:val="20"/>
              </w:rPr>
            </w:pPr>
            <w:r w:rsidRPr="0041109F">
              <w:rPr>
                <w:color w:val="000000"/>
                <w:sz w:val="20"/>
                <w:szCs w:val="20"/>
              </w:rPr>
              <w:t>Управление финансов</w:t>
            </w:r>
          </w:p>
        </w:tc>
      </w:tr>
      <w:tr w:rsidR="008B1C48" w:rsidRPr="0041109F" w:rsidTr="00214958">
        <w:trPr>
          <w:trHeight w:val="720"/>
        </w:trPr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71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Удельный вес расходов бюджета, формируемых в рамках муниципальных  программ, в общем объеме расходов бюджета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85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88,3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8B1C48" w:rsidRPr="0041109F" w:rsidTr="00214958">
        <w:trPr>
          <w:trHeight w:val="675"/>
        </w:trPr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71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 xml:space="preserve">Наличие просроченной кредиторской задолженности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8B1C48" w:rsidRPr="0041109F" w:rsidTr="00214958">
        <w:trPr>
          <w:trHeight w:val="42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479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Задача 1</w:t>
            </w:r>
            <w:proofErr w:type="gramStart"/>
            <w:r w:rsidRPr="0041109F">
              <w:rPr>
                <w:b/>
                <w:bCs/>
                <w:color w:val="000000"/>
                <w:sz w:val="18"/>
                <w:szCs w:val="18"/>
              </w:rPr>
              <w:t xml:space="preserve"> :</w:t>
            </w:r>
            <w:proofErr w:type="gramEnd"/>
            <w:r w:rsidRPr="0041109F">
              <w:rPr>
                <w:b/>
                <w:bCs/>
                <w:color w:val="000000"/>
                <w:sz w:val="18"/>
                <w:szCs w:val="18"/>
              </w:rPr>
              <w:t xml:space="preserve"> Совершенствование бюджетного процесса </w:t>
            </w:r>
            <w:proofErr w:type="gramStart"/>
            <w:r w:rsidRPr="0041109F">
              <w:rPr>
                <w:b/>
                <w:bCs/>
                <w:color w:val="000000"/>
                <w:sz w:val="18"/>
                <w:szCs w:val="18"/>
              </w:rPr>
              <w:t>в</w:t>
            </w:r>
            <w:proofErr w:type="gramEnd"/>
            <w:r w:rsidRPr="0041109F">
              <w:rPr>
                <w:b/>
                <w:bCs/>
                <w:color w:val="000000"/>
                <w:sz w:val="18"/>
                <w:szCs w:val="18"/>
              </w:rPr>
              <w:t xml:space="preserve"> ЗАТО г. Североморск и нормативно правового регулирования в бюджетной финансовой сфере, повышение бюджета и открытости бюджетного процесса</w:t>
            </w:r>
          </w:p>
        </w:tc>
      </w:tr>
      <w:tr w:rsidR="008B1C48" w:rsidRPr="0041109F" w:rsidTr="00214958">
        <w:trPr>
          <w:trHeight w:val="72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1.1.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Основное мероприятие 1. Нормативно-методическое обеспечение и организация бюджетного процесса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 w:rsidP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 xml:space="preserve">11 020,6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 w:rsidP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 xml:space="preserve">10 991,3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 w:rsidP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 xml:space="preserve">99,7 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B1C48" w:rsidRPr="0041109F" w:rsidTr="00214958">
        <w:trPr>
          <w:trHeight w:val="72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1.1.1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Мероприятие: Расходы на выплаты по оплате труда работников органов местного самоуправления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 w:rsidP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 xml:space="preserve">11 020,6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 w:rsidP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 xml:space="preserve">10 991,3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 w:rsidP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 xml:space="preserve"> 99,7 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B1C48" w:rsidRPr="0041109F" w:rsidTr="00214958">
        <w:trPr>
          <w:trHeight w:val="72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1.1.1.1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 xml:space="preserve">Утверждение порядка и методики планирования бюджетных ассигнований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в установленные сроки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*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29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 xml:space="preserve">Соблюдение порядка и сроков разработки проекта бюджета, установленных бюджетным законодательством и </w:t>
            </w:r>
            <w:r w:rsidRPr="0041109F">
              <w:rPr>
                <w:sz w:val="18"/>
                <w:szCs w:val="18"/>
              </w:rPr>
              <w:lastRenderedPageBreak/>
              <w:t>нормативными правовыми актами органов местного самоуправления (да/нет)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lastRenderedPageBreak/>
              <w:t>да</w:t>
            </w:r>
          </w:p>
        </w:tc>
        <w:tc>
          <w:tcPr>
            <w:tcW w:w="9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да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Управление финансов</w:t>
            </w:r>
          </w:p>
        </w:tc>
      </w:tr>
      <w:tr w:rsidR="008B1C48" w:rsidRPr="0041109F" w:rsidTr="00214958">
        <w:trPr>
          <w:trHeight w:val="72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lastRenderedPageBreak/>
              <w:t>1.1.1.2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Своевременная и качественная подготовка проекта Решения Совета депутатов о бюджете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в установленные сроки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*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29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</w:p>
        </w:tc>
        <w:tc>
          <w:tcPr>
            <w:tcW w:w="9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</w:p>
        </w:tc>
      </w:tr>
      <w:tr w:rsidR="008B1C48" w:rsidRPr="0041109F" w:rsidTr="00214958">
        <w:trPr>
          <w:trHeight w:val="72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lastRenderedPageBreak/>
              <w:t>1.1.1.3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Соблюдение ограничений по уровню дефицита и обеспечение его оптимального уровня для исполнения бюджета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ежегодно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*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Соблюдение предельно допустимого уровня дефицита бюджета в соответствии с бюджетным законодательством (да/нет)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да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да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proofErr w:type="gramStart"/>
            <w:r w:rsidRPr="0041109F">
              <w:rPr>
                <w:sz w:val="18"/>
                <w:szCs w:val="18"/>
              </w:rPr>
              <w:t>Администрация</w:t>
            </w:r>
            <w:proofErr w:type="gramEnd"/>
            <w:r w:rsidRPr="0041109F">
              <w:rPr>
                <w:sz w:val="18"/>
                <w:szCs w:val="18"/>
              </w:rPr>
              <w:t xml:space="preserve"> ЗАТО г. Североморск, Управление финансов</w:t>
            </w:r>
          </w:p>
        </w:tc>
      </w:tr>
      <w:tr w:rsidR="008B1C48" w:rsidRPr="0041109F" w:rsidTr="00214958">
        <w:trPr>
          <w:trHeight w:val="97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1.1.1.4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 xml:space="preserve">Формирование бюджета муниципального образования ЗАТО г. </w:t>
            </w:r>
            <w:proofErr w:type="spellStart"/>
            <w:r w:rsidRPr="0041109F">
              <w:rPr>
                <w:sz w:val="18"/>
                <w:szCs w:val="18"/>
              </w:rPr>
              <w:t>Североморск</w:t>
            </w:r>
            <w:proofErr w:type="gramStart"/>
            <w:r w:rsidRPr="0041109F">
              <w:rPr>
                <w:sz w:val="18"/>
                <w:szCs w:val="18"/>
              </w:rPr>
              <w:t>,о</w:t>
            </w:r>
            <w:proofErr w:type="gramEnd"/>
            <w:r w:rsidRPr="0041109F">
              <w:rPr>
                <w:sz w:val="18"/>
                <w:szCs w:val="18"/>
              </w:rPr>
              <w:t>беспечивающего</w:t>
            </w:r>
            <w:proofErr w:type="spellEnd"/>
            <w:r w:rsidRPr="0041109F">
              <w:rPr>
                <w:sz w:val="18"/>
                <w:szCs w:val="18"/>
              </w:rPr>
              <w:t xml:space="preserve"> взаимосвязи стратегического и бюджетного планирования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в установленные сроки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*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Удельный вес расходов бюджета, формируемых в рамках муниципальных  программ, в общем объеме расходов бюджета</w:t>
            </w:r>
            <w:proofErr w:type="gramStart"/>
            <w:r w:rsidRPr="0041109F">
              <w:rPr>
                <w:sz w:val="18"/>
                <w:szCs w:val="18"/>
              </w:rPr>
              <w:t xml:space="preserve"> (%)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85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88,3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20"/>
                <w:szCs w:val="20"/>
              </w:rPr>
            </w:pPr>
            <w:r w:rsidRPr="0041109F">
              <w:rPr>
                <w:sz w:val="20"/>
                <w:szCs w:val="20"/>
              </w:rPr>
              <w:t>104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Управление финансов</w:t>
            </w:r>
            <w:proofErr w:type="gramStart"/>
            <w:r w:rsidRPr="0041109F">
              <w:rPr>
                <w:sz w:val="18"/>
                <w:szCs w:val="18"/>
              </w:rPr>
              <w:t xml:space="preserve"> ,</w:t>
            </w:r>
            <w:proofErr w:type="gramEnd"/>
            <w:r w:rsidRPr="0041109F">
              <w:rPr>
                <w:sz w:val="18"/>
                <w:szCs w:val="18"/>
              </w:rPr>
              <w:t xml:space="preserve"> Отдел экономического развития</w:t>
            </w:r>
          </w:p>
        </w:tc>
      </w:tr>
      <w:tr w:rsidR="008B1C48" w:rsidRPr="0041109F" w:rsidTr="00214958">
        <w:trPr>
          <w:trHeight w:val="1200"/>
        </w:trPr>
        <w:tc>
          <w:tcPr>
            <w:tcW w:w="8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1.1.1.5</w:t>
            </w:r>
          </w:p>
        </w:tc>
        <w:tc>
          <w:tcPr>
            <w:tcW w:w="26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 xml:space="preserve">Составление сводной бюджетной росписи </w:t>
            </w:r>
            <w:proofErr w:type="gramStart"/>
            <w:r w:rsidRPr="0041109F">
              <w:rPr>
                <w:sz w:val="18"/>
                <w:szCs w:val="18"/>
              </w:rPr>
              <w:t>бюджета</w:t>
            </w:r>
            <w:proofErr w:type="gramEnd"/>
            <w:r w:rsidRPr="0041109F">
              <w:rPr>
                <w:sz w:val="18"/>
                <w:szCs w:val="18"/>
              </w:rPr>
              <w:t xml:space="preserve"> ЗАТО г. Североморск, своевременное доведение показателей росписи и лимитов бюджетных обязательств до главных распорядителей бюджетных средств</w:t>
            </w:r>
          </w:p>
        </w:tc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ежегодно</w:t>
            </w:r>
          </w:p>
        </w:tc>
        <w:tc>
          <w:tcPr>
            <w:tcW w:w="9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*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Составление и утверждение сводной бюджетной росписи бюджета в сроки, установленные нормативными правовыми документами, регулирующими бюджетные правоотношения (срок)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до начала очередного финансового года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до начала очередного финансового года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Управление финансов</w:t>
            </w:r>
          </w:p>
        </w:tc>
      </w:tr>
      <w:tr w:rsidR="008B1C48" w:rsidRPr="0041109F" w:rsidTr="00214958">
        <w:trPr>
          <w:trHeight w:val="1440"/>
        </w:trPr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</w:p>
        </w:tc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Доведение показателей сводной бюджетной росписи и лимитов бюджетных обязательств до Главных распорядителей бюджетных средств в сроки, установленные нормативными правовыми документами, регулирующими бюджетные правоотношения (срок)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до начала очередного финансового года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до начала очередного финансового года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</w:p>
        </w:tc>
      </w:tr>
      <w:tr w:rsidR="008B1C48" w:rsidRPr="0041109F" w:rsidTr="00214958">
        <w:trPr>
          <w:trHeight w:val="120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1.1.1.6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Формирование, утверждение и ведение кассового плана исполнения бюджета, совершенствование исполнения бюджета в целях соблюдения равномерности исполнения показателей кассового плана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ежегодно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*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 xml:space="preserve">Равномерность расходов бюджета (процент абсолютного отклонения объема расходов бюджета в IV квартале от среднего объема расходов за I-III кварталы)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40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40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Управление финансов</w:t>
            </w:r>
          </w:p>
        </w:tc>
      </w:tr>
      <w:tr w:rsidR="008B1C48" w:rsidRPr="0041109F" w:rsidTr="00214958">
        <w:trPr>
          <w:trHeight w:val="120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1.1.1.7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Качественное планирование доходов с целью минимизации отклонения исполнения бюджета по доходам (без учета безвозмездных поступлений) к первоначальному уровню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ежегодно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*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Процент отклонения фактического объема доходов бюджета (без учета безвозмездных поступлений) за отчетный финансовый год от первоначального плана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4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370D3F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2</w:t>
            </w:r>
            <w:r w:rsidR="008B1C48" w:rsidRPr="0041109F">
              <w:rPr>
                <w:sz w:val="18"/>
                <w:szCs w:val="18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Управление финансов</w:t>
            </w:r>
          </w:p>
        </w:tc>
      </w:tr>
      <w:tr w:rsidR="008B1C48" w:rsidRPr="0041109F" w:rsidTr="00214958">
        <w:trPr>
          <w:trHeight w:val="162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lastRenderedPageBreak/>
              <w:t>1.1.1.8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Взаимодействие с уполномоченными и органами власти всех уровней</w:t>
            </w:r>
            <w:proofErr w:type="gramStart"/>
            <w:r w:rsidRPr="0041109F">
              <w:rPr>
                <w:sz w:val="18"/>
                <w:szCs w:val="18"/>
              </w:rPr>
              <w:t xml:space="preserve"> ,</w:t>
            </w:r>
            <w:proofErr w:type="gramEnd"/>
            <w:r w:rsidRPr="0041109F">
              <w:rPr>
                <w:sz w:val="18"/>
                <w:szCs w:val="18"/>
              </w:rPr>
              <w:t xml:space="preserve"> администраторами доходов бюджета по формированию прогнозной оценки в разрезе отдельных видов налогов, сборов и других платежей, анализ налоговых льгот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ежегодно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*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Выполнение бюджета по доходам (без учета межбюджетных трансфертов</w:t>
            </w:r>
            <w:proofErr w:type="gramStart"/>
            <w:r w:rsidRPr="0041109F">
              <w:rPr>
                <w:sz w:val="18"/>
                <w:szCs w:val="18"/>
              </w:rPr>
              <w:t>) (%)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99,1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99,1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Управление финансов</w:t>
            </w:r>
          </w:p>
        </w:tc>
      </w:tr>
      <w:tr w:rsidR="008B1C48" w:rsidRPr="0041109F" w:rsidTr="00214958">
        <w:trPr>
          <w:trHeight w:val="72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1.1.1.9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Эффективная организация исполнения бюджета по расходам и источникам финансирования дефицита бюджета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постоянно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*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Выполнение бюджета по расходам</w:t>
            </w:r>
            <w:proofErr w:type="gramStart"/>
            <w:r w:rsidRPr="0041109F">
              <w:rPr>
                <w:sz w:val="18"/>
                <w:szCs w:val="18"/>
              </w:rPr>
              <w:t xml:space="preserve"> (%)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95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97,29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Управление финансов</w:t>
            </w:r>
          </w:p>
        </w:tc>
      </w:tr>
      <w:tr w:rsidR="008B1C48" w:rsidRPr="0041109F" w:rsidTr="00214958">
        <w:trPr>
          <w:trHeight w:val="48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1.1.1.10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 xml:space="preserve">Недопущение принятия необеспеченных расходных обязательств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постоянно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*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29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Доля просроченной кредиторской задолженности в общем объеме расходов бюджета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Управление финансов</w:t>
            </w:r>
          </w:p>
        </w:tc>
      </w:tr>
      <w:tr w:rsidR="008B1C48" w:rsidRPr="0041109F" w:rsidTr="00214958">
        <w:trPr>
          <w:trHeight w:val="72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1.1.1.11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Ведение реестра расходных обязательств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в установленные сроки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*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29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 xml:space="preserve">да 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 xml:space="preserve">да 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</w:p>
        </w:tc>
      </w:tr>
      <w:tr w:rsidR="008B1C48" w:rsidRPr="0041109F" w:rsidTr="00214958">
        <w:trPr>
          <w:trHeight w:val="96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1.1.1.12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Составление и представление отчетов об исполнении бюджета в установленные сроки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в установленные сроки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*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29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 xml:space="preserve">Составление и представление в Совет </w:t>
            </w:r>
            <w:proofErr w:type="gramStart"/>
            <w:r w:rsidRPr="0041109F">
              <w:rPr>
                <w:sz w:val="18"/>
                <w:szCs w:val="18"/>
              </w:rPr>
              <w:t>депутатов</w:t>
            </w:r>
            <w:proofErr w:type="gramEnd"/>
            <w:r w:rsidRPr="0041109F">
              <w:rPr>
                <w:sz w:val="18"/>
                <w:szCs w:val="18"/>
              </w:rPr>
              <w:t xml:space="preserve"> ЗАТО г. Североморск годового отчета об исполнении бюджета в сроки, установленные бюджетным законодательством и нормативными правовыми актами органов местного самоуправления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да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да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Управление финансов</w:t>
            </w:r>
          </w:p>
        </w:tc>
      </w:tr>
      <w:tr w:rsidR="008B1C48" w:rsidRPr="0041109F" w:rsidTr="00214958">
        <w:trPr>
          <w:trHeight w:val="72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1.1.1.13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Своевременная и качественная подготовка проекта Решения об исполнении бюджета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в установленные сроки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*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29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да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да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</w:p>
        </w:tc>
      </w:tr>
      <w:tr w:rsidR="008B1C48" w:rsidRPr="0041109F" w:rsidTr="00214958">
        <w:trPr>
          <w:trHeight w:val="120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1.1.1.14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 xml:space="preserve">Разработка, внесение изменений в действующие нормативные правовые </w:t>
            </w:r>
            <w:proofErr w:type="gramStart"/>
            <w:r w:rsidRPr="0041109F">
              <w:rPr>
                <w:sz w:val="18"/>
                <w:szCs w:val="18"/>
              </w:rPr>
              <w:t>акты</w:t>
            </w:r>
            <w:proofErr w:type="gramEnd"/>
            <w:r w:rsidRPr="0041109F">
              <w:rPr>
                <w:sz w:val="18"/>
                <w:szCs w:val="18"/>
              </w:rPr>
              <w:t xml:space="preserve"> ЗАТО г. Североморск, правовые акты Управления финансов по формированию и исполнению бюджета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постоянно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*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 xml:space="preserve">Предписаний надзорных органов о наличии (отсутствии) нормативных правовых актов органов местного </w:t>
            </w:r>
            <w:proofErr w:type="gramStart"/>
            <w:r w:rsidRPr="0041109F">
              <w:rPr>
                <w:sz w:val="18"/>
                <w:szCs w:val="18"/>
              </w:rPr>
              <w:t>самоуправления</w:t>
            </w:r>
            <w:proofErr w:type="gramEnd"/>
            <w:r w:rsidRPr="0041109F">
              <w:rPr>
                <w:sz w:val="18"/>
                <w:szCs w:val="18"/>
              </w:rPr>
              <w:t xml:space="preserve"> ЗАТО г. Североморск регулирующих бюджетные правоотношения (да/нет)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нет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Управление финансов</w:t>
            </w:r>
          </w:p>
        </w:tc>
      </w:tr>
      <w:tr w:rsidR="008B1C48" w:rsidRPr="0041109F" w:rsidTr="00214958">
        <w:trPr>
          <w:trHeight w:val="585"/>
        </w:trPr>
        <w:tc>
          <w:tcPr>
            <w:tcW w:w="8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1.1.1.15</w:t>
            </w:r>
          </w:p>
        </w:tc>
        <w:tc>
          <w:tcPr>
            <w:tcW w:w="26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Обеспечение доступа граждан к информации о бюджетных данных</w:t>
            </w:r>
          </w:p>
        </w:tc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постоянно</w:t>
            </w:r>
          </w:p>
        </w:tc>
        <w:tc>
          <w:tcPr>
            <w:tcW w:w="9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*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 xml:space="preserve">Проведение публичных слушаний по проекту </w:t>
            </w:r>
            <w:proofErr w:type="gramStart"/>
            <w:r w:rsidRPr="0041109F">
              <w:rPr>
                <w:sz w:val="18"/>
                <w:szCs w:val="18"/>
              </w:rPr>
              <w:t>бюджета</w:t>
            </w:r>
            <w:proofErr w:type="gramEnd"/>
            <w:r w:rsidRPr="0041109F">
              <w:rPr>
                <w:sz w:val="18"/>
                <w:szCs w:val="18"/>
              </w:rPr>
              <w:t xml:space="preserve">  ЗАТО г. Североморск (да/нет)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да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да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 xml:space="preserve">Совет </w:t>
            </w:r>
            <w:proofErr w:type="gramStart"/>
            <w:r w:rsidRPr="0041109F">
              <w:rPr>
                <w:sz w:val="18"/>
                <w:szCs w:val="18"/>
              </w:rPr>
              <w:t>депутатов</w:t>
            </w:r>
            <w:proofErr w:type="gramEnd"/>
            <w:r w:rsidRPr="0041109F">
              <w:rPr>
                <w:sz w:val="18"/>
                <w:szCs w:val="18"/>
              </w:rPr>
              <w:t xml:space="preserve"> ЗАТО г. Североморск</w:t>
            </w:r>
          </w:p>
        </w:tc>
      </w:tr>
      <w:tr w:rsidR="008B1C48" w:rsidRPr="0041109F" w:rsidTr="00214958">
        <w:trPr>
          <w:trHeight w:val="960"/>
        </w:trPr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</w:p>
        </w:tc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Составление бюджета для граждан, содержащего основные положения проекта бюджета, отчета об исполнении бюджета в доступной для широкого круга пользователей форм</w:t>
            </w:r>
            <w:proofErr w:type="gramStart"/>
            <w:r w:rsidRPr="0041109F">
              <w:rPr>
                <w:sz w:val="18"/>
                <w:szCs w:val="18"/>
              </w:rPr>
              <w:t>е(</w:t>
            </w:r>
            <w:proofErr w:type="gramEnd"/>
            <w:r w:rsidRPr="0041109F">
              <w:rPr>
                <w:sz w:val="18"/>
                <w:szCs w:val="18"/>
              </w:rPr>
              <w:t>да/нет)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да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да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Управление финансов, Отдел экономического развития</w:t>
            </w:r>
          </w:p>
        </w:tc>
      </w:tr>
      <w:tr w:rsidR="008B1C48" w:rsidRPr="0041109F" w:rsidTr="00214958">
        <w:trPr>
          <w:trHeight w:val="480"/>
        </w:trPr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</w:p>
        </w:tc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Регулярное размещение в сети Интернет информации о муниципальных финансах (да/нет)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да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да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Управление финансов</w:t>
            </w:r>
          </w:p>
        </w:tc>
      </w:tr>
      <w:tr w:rsidR="008B1C48" w:rsidRPr="0041109F" w:rsidTr="00214958">
        <w:trPr>
          <w:trHeight w:val="720"/>
        </w:trPr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</w:p>
        </w:tc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Поддержание официального  сайта Управления финансов в сети Интернет в актуальном состоянии (да/нет)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да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да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Управление финансов</w:t>
            </w:r>
          </w:p>
        </w:tc>
      </w:tr>
      <w:tr w:rsidR="008B1C48" w:rsidRPr="0041109F" w:rsidTr="00214958">
        <w:trPr>
          <w:trHeight w:val="48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ИТОГО по ЗАДАЧЕ 1.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 w:rsidP="0021495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 xml:space="preserve">11 020,6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 w:rsidP="0021495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 xml:space="preserve">10 991,3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 w:rsidP="0021495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99,7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8B1C48" w:rsidRPr="0041109F" w:rsidTr="00214958">
        <w:trPr>
          <w:trHeight w:val="30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479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Задача 2: Обеспечение эффективного управления муниципальным долгом</w:t>
            </w:r>
          </w:p>
        </w:tc>
      </w:tr>
      <w:tr w:rsidR="008B1C48" w:rsidRPr="0041109F" w:rsidTr="00214958">
        <w:trPr>
          <w:trHeight w:val="48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2.1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Основное мероприятие 2. Управление муниципальным долгом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 w:rsidP="0021495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 xml:space="preserve"> 1 870,2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 xml:space="preserve">1 644,9  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 xml:space="preserve">88,0   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B1C48" w:rsidRPr="0041109F" w:rsidTr="00214958">
        <w:trPr>
          <w:trHeight w:val="72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2.1.1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 xml:space="preserve">Мероприятие: Процентные платежи по муниципальному </w:t>
            </w:r>
            <w:proofErr w:type="gramStart"/>
            <w:r w:rsidRPr="0041109F">
              <w:rPr>
                <w:color w:val="000000"/>
                <w:sz w:val="18"/>
                <w:szCs w:val="18"/>
              </w:rPr>
              <w:t>долгу</w:t>
            </w:r>
            <w:proofErr w:type="gramEnd"/>
            <w:r w:rsidRPr="0041109F">
              <w:rPr>
                <w:color w:val="000000"/>
                <w:sz w:val="18"/>
                <w:szCs w:val="18"/>
              </w:rPr>
              <w:t xml:space="preserve"> ЗАТО г. Североморск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 xml:space="preserve">1 870,2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 xml:space="preserve">1 644,9  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 xml:space="preserve">88,0   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B1C48" w:rsidRPr="0041109F" w:rsidTr="00214958">
        <w:trPr>
          <w:trHeight w:val="72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2.1.1.1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Соблюдение ограничений по уровню расходов на обслуживание муниципального долга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постоянно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 xml:space="preserve"> * 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9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 xml:space="preserve">Доля расходов на обслуживание </w:t>
            </w:r>
            <w:proofErr w:type="spellStart"/>
            <w:r w:rsidRPr="0041109F">
              <w:rPr>
                <w:color w:val="000000"/>
                <w:sz w:val="18"/>
                <w:szCs w:val="18"/>
              </w:rPr>
              <w:t>муниципальтного</w:t>
            </w:r>
            <w:proofErr w:type="spellEnd"/>
            <w:r w:rsidRPr="0041109F">
              <w:rPr>
                <w:color w:val="000000"/>
                <w:sz w:val="18"/>
                <w:szCs w:val="18"/>
              </w:rPr>
              <w:t xml:space="preserve"> долга в общем объеме расходов бюджета (за исключением субвенций из бюджетов вышестоящих уровней</w:t>
            </w:r>
            <w:proofErr w:type="gramStart"/>
            <w:r w:rsidRPr="0041109F">
              <w:rPr>
                <w:color w:val="000000"/>
                <w:sz w:val="18"/>
                <w:szCs w:val="18"/>
              </w:rPr>
              <w:t>) (%)</w:t>
            </w:r>
            <w:proofErr w:type="gramEnd"/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≤15</w:t>
            </w:r>
          </w:p>
        </w:tc>
        <w:tc>
          <w:tcPr>
            <w:tcW w:w="9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Управление финансов</w:t>
            </w:r>
          </w:p>
        </w:tc>
      </w:tr>
      <w:tr w:rsidR="008B1C48" w:rsidRPr="0041109F" w:rsidTr="00214958">
        <w:trPr>
          <w:trHeight w:val="120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2.1.1.2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Мониторинг состояния финансового рынка в целях снижения расходов на обслуживание муниципального долга, проведение взвешенной долговой политики на муниципальном уровне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по мере необходимости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 xml:space="preserve"> * 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9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</w:p>
        </w:tc>
      </w:tr>
      <w:tr w:rsidR="008B1C48" w:rsidRPr="0041109F" w:rsidTr="00214958">
        <w:trPr>
          <w:trHeight w:val="72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2.1.1.3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 xml:space="preserve">Привлечение бюджетных кредитов на пополнение остатков средств на счетах бюджета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по мере необходимости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 xml:space="preserve"> * 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9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</w:p>
        </w:tc>
      </w:tr>
      <w:tr w:rsidR="008B1C48" w:rsidRPr="0041109F" w:rsidTr="00214958">
        <w:trPr>
          <w:trHeight w:val="54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2.1.1.4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Обеспечение своевременных расчетов по обслуживанию муниципального долга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постоянно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 xml:space="preserve"> *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Объем просроченной задолженности по обслуживанию муниципального долга (да/нет)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Управление финансов</w:t>
            </w:r>
          </w:p>
        </w:tc>
      </w:tr>
      <w:tr w:rsidR="008B1C48" w:rsidRPr="0041109F" w:rsidTr="00214958">
        <w:trPr>
          <w:trHeight w:val="48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2.1.2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Мероприятие: Прочие направления расходов муниципальных программ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 </w:t>
            </w:r>
          </w:p>
        </w:tc>
      </w:tr>
      <w:tr w:rsidR="008B1C48" w:rsidRPr="0041109F" w:rsidTr="00214958">
        <w:trPr>
          <w:trHeight w:val="48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2..1.2.1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Соблюдение ограничений по уровню муниципального долга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постоянно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9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Отношение муниципального долга к доходам бюджета без учета объема безвозмездных поступлений</w:t>
            </w:r>
            <w:proofErr w:type="gramStart"/>
            <w:r w:rsidRPr="0041109F">
              <w:rPr>
                <w:color w:val="000000"/>
                <w:sz w:val="18"/>
                <w:szCs w:val="18"/>
              </w:rPr>
              <w:t xml:space="preserve"> (%)</w:t>
            </w:r>
            <w:proofErr w:type="gramEnd"/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≤30</w:t>
            </w:r>
          </w:p>
        </w:tc>
        <w:tc>
          <w:tcPr>
            <w:tcW w:w="9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Управление финансов</w:t>
            </w:r>
          </w:p>
        </w:tc>
      </w:tr>
      <w:tr w:rsidR="008B1C48" w:rsidRPr="0041109F" w:rsidTr="00214958">
        <w:trPr>
          <w:trHeight w:val="480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2.1.2.2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 xml:space="preserve">Эффективное управление единым счетом бюджета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постоянно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9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</w:p>
        </w:tc>
      </w:tr>
      <w:tr w:rsidR="008B1C48" w:rsidRPr="0041109F" w:rsidTr="00214958">
        <w:trPr>
          <w:trHeight w:val="48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2.1.2.3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Обеспечение своевременных расчетов по долговым обязательствам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постоянно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Объем просроченной задолженности по долговым обязательствам (да/нет)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Управление финансов</w:t>
            </w:r>
          </w:p>
        </w:tc>
      </w:tr>
      <w:tr w:rsidR="008B1C48" w:rsidRPr="0041109F" w:rsidTr="00214958">
        <w:trPr>
          <w:trHeight w:val="85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lastRenderedPageBreak/>
              <w:t>2.1.2.4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Проведение анализа финансового состояния принципалов в целях принятия решения о предоставлении муниципальной гарантии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по мере необходимости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Отношение объема выплат по муниципальным гарантиям к общему объему предоставленных муниципальных гарантий</w:t>
            </w:r>
            <w:proofErr w:type="gramStart"/>
            <w:r w:rsidRPr="0041109F">
              <w:rPr>
                <w:color w:val="000000"/>
                <w:sz w:val="18"/>
                <w:szCs w:val="18"/>
              </w:rPr>
              <w:t xml:space="preserve"> (%)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Управление финансов</w:t>
            </w:r>
          </w:p>
        </w:tc>
      </w:tr>
      <w:tr w:rsidR="008B1C48" w:rsidRPr="0041109F" w:rsidTr="00214958">
        <w:trPr>
          <w:trHeight w:val="48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ИТОГО по ЗАДАЧЕ 2.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 xml:space="preserve">1 870,2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 xml:space="preserve">1 644,9  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 xml:space="preserve">88,0   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8B1C48" w:rsidRPr="0041109F" w:rsidTr="00214958">
        <w:trPr>
          <w:trHeight w:val="40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79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 xml:space="preserve">Задача 3: . Развитие системы муниципального внутреннего  финансового контроля (надзора) в  бюджетно-финансовой сфере     </w:t>
            </w:r>
          </w:p>
        </w:tc>
      </w:tr>
      <w:tr w:rsidR="008B1C48" w:rsidRPr="0041109F" w:rsidTr="00214958">
        <w:trPr>
          <w:trHeight w:val="72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3.1.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 xml:space="preserve">Основное мероприятие 3. </w:t>
            </w:r>
            <w:proofErr w:type="spellStart"/>
            <w:r w:rsidRPr="0041109F">
              <w:rPr>
                <w:color w:val="000000"/>
                <w:sz w:val="18"/>
                <w:szCs w:val="18"/>
              </w:rPr>
              <w:t>Организаация</w:t>
            </w:r>
            <w:proofErr w:type="spellEnd"/>
            <w:r w:rsidRPr="0041109F">
              <w:rPr>
                <w:color w:val="000000"/>
                <w:sz w:val="18"/>
                <w:szCs w:val="18"/>
              </w:rPr>
              <w:t xml:space="preserve"> и осуществление внутреннего финансового контроля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B1C48" w:rsidRPr="0041109F" w:rsidTr="00214958">
        <w:trPr>
          <w:trHeight w:val="48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3.1.1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Мероприятие: Прочие направления расходов муниципальных программ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C48" w:rsidRPr="0041109F" w:rsidRDefault="008B1C4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B1C48" w:rsidRPr="0041109F" w:rsidTr="00214958">
        <w:trPr>
          <w:trHeight w:val="960"/>
        </w:trPr>
        <w:tc>
          <w:tcPr>
            <w:tcW w:w="8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3.1.1.1</w:t>
            </w:r>
          </w:p>
        </w:tc>
        <w:tc>
          <w:tcPr>
            <w:tcW w:w="26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 xml:space="preserve">Организация и осуществление внутреннего финансового контроля, создание правовой и методической базы по организации внутреннего </w:t>
            </w:r>
            <w:proofErr w:type="spellStart"/>
            <w:r w:rsidRPr="0041109F">
              <w:rPr>
                <w:color w:val="000000"/>
                <w:sz w:val="18"/>
                <w:szCs w:val="18"/>
              </w:rPr>
              <w:t>финансовго</w:t>
            </w:r>
            <w:proofErr w:type="spellEnd"/>
            <w:r w:rsidRPr="0041109F">
              <w:rPr>
                <w:color w:val="000000"/>
                <w:sz w:val="18"/>
                <w:szCs w:val="18"/>
              </w:rPr>
              <w:t xml:space="preserve"> контроля. Планирование контрольных мероприятий исходя из принципа программно-целевого формирования и исполнения бюджета с целью усиления контроля за эффективным использованием бюджетных средств в части достижения целей и решения задач муниципальных программ </w:t>
            </w:r>
          </w:p>
        </w:tc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постоянно</w:t>
            </w:r>
          </w:p>
        </w:tc>
        <w:tc>
          <w:tcPr>
            <w:tcW w:w="9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Соотношение количества контрольных мероприятий, признанных незаконными в судебном порядке, и общего количества контрольных мероприятий</w:t>
            </w:r>
            <w:proofErr w:type="gramStart"/>
            <w:r w:rsidRPr="0041109F">
              <w:rPr>
                <w:sz w:val="18"/>
                <w:szCs w:val="18"/>
              </w:rPr>
              <w:t xml:space="preserve"> (%)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Управление финансов</w:t>
            </w:r>
          </w:p>
        </w:tc>
      </w:tr>
      <w:tr w:rsidR="008B1C48" w:rsidRPr="0041109F" w:rsidTr="00214958">
        <w:trPr>
          <w:trHeight w:val="720"/>
        </w:trPr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Соотношение количества фактически проверенных муниципальных учреждений к общему количеству муниципальных учреждений(%)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Управление финансов</w:t>
            </w:r>
          </w:p>
        </w:tc>
      </w:tr>
      <w:tr w:rsidR="008B1C48" w:rsidRPr="0041109F" w:rsidTr="00214958">
        <w:trPr>
          <w:trHeight w:val="720"/>
        </w:trPr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 xml:space="preserve">Соотношение количества фактически </w:t>
            </w:r>
            <w:proofErr w:type="gramStart"/>
            <w:r w:rsidRPr="0041109F">
              <w:rPr>
                <w:sz w:val="18"/>
                <w:szCs w:val="18"/>
              </w:rPr>
              <w:t>проведенных</w:t>
            </w:r>
            <w:proofErr w:type="gramEnd"/>
            <w:r w:rsidRPr="0041109F">
              <w:rPr>
                <w:sz w:val="18"/>
                <w:szCs w:val="18"/>
              </w:rPr>
              <w:t xml:space="preserve"> контрольных </w:t>
            </w:r>
            <w:proofErr w:type="spellStart"/>
            <w:r w:rsidRPr="0041109F">
              <w:rPr>
                <w:sz w:val="18"/>
                <w:szCs w:val="18"/>
              </w:rPr>
              <w:t>мероприятиятий</w:t>
            </w:r>
            <w:proofErr w:type="spellEnd"/>
            <w:r w:rsidRPr="0041109F">
              <w:rPr>
                <w:sz w:val="18"/>
                <w:szCs w:val="18"/>
              </w:rPr>
              <w:t xml:space="preserve"> к количеству запланированных(%)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Управление финансов</w:t>
            </w:r>
          </w:p>
        </w:tc>
      </w:tr>
      <w:tr w:rsidR="008B1C48" w:rsidRPr="0041109F" w:rsidTr="00214958">
        <w:trPr>
          <w:trHeight w:val="480"/>
        </w:trPr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Соотношение объема проверенных средств бюджета к общему объему расходов бюджета(%)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Управление финансов</w:t>
            </w:r>
          </w:p>
        </w:tc>
      </w:tr>
      <w:tr w:rsidR="008B1C48" w:rsidRPr="0041109F" w:rsidTr="00214958">
        <w:trPr>
          <w:trHeight w:val="720"/>
        </w:trPr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 xml:space="preserve">Соотношение объема проверенных средств бюджета к общей сумме расходов бюджета года, </w:t>
            </w:r>
            <w:proofErr w:type="gramStart"/>
            <w:r w:rsidRPr="0041109F">
              <w:rPr>
                <w:color w:val="000000"/>
                <w:sz w:val="18"/>
                <w:szCs w:val="18"/>
              </w:rPr>
              <w:t>предшествующему</w:t>
            </w:r>
            <w:proofErr w:type="gramEnd"/>
            <w:r w:rsidRPr="0041109F">
              <w:rPr>
                <w:color w:val="000000"/>
                <w:sz w:val="18"/>
                <w:szCs w:val="18"/>
              </w:rPr>
              <w:t xml:space="preserve"> отчетному(%)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Управление финансов</w:t>
            </w:r>
          </w:p>
        </w:tc>
      </w:tr>
      <w:tr w:rsidR="008B1C48" w:rsidRPr="0041109F" w:rsidTr="00214958">
        <w:trPr>
          <w:trHeight w:val="720"/>
        </w:trPr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Удельный вес возмещенных средств в общей сумме, предписанной к возврату по результатам контрольных мероприятий(%)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sz w:val="18"/>
                <w:szCs w:val="18"/>
              </w:rPr>
            </w:pPr>
            <w:r w:rsidRPr="0041109F">
              <w:rPr>
                <w:sz w:val="18"/>
                <w:szCs w:val="18"/>
              </w:rPr>
              <w:t>Управление финансов</w:t>
            </w:r>
          </w:p>
        </w:tc>
      </w:tr>
      <w:tr w:rsidR="008B1C48" w:rsidRPr="0041109F" w:rsidTr="00214958">
        <w:trPr>
          <w:trHeight w:val="30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ИТОГО по ЗАДАЧЕ 3.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 w:rsidP="00DD07E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 xml:space="preserve">- 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8B1C48" w:rsidRPr="0041109F" w:rsidTr="00214958">
        <w:trPr>
          <w:trHeight w:val="48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 xml:space="preserve">ВСЕГО по ПОДПРОГРАММЕ, в том </w:t>
            </w:r>
            <w:r w:rsidRPr="0041109F">
              <w:rPr>
                <w:b/>
                <w:bCs/>
                <w:color w:val="000000"/>
                <w:sz w:val="18"/>
                <w:szCs w:val="18"/>
              </w:rPr>
              <w:lastRenderedPageBreak/>
              <w:t>числе: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 w:rsidP="00DD07E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 xml:space="preserve">12 890,8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 w:rsidP="00DD07E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 xml:space="preserve">12 636,2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 w:rsidP="00DD07E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98,0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8B1C48" w:rsidRPr="0041109F" w:rsidTr="00214958">
        <w:trPr>
          <w:trHeight w:val="30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муниципальные услуги (работы)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B1C48" w:rsidRPr="0041109F" w:rsidTr="00214958">
        <w:trPr>
          <w:trHeight w:val="30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публичные обязательства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B1C48" w:rsidRPr="0041109F" w:rsidTr="00214958">
        <w:trPr>
          <w:trHeight w:val="30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мероприятия по содержанию имущества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B1C48" w:rsidRPr="0041109F" w:rsidTr="00214958">
        <w:trPr>
          <w:trHeight w:val="48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иные мероприятия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48" w:rsidRPr="0041109F" w:rsidRDefault="008B1C48">
            <w:pPr>
              <w:jc w:val="center"/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48" w:rsidRPr="0041109F" w:rsidRDefault="008B1C48" w:rsidP="00DD07E5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 xml:space="preserve">12 890,8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48" w:rsidRPr="0041109F" w:rsidRDefault="008B1C48" w:rsidP="00DD07E5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 xml:space="preserve">12 636,2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48" w:rsidRPr="0041109F" w:rsidRDefault="008B1C48" w:rsidP="00DD07E5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 xml:space="preserve">98,0 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48" w:rsidRPr="0041109F" w:rsidRDefault="008B1C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09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48" w:rsidRPr="0041109F" w:rsidRDefault="008B1C48">
            <w:pPr>
              <w:rPr>
                <w:color w:val="000000"/>
                <w:sz w:val="18"/>
                <w:szCs w:val="18"/>
              </w:rPr>
            </w:pPr>
            <w:r w:rsidRPr="0041109F">
              <w:rPr>
                <w:color w:val="000000"/>
                <w:sz w:val="18"/>
                <w:szCs w:val="18"/>
              </w:rPr>
              <w:t> </w:t>
            </w:r>
          </w:p>
        </w:tc>
      </w:tr>
    </w:tbl>
    <w:p w:rsidR="008669EC" w:rsidRPr="0041109F" w:rsidRDefault="008669EC" w:rsidP="008669EC">
      <w:pPr>
        <w:pStyle w:val="a6"/>
        <w:widowControl w:val="0"/>
        <w:tabs>
          <w:tab w:val="left" w:pos="709"/>
        </w:tabs>
        <w:suppressAutoHyphens/>
        <w:spacing w:line="240" w:lineRule="auto"/>
        <w:ind w:firstLine="900"/>
        <w:jc w:val="center"/>
        <w:rPr>
          <w:b/>
          <w:sz w:val="24"/>
          <w:szCs w:val="24"/>
        </w:rPr>
      </w:pPr>
    </w:p>
    <w:p w:rsidR="008B1C48" w:rsidRPr="0041109F" w:rsidRDefault="008B1C48" w:rsidP="008669EC">
      <w:pPr>
        <w:pStyle w:val="a6"/>
        <w:widowControl w:val="0"/>
        <w:tabs>
          <w:tab w:val="left" w:pos="709"/>
        </w:tabs>
        <w:suppressAutoHyphens/>
        <w:spacing w:line="240" w:lineRule="auto"/>
        <w:ind w:firstLine="900"/>
        <w:jc w:val="center"/>
        <w:rPr>
          <w:b/>
          <w:sz w:val="24"/>
          <w:szCs w:val="24"/>
        </w:rPr>
      </w:pPr>
    </w:p>
    <w:p w:rsidR="001F5996" w:rsidRPr="0041109F" w:rsidRDefault="001F5996" w:rsidP="001F5996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эффективности реализации подпрограммы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1F5996" w:rsidRPr="0041109F" w:rsidRDefault="001F5996" w:rsidP="005473B1">
      <w:pPr>
        <w:pStyle w:val="ConsPlusNonformat"/>
        <w:widowControl/>
        <w:numPr>
          <w:ilvl w:val="0"/>
          <w:numId w:val="7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достижения плановых значений индикаторов</w:t>
      </w:r>
    </w:p>
    <w:p w:rsidR="00A312E8" w:rsidRPr="0041109F" w:rsidRDefault="00A312E8" w:rsidP="00A312E8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798" w:type="dxa"/>
        <w:tblInd w:w="95" w:type="dxa"/>
        <w:tblLook w:val="04A0"/>
      </w:tblPr>
      <w:tblGrid>
        <w:gridCol w:w="1431"/>
        <w:gridCol w:w="4100"/>
        <w:gridCol w:w="436"/>
        <w:gridCol w:w="709"/>
        <w:gridCol w:w="4100"/>
        <w:gridCol w:w="336"/>
        <w:gridCol w:w="3686"/>
      </w:tblGrid>
      <w:tr w:rsidR="00A312E8" w:rsidRPr="0041109F" w:rsidTr="00312339">
        <w:trPr>
          <w:trHeight w:val="330"/>
        </w:trPr>
        <w:tc>
          <w:tcPr>
            <w:tcW w:w="143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12E8" w:rsidRPr="0041109F" w:rsidRDefault="00A312E8" w:rsidP="00312339">
            <w:pPr>
              <w:jc w:val="center"/>
              <w:rPr>
                <w:color w:val="000000"/>
              </w:rPr>
            </w:pPr>
            <w:proofErr w:type="gramStart"/>
            <w:r w:rsidRPr="0041109F">
              <w:rPr>
                <w:color w:val="000000"/>
              </w:rPr>
              <w:t>ДИП</w:t>
            </w:r>
            <w:proofErr w:type="gramEnd"/>
            <w:r w:rsidRPr="0041109F">
              <w:rPr>
                <w:color w:val="000000"/>
              </w:rPr>
              <w:t xml:space="preserve"> =0,5 </w:t>
            </w:r>
            <w:proofErr w:type="spellStart"/>
            <w:r w:rsidRPr="0041109F">
              <w:rPr>
                <w:color w:val="000000"/>
              </w:rPr>
              <w:t>х</w:t>
            </w:r>
            <w:proofErr w:type="spellEnd"/>
          </w:p>
        </w:tc>
        <w:tc>
          <w:tcPr>
            <w:tcW w:w="4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12E8" w:rsidRPr="0041109F" w:rsidRDefault="00A312E8" w:rsidP="00887A69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>2,</w:t>
            </w:r>
            <w:r w:rsidR="00887A69" w:rsidRPr="0041109F">
              <w:rPr>
                <w:color w:val="000000"/>
              </w:rPr>
              <w:t>04</w:t>
            </w:r>
            <w:r w:rsidRPr="0041109F">
              <w:rPr>
                <w:color w:val="000000"/>
              </w:rPr>
              <w:t>(степень достижения цели)</w:t>
            </w:r>
          </w:p>
        </w:tc>
        <w:tc>
          <w:tcPr>
            <w:tcW w:w="43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12E8" w:rsidRPr="0041109F" w:rsidRDefault="00A312E8" w:rsidP="00312339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>+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12E8" w:rsidRPr="0041109F" w:rsidRDefault="00A312E8" w:rsidP="00312339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 xml:space="preserve">0,5 </w:t>
            </w:r>
            <w:proofErr w:type="spellStart"/>
            <w:r w:rsidRPr="0041109F">
              <w:rPr>
                <w:color w:val="000000"/>
              </w:rPr>
              <w:t>х</w:t>
            </w:r>
            <w:proofErr w:type="spellEnd"/>
          </w:p>
        </w:tc>
        <w:tc>
          <w:tcPr>
            <w:tcW w:w="4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12E8" w:rsidRPr="0041109F" w:rsidRDefault="00A312E8" w:rsidP="00370D3F">
            <w:pPr>
              <w:jc w:val="center"/>
              <w:rPr>
                <w:color w:val="000000"/>
              </w:rPr>
            </w:pPr>
            <w:r w:rsidRPr="0041109F">
              <w:rPr>
                <w:color w:val="000000"/>
              </w:rPr>
              <w:t>2</w:t>
            </w:r>
            <w:r w:rsidR="00370D3F" w:rsidRPr="0041109F">
              <w:rPr>
                <w:color w:val="000000"/>
              </w:rPr>
              <w:t>9</w:t>
            </w:r>
            <w:r w:rsidRPr="0041109F">
              <w:rPr>
                <w:color w:val="000000"/>
              </w:rPr>
              <w:t>,</w:t>
            </w:r>
            <w:r w:rsidR="00370D3F" w:rsidRPr="0041109F">
              <w:rPr>
                <w:color w:val="000000"/>
              </w:rPr>
              <w:t>05</w:t>
            </w:r>
            <w:r w:rsidRPr="0041109F">
              <w:rPr>
                <w:color w:val="000000"/>
              </w:rPr>
              <w:t>(степень решения задач)</w:t>
            </w:r>
          </w:p>
        </w:tc>
        <w:tc>
          <w:tcPr>
            <w:tcW w:w="33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12E8" w:rsidRPr="0041109F" w:rsidRDefault="00A312E8" w:rsidP="00312339">
            <w:pPr>
              <w:jc w:val="center"/>
              <w:rPr>
                <w:rFonts w:ascii="Calibri" w:hAnsi="Calibri"/>
                <w:color w:val="000000"/>
              </w:rPr>
            </w:pPr>
            <w:r w:rsidRPr="0041109F">
              <w:rPr>
                <w:rFonts w:ascii="Calibri" w:hAnsi="Calibri"/>
                <w:color w:val="000000"/>
              </w:rPr>
              <w:t>=</w:t>
            </w:r>
          </w:p>
        </w:tc>
        <w:tc>
          <w:tcPr>
            <w:tcW w:w="368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12E8" w:rsidRPr="0041109F" w:rsidRDefault="00A312E8" w:rsidP="00010162">
            <w:pPr>
              <w:rPr>
                <w:b/>
                <w:bCs/>
                <w:color w:val="000000"/>
              </w:rPr>
            </w:pPr>
            <w:r w:rsidRPr="0041109F">
              <w:rPr>
                <w:b/>
                <w:bCs/>
                <w:color w:val="000000"/>
              </w:rPr>
              <w:t>1,0</w:t>
            </w:r>
            <w:r w:rsidR="00370D3F" w:rsidRPr="0041109F">
              <w:rPr>
                <w:b/>
                <w:bCs/>
                <w:color w:val="000000"/>
              </w:rPr>
              <w:t>3</w:t>
            </w:r>
            <w:r w:rsidRPr="0041109F">
              <w:rPr>
                <w:b/>
                <w:bCs/>
                <w:color w:val="000000"/>
              </w:rPr>
              <w:t xml:space="preserve"> </w:t>
            </w:r>
            <w:r w:rsidR="00010162" w:rsidRPr="0041109F">
              <w:rPr>
                <w:b/>
                <w:bCs/>
                <w:color w:val="000000"/>
              </w:rPr>
              <w:t>в</w:t>
            </w:r>
            <w:r w:rsidRPr="0041109F">
              <w:rPr>
                <w:b/>
                <w:bCs/>
                <w:color w:val="000000"/>
              </w:rPr>
              <w:t>ысокая результативность</w:t>
            </w:r>
          </w:p>
        </w:tc>
      </w:tr>
      <w:tr w:rsidR="00A312E8" w:rsidRPr="0041109F" w:rsidTr="00312339">
        <w:trPr>
          <w:trHeight w:val="300"/>
        </w:trPr>
        <w:tc>
          <w:tcPr>
            <w:tcW w:w="143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12E8" w:rsidRPr="0041109F" w:rsidRDefault="00A312E8" w:rsidP="00312339">
            <w:pPr>
              <w:rPr>
                <w:color w:val="000000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12E8" w:rsidRPr="0041109F" w:rsidRDefault="00A312E8" w:rsidP="0031233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3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12E8" w:rsidRPr="0041109F" w:rsidRDefault="00A312E8" w:rsidP="00312339">
            <w:pPr>
              <w:rPr>
                <w:color w:val="000000"/>
              </w:rPr>
            </w:pP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12E8" w:rsidRPr="0041109F" w:rsidRDefault="00A312E8" w:rsidP="00312339">
            <w:pPr>
              <w:rPr>
                <w:color w:val="000000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12E8" w:rsidRPr="0041109F" w:rsidRDefault="00A312E8" w:rsidP="00370D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1109F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  <w:r w:rsidR="00370D3F" w:rsidRPr="0041109F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12E8" w:rsidRPr="0041109F" w:rsidRDefault="00A312E8" w:rsidP="0031233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8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12E8" w:rsidRPr="0041109F" w:rsidRDefault="00A312E8" w:rsidP="00312339">
            <w:pPr>
              <w:rPr>
                <w:b/>
                <w:bCs/>
                <w:color w:val="000000"/>
              </w:rPr>
            </w:pPr>
          </w:p>
        </w:tc>
      </w:tr>
    </w:tbl>
    <w:p w:rsidR="00A312E8" w:rsidRPr="0041109F" w:rsidRDefault="00A312E8" w:rsidP="00A312E8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F5996" w:rsidRPr="0041109F" w:rsidRDefault="001F5996" w:rsidP="005473B1">
      <w:pPr>
        <w:pStyle w:val="ConsPlusNonformat"/>
        <w:widowControl/>
        <w:numPr>
          <w:ilvl w:val="0"/>
          <w:numId w:val="7"/>
        </w:numPr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>Оценка полноты финансирования</w:t>
      </w:r>
      <w:r w:rsidRPr="0041109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1F5996" w:rsidRPr="0041109F" w:rsidRDefault="001F5996" w:rsidP="001F5996">
      <w:pPr>
        <w:pStyle w:val="ConsPlusNonformat"/>
        <w:widowControl/>
        <w:tabs>
          <w:tab w:val="left" w:pos="432"/>
        </w:tabs>
        <w:ind w:left="21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1F5996" w:rsidRPr="0041109F" w:rsidRDefault="001F5996" w:rsidP="001F5996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          ПФ =  </w:t>
      </w:r>
      <w:r w:rsidR="001340CA" w:rsidRPr="0041109F">
        <w:rPr>
          <w:rFonts w:ascii="Times New Roman" w:hAnsi="Times New Roman" w:cs="Times New Roman"/>
          <w:sz w:val="24"/>
          <w:szCs w:val="24"/>
        </w:rPr>
        <w:t>0</w:t>
      </w:r>
      <w:r w:rsidRPr="0041109F">
        <w:rPr>
          <w:rFonts w:ascii="Times New Roman" w:hAnsi="Times New Roman" w:cs="Times New Roman"/>
          <w:sz w:val="24"/>
          <w:szCs w:val="24"/>
        </w:rPr>
        <w:t>,</w:t>
      </w:r>
      <w:r w:rsidR="001340CA" w:rsidRPr="0041109F">
        <w:rPr>
          <w:rFonts w:ascii="Times New Roman" w:hAnsi="Times New Roman" w:cs="Times New Roman"/>
          <w:sz w:val="24"/>
          <w:szCs w:val="24"/>
        </w:rPr>
        <w:t>94</w:t>
      </w:r>
      <w:r w:rsidRPr="0041109F">
        <w:rPr>
          <w:rFonts w:ascii="Times New Roman" w:hAnsi="Times New Roman" w:cs="Times New Roman"/>
          <w:sz w:val="24"/>
          <w:szCs w:val="24"/>
        </w:rPr>
        <w:t xml:space="preserve"> - </w:t>
      </w:r>
      <w:r w:rsidR="001340CA" w:rsidRPr="0041109F">
        <w:rPr>
          <w:rFonts w:ascii="Times New Roman" w:hAnsi="Times New Roman" w:cs="Times New Roman"/>
          <w:b/>
          <w:sz w:val="24"/>
          <w:szCs w:val="24"/>
        </w:rPr>
        <w:t>не</w:t>
      </w:r>
      <w:r w:rsidRPr="0041109F">
        <w:rPr>
          <w:rFonts w:ascii="Times New Roman" w:hAnsi="Times New Roman" w:cs="Times New Roman"/>
          <w:b/>
          <w:sz w:val="24"/>
          <w:szCs w:val="24"/>
        </w:rPr>
        <w:t>полное финансирование</w:t>
      </w:r>
      <w:r w:rsidRPr="004110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1F5996" w:rsidRPr="0041109F" w:rsidRDefault="001F5996" w:rsidP="001F5996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1F5996" w:rsidRPr="0030750A" w:rsidRDefault="001F5996" w:rsidP="001F5996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41109F">
        <w:rPr>
          <w:rFonts w:ascii="Times New Roman" w:hAnsi="Times New Roman" w:cs="Times New Roman"/>
          <w:sz w:val="24"/>
          <w:szCs w:val="24"/>
        </w:rPr>
        <w:t xml:space="preserve"> </w:t>
      </w:r>
      <w:r w:rsidRPr="0041109F">
        <w:rPr>
          <w:rFonts w:ascii="Times New Roman" w:hAnsi="Times New Roman" w:cs="Times New Roman"/>
          <w:b/>
          <w:sz w:val="24"/>
          <w:szCs w:val="24"/>
        </w:rPr>
        <w:t xml:space="preserve">Общая оценка эффективности реализации подпрограммы- </w:t>
      </w:r>
      <w:r w:rsidR="001340CA" w:rsidRPr="0041109F">
        <w:rPr>
          <w:rFonts w:ascii="Times New Roman" w:hAnsi="Times New Roman" w:cs="Times New Roman"/>
          <w:b/>
          <w:sz w:val="24"/>
          <w:szCs w:val="24"/>
        </w:rPr>
        <w:t>4</w:t>
      </w:r>
      <w:r w:rsidRPr="004110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40CA" w:rsidRPr="0041109F">
        <w:rPr>
          <w:rFonts w:ascii="Times New Roman" w:hAnsi="Times New Roman" w:cs="Times New Roman"/>
          <w:b/>
          <w:sz w:val="24"/>
          <w:szCs w:val="24"/>
        </w:rPr>
        <w:t>приемлемый</w:t>
      </w:r>
      <w:r w:rsidRPr="0041109F">
        <w:rPr>
          <w:rFonts w:ascii="Times New Roman" w:hAnsi="Times New Roman" w:cs="Times New Roman"/>
          <w:b/>
          <w:sz w:val="24"/>
          <w:szCs w:val="24"/>
        </w:rPr>
        <w:t xml:space="preserve"> уровень эффективности </w:t>
      </w:r>
      <w:r w:rsidR="00272490" w:rsidRPr="0041109F">
        <w:rPr>
          <w:rFonts w:ascii="Times New Roman" w:hAnsi="Times New Roman" w:cs="Times New Roman"/>
          <w:b/>
          <w:sz w:val="24"/>
          <w:szCs w:val="24"/>
        </w:rPr>
        <w:t>(</w:t>
      </w:r>
      <w:r w:rsidR="00370D3F" w:rsidRPr="0041109F">
        <w:rPr>
          <w:rFonts w:ascii="Times New Roman" w:hAnsi="Times New Roman" w:cs="Times New Roman"/>
          <w:sz w:val="24"/>
          <w:szCs w:val="24"/>
        </w:rPr>
        <w:t>необходима своевременная корректировка плановых объемов финансирования</w:t>
      </w:r>
      <w:r w:rsidR="00272490" w:rsidRPr="0041109F">
        <w:rPr>
          <w:rFonts w:ascii="Times New Roman" w:hAnsi="Times New Roman" w:cs="Times New Roman"/>
          <w:sz w:val="24"/>
          <w:szCs w:val="24"/>
        </w:rPr>
        <w:t>)</w:t>
      </w:r>
    </w:p>
    <w:p w:rsidR="001340CA" w:rsidRPr="00272490" w:rsidRDefault="001340CA" w:rsidP="001F5996">
      <w:pPr>
        <w:pStyle w:val="ConsPlusNonformat"/>
        <w:widowControl/>
        <w:tabs>
          <w:tab w:val="left" w:pos="432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1340CA" w:rsidRPr="00272490" w:rsidSect="00EA709E">
      <w:pgSz w:w="16838" w:h="11906" w:orient="landscape"/>
      <w:pgMar w:top="567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0B81" w:rsidRDefault="001E0B81" w:rsidP="00550555">
      <w:r>
        <w:separator/>
      </w:r>
    </w:p>
  </w:endnote>
  <w:endnote w:type="continuationSeparator" w:id="0">
    <w:p w:rsidR="001E0B81" w:rsidRDefault="001E0B81" w:rsidP="005505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altName w:val="Corbel"/>
    <w:charset w:val="CC"/>
    <w:family w:val="swiss"/>
    <w:pitch w:val="variable"/>
    <w:sig w:usb0="00000001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CFE" w:rsidRDefault="00FB0CFE" w:rsidP="00FC5743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FB0CFE" w:rsidRDefault="00FB0CFE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CFE" w:rsidRDefault="00FB0CFE" w:rsidP="00FC5743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CC50CD">
      <w:rPr>
        <w:rStyle w:val="ad"/>
        <w:noProof/>
      </w:rPr>
      <w:t>33</w:t>
    </w:r>
    <w:r>
      <w:rPr>
        <w:rStyle w:val="ad"/>
      </w:rPr>
      <w:fldChar w:fldCharType="end"/>
    </w:r>
  </w:p>
  <w:p w:rsidR="00FB0CFE" w:rsidRDefault="00FB0CF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0B81" w:rsidRDefault="001E0B81" w:rsidP="00550555">
      <w:r>
        <w:separator/>
      </w:r>
    </w:p>
  </w:footnote>
  <w:footnote w:type="continuationSeparator" w:id="0">
    <w:p w:rsidR="001E0B81" w:rsidRDefault="001E0B81" w:rsidP="005505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6625E"/>
    <w:multiLevelType w:val="hybridMultilevel"/>
    <w:tmpl w:val="30C09E8C"/>
    <w:lvl w:ilvl="0" w:tplc="04190005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897836"/>
    <w:multiLevelType w:val="hybridMultilevel"/>
    <w:tmpl w:val="30C09E8C"/>
    <w:lvl w:ilvl="0" w:tplc="04190005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185C76"/>
    <w:multiLevelType w:val="hybridMultilevel"/>
    <w:tmpl w:val="30C09E8C"/>
    <w:lvl w:ilvl="0" w:tplc="04190005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E22DFD"/>
    <w:multiLevelType w:val="hybridMultilevel"/>
    <w:tmpl w:val="30C09E8C"/>
    <w:lvl w:ilvl="0" w:tplc="04190005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6B08C8"/>
    <w:multiLevelType w:val="hybridMultilevel"/>
    <w:tmpl w:val="30C09E8C"/>
    <w:lvl w:ilvl="0" w:tplc="04190005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0317A6"/>
    <w:multiLevelType w:val="hybridMultilevel"/>
    <w:tmpl w:val="A5B0CC2E"/>
    <w:lvl w:ilvl="0" w:tplc="0419000F">
      <w:start w:val="1"/>
      <w:numFmt w:val="decimal"/>
      <w:pStyle w:val="1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C4B94"/>
    <w:multiLevelType w:val="hybridMultilevel"/>
    <w:tmpl w:val="30C09E8C"/>
    <w:lvl w:ilvl="0" w:tplc="04190005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B063C3"/>
    <w:multiLevelType w:val="hybridMultilevel"/>
    <w:tmpl w:val="30C09E8C"/>
    <w:lvl w:ilvl="0" w:tplc="04190005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380729"/>
    <w:multiLevelType w:val="hybridMultilevel"/>
    <w:tmpl w:val="30C09E8C"/>
    <w:lvl w:ilvl="0" w:tplc="04190005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7910D5"/>
    <w:multiLevelType w:val="hybridMultilevel"/>
    <w:tmpl w:val="555AF9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63182B"/>
    <w:multiLevelType w:val="hybridMultilevel"/>
    <w:tmpl w:val="C3449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6B4C34"/>
    <w:multiLevelType w:val="hybridMultilevel"/>
    <w:tmpl w:val="30C09E8C"/>
    <w:lvl w:ilvl="0" w:tplc="04190005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8D0752"/>
    <w:multiLevelType w:val="hybridMultilevel"/>
    <w:tmpl w:val="30C09E8C"/>
    <w:lvl w:ilvl="0" w:tplc="04190005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056B3"/>
    <w:multiLevelType w:val="hybridMultilevel"/>
    <w:tmpl w:val="30C09E8C"/>
    <w:lvl w:ilvl="0" w:tplc="04190005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421D66"/>
    <w:multiLevelType w:val="hybridMultilevel"/>
    <w:tmpl w:val="30C09E8C"/>
    <w:lvl w:ilvl="0" w:tplc="04190005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503628"/>
    <w:multiLevelType w:val="hybridMultilevel"/>
    <w:tmpl w:val="30C09E8C"/>
    <w:lvl w:ilvl="0" w:tplc="04190005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3422EF"/>
    <w:multiLevelType w:val="hybridMultilevel"/>
    <w:tmpl w:val="C73AB8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A6023F"/>
    <w:multiLevelType w:val="hybridMultilevel"/>
    <w:tmpl w:val="30C09E8C"/>
    <w:lvl w:ilvl="0" w:tplc="04190005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011400"/>
    <w:multiLevelType w:val="hybridMultilevel"/>
    <w:tmpl w:val="30C09E8C"/>
    <w:lvl w:ilvl="0" w:tplc="04190005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FE796D"/>
    <w:multiLevelType w:val="hybridMultilevel"/>
    <w:tmpl w:val="30C09E8C"/>
    <w:lvl w:ilvl="0" w:tplc="04190005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5A3615"/>
    <w:multiLevelType w:val="hybridMultilevel"/>
    <w:tmpl w:val="30C09E8C"/>
    <w:lvl w:ilvl="0" w:tplc="04190005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C16198"/>
    <w:multiLevelType w:val="hybridMultilevel"/>
    <w:tmpl w:val="4782B386"/>
    <w:lvl w:ilvl="0" w:tplc="99BE833E">
      <w:start w:val="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2">
    <w:nsid w:val="5AA41640"/>
    <w:multiLevelType w:val="hybridMultilevel"/>
    <w:tmpl w:val="30C09E8C"/>
    <w:lvl w:ilvl="0" w:tplc="04190005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7F597A"/>
    <w:multiLevelType w:val="hybridMultilevel"/>
    <w:tmpl w:val="30C09E8C"/>
    <w:lvl w:ilvl="0" w:tplc="04190005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3E8048D"/>
    <w:multiLevelType w:val="hybridMultilevel"/>
    <w:tmpl w:val="30C09E8C"/>
    <w:lvl w:ilvl="0" w:tplc="04190005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100DA1"/>
    <w:multiLevelType w:val="hybridMultilevel"/>
    <w:tmpl w:val="30C09E8C"/>
    <w:lvl w:ilvl="0" w:tplc="04190005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B25AD2"/>
    <w:multiLevelType w:val="hybridMultilevel"/>
    <w:tmpl w:val="30C09E8C"/>
    <w:lvl w:ilvl="0" w:tplc="04190005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530F8D"/>
    <w:multiLevelType w:val="hybridMultilevel"/>
    <w:tmpl w:val="30C09E8C"/>
    <w:lvl w:ilvl="0" w:tplc="04190005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314793"/>
    <w:multiLevelType w:val="hybridMultilevel"/>
    <w:tmpl w:val="30C09E8C"/>
    <w:lvl w:ilvl="0" w:tplc="04190005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CF673F"/>
    <w:multiLevelType w:val="hybridMultilevel"/>
    <w:tmpl w:val="30C09E8C"/>
    <w:lvl w:ilvl="0" w:tplc="04190005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D8338B"/>
    <w:multiLevelType w:val="hybridMultilevel"/>
    <w:tmpl w:val="30C09E8C"/>
    <w:lvl w:ilvl="0" w:tplc="04190005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6633E7"/>
    <w:multiLevelType w:val="hybridMultilevel"/>
    <w:tmpl w:val="30C09E8C"/>
    <w:lvl w:ilvl="0" w:tplc="04190005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1D432C"/>
    <w:multiLevelType w:val="hybridMultilevel"/>
    <w:tmpl w:val="30C09E8C"/>
    <w:lvl w:ilvl="0" w:tplc="04190005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0C30E7"/>
    <w:multiLevelType w:val="hybridMultilevel"/>
    <w:tmpl w:val="30C09E8C"/>
    <w:lvl w:ilvl="0" w:tplc="04190005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BC1780"/>
    <w:multiLevelType w:val="hybridMultilevel"/>
    <w:tmpl w:val="30C09E8C"/>
    <w:lvl w:ilvl="0" w:tplc="04190005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391D95"/>
    <w:multiLevelType w:val="hybridMultilevel"/>
    <w:tmpl w:val="30C09E8C"/>
    <w:lvl w:ilvl="0" w:tplc="04190005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DF97D5B"/>
    <w:multiLevelType w:val="hybridMultilevel"/>
    <w:tmpl w:val="30C09E8C"/>
    <w:lvl w:ilvl="0" w:tplc="04190005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AD7731"/>
    <w:multiLevelType w:val="hybridMultilevel"/>
    <w:tmpl w:val="A88206C2"/>
    <w:lvl w:ilvl="0" w:tplc="9B408906">
      <w:start w:val="1"/>
      <w:numFmt w:val="decimal"/>
      <w:pStyle w:val="a"/>
      <w:lvlText w:val="%1."/>
      <w:lvlJc w:val="left"/>
      <w:pPr>
        <w:ind w:left="1428" w:hanging="360"/>
      </w:pPr>
    </w:lvl>
    <w:lvl w:ilvl="1" w:tplc="14A8C2EC" w:tentative="1">
      <w:start w:val="1"/>
      <w:numFmt w:val="lowerLetter"/>
      <w:lvlText w:val="%2."/>
      <w:lvlJc w:val="left"/>
      <w:pPr>
        <w:ind w:left="2148" w:hanging="360"/>
      </w:pPr>
    </w:lvl>
    <w:lvl w:ilvl="2" w:tplc="580E86B2" w:tentative="1">
      <w:start w:val="1"/>
      <w:numFmt w:val="lowerRoman"/>
      <w:lvlText w:val="%3."/>
      <w:lvlJc w:val="right"/>
      <w:pPr>
        <w:ind w:left="2868" w:hanging="180"/>
      </w:pPr>
    </w:lvl>
    <w:lvl w:ilvl="3" w:tplc="E56E36DC" w:tentative="1">
      <w:start w:val="1"/>
      <w:numFmt w:val="decimal"/>
      <w:lvlText w:val="%4."/>
      <w:lvlJc w:val="left"/>
      <w:pPr>
        <w:ind w:left="3588" w:hanging="360"/>
      </w:pPr>
    </w:lvl>
    <w:lvl w:ilvl="4" w:tplc="04EABF86" w:tentative="1">
      <w:start w:val="1"/>
      <w:numFmt w:val="lowerLetter"/>
      <w:lvlText w:val="%5."/>
      <w:lvlJc w:val="left"/>
      <w:pPr>
        <w:ind w:left="4308" w:hanging="360"/>
      </w:pPr>
    </w:lvl>
    <w:lvl w:ilvl="5" w:tplc="FF865DE8" w:tentative="1">
      <w:start w:val="1"/>
      <w:numFmt w:val="lowerRoman"/>
      <w:lvlText w:val="%6."/>
      <w:lvlJc w:val="right"/>
      <w:pPr>
        <w:ind w:left="5028" w:hanging="180"/>
      </w:pPr>
    </w:lvl>
    <w:lvl w:ilvl="6" w:tplc="171CE93C" w:tentative="1">
      <w:start w:val="1"/>
      <w:numFmt w:val="decimal"/>
      <w:lvlText w:val="%7."/>
      <w:lvlJc w:val="left"/>
      <w:pPr>
        <w:ind w:left="5748" w:hanging="360"/>
      </w:pPr>
    </w:lvl>
    <w:lvl w:ilvl="7" w:tplc="26EC9180" w:tentative="1">
      <w:start w:val="1"/>
      <w:numFmt w:val="lowerLetter"/>
      <w:lvlText w:val="%8."/>
      <w:lvlJc w:val="left"/>
      <w:pPr>
        <w:ind w:left="6468" w:hanging="360"/>
      </w:pPr>
    </w:lvl>
    <w:lvl w:ilvl="8" w:tplc="86A4AC0A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8">
    <w:nsid w:val="7F1C31FB"/>
    <w:multiLevelType w:val="hybridMultilevel"/>
    <w:tmpl w:val="30C09E8C"/>
    <w:lvl w:ilvl="0" w:tplc="04190005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9374CE"/>
    <w:multiLevelType w:val="hybridMultilevel"/>
    <w:tmpl w:val="30C09E8C"/>
    <w:lvl w:ilvl="0" w:tplc="04190005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7"/>
  </w:num>
  <w:num w:numId="3">
    <w:abstractNumId w:val="9"/>
  </w:num>
  <w:num w:numId="4">
    <w:abstractNumId w:val="21"/>
  </w:num>
  <w:num w:numId="5">
    <w:abstractNumId w:val="4"/>
  </w:num>
  <w:num w:numId="6">
    <w:abstractNumId w:val="1"/>
  </w:num>
  <w:num w:numId="7">
    <w:abstractNumId w:val="2"/>
  </w:num>
  <w:num w:numId="8">
    <w:abstractNumId w:val="0"/>
  </w:num>
  <w:num w:numId="9">
    <w:abstractNumId w:val="24"/>
  </w:num>
  <w:num w:numId="10">
    <w:abstractNumId w:val="31"/>
  </w:num>
  <w:num w:numId="11">
    <w:abstractNumId w:val="17"/>
  </w:num>
  <w:num w:numId="12">
    <w:abstractNumId w:val="3"/>
  </w:num>
  <w:num w:numId="13">
    <w:abstractNumId w:val="18"/>
  </w:num>
  <w:num w:numId="14">
    <w:abstractNumId w:val="14"/>
  </w:num>
  <w:num w:numId="15">
    <w:abstractNumId w:val="25"/>
  </w:num>
  <w:num w:numId="16">
    <w:abstractNumId w:val="12"/>
  </w:num>
  <w:num w:numId="17">
    <w:abstractNumId w:val="39"/>
  </w:num>
  <w:num w:numId="18">
    <w:abstractNumId w:val="36"/>
  </w:num>
  <w:num w:numId="19">
    <w:abstractNumId w:val="29"/>
  </w:num>
  <w:num w:numId="20">
    <w:abstractNumId w:val="32"/>
  </w:num>
  <w:num w:numId="21">
    <w:abstractNumId w:val="16"/>
  </w:num>
  <w:num w:numId="22">
    <w:abstractNumId w:val="10"/>
  </w:num>
  <w:num w:numId="23">
    <w:abstractNumId w:val="20"/>
  </w:num>
  <w:num w:numId="24">
    <w:abstractNumId w:val="28"/>
  </w:num>
  <w:num w:numId="25">
    <w:abstractNumId w:val="27"/>
  </w:num>
  <w:num w:numId="26">
    <w:abstractNumId w:val="19"/>
  </w:num>
  <w:num w:numId="27">
    <w:abstractNumId w:val="30"/>
  </w:num>
  <w:num w:numId="28">
    <w:abstractNumId w:val="33"/>
  </w:num>
  <w:num w:numId="29">
    <w:abstractNumId w:val="35"/>
  </w:num>
  <w:num w:numId="30">
    <w:abstractNumId w:val="6"/>
  </w:num>
  <w:num w:numId="31">
    <w:abstractNumId w:val="8"/>
  </w:num>
  <w:num w:numId="32">
    <w:abstractNumId w:val="22"/>
  </w:num>
  <w:num w:numId="33">
    <w:abstractNumId w:val="38"/>
  </w:num>
  <w:num w:numId="34">
    <w:abstractNumId w:val="15"/>
  </w:num>
  <w:num w:numId="35">
    <w:abstractNumId w:val="34"/>
  </w:num>
  <w:num w:numId="36">
    <w:abstractNumId w:val="26"/>
  </w:num>
  <w:num w:numId="37">
    <w:abstractNumId w:val="7"/>
  </w:num>
  <w:num w:numId="38">
    <w:abstractNumId w:val="23"/>
  </w:num>
  <w:num w:numId="39">
    <w:abstractNumId w:val="13"/>
  </w:num>
  <w:num w:numId="40">
    <w:abstractNumId w:val="11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attachedTemplate r:id="rId1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2D2B"/>
    <w:rsid w:val="00000049"/>
    <w:rsid w:val="00000162"/>
    <w:rsid w:val="00000ECC"/>
    <w:rsid w:val="00001195"/>
    <w:rsid w:val="00001474"/>
    <w:rsid w:val="0000202D"/>
    <w:rsid w:val="0000272E"/>
    <w:rsid w:val="00004393"/>
    <w:rsid w:val="00004CB9"/>
    <w:rsid w:val="000056C9"/>
    <w:rsid w:val="000062EC"/>
    <w:rsid w:val="00006DDE"/>
    <w:rsid w:val="00007509"/>
    <w:rsid w:val="0000789F"/>
    <w:rsid w:val="00007BCD"/>
    <w:rsid w:val="00010162"/>
    <w:rsid w:val="00010346"/>
    <w:rsid w:val="0001043A"/>
    <w:rsid w:val="0001096B"/>
    <w:rsid w:val="00010FAF"/>
    <w:rsid w:val="00011367"/>
    <w:rsid w:val="000131E0"/>
    <w:rsid w:val="00013287"/>
    <w:rsid w:val="0001366C"/>
    <w:rsid w:val="00013702"/>
    <w:rsid w:val="000138E2"/>
    <w:rsid w:val="00013E16"/>
    <w:rsid w:val="00014545"/>
    <w:rsid w:val="00014E52"/>
    <w:rsid w:val="0001533A"/>
    <w:rsid w:val="00015855"/>
    <w:rsid w:val="000158FC"/>
    <w:rsid w:val="00015CFF"/>
    <w:rsid w:val="00015EF6"/>
    <w:rsid w:val="0001642D"/>
    <w:rsid w:val="00016608"/>
    <w:rsid w:val="0001700C"/>
    <w:rsid w:val="00017193"/>
    <w:rsid w:val="00020400"/>
    <w:rsid w:val="000205E3"/>
    <w:rsid w:val="000207D3"/>
    <w:rsid w:val="00020D0B"/>
    <w:rsid w:val="00020F94"/>
    <w:rsid w:val="000214CE"/>
    <w:rsid w:val="00021E69"/>
    <w:rsid w:val="0002223B"/>
    <w:rsid w:val="000228A4"/>
    <w:rsid w:val="00022C94"/>
    <w:rsid w:val="0002398A"/>
    <w:rsid w:val="00023DBA"/>
    <w:rsid w:val="00023FBD"/>
    <w:rsid w:val="00024048"/>
    <w:rsid w:val="00024272"/>
    <w:rsid w:val="00024478"/>
    <w:rsid w:val="000249EC"/>
    <w:rsid w:val="00025E2E"/>
    <w:rsid w:val="00026F5D"/>
    <w:rsid w:val="000275C7"/>
    <w:rsid w:val="00027951"/>
    <w:rsid w:val="00027E9C"/>
    <w:rsid w:val="000303D3"/>
    <w:rsid w:val="0003175C"/>
    <w:rsid w:val="0003191D"/>
    <w:rsid w:val="0003195D"/>
    <w:rsid w:val="00031D95"/>
    <w:rsid w:val="000329D1"/>
    <w:rsid w:val="00033085"/>
    <w:rsid w:val="0003345C"/>
    <w:rsid w:val="00033E85"/>
    <w:rsid w:val="00034307"/>
    <w:rsid w:val="00034ACB"/>
    <w:rsid w:val="00034B00"/>
    <w:rsid w:val="00034CD9"/>
    <w:rsid w:val="00034EBE"/>
    <w:rsid w:val="00035260"/>
    <w:rsid w:val="000352C0"/>
    <w:rsid w:val="0003581E"/>
    <w:rsid w:val="00035E66"/>
    <w:rsid w:val="00035EC5"/>
    <w:rsid w:val="000372E2"/>
    <w:rsid w:val="0003789B"/>
    <w:rsid w:val="00037D73"/>
    <w:rsid w:val="00040B23"/>
    <w:rsid w:val="00040B8E"/>
    <w:rsid w:val="000410E2"/>
    <w:rsid w:val="000411E9"/>
    <w:rsid w:val="00041372"/>
    <w:rsid w:val="00041621"/>
    <w:rsid w:val="00041CA4"/>
    <w:rsid w:val="00041E13"/>
    <w:rsid w:val="00041EEA"/>
    <w:rsid w:val="00042307"/>
    <w:rsid w:val="0004271E"/>
    <w:rsid w:val="00042E4A"/>
    <w:rsid w:val="000432E8"/>
    <w:rsid w:val="0004371C"/>
    <w:rsid w:val="00044907"/>
    <w:rsid w:val="00044D1C"/>
    <w:rsid w:val="00045012"/>
    <w:rsid w:val="0004553C"/>
    <w:rsid w:val="00045A14"/>
    <w:rsid w:val="00046F0F"/>
    <w:rsid w:val="0004759E"/>
    <w:rsid w:val="0005011A"/>
    <w:rsid w:val="000506BF"/>
    <w:rsid w:val="00050C5B"/>
    <w:rsid w:val="0005108A"/>
    <w:rsid w:val="00051353"/>
    <w:rsid w:val="00051BE5"/>
    <w:rsid w:val="000527AA"/>
    <w:rsid w:val="00052E37"/>
    <w:rsid w:val="0005308B"/>
    <w:rsid w:val="00053CC9"/>
    <w:rsid w:val="00053D2E"/>
    <w:rsid w:val="0005457F"/>
    <w:rsid w:val="00055034"/>
    <w:rsid w:val="00055294"/>
    <w:rsid w:val="000554BC"/>
    <w:rsid w:val="000556D9"/>
    <w:rsid w:val="000557FA"/>
    <w:rsid w:val="000560B4"/>
    <w:rsid w:val="00056212"/>
    <w:rsid w:val="0005654B"/>
    <w:rsid w:val="00056B54"/>
    <w:rsid w:val="00056BC8"/>
    <w:rsid w:val="00056FD1"/>
    <w:rsid w:val="000575A2"/>
    <w:rsid w:val="00060AA2"/>
    <w:rsid w:val="00060DEE"/>
    <w:rsid w:val="00060FF9"/>
    <w:rsid w:val="00061406"/>
    <w:rsid w:val="000620CC"/>
    <w:rsid w:val="000622EC"/>
    <w:rsid w:val="000628DB"/>
    <w:rsid w:val="00062A65"/>
    <w:rsid w:val="00062D4D"/>
    <w:rsid w:val="00062DF2"/>
    <w:rsid w:val="000641D8"/>
    <w:rsid w:val="00064491"/>
    <w:rsid w:val="00065940"/>
    <w:rsid w:val="00065BB0"/>
    <w:rsid w:val="00066423"/>
    <w:rsid w:val="00066B73"/>
    <w:rsid w:val="00067040"/>
    <w:rsid w:val="000674A1"/>
    <w:rsid w:val="0007019E"/>
    <w:rsid w:val="0007020B"/>
    <w:rsid w:val="00070414"/>
    <w:rsid w:val="00070A61"/>
    <w:rsid w:val="000712CA"/>
    <w:rsid w:val="000727BF"/>
    <w:rsid w:val="00072D15"/>
    <w:rsid w:val="00072F48"/>
    <w:rsid w:val="000737E4"/>
    <w:rsid w:val="0007389D"/>
    <w:rsid w:val="00074EC3"/>
    <w:rsid w:val="00075FF9"/>
    <w:rsid w:val="00076F4A"/>
    <w:rsid w:val="00077245"/>
    <w:rsid w:val="0007743F"/>
    <w:rsid w:val="000774F8"/>
    <w:rsid w:val="0007776A"/>
    <w:rsid w:val="0008098D"/>
    <w:rsid w:val="00080AD5"/>
    <w:rsid w:val="00082206"/>
    <w:rsid w:val="0008249C"/>
    <w:rsid w:val="000825E8"/>
    <w:rsid w:val="000827F5"/>
    <w:rsid w:val="00082D55"/>
    <w:rsid w:val="00082D5C"/>
    <w:rsid w:val="000831B1"/>
    <w:rsid w:val="00083DEF"/>
    <w:rsid w:val="00083FD2"/>
    <w:rsid w:val="0008420C"/>
    <w:rsid w:val="000843B3"/>
    <w:rsid w:val="00084429"/>
    <w:rsid w:val="000848E0"/>
    <w:rsid w:val="00084BCD"/>
    <w:rsid w:val="00084E86"/>
    <w:rsid w:val="00084F44"/>
    <w:rsid w:val="000851A8"/>
    <w:rsid w:val="00085606"/>
    <w:rsid w:val="00085931"/>
    <w:rsid w:val="000862F8"/>
    <w:rsid w:val="000869FE"/>
    <w:rsid w:val="00087A01"/>
    <w:rsid w:val="00087C4A"/>
    <w:rsid w:val="0009026C"/>
    <w:rsid w:val="00090BD6"/>
    <w:rsid w:val="00090E3B"/>
    <w:rsid w:val="00091837"/>
    <w:rsid w:val="00091FAA"/>
    <w:rsid w:val="000928E2"/>
    <w:rsid w:val="00092A5C"/>
    <w:rsid w:val="000949E6"/>
    <w:rsid w:val="00095683"/>
    <w:rsid w:val="0009600B"/>
    <w:rsid w:val="0009605C"/>
    <w:rsid w:val="00096319"/>
    <w:rsid w:val="000965A1"/>
    <w:rsid w:val="00096743"/>
    <w:rsid w:val="00096A74"/>
    <w:rsid w:val="00096DE0"/>
    <w:rsid w:val="00096FB7"/>
    <w:rsid w:val="0009700B"/>
    <w:rsid w:val="00097033"/>
    <w:rsid w:val="0009707C"/>
    <w:rsid w:val="0009729A"/>
    <w:rsid w:val="000A0397"/>
    <w:rsid w:val="000A11B0"/>
    <w:rsid w:val="000A13B4"/>
    <w:rsid w:val="000A1C86"/>
    <w:rsid w:val="000A267E"/>
    <w:rsid w:val="000A2714"/>
    <w:rsid w:val="000A28E7"/>
    <w:rsid w:val="000A2FF8"/>
    <w:rsid w:val="000A3870"/>
    <w:rsid w:val="000A38B7"/>
    <w:rsid w:val="000A38D5"/>
    <w:rsid w:val="000A38E5"/>
    <w:rsid w:val="000A4F80"/>
    <w:rsid w:val="000A5AFA"/>
    <w:rsid w:val="000A76FB"/>
    <w:rsid w:val="000A7B0B"/>
    <w:rsid w:val="000B0302"/>
    <w:rsid w:val="000B09D2"/>
    <w:rsid w:val="000B0E77"/>
    <w:rsid w:val="000B1B8D"/>
    <w:rsid w:val="000B1D50"/>
    <w:rsid w:val="000B273A"/>
    <w:rsid w:val="000B2B99"/>
    <w:rsid w:val="000B334F"/>
    <w:rsid w:val="000B3876"/>
    <w:rsid w:val="000B392C"/>
    <w:rsid w:val="000B3A2F"/>
    <w:rsid w:val="000B457D"/>
    <w:rsid w:val="000B46A5"/>
    <w:rsid w:val="000B5893"/>
    <w:rsid w:val="000B65A6"/>
    <w:rsid w:val="000B696A"/>
    <w:rsid w:val="000B6B42"/>
    <w:rsid w:val="000B6BA7"/>
    <w:rsid w:val="000B6F5A"/>
    <w:rsid w:val="000B7AA1"/>
    <w:rsid w:val="000B7B25"/>
    <w:rsid w:val="000C0314"/>
    <w:rsid w:val="000C0BC9"/>
    <w:rsid w:val="000C1087"/>
    <w:rsid w:val="000C16A6"/>
    <w:rsid w:val="000C173B"/>
    <w:rsid w:val="000C19C0"/>
    <w:rsid w:val="000C228E"/>
    <w:rsid w:val="000C29CF"/>
    <w:rsid w:val="000C33EB"/>
    <w:rsid w:val="000C34E8"/>
    <w:rsid w:val="000C37E9"/>
    <w:rsid w:val="000C3C31"/>
    <w:rsid w:val="000C42A4"/>
    <w:rsid w:val="000C4B64"/>
    <w:rsid w:val="000C551D"/>
    <w:rsid w:val="000C55CE"/>
    <w:rsid w:val="000C5BBA"/>
    <w:rsid w:val="000C614A"/>
    <w:rsid w:val="000C66D9"/>
    <w:rsid w:val="000C6AFD"/>
    <w:rsid w:val="000C6BF5"/>
    <w:rsid w:val="000C73C2"/>
    <w:rsid w:val="000C7493"/>
    <w:rsid w:val="000C7A34"/>
    <w:rsid w:val="000C7A45"/>
    <w:rsid w:val="000C7D21"/>
    <w:rsid w:val="000C7D50"/>
    <w:rsid w:val="000D00D0"/>
    <w:rsid w:val="000D0129"/>
    <w:rsid w:val="000D0E59"/>
    <w:rsid w:val="000D1516"/>
    <w:rsid w:val="000D1666"/>
    <w:rsid w:val="000D1AC0"/>
    <w:rsid w:val="000D1ECF"/>
    <w:rsid w:val="000D2247"/>
    <w:rsid w:val="000D258B"/>
    <w:rsid w:val="000D2B50"/>
    <w:rsid w:val="000D3661"/>
    <w:rsid w:val="000D3AD7"/>
    <w:rsid w:val="000D423E"/>
    <w:rsid w:val="000D4C2B"/>
    <w:rsid w:val="000D5263"/>
    <w:rsid w:val="000D75C3"/>
    <w:rsid w:val="000D77FE"/>
    <w:rsid w:val="000D7FCD"/>
    <w:rsid w:val="000E09C3"/>
    <w:rsid w:val="000E0C66"/>
    <w:rsid w:val="000E1B28"/>
    <w:rsid w:val="000E20E5"/>
    <w:rsid w:val="000E22EE"/>
    <w:rsid w:val="000E284B"/>
    <w:rsid w:val="000E31E1"/>
    <w:rsid w:val="000E35DD"/>
    <w:rsid w:val="000E3604"/>
    <w:rsid w:val="000E3865"/>
    <w:rsid w:val="000E39A6"/>
    <w:rsid w:val="000E4DF1"/>
    <w:rsid w:val="000E741A"/>
    <w:rsid w:val="000F0075"/>
    <w:rsid w:val="000F0519"/>
    <w:rsid w:val="000F0B40"/>
    <w:rsid w:val="000F11E8"/>
    <w:rsid w:val="000F25D1"/>
    <w:rsid w:val="000F2DE5"/>
    <w:rsid w:val="000F304E"/>
    <w:rsid w:val="000F38FC"/>
    <w:rsid w:val="000F3B2F"/>
    <w:rsid w:val="000F3D2F"/>
    <w:rsid w:val="000F4675"/>
    <w:rsid w:val="000F49DB"/>
    <w:rsid w:val="000F5092"/>
    <w:rsid w:val="000F5245"/>
    <w:rsid w:val="000F5555"/>
    <w:rsid w:val="000F566F"/>
    <w:rsid w:val="000F5A28"/>
    <w:rsid w:val="000F5B5D"/>
    <w:rsid w:val="000F5B73"/>
    <w:rsid w:val="000F5CD5"/>
    <w:rsid w:val="000F6466"/>
    <w:rsid w:val="000F6E9C"/>
    <w:rsid w:val="000F70FA"/>
    <w:rsid w:val="000F715A"/>
    <w:rsid w:val="000F72F6"/>
    <w:rsid w:val="000F7A1F"/>
    <w:rsid w:val="0010095C"/>
    <w:rsid w:val="001011B7"/>
    <w:rsid w:val="0010198D"/>
    <w:rsid w:val="001026AB"/>
    <w:rsid w:val="001027C0"/>
    <w:rsid w:val="00102ABD"/>
    <w:rsid w:val="00102DA1"/>
    <w:rsid w:val="00102DAB"/>
    <w:rsid w:val="00103032"/>
    <w:rsid w:val="0010449F"/>
    <w:rsid w:val="0010457F"/>
    <w:rsid w:val="001046A5"/>
    <w:rsid w:val="001046AE"/>
    <w:rsid w:val="00104D34"/>
    <w:rsid w:val="00105429"/>
    <w:rsid w:val="0010626B"/>
    <w:rsid w:val="00106316"/>
    <w:rsid w:val="00106F35"/>
    <w:rsid w:val="00107208"/>
    <w:rsid w:val="00107225"/>
    <w:rsid w:val="0010722C"/>
    <w:rsid w:val="00107765"/>
    <w:rsid w:val="00107961"/>
    <w:rsid w:val="00107C33"/>
    <w:rsid w:val="001100CB"/>
    <w:rsid w:val="001105DC"/>
    <w:rsid w:val="00111913"/>
    <w:rsid w:val="00111936"/>
    <w:rsid w:val="00111A49"/>
    <w:rsid w:val="00111DBF"/>
    <w:rsid w:val="0011246B"/>
    <w:rsid w:val="00112A8C"/>
    <w:rsid w:val="001137CB"/>
    <w:rsid w:val="00113E07"/>
    <w:rsid w:val="001141F6"/>
    <w:rsid w:val="0011461F"/>
    <w:rsid w:val="00115443"/>
    <w:rsid w:val="00115C0D"/>
    <w:rsid w:val="00115CB4"/>
    <w:rsid w:val="00115D15"/>
    <w:rsid w:val="00115E33"/>
    <w:rsid w:val="0011633E"/>
    <w:rsid w:val="00116D96"/>
    <w:rsid w:val="0011719C"/>
    <w:rsid w:val="00117B19"/>
    <w:rsid w:val="00117DC9"/>
    <w:rsid w:val="00117F9B"/>
    <w:rsid w:val="00120350"/>
    <w:rsid w:val="00120A73"/>
    <w:rsid w:val="00120EE8"/>
    <w:rsid w:val="00120FEB"/>
    <w:rsid w:val="00121750"/>
    <w:rsid w:val="00121CAB"/>
    <w:rsid w:val="00121D9F"/>
    <w:rsid w:val="001225BA"/>
    <w:rsid w:val="001225CE"/>
    <w:rsid w:val="00122629"/>
    <w:rsid w:val="001227AD"/>
    <w:rsid w:val="00122956"/>
    <w:rsid w:val="00124190"/>
    <w:rsid w:val="00124C46"/>
    <w:rsid w:val="00124D51"/>
    <w:rsid w:val="0012514F"/>
    <w:rsid w:val="00125560"/>
    <w:rsid w:val="00125A28"/>
    <w:rsid w:val="00125B32"/>
    <w:rsid w:val="001260A2"/>
    <w:rsid w:val="00126C2D"/>
    <w:rsid w:val="00126E08"/>
    <w:rsid w:val="00127555"/>
    <w:rsid w:val="00130D0C"/>
    <w:rsid w:val="00130DF1"/>
    <w:rsid w:val="00131390"/>
    <w:rsid w:val="001331D8"/>
    <w:rsid w:val="001333A8"/>
    <w:rsid w:val="00133573"/>
    <w:rsid w:val="001340CA"/>
    <w:rsid w:val="001356A6"/>
    <w:rsid w:val="00135F9B"/>
    <w:rsid w:val="001363D8"/>
    <w:rsid w:val="00136E1C"/>
    <w:rsid w:val="001375A7"/>
    <w:rsid w:val="0013783D"/>
    <w:rsid w:val="00137B7B"/>
    <w:rsid w:val="00137E65"/>
    <w:rsid w:val="00140176"/>
    <w:rsid w:val="0014017F"/>
    <w:rsid w:val="0014099B"/>
    <w:rsid w:val="00140CCF"/>
    <w:rsid w:val="00141DDC"/>
    <w:rsid w:val="00141EF9"/>
    <w:rsid w:val="00142478"/>
    <w:rsid w:val="00142583"/>
    <w:rsid w:val="001428B1"/>
    <w:rsid w:val="001429E7"/>
    <w:rsid w:val="00142A42"/>
    <w:rsid w:val="00142CD9"/>
    <w:rsid w:val="00143247"/>
    <w:rsid w:val="0014333D"/>
    <w:rsid w:val="0014361B"/>
    <w:rsid w:val="00143832"/>
    <w:rsid w:val="0014397B"/>
    <w:rsid w:val="00143AE8"/>
    <w:rsid w:val="00143D2D"/>
    <w:rsid w:val="0014500D"/>
    <w:rsid w:val="00145EC0"/>
    <w:rsid w:val="00145F97"/>
    <w:rsid w:val="0014639B"/>
    <w:rsid w:val="00146663"/>
    <w:rsid w:val="00146735"/>
    <w:rsid w:val="0014677D"/>
    <w:rsid w:val="00146A85"/>
    <w:rsid w:val="00146E51"/>
    <w:rsid w:val="00146F0C"/>
    <w:rsid w:val="00147C22"/>
    <w:rsid w:val="001504CF"/>
    <w:rsid w:val="00150553"/>
    <w:rsid w:val="00150795"/>
    <w:rsid w:val="001507F8"/>
    <w:rsid w:val="001509DA"/>
    <w:rsid w:val="00150E8E"/>
    <w:rsid w:val="0015213E"/>
    <w:rsid w:val="00153207"/>
    <w:rsid w:val="00153947"/>
    <w:rsid w:val="00153DD0"/>
    <w:rsid w:val="00154076"/>
    <w:rsid w:val="0015570A"/>
    <w:rsid w:val="00155B84"/>
    <w:rsid w:val="00156BFA"/>
    <w:rsid w:val="00156D25"/>
    <w:rsid w:val="00157209"/>
    <w:rsid w:val="001573F6"/>
    <w:rsid w:val="0015767F"/>
    <w:rsid w:val="00157C97"/>
    <w:rsid w:val="001601A4"/>
    <w:rsid w:val="00160C19"/>
    <w:rsid w:val="00162595"/>
    <w:rsid w:val="00162666"/>
    <w:rsid w:val="00162997"/>
    <w:rsid w:val="00162B9B"/>
    <w:rsid w:val="00162E35"/>
    <w:rsid w:val="00162E84"/>
    <w:rsid w:val="00163074"/>
    <w:rsid w:val="00163987"/>
    <w:rsid w:val="0016419E"/>
    <w:rsid w:val="001641AE"/>
    <w:rsid w:val="001646CF"/>
    <w:rsid w:val="00164815"/>
    <w:rsid w:val="00164A2E"/>
    <w:rsid w:val="001650D8"/>
    <w:rsid w:val="00165426"/>
    <w:rsid w:val="0016564E"/>
    <w:rsid w:val="00165E9D"/>
    <w:rsid w:val="00166427"/>
    <w:rsid w:val="0016699D"/>
    <w:rsid w:val="00166F0F"/>
    <w:rsid w:val="00167235"/>
    <w:rsid w:val="00167C33"/>
    <w:rsid w:val="00167CC4"/>
    <w:rsid w:val="0017044B"/>
    <w:rsid w:val="001712FB"/>
    <w:rsid w:val="00171FA3"/>
    <w:rsid w:val="001726F8"/>
    <w:rsid w:val="001729BA"/>
    <w:rsid w:val="00172CFD"/>
    <w:rsid w:val="00172FEC"/>
    <w:rsid w:val="001730B4"/>
    <w:rsid w:val="0017373B"/>
    <w:rsid w:val="00173A76"/>
    <w:rsid w:val="001743F6"/>
    <w:rsid w:val="001744EF"/>
    <w:rsid w:val="00174A14"/>
    <w:rsid w:val="00174F5F"/>
    <w:rsid w:val="0017520F"/>
    <w:rsid w:val="00175437"/>
    <w:rsid w:val="0017595E"/>
    <w:rsid w:val="00175AA6"/>
    <w:rsid w:val="001767C2"/>
    <w:rsid w:val="00176888"/>
    <w:rsid w:val="00176F9C"/>
    <w:rsid w:val="00177468"/>
    <w:rsid w:val="001779B2"/>
    <w:rsid w:val="00177A8C"/>
    <w:rsid w:val="00177D9E"/>
    <w:rsid w:val="00177E0B"/>
    <w:rsid w:val="00180159"/>
    <w:rsid w:val="0018037B"/>
    <w:rsid w:val="00180417"/>
    <w:rsid w:val="001806B3"/>
    <w:rsid w:val="00180C3F"/>
    <w:rsid w:val="001814C4"/>
    <w:rsid w:val="00181EB1"/>
    <w:rsid w:val="00182350"/>
    <w:rsid w:val="00182E6A"/>
    <w:rsid w:val="0018319B"/>
    <w:rsid w:val="00183E0C"/>
    <w:rsid w:val="00183FAE"/>
    <w:rsid w:val="001842E6"/>
    <w:rsid w:val="001845AF"/>
    <w:rsid w:val="00184901"/>
    <w:rsid w:val="00185422"/>
    <w:rsid w:val="001856BA"/>
    <w:rsid w:val="00185AA0"/>
    <w:rsid w:val="00185EB0"/>
    <w:rsid w:val="00185EFB"/>
    <w:rsid w:val="00186732"/>
    <w:rsid w:val="00186835"/>
    <w:rsid w:val="00186971"/>
    <w:rsid w:val="001877EA"/>
    <w:rsid w:val="001879D5"/>
    <w:rsid w:val="00190227"/>
    <w:rsid w:val="00190294"/>
    <w:rsid w:val="001903CF"/>
    <w:rsid w:val="001903E2"/>
    <w:rsid w:val="001905C3"/>
    <w:rsid w:val="00191759"/>
    <w:rsid w:val="00192525"/>
    <w:rsid w:val="00192D63"/>
    <w:rsid w:val="0019315C"/>
    <w:rsid w:val="00193555"/>
    <w:rsid w:val="0019360B"/>
    <w:rsid w:val="001936E2"/>
    <w:rsid w:val="00193E0C"/>
    <w:rsid w:val="001947B0"/>
    <w:rsid w:val="00194AD3"/>
    <w:rsid w:val="0019517A"/>
    <w:rsid w:val="0019521D"/>
    <w:rsid w:val="001953BD"/>
    <w:rsid w:val="00195BEC"/>
    <w:rsid w:val="00196478"/>
    <w:rsid w:val="00196EA9"/>
    <w:rsid w:val="00196F50"/>
    <w:rsid w:val="001973F4"/>
    <w:rsid w:val="00197E72"/>
    <w:rsid w:val="001A04BC"/>
    <w:rsid w:val="001A09EE"/>
    <w:rsid w:val="001A0B02"/>
    <w:rsid w:val="001A10BC"/>
    <w:rsid w:val="001A12DC"/>
    <w:rsid w:val="001A1734"/>
    <w:rsid w:val="001A19F4"/>
    <w:rsid w:val="001A1BDC"/>
    <w:rsid w:val="001A1CC6"/>
    <w:rsid w:val="001A1DF8"/>
    <w:rsid w:val="001A1E8C"/>
    <w:rsid w:val="001A2A37"/>
    <w:rsid w:val="001A309B"/>
    <w:rsid w:val="001A3226"/>
    <w:rsid w:val="001A34A3"/>
    <w:rsid w:val="001A484C"/>
    <w:rsid w:val="001A4ADC"/>
    <w:rsid w:val="001A4C43"/>
    <w:rsid w:val="001A4CAD"/>
    <w:rsid w:val="001A5007"/>
    <w:rsid w:val="001A5483"/>
    <w:rsid w:val="001A5BFC"/>
    <w:rsid w:val="001A5C3F"/>
    <w:rsid w:val="001A5CA7"/>
    <w:rsid w:val="001A5DCB"/>
    <w:rsid w:val="001A6596"/>
    <w:rsid w:val="001A7E17"/>
    <w:rsid w:val="001A7E9D"/>
    <w:rsid w:val="001B0483"/>
    <w:rsid w:val="001B0BAE"/>
    <w:rsid w:val="001B0E4D"/>
    <w:rsid w:val="001B0F1D"/>
    <w:rsid w:val="001B0F7A"/>
    <w:rsid w:val="001B1B5B"/>
    <w:rsid w:val="001B1D9C"/>
    <w:rsid w:val="001B20BD"/>
    <w:rsid w:val="001B2719"/>
    <w:rsid w:val="001B2E5A"/>
    <w:rsid w:val="001B349F"/>
    <w:rsid w:val="001B3E73"/>
    <w:rsid w:val="001B4DF4"/>
    <w:rsid w:val="001B56EC"/>
    <w:rsid w:val="001B5EC6"/>
    <w:rsid w:val="001B61C1"/>
    <w:rsid w:val="001B6A47"/>
    <w:rsid w:val="001B6C45"/>
    <w:rsid w:val="001B6CC8"/>
    <w:rsid w:val="001B73B5"/>
    <w:rsid w:val="001B759B"/>
    <w:rsid w:val="001C06E6"/>
    <w:rsid w:val="001C0BF2"/>
    <w:rsid w:val="001C0CA8"/>
    <w:rsid w:val="001C1572"/>
    <w:rsid w:val="001C197E"/>
    <w:rsid w:val="001C1C79"/>
    <w:rsid w:val="001C2441"/>
    <w:rsid w:val="001C256B"/>
    <w:rsid w:val="001C2B7B"/>
    <w:rsid w:val="001C2FDE"/>
    <w:rsid w:val="001C3816"/>
    <w:rsid w:val="001C3C4C"/>
    <w:rsid w:val="001C3CED"/>
    <w:rsid w:val="001C3D2F"/>
    <w:rsid w:val="001C3DA8"/>
    <w:rsid w:val="001C441A"/>
    <w:rsid w:val="001C5DAF"/>
    <w:rsid w:val="001C6494"/>
    <w:rsid w:val="001C653B"/>
    <w:rsid w:val="001C71DB"/>
    <w:rsid w:val="001C7B01"/>
    <w:rsid w:val="001C7C35"/>
    <w:rsid w:val="001D04EF"/>
    <w:rsid w:val="001D0807"/>
    <w:rsid w:val="001D08AB"/>
    <w:rsid w:val="001D0A8C"/>
    <w:rsid w:val="001D0D0B"/>
    <w:rsid w:val="001D0DA8"/>
    <w:rsid w:val="001D17CD"/>
    <w:rsid w:val="001D1F59"/>
    <w:rsid w:val="001D202B"/>
    <w:rsid w:val="001D2814"/>
    <w:rsid w:val="001D2A2B"/>
    <w:rsid w:val="001D2AF8"/>
    <w:rsid w:val="001D30A3"/>
    <w:rsid w:val="001D32B4"/>
    <w:rsid w:val="001D352A"/>
    <w:rsid w:val="001D376D"/>
    <w:rsid w:val="001D3C3E"/>
    <w:rsid w:val="001D3FF6"/>
    <w:rsid w:val="001D405B"/>
    <w:rsid w:val="001D4D4B"/>
    <w:rsid w:val="001D4D6D"/>
    <w:rsid w:val="001D529B"/>
    <w:rsid w:val="001D60AA"/>
    <w:rsid w:val="001D65ED"/>
    <w:rsid w:val="001D703F"/>
    <w:rsid w:val="001D7186"/>
    <w:rsid w:val="001D7209"/>
    <w:rsid w:val="001D7260"/>
    <w:rsid w:val="001D7449"/>
    <w:rsid w:val="001E0B81"/>
    <w:rsid w:val="001E1342"/>
    <w:rsid w:val="001E14B4"/>
    <w:rsid w:val="001E1EE9"/>
    <w:rsid w:val="001E296B"/>
    <w:rsid w:val="001E2FD6"/>
    <w:rsid w:val="001E300B"/>
    <w:rsid w:val="001E46ED"/>
    <w:rsid w:val="001E48DE"/>
    <w:rsid w:val="001E51F4"/>
    <w:rsid w:val="001E55D4"/>
    <w:rsid w:val="001E5DF2"/>
    <w:rsid w:val="001E6070"/>
    <w:rsid w:val="001E654D"/>
    <w:rsid w:val="001E6690"/>
    <w:rsid w:val="001E6C8E"/>
    <w:rsid w:val="001E6C99"/>
    <w:rsid w:val="001E6E34"/>
    <w:rsid w:val="001E6F18"/>
    <w:rsid w:val="001E7392"/>
    <w:rsid w:val="001F0CDF"/>
    <w:rsid w:val="001F143D"/>
    <w:rsid w:val="001F1A42"/>
    <w:rsid w:val="001F2302"/>
    <w:rsid w:val="001F2A61"/>
    <w:rsid w:val="001F31A2"/>
    <w:rsid w:val="001F330B"/>
    <w:rsid w:val="001F36D0"/>
    <w:rsid w:val="001F39EC"/>
    <w:rsid w:val="001F3E28"/>
    <w:rsid w:val="001F4B44"/>
    <w:rsid w:val="001F5996"/>
    <w:rsid w:val="001F628A"/>
    <w:rsid w:val="001F6370"/>
    <w:rsid w:val="001F6CFC"/>
    <w:rsid w:val="001F6FBB"/>
    <w:rsid w:val="001F71B0"/>
    <w:rsid w:val="001F71CA"/>
    <w:rsid w:val="001F7B70"/>
    <w:rsid w:val="00201552"/>
    <w:rsid w:val="00201711"/>
    <w:rsid w:val="002025C2"/>
    <w:rsid w:val="0020260A"/>
    <w:rsid w:val="002027BD"/>
    <w:rsid w:val="00202B02"/>
    <w:rsid w:val="00202C18"/>
    <w:rsid w:val="00202F48"/>
    <w:rsid w:val="00202F8D"/>
    <w:rsid w:val="00203AB8"/>
    <w:rsid w:val="00205384"/>
    <w:rsid w:val="0020557C"/>
    <w:rsid w:val="00207160"/>
    <w:rsid w:val="00207182"/>
    <w:rsid w:val="002078FA"/>
    <w:rsid w:val="00207E3F"/>
    <w:rsid w:val="00210036"/>
    <w:rsid w:val="00210055"/>
    <w:rsid w:val="00210C60"/>
    <w:rsid w:val="002112FB"/>
    <w:rsid w:val="00212974"/>
    <w:rsid w:val="002139DA"/>
    <w:rsid w:val="002144ED"/>
    <w:rsid w:val="002146A6"/>
    <w:rsid w:val="00214958"/>
    <w:rsid w:val="00214DE4"/>
    <w:rsid w:val="0021542C"/>
    <w:rsid w:val="0021546A"/>
    <w:rsid w:val="002167C0"/>
    <w:rsid w:val="002169B3"/>
    <w:rsid w:val="0021748A"/>
    <w:rsid w:val="00217D51"/>
    <w:rsid w:val="00220270"/>
    <w:rsid w:val="00220613"/>
    <w:rsid w:val="00220C48"/>
    <w:rsid w:val="00220DC3"/>
    <w:rsid w:val="0022122D"/>
    <w:rsid w:val="00221D02"/>
    <w:rsid w:val="00221D74"/>
    <w:rsid w:val="00222290"/>
    <w:rsid w:val="002225E1"/>
    <w:rsid w:val="00222B5F"/>
    <w:rsid w:val="00223DEF"/>
    <w:rsid w:val="00223ED4"/>
    <w:rsid w:val="00223EFE"/>
    <w:rsid w:val="00224577"/>
    <w:rsid w:val="00224923"/>
    <w:rsid w:val="00224ADF"/>
    <w:rsid w:val="00224CA4"/>
    <w:rsid w:val="00225006"/>
    <w:rsid w:val="0022534A"/>
    <w:rsid w:val="002256CE"/>
    <w:rsid w:val="00225B2F"/>
    <w:rsid w:val="00225F73"/>
    <w:rsid w:val="002260B9"/>
    <w:rsid w:val="002261BD"/>
    <w:rsid w:val="00226E80"/>
    <w:rsid w:val="00227AC1"/>
    <w:rsid w:val="00227D3B"/>
    <w:rsid w:val="00227E7E"/>
    <w:rsid w:val="00230182"/>
    <w:rsid w:val="00230307"/>
    <w:rsid w:val="0023072D"/>
    <w:rsid w:val="002309F6"/>
    <w:rsid w:val="00230C53"/>
    <w:rsid w:val="00230E03"/>
    <w:rsid w:val="00230F8A"/>
    <w:rsid w:val="00231DAD"/>
    <w:rsid w:val="002326D3"/>
    <w:rsid w:val="00232900"/>
    <w:rsid w:val="00232D57"/>
    <w:rsid w:val="00233096"/>
    <w:rsid w:val="00233265"/>
    <w:rsid w:val="00233E43"/>
    <w:rsid w:val="00233F75"/>
    <w:rsid w:val="0023438C"/>
    <w:rsid w:val="002344ED"/>
    <w:rsid w:val="00234656"/>
    <w:rsid w:val="00234976"/>
    <w:rsid w:val="00234AE9"/>
    <w:rsid w:val="00234E44"/>
    <w:rsid w:val="00235574"/>
    <w:rsid w:val="00235933"/>
    <w:rsid w:val="00235C32"/>
    <w:rsid w:val="002367C2"/>
    <w:rsid w:val="0023698C"/>
    <w:rsid w:val="00236C3B"/>
    <w:rsid w:val="00236E57"/>
    <w:rsid w:val="002378D8"/>
    <w:rsid w:val="00237E55"/>
    <w:rsid w:val="002400FB"/>
    <w:rsid w:val="002401BF"/>
    <w:rsid w:val="00240C52"/>
    <w:rsid w:val="002419AB"/>
    <w:rsid w:val="00242E46"/>
    <w:rsid w:val="00243104"/>
    <w:rsid w:val="00243837"/>
    <w:rsid w:val="00243D2F"/>
    <w:rsid w:val="00243D47"/>
    <w:rsid w:val="0024464A"/>
    <w:rsid w:val="002446A2"/>
    <w:rsid w:val="00244DD1"/>
    <w:rsid w:val="00245287"/>
    <w:rsid w:val="002457D4"/>
    <w:rsid w:val="002464E1"/>
    <w:rsid w:val="002466CF"/>
    <w:rsid w:val="002479C3"/>
    <w:rsid w:val="0025028B"/>
    <w:rsid w:val="002506B7"/>
    <w:rsid w:val="00250BA3"/>
    <w:rsid w:val="00250CFA"/>
    <w:rsid w:val="0025182A"/>
    <w:rsid w:val="00251C58"/>
    <w:rsid w:val="00252159"/>
    <w:rsid w:val="002523AA"/>
    <w:rsid w:val="00252BBD"/>
    <w:rsid w:val="002531AE"/>
    <w:rsid w:val="0025360B"/>
    <w:rsid w:val="00254270"/>
    <w:rsid w:val="00255278"/>
    <w:rsid w:val="002555CB"/>
    <w:rsid w:val="002557FE"/>
    <w:rsid w:val="002559B9"/>
    <w:rsid w:val="0025611A"/>
    <w:rsid w:val="002565CB"/>
    <w:rsid w:val="00256AF4"/>
    <w:rsid w:val="00256C2D"/>
    <w:rsid w:val="00256D82"/>
    <w:rsid w:val="00257163"/>
    <w:rsid w:val="00257246"/>
    <w:rsid w:val="00257366"/>
    <w:rsid w:val="0025746A"/>
    <w:rsid w:val="00257666"/>
    <w:rsid w:val="00260DEE"/>
    <w:rsid w:val="00261020"/>
    <w:rsid w:val="002613A3"/>
    <w:rsid w:val="00261991"/>
    <w:rsid w:val="002619ED"/>
    <w:rsid w:val="00261E66"/>
    <w:rsid w:val="0026218F"/>
    <w:rsid w:val="002638A1"/>
    <w:rsid w:val="00263BC8"/>
    <w:rsid w:val="00264088"/>
    <w:rsid w:val="0026463F"/>
    <w:rsid w:val="00264AEF"/>
    <w:rsid w:val="00265497"/>
    <w:rsid w:val="00265E88"/>
    <w:rsid w:val="002703AE"/>
    <w:rsid w:val="00270473"/>
    <w:rsid w:val="00270A0D"/>
    <w:rsid w:val="00270DED"/>
    <w:rsid w:val="00271127"/>
    <w:rsid w:val="00271E31"/>
    <w:rsid w:val="00271F3C"/>
    <w:rsid w:val="00272490"/>
    <w:rsid w:val="00272EEE"/>
    <w:rsid w:val="002730AB"/>
    <w:rsid w:val="002731E6"/>
    <w:rsid w:val="00273620"/>
    <w:rsid w:val="00273C9E"/>
    <w:rsid w:val="00273EBE"/>
    <w:rsid w:val="00274C8C"/>
    <w:rsid w:val="00274DE7"/>
    <w:rsid w:val="00275212"/>
    <w:rsid w:val="00275247"/>
    <w:rsid w:val="00275635"/>
    <w:rsid w:val="002758DD"/>
    <w:rsid w:val="002759A4"/>
    <w:rsid w:val="002767C3"/>
    <w:rsid w:val="00276A0A"/>
    <w:rsid w:val="00277291"/>
    <w:rsid w:val="00277637"/>
    <w:rsid w:val="00277B44"/>
    <w:rsid w:val="00277BBD"/>
    <w:rsid w:val="00281691"/>
    <w:rsid w:val="00281FB0"/>
    <w:rsid w:val="00282429"/>
    <w:rsid w:val="002826FF"/>
    <w:rsid w:val="002828FF"/>
    <w:rsid w:val="00282B9D"/>
    <w:rsid w:val="00283140"/>
    <w:rsid w:val="00283352"/>
    <w:rsid w:val="0028365F"/>
    <w:rsid w:val="00283E05"/>
    <w:rsid w:val="00283E20"/>
    <w:rsid w:val="00283FAC"/>
    <w:rsid w:val="00284ACE"/>
    <w:rsid w:val="002850D1"/>
    <w:rsid w:val="0028547E"/>
    <w:rsid w:val="002855E1"/>
    <w:rsid w:val="00285678"/>
    <w:rsid w:val="00285BF0"/>
    <w:rsid w:val="00286B6E"/>
    <w:rsid w:val="00287301"/>
    <w:rsid w:val="0028731F"/>
    <w:rsid w:val="0028789E"/>
    <w:rsid w:val="002878CB"/>
    <w:rsid w:val="00290B98"/>
    <w:rsid w:val="00291158"/>
    <w:rsid w:val="002911AF"/>
    <w:rsid w:val="00291284"/>
    <w:rsid w:val="0029196D"/>
    <w:rsid w:val="00292378"/>
    <w:rsid w:val="00292ACE"/>
    <w:rsid w:val="00293954"/>
    <w:rsid w:val="00293E09"/>
    <w:rsid w:val="00293F1A"/>
    <w:rsid w:val="002943A5"/>
    <w:rsid w:val="0029573E"/>
    <w:rsid w:val="00295FBA"/>
    <w:rsid w:val="00296A89"/>
    <w:rsid w:val="00297F5A"/>
    <w:rsid w:val="002A04DE"/>
    <w:rsid w:val="002A1EAF"/>
    <w:rsid w:val="002A1F37"/>
    <w:rsid w:val="002A2040"/>
    <w:rsid w:val="002A2552"/>
    <w:rsid w:val="002A2579"/>
    <w:rsid w:val="002A2CFC"/>
    <w:rsid w:val="002A2FF4"/>
    <w:rsid w:val="002A32A9"/>
    <w:rsid w:val="002A32F0"/>
    <w:rsid w:val="002A5C61"/>
    <w:rsid w:val="002A5C91"/>
    <w:rsid w:val="002A5DB7"/>
    <w:rsid w:val="002A62A3"/>
    <w:rsid w:val="002A702C"/>
    <w:rsid w:val="002A7EB7"/>
    <w:rsid w:val="002B061F"/>
    <w:rsid w:val="002B08A1"/>
    <w:rsid w:val="002B0C4B"/>
    <w:rsid w:val="002B1A77"/>
    <w:rsid w:val="002B24B4"/>
    <w:rsid w:val="002B25B5"/>
    <w:rsid w:val="002B2B84"/>
    <w:rsid w:val="002B2E04"/>
    <w:rsid w:val="002B3612"/>
    <w:rsid w:val="002B399C"/>
    <w:rsid w:val="002B3AA4"/>
    <w:rsid w:val="002B3CCD"/>
    <w:rsid w:val="002B3D8E"/>
    <w:rsid w:val="002B53D0"/>
    <w:rsid w:val="002B5D5A"/>
    <w:rsid w:val="002B5F69"/>
    <w:rsid w:val="002B6192"/>
    <w:rsid w:val="002B66DA"/>
    <w:rsid w:val="002B6AC4"/>
    <w:rsid w:val="002B7291"/>
    <w:rsid w:val="002B7943"/>
    <w:rsid w:val="002B7C10"/>
    <w:rsid w:val="002B7DA3"/>
    <w:rsid w:val="002C1973"/>
    <w:rsid w:val="002C25C1"/>
    <w:rsid w:val="002C28C3"/>
    <w:rsid w:val="002C368D"/>
    <w:rsid w:val="002C37C8"/>
    <w:rsid w:val="002C48AC"/>
    <w:rsid w:val="002C4BE5"/>
    <w:rsid w:val="002C5262"/>
    <w:rsid w:val="002C558C"/>
    <w:rsid w:val="002C5A55"/>
    <w:rsid w:val="002C5BA3"/>
    <w:rsid w:val="002C5FD8"/>
    <w:rsid w:val="002C68BD"/>
    <w:rsid w:val="002C7824"/>
    <w:rsid w:val="002C7D20"/>
    <w:rsid w:val="002C7F4F"/>
    <w:rsid w:val="002D00B4"/>
    <w:rsid w:val="002D0453"/>
    <w:rsid w:val="002D07D3"/>
    <w:rsid w:val="002D08E0"/>
    <w:rsid w:val="002D1F72"/>
    <w:rsid w:val="002D20AC"/>
    <w:rsid w:val="002D293F"/>
    <w:rsid w:val="002D29D2"/>
    <w:rsid w:val="002D2E87"/>
    <w:rsid w:val="002D308D"/>
    <w:rsid w:val="002D34CB"/>
    <w:rsid w:val="002D34F8"/>
    <w:rsid w:val="002D3909"/>
    <w:rsid w:val="002D3DB6"/>
    <w:rsid w:val="002D409A"/>
    <w:rsid w:val="002D40A8"/>
    <w:rsid w:val="002D40C4"/>
    <w:rsid w:val="002D4234"/>
    <w:rsid w:val="002D4B05"/>
    <w:rsid w:val="002D4BDF"/>
    <w:rsid w:val="002D4D18"/>
    <w:rsid w:val="002D6007"/>
    <w:rsid w:val="002D6244"/>
    <w:rsid w:val="002D68C0"/>
    <w:rsid w:val="002D74F6"/>
    <w:rsid w:val="002D786C"/>
    <w:rsid w:val="002D7AAE"/>
    <w:rsid w:val="002D7ED9"/>
    <w:rsid w:val="002E017C"/>
    <w:rsid w:val="002E018C"/>
    <w:rsid w:val="002E070B"/>
    <w:rsid w:val="002E077F"/>
    <w:rsid w:val="002E11EA"/>
    <w:rsid w:val="002E16B9"/>
    <w:rsid w:val="002E1D25"/>
    <w:rsid w:val="002E1FBC"/>
    <w:rsid w:val="002E2432"/>
    <w:rsid w:val="002E2CEE"/>
    <w:rsid w:val="002E2FDE"/>
    <w:rsid w:val="002E451C"/>
    <w:rsid w:val="002E4830"/>
    <w:rsid w:val="002E49E9"/>
    <w:rsid w:val="002E5451"/>
    <w:rsid w:val="002E7B65"/>
    <w:rsid w:val="002E7D71"/>
    <w:rsid w:val="002F0137"/>
    <w:rsid w:val="002F0C27"/>
    <w:rsid w:val="002F103C"/>
    <w:rsid w:val="002F10E9"/>
    <w:rsid w:val="002F130A"/>
    <w:rsid w:val="002F15A9"/>
    <w:rsid w:val="002F1C3C"/>
    <w:rsid w:val="002F22A7"/>
    <w:rsid w:val="002F3C9A"/>
    <w:rsid w:val="002F3F8E"/>
    <w:rsid w:val="002F40D2"/>
    <w:rsid w:val="002F4AA8"/>
    <w:rsid w:val="002F51AD"/>
    <w:rsid w:val="002F541B"/>
    <w:rsid w:val="002F54FA"/>
    <w:rsid w:val="002F6A68"/>
    <w:rsid w:val="002F6B04"/>
    <w:rsid w:val="002F6DC4"/>
    <w:rsid w:val="002F6F8C"/>
    <w:rsid w:val="002F7776"/>
    <w:rsid w:val="002F7897"/>
    <w:rsid w:val="002F7B67"/>
    <w:rsid w:val="002F7C69"/>
    <w:rsid w:val="002F7D5F"/>
    <w:rsid w:val="00300133"/>
    <w:rsid w:val="00300CCA"/>
    <w:rsid w:val="00301C14"/>
    <w:rsid w:val="00301DD9"/>
    <w:rsid w:val="00301ED1"/>
    <w:rsid w:val="00302102"/>
    <w:rsid w:val="00302448"/>
    <w:rsid w:val="00302BA4"/>
    <w:rsid w:val="00303C61"/>
    <w:rsid w:val="00304BC1"/>
    <w:rsid w:val="00304C3B"/>
    <w:rsid w:val="0030569D"/>
    <w:rsid w:val="0030697B"/>
    <w:rsid w:val="003069D1"/>
    <w:rsid w:val="00306DCD"/>
    <w:rsid w:val="00306DDF"/>
    <w:rsid w:val="0030743D"/>
    <w:rsid w:val="0030750A"/>
    <w:rsid w:val="00307884"/>
    <w:rsid w:val="00307ADA"/>
    <w:rsid w:val="003108F1"/>
    <w:rsid w:val="00310C14"/>
    <w:rsid w:val="00310D43"/>
    <w:rsid w:val="00310EE1"/>
    <w:rsid w:val="0031141E"/>
    <w:rsid w:val="003115AF"/>
    <w:rsid w:val="00311F63"/>
    <w:rsid w:val="0031200A"/>
    <w:rsid w:val="00312339"/>
    <w:rsid w:val="003127D1"/>
    <w:rsid w:val="00312845"/>
    <w:rsid w:val="00312E53"/>
    <w:rsid w:val="0031310C"/>
    <w:rsid w:val="00313480"/>
    <w:rsid w:val="003144C9"/>
    <w:rsid w:val="00314DCE"/>
    <w:rsid w:val="00314F8F"/>
    <w:rsid w:val="00315121"/>
    <w:rsid w:val="00316362"/>
    <w:rsid w:val="00316392"/>
    <w:rsid w:val="00316B1D"/>
    <w:rsid w:val="00317063"/>
    <w:rsid w:val="00317795"/>
    <w:rsid w:val="00317B80"/>
    <w:rsid w:val="00317BDE"/>
    <w:rsid w:val="00317C1C"/>
    <w:rsid w:val="00317CF1"/>
    <w:rsid w:val="00320B98"/>
    <w:rsid w:val="00320EC6"/>
    <w:rsid w:val="0032193A"/>
    <w:rsid w:val="003219E8"/>
    <w:rsid w:val="00321A80"/>
    <w:rsid w:val="00321FD7"/>
    <w:rsid w:val="00322117"/>
    <w:rsid w:val="003231DD"/>
    <w:rsid w:val="00323428"/>
    <w:rsid w:val="003242D4"/>
    <w:rsid w:val="00324532"/>
    <w:rsid w:val="003246AF"/>
    <w:rsid w:val="00324B5C"/>
    <w:rsid w:val="003253F4"/>
    <w:rsid w:val="00325407"/>
    <w:rsid w:val="0032580D"/>
    <w:rsid w:val="00325B5B"/>
    <w:rsid w:val="00325E42"/>
    <w:rsid w:val="00326D6D"/>
    <w:rsid w:val="00326F81"/>
    <w:rsid w:val="003270D6"/>
    <w:rsid w:val="00327254"/>
    <w:rsid w:val="0032771D"/>
    <w:rsid w:val="00327A6D"/>
    <w:rsid w:val="00327DCB"/>
    <w:rsid w:val="00330EF5"/>
    <w:rsid w:val="003310DA"/>
    <w:rsid w:val="00331230"/>
    <w:rsid w:val="003313F8"/>
    <w:rsid w:val="00331531"/>
    <w:rsid w:val="00332017"/>
    <w:rsid w:val="003324C9"/>
    <w:rsid w:val="0033257F"/>
    <w:rsid w:val="00332AEB"/>
    <w:rsid w:val="0033339F"/>
    <w:rsid w:val="00335160"/>
    <w:rsid w:val="00335240"/>
    <w:rsid w:val="003355E6"/>
    <w:rsid w:val="00335AAE"/>
    <w:rsid w:val="00336D0F"/>
    <w:rsid w:val="0033760D"/>
    <w:rsid w:val="0033785B"/>
    <w:rsid w:val="00337F59"/>
    <w:rsid w:val="0034017F"/>
    <w:rsid w:val="003402C7"/>
    <w:rsid w:val="00340782"/>
    <w:rsid w:val="00340CC1"/>
    <w:rsid w:val="00341151"/>
    <w:rsid w:val="003411B0"/>
    <w:rsid w:val="0034199D"/>
    <w:rsid w:val="00341C97"/>
    <w:rsid w:val="00341ECF"/>
    <w:rsid w:val="0034306D"/>
    <w:rsid w:val="003434F8"/>
    <w:rsid w:val="003439FE"/>
    <w:rsid w:val="00344980"/>
    <w:rsid w:val="00344FA6"/>
    <w:rsid w:val="00345667"/>
    <w:rsid w:val="00345723"/>
    <w:rsid w:val="00345FBC"/>
    <w:rsid w:val="003461BC"/>
    <w:rsid w:val="00346214"/>
    <w:rsid w:val="003464F5"/>
    <w:rsid w:val="0034660B"/>
    <w:rsid w:val="00346816"/>
    <w:rsid w:val="0034735A"/>
    <w:rsid w:val="00347AA5"/>
    <w:rsid w:val="003508D9"/>
    <w:rsid w:val="00350B94"/>
    <w:rsid w:val="00351375"/>
    <w:rsid w:val="00351C21"/>
    <w:rsid w:val="00352060"/>
    <w:rsid w:val="00352761"/>
    <w:rsid w:val="00352943"/>
    <w:rsid w:val="0035366F"/>
    <w:rsid w:val="003538D8"/>
    <w:rsid w:val="00353E12"/>
    <w:rsid w:val="00354296"/>
    <w:rsid w:val="003545D1"/>
    <w:rsid w:val="00355733"/>
    <w:rsid w:val="00355A5E"/>
    <w:rsid w:val="00356C9C"/>
    <w:rsid w:val="00357497"/>
    <w:rsid w:val="00360703"/>
    <w:rsid w:val="0036107E"/>
    <w:rsid w:val="00361989"/>
    <w:rsid w:val="00361D87"/>
    <w:rsid w:val="003620C6"/>
    <w:rsid w:val="00362737"/>
    <w:rsid w:val="0036285B"/>
    <w:rsid w:val="003630A3"/>
    <w:rsid w:val="003637C8"/>
    <w:rsid w:val="00363CB5"/>
    <w:rsid w:val="00363E32"/>
    <w:rsid w:val="003646C7"/>
    <w:rsid w:val="003647F9"/>
    <w:rsid w:val="00365048"/>
    <w:rsid w:val="00365289"/>
    <w:rsid w:val="0036578E"/>
    <w:rsid w:val="0036624A"/>
    <w:rsid w:val="00367181"/>
    <w:rsid w:val="003676D3"/>
    <w:rsid w:val="0037005D"/>
    <w:rsid w:val="00370543"/>
    <w:rsid w:val="003706AD"/>
    <w:rsid w:val="003708C9"/>
    <w:rsid w:val="00370CF4"/>
    <w:rsid w:val="00370D3F"/>
    <w:rsid w:val="00370E48"/>
    <w:rsid w:val="00371265"/>
    <w:rsid w:val="00372A2D"/>
    <w:rsid w:val="00372D7E"/>
    <w:rsid w:val="00373123"/>
    <w:rsid w:val="00373DCB"/>
    <w:rsid w:val="00374868"/>
    <w:rsid w:val="00375175"/>
    <w:rsid w:val="0037519D"/>
    <w:rsid w:val="0037563A"/>
    <w:rsid w:val="00375BDF"/>
    <w:rsid w:val="003767D2"/>
    <w:rsid w:val="00376DD6"/>
    <w:rsid w:val="0037799C"/>
    <w:rsid w:val="00377DFD"/>
    <w:rsid w:val="00380D19"/>
    <w:rsid w:val="00381169"/>
    <w:rsid w:val="003821E1"/>
    <w:rsid w:val="00382208"/>
    <w:rsid w:val="0038278E"/>
    <w:rsid w:val="00382893"/>
    <w:rsid w:val="0038414A"/>
    <w:rsid w:val="00384218"/>
    <w:rsid w:val="0038442F"/>
    <w:rsid w:val="00384EA6"/>
    <w:rsid w:val="00384F43"/>
    <w:rsid w:val="003853FC"/>
    <w:rsid w:val="00385791"/>
    <w:rsid w:val="00385B6A"/>
    <w:rsid w:val="003860CE"/>
    <w:rsid w:val="003867B6"/>
    <w:rsid w:val="0038681C"/>
    <w:rsid w:val="003869FB"/>
    <w:rsid w:val="003872B2"/>
    <w:rsid w:val="003877B6"/>
    <w:rsid w:val="003878B3"/>
    <w:rsid w:val="0038796A"/>
    <w:rsid w:val="00390ADE"/>
    <w:rsid w:val="0039129E"/>
    <w:rsid w:val="0039131E"/>
    <w:rsid w:val="003933EC"/>
    <w:rsid w:val="0039469D"/>
    <w:rsid w:val="00395624"/>
    <w:rsid w:val="00395BDB"/>
    <w:rsid w:val="003967E2"/>
    <w:rsid w:val="0039698F"/>
    <w:rsid w:val="00397975"/>
    <w:rsid w:val="003A0089"/>
    <w:rsid w:val="003A017B"/>
    <w:rsid w:val="003A126C"/>
    <w:rsid w:val="003A18EC"/>
    <w:rsid w:val="003A19E6"/>
    <w:rsid w:val="003A24A7"/>
    <w:rsid w:val="003A27B0"/>
    <w:rsid w:val="003A2C0E"/>
    <w:rsid w:val="003A334B"/>
    <w:rsid w:val="003A389E"/>
    <w:rsid w:val="003A38A0"/>
    <w:rsid w:val="003A3A30"/>
    <w:rsid w:val="003A4791"/>
    <w:rsid w:val="003A48AC"/>
    <w:rsid w:val="003A4CF8"/>
    <w:rsid w:val="003A5261"/>
    <w:rsid w:val="003A56FC"/>
    <w:rsid w:val="003A5DD5"/>
    <w:rsid w:val="003A63A3"/>
    <w:rsid w:val="003A7176"/>
    <w:rsid w:val="003B0300"/>
    <w:rsid w:val="003B130C"/>
    <w:rsid w:val="003B130D"/>
    <w:rsid w:val="003B1878"/>
    <w:rsid w:val="003B1CDE"/>
    <w:rsid w:val="003B1FB5"/>
    <w:rsid w:val="003B2007"/>
    <w:rsid w:val="003B3B23"/>
    <w:rsid w:val="003B3F05"/>
    <w:rsid w:val="003B44B1"/>
    <w:rsid w:val="003B4549"/>
    <w:rsid w:val="003B480B"/>
    <w:rsid w:val="003B4883"/>
    <w:rsid w:val="003B48A1"/>
    <w:rsid w:val="003B48E1"/>
    <w:rsid w:val="003B5552"/>
    <w:rsid w:val="003B6170"/>
    <w:rsid w:val="003B6253"/>
    <w:rsid w:val="003B632B"/>
    <w:rsid w:val="003B638A"/>
    <w:rsid w:val="003B72E2"/>
    <w:rsid w:val="003B731B"/>
    <w:rsid w:val="003C0171"/>
    <w:rsid w:val="003C064E"/>
    <w:rsid w:val="003C0913"/>
    <w:rsid w:val="003C0EC0"/>
    <w:rsid w:val="003C155F"/>
    <w:rsid w:val="003C173D"/>
    <w:rsid w:val="003C1A17"/>
    <w:rsid w:val="003C1A3E"/>
    <w:rsid w:val="003C1F8F"/>
    <w:rsid w:val="003C2054"/>
    <w:rsid w:val="003C2853"/>
    <w:rsid w:val="003C3036"/>
    <w:rsid w:val="003C3179"/>
    <w:rsid w:val="003C31A8"/>
    <w:rsid w:val="003C3B3F"/>
    <w:rsid w:val="003C3C9B"/>
    <w:rsid w:val="003C4166"/>
    <w:rsid w:val="003C4C28"/>
    <w:rsid w:val="003C58E6"/>
    <w:rsid w:val="003C5C85"/>
    <w:rsid w:val="003C662F"/>
    <w:rsid w:val="003C749C"/>
    <w:rsid w:val="003C76F3"/>
    <w:rsid w:val="003D0C46"/>
    <w:rsid w:val="003D0D20"/>
    <w:rsid w:val="003D0F4F"/>
    <w:rsid w:val="003D1718"/>
    <w:rsid w:val="003D1BFD"/>
    <w:rsid w:val="003D2DE2"/>
    <w:rsid w:val="003D30DA"/>
    <w:rsid w:val="003D3BEF"/>
    <w:rsid w:val="003D5007"/>
    <w:rsid w:val="003D6098"/>
    <w:rsid w:val="003D66DA"/>
    <w:rsid w:val="003D71ED"/>
    <w:rsid w:val="003D72F2"/>
    <w:rsid w:val="003D79F3"/>
    <w:rsid w:val="003E00C7"/>
    <w:rsid w:val="003E048D"/>
    <w:rsid w:val="003E0981"/>
    <w:rsid w:val="003E1893"/>
    <w:rsid w:val="003E1902"/>
    <w:rsid w:val="003E211F"/>
    <w:rsid w:val="003E25D3"/>
    <w:rsid w:val="003E2C92"/>
    <w:rsid w:val="003E2CE5"/>
    <w:rsid w:val="003E394F"/>
    <w:rsid w:val="003E426D"/>
    <w:rsid w:val="003E4303"/>
    <w:rsid w:val="003E431A"/>
    <w:rsid w:val="003E4593"/>
    <w:rsid w:val="003E4A08"/>
    <w:rsid w:val="003E4A7F"/>
    <w:rsid w:val="003E58CD"/>
    <w:rsid w:val="003E5FCD"/>
    <w:rsid w:val="003E60B3"/>
    <w:rsid w:val="003E6988"/>
    <w:rsid w:val="003E6B38"/>
    <w:rsid w:val="003E7814"/>
    <w:rsid w:val="003E7D9E"/>
    <w:rsid w:val="003F01E4"/>
    <w:rsid w:val="003F046D"/>
    <w:rsid w:val="003F0E42"/>
    <w:rsid w:val="003F0E8E"/>
    <w:rsid w:val="003F13BD"/>
    <w:rsid w:val="003F17AB"/>
    <w:rsid w:val="003F1925"/>
    <w:rsid w:val="003F1DCB"/>
    <w:rsid w:val="003F21D5"/>
    <w:rsid w:val="003F3A79"/>
    <w:rsid w:val="003F482D"/>
    <w:rsid w:val="003F491C"/>
    <w:rsid w:val="003F5C01"/>
    <w:rsid w:val="003F5C5B"/>
    <w:rsid w:val="003F6412"/>
    <w:rsid w:val="003F6B1D"/>
    <w:rsid w:val="003F6E96"/>
    <w:rsid w:val="004005D5"/>
    <w:rsid w:val="00400779"/>
    <w:rsid w:val="004012C9"/>
    <w:rsid w:val="004015DC"/>
    <w:rsid w:val="00401D0C"/>
    <w:rsid w:val="0040259A"/>
    <w:rsid w:val="00402A75"/>
    <w:rsid w:val="004044C2"/>
    <w:rsid w:val="00404CAD"/>
    <w:rsid w:val="00404D1D"/>
    <w:rsid w:val="00404F75"/>
    <w:rsid w:val="0040555A"/>
    <w:rsid w:val="00406800"/>
    <w:rsid w:val="00406BCC"/>
    <w:rsid w:val="004078C9"/>
    <w:rsid w:val="00407B39"/>
    <w:rsid w:val="00407F02"/>
    <w:rsid w:val="0041005F"/>
    <w:rsid w:val="00410543"/>
    <w:rsid w:val="00410A86"/>
    <w:rsid w:val="0041109F"/>
    <w:rsid w:val="00411A86"/>
    <w:rsid w:val="0041223F"/>
    <w:rsid w:val="0041279F"/>
    <w:rsid w:val="004128F3"/>
    <w:rsid w:val="00412E2A"/>
    <w:rsid w:val="00412FA8"/>
    <w:rsid w:val="004136BD"/>
    <w:rsid w:val="00413D48"/>
    <w:rsid w:val="004145F5"/>
    <w:rsid w:val="004147AC"/>
    <w:rsid w:val="004156C3"/>
    <w:rsid w:val="00415A4E"/>
    <w:rsid w:val="00415B52"/>
    <w:rsid w:val="00415ECC"/>
    <w:rsid w:val="00416923"/>
    <w:rsid w:val="00416E9D"/>
    <w:rsid w:val="00417E55"/>
    <w:rsid w:val="0042074E"/>
    <w:rsid w:val="00421E9E"/>
    <w:rsid w:val="0042298F"/>
    <w:rsid w:val="00422D4C"/>
    <w:rsid w:val="00423215"/>
    <w:rsid w:val="00423239"/>
    <w:rsid w:val="00424230"/>
    <w:rsid w:val="00425D8D"/>
    <w:rsid w:val="00425E33"/>
    <w:rsid w:val="00425EC5"/>
    <w:rsid w:val="00426D9C"/>
    <w:rsid w:val="00426E1D"/>
    <w:rsid w:val="0042716B"/>
    <w:rsid w:val="004271EF"/>
    <w:rsid w:val="0042731C"/>
    <w:rsid w:val="004276D6"/>
    <w:rsid w:val="00427C87"/>
    <w:rsid w:val="0043013B"/>
    <w:rsid w:val="004301DB"/>
    <w:rsid w:val="00430390"/>
    <w:rsid w:val="00430867"/>
    <w:rsid w:val="00430A8D"/>
    <w:rsid w:val="004312CF"/>
    <w:rsid w:val="004316E3"/>
    <w:rsid w:val="0043223B"/>
    <w:rsid w:val="004326B4"/>
    <w:rsid w:val="00432A23"/>
    <w:rsid w:val="00432B4D"/>
    <w:rsid w:val="00432B9F"/>
    <w:rsid w:val="00432E2F"/>
    <w:rsid w:val="00433BDF"/>
    <w:rsid w:val="004358CD"/>
    <w:rsid w:val="004369DD"/>
    <w:rsid w:val="00436B29"/>
    <w:rsid w:val="00436D44"/>
    <w:rsid w:val="00436ECF"/>
    <w:rsid w:val="00436FE0"/>
    <w:rsid w:val="004374E3"/>
    <w:rsid w:val="004375A2"/>
    <w:rsid w:val="00437837"/>
    <w:rsid w:val="00440655"/>
    <w:rsid w:val="004421D3"/>
    <w:rsid w:val="00442695"/>
    <w:rsid w:val="00442787"/>
    <w:rsid w:val="0044292A"/>
    <w:rsid w:val="00442D92"/>
    <w:rsid w:val="0044320B"/>
    <w:rsid w:val="00443A53"/>
    <w:rsid w:val="00443EDF"/>
    <w:rsid w:val="004453BF"/>
    <w:rsid w:val="00445860"/>
    <w:rsid w:val="00445D39"/>
    <w:rsid w:val="00446558"/>
    <w:rsid w:val="004465BD"/>
    <w:rsid w:val="004467E0"/>
    <w:rsid w:val="00446BB3"/>
    <w:rsid w:val="00447006"/>
    <w:rsid w:val="00447066"/>
    <w:rsid w:val="004471CC"/>
    <w:rsid w:val="00447BEC"/>
    <w:rsid w:val="00447C04"/>
    <w:rsid w:val="00447DAE"/>
    <w:rsid w:val="00447E52"/>
    <w:rsid w:val="004509A0"/>
    <w:rsid w:val="00451E51"/>
    <w:rsid w:val="0045277F"/>
    <w:rsid w:val="00452BA0"/>
    <w:rsid w:val="00452C92"/>
    <w:rsid w:val="00453024"/>
    <w:rsid w:val="0045382E"/>
    <w:rsid w:val="0045444F"/>
    <w:rsid w:val="0045485F"/>
    <w:rsid w:val="004555C8"/>
    <w:rsid w:val="0045665E"/>
    <w:rsid w:val="0045686D"/>
    <w:rsid w:val="00456FBC"/>
    <w:rsid w:val="00457E06"/>
    <w:rsid w:val="00460961"/>
    <w:rsid w:val="00460B6B"/>
    <w:rsid w:val="00461365"/>
    <w:rsid w:val="004617D0"/>
    <w:rsid w:val="00461BA6"/>
    <w:rsid w:val="00461F37"/>
    <w:rsid w:val="004624FF"/>
    <w:rsid w:val="0046289B"/>
    <w:rsid w:val="0046294C"/>
    <w:rsid w:val="0046303D"/>
    <w:rsid w:val="00463689"/>
    <w:rsid w:val="00463859"/>
    <w:rsid w:val="004639B6"/>
    <w:rsid w:val="004639E3"/>
    <w:rsid w:val="0046418C"/>
    <w:rsid w:val="00464690"/>
    <w:rsid w:val="00464925"/>
    <w:rsid w:val="004650CB"/>
    <w:rsid w:val="00465696"/>
    <w:rsid w:val="00465F96"/>
    <w:rsid w:val="0046639C"/>
    <w:rsid w:val="00466FAA"/>
    <w:rsid w:val="00467140"/>
    <w:rsid w:val="00467263"/>
    <w:rsid w:val="00467761"/>
    <w:rsid w:val="00467C62"/>
    <w:rsid w:val="00467E03"/>
    <w:rsid w:val="004703FD"/>
    <w:rsid w:val="00470E99"/>
    <w:rsid w:val="00471B82"/>
    <w:rsid w:val="00471EF2"/>
    <w:rsid w:val="00472139"/>
    <w:rsid w:val="0047223B"/>
    <w:rsid w:val="00472319"/>
    <w:rsid w:val="004730BD"/>
    <w:rsid w:val="0047312B"/>
    <w:rsid w:val="00473744"/>
    <w:rsid w:val="00473E08"/>
    <w:rsid w:val="00474162"/>
    <w:rsid w:val="00474853"/>
    <w:rsid w:val="00474979"/>
    <w:rsid w:val="00475302"/>
    <w:rsid w:val="0047543A"/>
    <w:rsid w:val="00475619"/>
    <w:rsid w:val="00475664"/>
    <w:rsid w:val="004759DA"/>
    <w:rsid w:val="00475C5D"/>
    <w:rsid w:val="00475F2A"/>
    <w:rsid w:val="004764A3"/>
    <w:rsid w:val="004772F6"/>
    <w:rsid w:val="0047732C"/>
    <w:rsid w:val="00480853"/>
    <w:rsid w:val="00480A24"/>
    <w:rsid w:val="00480A44"/>
    <w:rsid w:val="00481409"/>
    <w:rsid w:val="0048155A"/>
    <w:rsid w:val="004816C5"/>
    <w:rsid w:val="004817E7"/>
    <w:rsid w:val="00481E87"/>
    <w:rsid w:val="00481F1F"/>
    <w:rsid w:val="004824F6"/>
    <w:rsid w:val="004839E5"/>
    <w:rsid w:val="0048414C"/>
    <w:rsid w:val="004842B2"/>
    <w:rsid w:val="00484799"/>
    <w:rsid w:val="00484C10"/>
    <w:rsid w:val="00485195"/>
    <w:rsid w:val="00485BDE"/>
    <w:rsid w:val="0048656E"/>
    <w:rsid w:val="00486663"/>
    <w:rsid w:val="00486B1F"/>
    <w:rsid w:val="00486DBF"/>
    <w:rsid w:val="0048787F"/>
    <w:rsid w:val="00487AF6"/>
    <w:rsid w:val="00487E0A"/>
    <w:rsid w:val="0049059A"/>
    <w:rsid w:val="00490A3C"/>
    <w:rsid w:val="00491127"/>
    <w:rsid w:val="0049119C"/>
    <w:rsid w:val="004912DA"/>
    <w:rsid w:val="004914F3"/>
    <w:rsid w:val="0049185E"/>
    <w:rsid w:val="004924D1"/>
    <w:rsid w:val="00492591"/>
    <w:rsid w:val="00492A44"/>
    <w:rsid w:val="00493646"/>
    <w:rsid w:val="004936CB"/>
    <w:rsid w:val="00493E33"/>
    <w:rsid w:val="004945BF"/>
    <w:rsid w:val="00494E4E"/>
    <w:rsid w:val="00495D6A"/>
    <w:rsid w:val="00496198"/>
    <w:rsid w:val="0049657D"/>
    <w:rsid w:val="0049683A"/>
    <w:rsid w:val="004976B2"/>
    <w:rsid w:val="004977D8"/>
    <w:rsid w:val="004A105B"/>
    <w:rsid w:val="004A10A2"/>
    <w:rsid w:val="004A1155"/>
    <w:rsid w:val="004A165A"/>
    <w:rsid w:val="004A198A"/>
    <w:rsid w:val="004A1C45"/>
    <w:rsid w:val="004A1CF9"/>
    <w:rsid w:val="004A2268"/>
    <w:rsid w:val="004A2622"/>
    <w:rsid w:val="004A2C73"/>
    <w:rsid w:val="004A30D5"/>
    <w:rsid w:val="004A3253"/>
    <w:rsid w:val="004A3968"/>
    <w:rsid w:val="004A44DA"/>
    <w:rsid w:val="004A4693"/>
    <w:rsid w:val="004A4B13"/>
    <w:rsid w:val="004A5009"/>
    <w:rsid w:val="004A6037"/>
    <w:rsid w:val="004A6684"/>
    <w:rsid w:val="004A689F"/>
    <w:rsid w:val="004A735C"/>
    <w:rsid w:val="004A7B12"/>
    <w:rsid w:val="004A7DF3"/>
    <w:rsid w:val="004A7E27"/>
    <w:rsid w:val="004B0747"/>
    <w:rsid w:val="004B0AB0"/>
    <w:rsid w:val="004B0F20"/>
    <w:rsid w:val="004B22DA"/>
    <w:rsid w:val="004B2C0E"/>
    <w:rsid w:val="004B2C53"/>
    <w:rsid w:val="004B3237"/>
    <w:rsid w:val="004B34B5"/>
    <w:rsid w:val="004B4F0A"/>
    <w:rsid w:val="004B523B"/>
    <w:rsid w:val="004B5A1B"/>
    <w:rsid w:val="004B6113"/>
    <w:rsid w:val="004B68E9"/>
    <w:rsid w:val="004B69BF"/>
    <w:rsid w:val="004B6EC6"/>
    <w:rsid w:val="004B765F"/>
    <w:rsid w:val="004B76F4"/>
    <w:rsid w:val="004B7BC6"/>
    <w:rsid w:val="004B7F75"/>
    <w:rsid w:val="004B7FC9"/>
    <w:rsid w:val="004C1013"/>
    <w:rsid w:val="004C165A"/>
    <w:rsid w:val="004C1681"/>
    <w:rsid w:val="004C296C"/>
    <w:rsid w:val="004C3284"/>
    <w:rsid w:val="004C3C1D"/>
    <w:rsid w:val="004C3E34"/>
    <w:rsid w:val="004C3FB1"/>
    <w:rsid w:val="004C40DD"/>
    <w:rsid w:val="004C4C85"/>
    <w:rsid w:val="004C4DDA"/>
    <w:rsid w:val="004C52D3"/>
    <w:rsid w:val="004C570F"/>
    <w:rsid w:val="004C57B5"/>
    <w:rsid w:val="004C5CF0"/>
    <w:rsid w:val="004C618C"/>
    <w:rsid w:val="004C6794"/>
    <w:rsid w:val="004C6D97"/>
    <w:rsid w:val="004C6F39"/>
    <w:rsid w:val="004C7111"/>
    <w:rsid w:val="004C71E6"/>
    <w:rsid w:val="004C72FC"/>
    <w:rsid w:val="004D0459"/>
    <w:rsid w:val="004D05C4"/>
    <w:rsid w:val="004D060E"/>
    <w:rsid w:val="004D0871"/>
    <w:rsid w:val="004D0A6B"/>
    <w:rsid w:val="004D1AE5"/>
    <w:rsid w:val="004D1F2D"/>
    <w:rsid w:val="004D23E6"/>
    <w:rsid w:val="004D26F1"/>
    <w:rsid w:val="004D2EC4"/>
    <w:rsid w:val="004D3172"/>
    <w:rsid w:val="004D3619"/>
    <w:rsid w:val="004D3C37"/>
    <w:rsid w:val="004D3F2E"/>
    <w:rsid w:val="004D3F2F"/>
    <w:rsid w:val="004D4BFE"/>
    <w:rsid w:val="004D4D67"/>
    <w:rsid w:val="004D4EF2"/>
    <w:rsid w:val="004D5052"/>
    <w:rsid w:val="004D523D"/>
    <w:rsid w:val="004D5277"/>
    <w:rsid w:val="004D5C8D"/>
    <w:rsid w:val="004D63D1"/>
    <w:rsid w:val="004D6767"/>
    <w:rsid w:val="004D72F6"/>
    <w:rsid w:val="004D7791"/>
    <w:rsid w:val="004E0661"/>
    <w:rsid w:val="004E06FA"/>
    <w:rsid w:val="004E0E49"/>
    <w:rsid w:val="004E17CB"/>
    <w:rsid w:val="004E1F21"/>
    <w:rsid w:val="004E2C3B"/>
    <w:rsid w:val="004E30C6"/>
    <w:rsid w:val="004E36B5"/>
    <w:rsid w:val="004E4332"/>
    <w:rsid w:val="004E4FD1"/>
    <w:rsid w:val="004E51A6"/>
    <w:rsid w:val="004E5873"/>
    <w:rsid w:val="004E6807"/>
    <w:rsid w:val="004E6AED"/>
    <w:rsid w:val="004E6E25"/>
    <w:rsid w:val="004E77FE"/>
    <w:rsid w:val="004E7858"/>
    <w:rsid w:val="004F00E7"/>
    <w:rsid w:val="004F01DB"/>
    <w:rsid w:val="004F0A2C"/>
    <w:rsid w:val="004F0F19"/>
    <w:rsid w:val="004F1C68"/>
    <w:rsid w:val="004F1DF0"/>
    <w:rsid w:val="004F1F8F"/>
    <w:rsid w:val="004F20B9"/>
    <w:rsid w:val="004F2453"/>
    <w:rsid w:val="004F2544"/>
    <w:rsid w:val="004F2CF7"/>
    <w:rsid w:val="004F36DB"/>
    <w:rsid w:val="004F430B"/>
    <w:rsid w:val="004F4768"/>
    <w:rsid w:val="004F48A7"/>
    <w:rsid w:val="004F4A73"/>
    <w:rsid w:val="004F4CF2"/>
    <w:rsid w:val="004F5244"/>
    <w:rsid w:val="004F535D"/>
    <w:rsid w:val="004F5A51"/>
    <w:rsid w:val="004F6292"/>
    <w:rsid w:val="004F6963"/>
    <w:rsid w:val="004F733B"/>
    <w:rsid w:val="004F7597"/>
    <w:rsid w:val="00500ED7"/>
    <w:rsid w:val="0050105B"/>
    <w:rsid w:val="0050129F"/>
    <w:rsid w:val="00501493"/>
    <w:rsid w:val="00501D6B"/>
    <w:rsid w:val="00502209"/>
    <w:rsid w:val="00502804"/>
    <w:rsid w:val="00502A24"/>
    <w:rsid w:val="00502E68"/>
    <w:rsid w:val="00503CEC"/>
    <w:rsid w:val="005041F2"/>
    <w:rsid w:val="00504B91"/>
    <w:rsid w:val="00505208"/>
    <w:rsid w:val="005052D0"/>
    <w:rsid w:val="00505413"/>
    <w:rsid w:val="00505B76"/>
    <w:rsid w:val="00505D55"/>
    <w:rsid w:val="00507967"/>
    <w:rsid w:val="00507A96"/>
    <w:rsid w:val="005104F8"/>
    <w:rsid w:val="00510B96"/>
    <w:rsid w:val="00510C77"/>
    <w:rsid w:val="005110EF"/>
    <w:rsid w:val="0051186F"/>
    <w:rsid w:val="00511EBB"/>
    <w:rsid w:val="00511EDF"/>
    <w:rsid w:val="00511FBC"/>
    <w:rsid w:val="005125D0"/>
    <w:rsid w:val="0051274E"/>
    <w:rsid w:val="00512824"/>
    <w:rsid w:val="0051286F"/>
    <w:rsid w:val="00512CED"/>
    <w:rsid w:val="00513070"/>
    <w:rsid w:val="0051314F"/>
    <w:rsid w:val="00513ABD"/>
    <w:rsid w:val="00513FA1"/>
    <w:rsid w:val="00514777"/>
    <w:rsid w:val="00514797"/>
    <w:rsid w:val="0051480C"/>
    <w:rsid w:val="005156F1"/>
    <w:rsid w:val="00515981"/>
    <w:rsid w:val="005159C9"/>
    <w:rsid w:val="00515E13"/>
    <w:rsid w:val="005172E4"/>
    <w:rsid w:val="00517972"/>
    <w:rsid w:val="005204EB"/>
    <w:rsid w:val="00520B19"/>
    <w:rsid w:val="005216DE"/>
    <w:rsid w:val="0052273A"/>
    <w:rsid w:val="00522803"/>
    <w:rsid w:val="00523CF5"/>
    <w:rsid w:val="0052430E"/>
    <w:rsid w:val="0052457A"/>
    <w:rsid w:val="005245BF"/>
    <w:rsid w:val="005245D5"/>
    <w:rsid w:val="00524C16"/>
    <w:rsid w:val="00524D00"/>
    <w:rsid w:val="00524DC3"/>
    <w:rsid w:val="00525CD9"/>
    <w:rsid w:val="00526141"/>
    <w:rsid w:val="0052650D"/>
    <w:rsid w:val="005266A1"/>
    <w:rsid w:val="00526DB9"/>
    <w:rsid w:val="00526EB6"/>
    <w:rsid w:val="0052715C"/>
    <w:rsid w:val="005274A2"/>
    <w:rsid w:val="0052782F"/>
    <w:rsid w:val="0052797E"/>
    <w:rsid w:val="00527AE0"/>
    <w:rsid w:val="00527B81"/>
    <w:rsid w:val="00530868"/>
    <w:rsid w:val="00530B01"/>
    <w:rsid w:val="005310C3"/>
    <w:rsid w:val="005313D2"/>
    <w:rsid w:val="00531949"/>
    <w:rsid w:val="00531D7F"/>
    <w:rsid w:val="00531EEE"/>
    <w:rsid w:val="005321A4"/>
    <w:rsid w:val="00532AF7"/>
    <w:rsid w:val="00533272"/>
    <w:rsid w:val="00533A68"/>
    <w:rsid w:val="00533F8B"/>
    <w:rsid w:val="0053445F"/>
    <w:rsid w:val="005348FD"/>
    <w:rsid w:val="00534F1F"/>
    <w:rsid w:val="00537825"/>
    <w:rsid w:val="005379F7"/>
    <w:rsid w:val="00537AFA"/>
    <w:rsid w:val="00537F7A"/>
    <w:rsid w:val="00537F8C"/>
    <w:rsid w:val="00540361"/>
    <w:rsid w:val="00540D97"/>
    <w:rsid w:val="005410D9"/>
    <w:rsid w:val="00541D97"/>
    <w:rsid w:val="00541F58"/>
    <w:rsid w:val="005421BA"/>
    <w:rsid w:val="00542527"/>
    <w:rsid w:val="0054257B"/>
    <w:rsid w:val="00542BDB"/>
    <w:rsid w:val="00542E26"/>
    <w:rsid w:val="005431D1"/>
    <w:rsid w:val="00543CBB"/>
    <w:rsid w:val="00543F87"/>
    <w:rsid w:val="005440D5"/>
    <w:rsid w:val="005440F9"/>
    <w:rsid w:val="00544248"/>
    <w:rsid w:val="005450CD"/>
    <w:rsid w:val="005451CA"/>
    <w:rsid w:val="005453F8"/>
    <w:rsid w:val="00545461"/>
    <w:rsid w:val="0054651B"/>
    <w:rsid w:val="00546C14"/>
    <w:rsid w:val="00546DB5"/>
    <w:rsid w:val="005473B1"/>
    <w:rsid w:val="005473BD"/>
    <w:rsid w:val="00547B18"/>
    <w:rsid w:val="005504C2"/>
    <w:rsid w:val="00550555"/>
    <w:rsid w:val="005510A3"/>
    <w:rsid w:val="005512C6"/>
    <w:rsid w:val="005522CA"/>
    <w:rsid w:val="00552322"/>
    <w:rsid w:val="00552A6A"/>
    <w:rsid w:val="00552D3F"/>
    <w:rsid w:val="00552E64"/>
    <w:rsid w:val="0055324C"/>
    <w:rsid w:val="005536D8"/>
    <w:rsid w:val="00553856"/>
    <w:rsid w:val="0055392B"/>
    <w:rsid w:val="005539CF"/>
    <w:rsid w:val="00553AFF"/>
    <w:rsid w:val="00553F69"/>
    <w:rsid w:val="005542A4"/>
    <w:rsid w:val="00554C6E"/>
    <w:rsid w:val="00554CB8"/>
    <w:rsid w:val="0055539F"/>
    <w:rsid w:val="0055546A"/>
    <w:rsid w:val="005555F4"/>
    <w:rsid w:val="00556008"/>
    <w:rsid w:val="00556113"/>
    <w:rsid w:val="00556478"/>
    <w:rsid w:val="005566C6"/>
    <w:rsid w:val="00556A9A"/>
    <w:rsid w:val="00556B10"/>
    <w:rsid w:val="00556BA4"/>
    <w:rsid w:val="00556C91"/>
    <w:rsid w:val="00556D45"/>
    <w:rsid w:val="0056055C"/>
    <w:rsid w:val="00561894"/>
    <w:rsid w:val="0056191C"/>
    <w:rsid w:val="00561B8C"/>
    <w:rsid w:val="00562087"/>
    <w:rsid w:val="005625DE"/>
    <w:rsid w:val="005626FE"/>
    <w:rsid w:val="00562C6F"/>
    <w:rsid w:val="00562D43"/>
    <w:rsid w:val="00562E3D"/>
    <w:rsid w:val="00564C61"/>
    <w:rsid w:val="00565272"/>
    <w:rsid w:val="00565324"/>
    <w:rsid w:val="005659C4"/>
    <w:rsid w:val="00565D65"/>
    <w:rsid w:val="00566F2D"/>
    <w:rsid w:val="00567AF1"/>
    <w:rsid w:val="00567C4C"/>
    <w:rsid w:val="0057000E"/>
    <w:rsid w:val="00570123"/>
    <w:rsid w:val="005719D8"/>
    <w:rsid w:val="00571FBA"/>
    <w:rsid w:val="005724D4"/>
    <w:rsid w:val="0057275A"/>
    <w:rsid w:val="0057309D"/>
    <w:rsid w:val="00573286"/>
    <w:rsid w:val="00573B08"/>
    <w:rsid w:val="00574001"/>
    <w:rsid w:val="005745F1"/>
    <w:rsid w:val="00574B84"/>
    <w:rsid w:val="00575043"/>
    <w:rsid w:val="00575981"/>
    <w:rsid w:val="005759C4"/>
    <w:rsid w:val="005761EE"/>
    <w:rsid w:val="0058077C"/>
    <w:rsid w:val="0058158D"/>
    <w:rsid w:val="00581A1F"/>
    <w:rsid w:val="005824B2"/>
    <w:rsid w:val="00583A53"/>
    <w:rsid w:val="00583C1C"/>
    <w:rsid w:val="00583CD4"/>
    <w:rsid w:val="00583D4C"/>
    <w:rsid w:val="00584AEB"/>
    <w:rsid w:val="0058524B"/>
    <w:rsid w:val="00585907"/>
    <w:rsid w:val="00585BDC"/>
    <w:rsid w:val="0058631E"/>
    <w:rsid w:val="0058789F"/>
    <w:rsid w:val="00590644"/>
    <w:rsid w:val="00591643"/>
    <w:rsid w:val="0059173C"/>
    <w:rsid w:val="00591F07"/>
    <w:rsid w:val="005921EE"/>
    <w:rsid w:val="00592FB8"/>
    <w:rsid w:val="00593160"/>
    <w:rsid w:val="00593454"/>
    <w:rsid w:val="0059384A"/>
    <w:rsid w:val="0059397D"/>
    <w:rsid w:val="00593F7C"/>
    <w:rsid w:val="005947B2"/>
    <w:rsid w:val="00595D00"/>
    <w:rsid w:val="0059659B"/>
    <w:rsid w:val="00596CB4"/>
    <w:rsid w:val="005970B3"/>
    <w:rsid w:val="005971CD"/>
    <w:rsid w:val="005A0135"/>
    <w:rsid w:val="005A1173"/>
    <w:rsid w:val="005A1AB7"/>
    <w:rsid w:val="005A1ACE"/>
    <w:rsid w:val="005A21D3"/>
    <w:rsid w:val="005A2578"/>
    <w:rsid w:val="005A27D0"/>
    <w:rsid w:val="005A304E"/>
    <w:rsid w:val="005A3085"/>
    <w:rsid w:val="005A3095"/>
    <w:rsid w:val="005A32B8"/>
    <w:rsid w:val="005A3851"/>
    <w:rsid w:val="005A402F"/>
    <w:rsid w:val="005A40D9"/>
    <w:rsid w:val="005A40FD"/>
    <w:rsid w:val="005A5334"/>
    <w:rsid w:val="005A5824"/>
    <w:rsid w:val="005A5A4D"/>
    <w:rsid w:val="005A5DB8"/>
    <w:rsid w:val="005A5F39"/>
    <w:rsid w:val="005A6CFE"/>
    <w:rsid w:val="005A7374"/>
    <w:rsid w:val="005A79D6"/>
    <w:rsid w:val="005A7DA7"/>
    <w:rsid w:val="005B013B"/>
    <w:rsid w:val="005B0408"/>
    <w:rsid w:val="005B04B4"/>
    <w:rsid w:val="005B0679"/>
    <w:rsid w:val="005B0A70"/>
    <w:rsid w:val="005B0DFC"/>
    <w:rsid w:val="005B1865"/>
    <w:rsid w:val="005B1BD3"/>
    <w:rsid w:val="005B2059"/>
    <w:rsid w:val="005B2346"/>
    <w:rsid w:val="005B2ECD"/>
    <w:rsid w:val="005B30AC"/>
    <w:rsid w:val="005B4100"/>
    <w:rsid w:val="005B461F"/>
    <w:rsid w:val="005B559B"/>
    <w:rsid w:val="005B6526"/>
    <w:rsid w:val="005B65C0"/>
    <w:rsid w:val="005B7201"/>
    <w:rsid w:val="005B7B22"/>
    <w:rsid w:val="005B7D21"/>
    <w:rsid w:val="005B7DFE"/>
    <w:rsid w:val="005B7F05"/>
    <w:rsid w:val="005C078C"/>
    <w:rsid w:val="005C0FA9"/>
    <w:rsid w:val="005C2645"/>
    <w:rsid w:val="005C29D1"/>
    <w:rsid w:val="005C2C14"/>
    <w:rsid w:val="005C2F33"/>
    <w:rsid w:val="005C31CE"/>
    <w:rsid w:val="005C38C1"/>
    <w:rsid w:val="005C3B6B"/>
    <w:rsid w:val="005C3F2B"/>
    <w:rsid w:val="005C52F5"/>
    <w:rsid w:val="005C5A09"/>
    <w:rsid w:val="005C5AA2"/>
    <w:rsid w:val="005C5F4D"/>
    <w:rsid w:val="005C5FE0"/>
    <w:rsid w:val="005C672A"/>
    <w:rsid w:val="005C6858"/>
    <w:rsid w:val="005C6B15"/>
    <w:rsid w:val="005D01FC"/>
    <w:rsid w:val="005D0524"/>
    <w:rsid w:val="005D0687"/>
    <w:rsid w:val="005D07D7"/>
    <w:rsid w:val="005D0AC5"/>
    <w:rsid w:val="005D0BEF"/>
    <w:rsid w:val="005D0C3A"/>
    <w:rsid w:val="005D0D0B"/>
    <w:rsid w:val="005D10DB"/>
    <w:rsid w:val="005D1E24"/>
    <w:rsid w:val="005D1E6C"/>
    <w:rsid w:val="005D24EC"/>
    <w:rsid w:val="005D2709"/>
    <w:rsid w:val="005D29C2"/>
    <w:rsid w:val="005D3653"/>
    <w:rsid w:val="005D3CF8"/>
    <w:rsid w:val="005D3E19"/>
    <w:rsid w:val="005D40FF"/>
    <w:rsid w:val="005D4134"/>
    <w:rsid w:val="005D478E"/>
    <w:rsid w:val="005D4832"/>
    <w:rsid w:val="005D57AC"/>
    <w:rsid w:val="005D57E4"/>
    <w:rsid w:val="005D5EBA"/>
    <w:rsid w:val="005D6105"/>
    <w:rsid w:val="005D6CA8"/>
    <w:rsid w:val="005D6F96"/>
    <w:rsid w:val="005D7866"/>
    <w:rsid w:val="005E06F5"/>
    <w:rsid w:val="005E0819"/>
    <w:rsid w:val="005E09F7"/>
    <w:rsid w:val="005E0D1D"/>
    <w:rsid w:val="005E14B7"/>
    <w:rsid w:val="005E2127"/>
    <w:rsid w:val="005E24A5"/>
    <w:rsid w:val="005E2B4E"/>
    <w:rsid w:val="005E38EA"/>
    <w:rsid w:val="005E3C7A"/>
    <w:rsid w:val="005E3D15"/>
    <w:rsid w:val="005E40D4"/>
    <w:rsid w:val="005E4AB5"/>
    <w:rsid w:val="005E4B2F"/>
    <w:rsid w:val="005E58A0"/>
    <w:rsid w:val="005E6506"/>
    <w:rsid w:val="005E73B5"/>
    <w:rsid w:val="005E77CE"/>
    <w:rsid w:val="005E7E07"/>
    <w:rsid w:val="005F0019"/>
    <w:rsid w:val="005F03CC"/>
    <w:rsid w:val="005F0479"/>
    <w:rsid w:val="005F1345"/>
    <w:rsid w:val="005F279E"/>
    <w:rsid w:val="005F2C91"/>
    <w:rsid w:val="005F2DE3"/>
    <w:rsid w:val="005F2EB1"/>
    <w:rsid w:val="005F36E1"/>
    <w:rsid w:val="005F3F7B"/>
    <w:rsid w:val="005F4AE5"/>
    <w:rsid w:val="005F5072"/>
    <w:rsid w:val="005F5A01"/>
    <w:rsid w:val="005F5E41"/>
    <w:rsid w:val="005F66DE"/>
    <w:rsid w:val="005F6A90"/>
    <w:rsid w:val="005F73D6"/>
    <w:rsid w:val="005F78BF"/>
    <w:rsid w:val="005F7C01"/>
    <w:rsid w:val="00600233"/>
    <w:rsid w:val="006005E3"/>
    <w:rsid w:val="00601284"/>
    <w:rsid w:val="00601B13"/>
    <w:rsid w:val="00602C2B"/>
    <w:rsid w:val="00602D41"/>
    <w:rsid w:val="00603140"/>
    <w:rsid w:val="00603845"/>
    <w:rsid w:val="006038CF"/>
    <w:rsid w:val="00603F4E"/>
    <w:rsid w:val="00604204"/>
    <w:rsid w:val="00604BDE"/>
    <w:rsid w:val="0060526D"/>
    <w:rsid w:val="00605F19"/>
    <w:rsid w:val="00605F76"/>
    <w:rsid w:val="00606349"/>
    <w:rsid w:val="0060646E"/>
    <w:rsid w:val="006065C7"/>
    <w:rsid w:val="0060661C"/>
    <w:rsid w:val="00610016"/>
    <w:rsid w:val="00610434"/>
    <w:rsid w:val="00610482"/>
    <w:rsid w:val="006104F8"/>
    <w:rsid w:val="0061139D"/>
    <w:rsid w:val="00611FDB"/>
    <w:rsid w:val="006122B7"/>
    <w:rsid w:val="00612895"/>
    <w:rsid w:val="0061299C"/>
    <w:rsid w:val="00613ECB"/>
    <w:rsid w:val="00614348"/>
    <w:rsid w:val="00614CAB"/>
    <w:rsid w:val="00615A05"/>
    <w:rsid w:val="00615AD5"/>
    <w:rsid w:val="00615BE9"/>
    <w:rsid w:val="00615CEA"/>
    <w:rsid w:val="00615F5E"/>
    <w:rsid w:val="00615FA1"/>
    <w:rsid w:val="0061788F"/>
    <w:rsid w:val="00617F58"/>
    <w:rsid w:val="00620C4B"/>
    <w:rsid w:val="00620CE0"/>
    <w:rsid w:val="00620D05"/>
    <w:rsid w:val="00620EA9"/>
    <w:rsid w:val="0062127C"/>
    <w:rsid w:val="00621366"/>
    <w:rsid w:val="00621FEC"/>
    <w:rsid w:val="0062249F"/>
    <w:rsid w:val="00622A67"/>
    <w:rsid w:val="00622BF6"/>
    <w:rsid w:val="00622F5D"/>
    <w:rsid w:val="00623023"/>
    <w:rsid w:val="00623973"/>
    <w:rsid w:val="00623C0E"/>
    <w:rsid w:val="00623DDD"/>
    <w:rsid w:val="00623ED8"/>
    <w:rsid w:val="0062411D"/>
    <w:rsid w:val="00624C49"/>
    <w:rsid w:val="00625939"/>
    <w:rsid w:val="00625E01"/>
    <w:rsid w:val="0062698B"/>
    <w:rsid w:val="006275DF"/>
    <w:rsid w:val="00630BD9"/>
    <w:rsid w:val="00630F85"/>
    <w:rsid w:val="006310A1"/>
    <w:rsid w:val="00631181"/>
    <w:rsid w:val="0063175B"/>
    <w:rsid w:val="00631A1E"/>
    <w:rsid w:val="006326EF"/>
    <w:rsid w:val="0063275A"/>
    <w:rsid w:val="006327E6"/>
    <w:rsid w:val="00632D0B"/>
    <w:rsid w:val="00632D48"/>
    <w:rsid w:val="00633125"/>
    <w:rsid w:val="00633C13"/>
    <w:rsid w:val="006345FC"/>
    <w:rsid w:val="00634BA7"/>
    <w:rsid w:val="006355AF"/>
    <w:rsid w:val="006356AA"/>
    <w:rsid w:val="00635763"/>
    <w:rsid w:val="0063671D"/>
    <w:rsid w:val="00636829"/>
    <w:rsid w:val="00637BC1"/>
    <w:rsid w:val="00637D02"/>
    <w:rsid w:val="0064175B"/>
    <w:rsid w:val="006423E0"/>
    <w:rsid w:val="00642408"/>
    <w:rsid w:val="00642539"/>
    <w:rsid w:val="006425C6"/>
    <w:rsid w:val="00642676"/>
    <w:rsid w:val="006427A6"/>
    <w:rsid w:val="00642B31"/>
    <w:rsid w:val="00643A37"/>
    <w:rsid w:val="006440A4"/>
    <w:rsid w:val="00644A8B"/>
    <w:rsid w:val="0064559B"/>
    <w:rsid w:val="006455F9"/>
    <w:rsid w:val="00645703"/>
    <w:rsid w:val="00645866"/>
    <w:rsid w:val="00645DAC"/>
    <w:rsid w:val="00646C39"/>
    <w:rsid w:val="00646E4C"/>
    <w:rsid w:val="006476FA"/>
    <w:rsid w:val="0065044A"/>
    <w:rsid w:val="00650E51"/>
    <w:rsid w:val="00651007"/>
    <w:rsid w:val="0065129B"/>
    <w:rsid w:val="00652298"/>
    <w:rsid w:val="006527FC"/>
    <w:rsid w:val="006534BB"/>
    <w:rsid w:val="006537A8"/>
    <w:rsid w:val="00654988"/>
    <w:rsid w:val="0065498F"/>
    <w:rsid w:val="00655043"/>
    <w:rsid w:val="0065549C"/>
    <w:rsid w:val="00655658"/>
    <w:rsid w:val="00655A27"/>
    <w:rsid w:val="00656650"/>
    <w:rsid w:val="00656679"/>
    <w:rsid w:val="00656986"/>
    <w:rsid w:val="006574F7"/>
    <w:rsid w:val="00657594"/>
    <w:rsid w:val="00657987"/>
    <w:rsid w:val="006603A8"/>
    <w:rsid w:val="00660430"/>
    <w:rsid w:val="00660C79"/>
    <w:rsid w:val="006611DB"/>
    <w:rsid w:val="00661259"/>
    <w:rsid w:val="00661615"/>
    <w:rsid w:val="00661F3D"/>
    <w:rsid w:val="0066245F"/>
    <w:rsid w:val="00662ED4"/>
    <w:rsid w:val="00663068"/>
    <w:rsid w:val="0066316A"/>
    <w:rsid w:val="00663954"/>
    <w:rsid w:val="006642C9"/>
    <w:rsid w:val="006643C4"/>
    <w:rsid w:val="00664CD5"/>
    <w:rsid w:val="00664E37"/>
    <w:rsid w:val="00664E61"/>
    <w:rsid w:val="006652DE"/>
    <w:rsid w:val="00665569"/>
    <w:rsid w:val="00665B92"/>
    <w:rsid w:val="00665BBF"/>
    <w:rsid w:val="0066615A"/>
    <w:rsid w:val="00666715"/>
    <w:rsid w:val="00666CF8"/>
    <w:rsid w:val="00667CDE"/>
    <w:rsid w:val="0067008B"/>
    <w:rsid w:val="00670911"/>
    <w:rsid w:val="00670EC9"/>
    <w:rsid w:val="00672D8D"/>
    <w:rsid w:val="00673322"/>
    <w:rsid w:val="006734A1"/>
    <w:rsid w:val="006738B2"/>
    <w:rsid w:val="00674106"/>
    <w:rsid w:val="00674195"/>
    <w:rsid w:val="00674269"/>
    <w:rsid w:val="00674957"/>
    <w:rsid w:val="006754DA"/>
    <w:rsid w:val="006763C9"/>
    <w:rsid w:val="00677AA7"/>
    <w:rsid w:val="00681759"/>
    <w:rsid w:val="00682935"/>
    <w:rsid w:val="00682B2D"/>
    <w:rsid w:val="00682D79"/>
    <w:rsid w:val="006835AD"/>
    <w:rsid w:val="006838F9"/>
    <w:rsid w:val="00683C86"/>
    <w:rsid w:val="0068448C"/>
    <w:rsid w:val="0068463A"/>
    <w:rsid w:val="00684759"/>
    <w:rsid w:val="0068607F"/>
    <w:rsid w:val="00686384"/>
    <w:rsid w:val="006866DB"/>
    <w:rsid w:val="00686910"/>
    <w:rsid w:val="00686A92"/>
    <w:rsid w:val="00687773"/>
    <w:rsid w:val="00687CB7"/>
    <w:rsid w:val="00690C12"/>
    <w:rsid w:val="00690FFB"/>
    <w:rsid w:val="00691F57"/>
    <w:rsid w:val="00692053"/>
    <w:rsid w:val="00692382"/>
    <w:rsid w:val="00693749"/>
    <w:rsid w:val="00693885"/>
    <w:rsid w:val="00694B89"/>
    <w:rsid w:val="00694D56"/>
    <w:rsid w:val="006950FA"/>
    <w:rsid w:val="00695CC1"/>
    <w:rsid w:val="006962C3"/>
    <w:rsid w:val="006963A1"/>
    <w:rsid w:val="0069698C"/>
    <w:rsid w:val="00696BCF"/>
    <w:rsid w:val="006A0337"/>
    <w:rsid w:val="006A07F0"/>
    <w:rsid w:val="006A1743"/>
    <w:rsid w:val="006A1BA5"/>
    <w:rsid w:val="006A1C6E"/>
    <w:rsid w:val="006A1DBF"/>
    <w:rsid w:val="006A1EE6"/>
    <w:rsid w:val="006A262A"/>
    <w:rsid w:val="006A3150"/>
    <w:rsid w:val="006A3656"/>
    <w:rsid w:val="006A37B2"/>
    <w:rsid w:val="006A42A6"/>
    <w:rsid w:val="006A43B3"/>
    <w:rsid w:val="006A46D6"/>
    <w:rsid w:val="006A4B06"/>
    <w:rsid w:val="006A4B7D"/>
    <w:rsid w:val="006A6580"/>
    <w:rsid w:val="006A65BD"/>
    <w:rsid w:val="006A73F4"/>
    <w:rsid w:val="006A756A"/>
    <w:rsid w:val="006A765D"/>
    <w:rsid w:val="006A77B0"/>
    <w:rsid w:val="006A7828"/>
    <w:rsid w:val="006A7A59"/>
    <w:rsid w:val="006B01B5"/>
    <w:rsid w:val="006B0791"/>
    <w:rsid w:val="006B083A"/>
    <w:rsid w:val="006B09A3"/>
    <w:rsid w:val="006B1062"/>
    <w:rsid w:val="006B1280"/>
    <w:rsid w:val="006B1753"/>
    <w:rsid w:val="006B1952"/>
    <w:rsid w:val="006B205D"/>
    <w:rsid w:val="006B2074"/>
    <w:rsid w:val="006B211F"/>
    <w:rsid w:val="006B2130"/>
    <w:rsid w:val="006B2489"/>
    <w:rsid w:val="006B263C"/>
    <w:rsid w:val="006B28E4"/>
    <w:rsid w:val="006B2CAA"/>
    <w:rsid w:val="006B2EDB"/>
    <w:rsid w:val="006B3229"/>
    <w:rsid w:val="006B3525"/>
    <w:rsid w:val="006B39C5"/>
    <w:rsid w:val="006B40D7"/>
    <w:rsid w:val="006B40E4"/>
    <w:rsid w:val="006B4189"/>
    <w:rsid w:val="006B481C"/>
    <w:rsid w:val="006B4C41"/>
    <w:rsid w:val="006B521C"/>
    <w:rsid w:val="006B58C4"/>
    <w:rsid w:val="006B5B92"/>
    <w:rsid w:val="006B6BC9"/>
    <w:rsid w:val="006B6BFA"/>
    <w:rsid w:val="006B70A5"/>
    <w:rsid w:val="006B731F"/>
    <w:rsid w:val="006B753D"/>
    <w:rsid w:val="006B7B02"/>
    <w:rsid w:val="006B7BBC"/>
    <w:rsid w:val="006C072A"/>
    <w:rsid w:val="006C13E2"/>
    <w:rsid w:val="006C19A9"/>
    <w:rsid w:val="006C2CAB"/>
    <w:rsid w:val="006C349E"/>
    <w:rsid w:val="006C35EE"/>
    <w:rsid w:val="006C36D7"/>
    <w:rsid w:val="006C479A"/>
    <w:rsid w:val="006C47E7"/>
    <w:rsid w:val="006C4F77"/>
    <w:rsid w:val="006C4FCA"/>
    <w:rsid w:val="006C5539"/>
    <w:rsid w:val="006C562E"/>
    <w:rsid w:val="006C63DB"/>
    <w:rsid w:val="006C69BC"/>
    <w:rsid w:val="006C7062"/>
    <w:rsid w:val="006C7281"/>
    <w:rsid w:val="006D0598"/>
    <w:rsid w:val="006D0800"/>
    <w:rsid w:val="006D1397"/>
    <w:rsid w:val="006D1844"/>
    <w:rsid w:val="006D196E"/>
    <w:rsid w:val="006D211E"/>
    <w:rsid w:val="006D285E"/>
    <w:rsid w:val="006D28DA"/>
    <w:rsid w:val="006D333B"/>
    <w:rsid w:val="006D351B"/>
    <w:rsid w:val="006D396E"/>
    <w:rsid w:val="006D3F15"/>
    <w:rsid w:val="006D4940"/>
    <w:rsid w:val="006D4C2D"/>
    <w:rsid w:val="006D4F5C"/>
    <w:rsid w:val="006D50F1"/>
    <w:rsid w:val="006D5495"/>
    <w:rsid w:val="006D5B01"/>
    <w:rsid w:val="006D5B88"/>
    <w:rsid w:val="006D67E5"/>
    <w:rsid w:val="006D699F"/>
    <w:rsid w:val="006D6D5E"/>
    <w:rsid w:val="006D76F0"/>
    <w:rsid w:val="006D7B1E"/>
    <w:rsid w:val="006E0550"/>
    <w:rsid w:val="006E0E32"/>
    <w:rsid w:val="006E14EB"/>
    <w:rsid w:val="006E1A9B"/>
    <w:rsid w:val="006E1D2F"/>
    <w:rsid w:val="006E1DFD"/>
    <w:rsid w:val="006E227C"/>
    <w:rsid w:val="006E2AD5"/>
    <w:rsid w:val="006E35F6"/>
    <w:rsid w:val="006E4258"/>
    <w:rsid w:val="006E440A"/>
    <w:rsid w:val="006E4D62"/>
    <w:rsid w:val="006E55D3"/>
    <w:rsid w:val="006E5D25"/>
    <w:rsid w:val="006E61E6"/>
    <w:rsid w:val="006E649E"/>
    <w:rsid w:val="006E7D2E"/>
    <w:rsid w:val="006F01E0"/>
    <w:rsid w:val="006F031E"/>
    <w:rsid w:val="006F048A"/>
    <w:rsid w:val="006F0517"/>
    <w:rsid w:val="006F18D3"/>
    <w:rsid w:val="006F1AFC"/>
    <w:rsid w:val="006F1EA6"/>
    <w:rsid w:val="006F3B36"/>
    <w:rsid w:val="006F41B6"/>
    <w:rsid w:val="006F42C9"/>
    <w:rsid w:val="006F446F"/>
    <w:rsid w:val="006F449F"/>
    <w:rsid w:val="006F44CE"/>
    <w:rsid w:val="006F4505"/>
    <w:rsid w:val="006F4B65"/>
    <w:rsid w:val="006F4E77"/>
    <w:rsid w:val="006F5698"/>
    <w:rsid w:val="006F5AF4"/>
    <w:rsid w:val="006F60BA"/>
    <w:rsid w:val="006F6445"/>
    <w:rsid w:val="006F68F9"/>
    <w:rsid w:val="006F6D82"/>
    <w:rsid w:val="006F6F99"/>
    <w:rsid w:val="006F749B"/>
    <w:rsid w:val="006F7E39"/>
    <w:rsid w:val="006F7EB9"/>
    <w:rsid w:val="006F7FB0"/>
    <w:rsid w:val="00700146"/>
    <w:rsid w:val="00700ADB"/>
    <w:rsid w:val="00700ECF"/>
    <w:rsid w:val="007010CA"/>
    <w:rsid w:val="0070196E"/>
    <w:rsid w:val="007030C2"/>
    <w:rsid w:val="007036E4"/>
    <w:rsid w:val="0070389D"/>
    <w:rsid w:val="007043D8"/>
    <w:rsid w:val="00704A3B"/>
    <w:rsid w:val="00704CA4"/>
    <w:rsid w:val="00704CDB"/>
    <w:rsid w:val="00704D53"/>
    <w:rsid w:val="00704EF2"/>
    <w:rsid w:val="00705501"/>
    <w:rsid w:val="007055BF"/>
    <w:rsid w:val="00705825"/>
    <w:rsid w:val="00705D1D"/>
    <w:rsid w:val="00705F1E"/>
    <w:rsid w:val="0070663A"/>
    <w:rsid w:val="007066D2"/>
    <w:rsid w:val="007069DD"/>
    <w:rsid w:val="00707579"/>
    <w:rsid w:val="00707DE3"/>
    <w:rsid w:val="00710A5D"/>
    <w:rsid w:val="00711625"/>
    <w:rsid w:val="0071199E"/>
    <w:rsid w:val="00712679"/>
    <w:rsid w:val="007138DF"/>
    <w:rsid w:val="0071460D"/>
    <w:rsid w:val="00715E17"/>
    <w:rsid w:val="007167B5"/>
    <w:rsid w:val="00716955"/>
    <w:rsid w:val="00716EA0"/>
    <w:rsid w:val="0071768C"/>
    <w:rsid w:val="0072042A"/>
    <w:rsid w:val="007205ED"/>
    <w:rsid w:val="0072079B"/>
    <w:rsid w:val="0072121E"/>
    <w:rsid w:val="00721823"/>
    <w:rsid w:val="00721CAB"/>
    <w:rsid w:val="00721D8F"/>
    <w:rsid w:val="00722041"/>
    <w:rsid w:val="007222F7"/>
    <w:rsid w:val="007223AA"/>
    <w:rsid w:val="007223B1"/>
    <w:rsid w:val="00722467"/>
    <w:rsid w:val="00722871"/>
    <w:rsid w:val="0072344E"/>
    <w:rsid w:val="00723682"/>
    <w:rsid w:val="0072484F"/>
    <w:rsid w:val="00724BC2"/>
    <w:rsid w:val="00725DA5"/>
    <w:rsid w:val="00726071"/>
    <w:rsid w:val="00726CE3"/>
    <w:rsid w:val="007274FB"/>
    <w:rsid w:val="00727B14"/>
    <w:rsid w:val="007304B0"/>
    <w:rsid w:val="007310C3"/>
    <w:rsid w:val="00731787"/>
    <w:rsid w:val="00731EAD"/>
    <w:rsid w:val="0073339D"/>
    <w:rsid w:val="0073465E"/>
    <w:rsid w:val="00734867"/>
    <w:rsid w:val="00734EFD"/>
    <w:rsid w:val="00735773"/>
    <w:rsid w:val="00736323"/>
    <w:rsid w:val="007364C6"/>
    <w:rsid w:val="00737541"/>
    <w:rsid w:val="007377E3"/>
    <w:rsid w:val="00737959"/>
    <w:rsid w:val="00737D13"/>
    <w:rsid w:val="00737F0B"/>
    <w:rsid w:val="0074010E"/>
    <w:rsid w:val="00740364"/>
    <w:rsid w:val="00740708"/>
    <w:rsid w:val="00740797"/>
    <w:rsid w:val="00740A60"/>
    <w:rsid w:val="00741F77"/>
    <w:rsid w:val="007423C0"/>
    <w:rsid w:val="00742E50"/>
    <w:rsid w:val="007433D4"/>
    <w:rsid w:val="00743869"/>
    <w:rsid w:val="0074474C"/>
    <w:rsid w:val="00745A59"/>
    <w:rsid w:val="007462AF"/>
    <w:rsid w:val="00747392"/>
    <w:rsid w:val="00747546"/>
    <w:rsid w:val="0074795F"/>
    <w:rsid w:val="00750683"/>
    <w:rsid w:val="00750719"/>
    <w:rsid w:val="007507C2"/>
    <w:rsid w:val="007507DD"/>
    <w:rsid w:val="00751235"/>
    <w:rsid w:val="00751A87"/>
    <w:rsid w:val="00751DB8"/>
    <w:rsid w:val="00752234"/>
    <w:rsid w:val="0075230F"/>
    <w:rsid w:val="00752416"/>
    <w:rsid w:val="007538E3"/>
    <w:rsid w:val="00753EA9"/>
    <w:rsid w:val="00754222"/>
    <w:rsid w:val="007549A2"/>
    <w:rsid w:val="007557D4"/>
    <w:rsid w:val="00755DA4"/>
    <w:rsid w:val="007561F7"/>
    <w:rsid w:val="0075683B"/>
    <w:rsid w:val="0075730A"/>
    <w:rsid w:val="00757D4E"/>
    <w:rsid w:val="00757DB4"/>
    <w:rsid w:val="0076001D"/>
    <w:rsid w:val="00760150"/>
    <w:rsid w:val="00760216"/>
    <w:rsid w:val="007602D8"/>
    <w:rsid w:val="00760C10"/>
    <w:rsid w:val="00760CD0"/>
    <w:rsid w:val="0076103D"/>
    <w:rsid w:val="007618B8"/>
    <w:rsid w:val="00761959"/>
    <w:rsid w:val="007619D5"/>
    <w:rsid w:val="00761D26"/>
    <w:rsid w:val="00761DE2"/>
    <w:rsid w:val="007628DB"/>
    <w:rsid w:val="0076294F"/>
    <w:rsid w:val="00762B6D"/>
    <w:rsid w:val="007630E6"/>
    <w:rsid w:val="00763547"/>
    <w:rsid w:val="00763564"/>
    <w:rsid w:val="00764D51"/>
    <w:rsid w:val="00764F8B"/>
    <w:rsid w:val="0076581D"/>
    <w:rsid w:val="007673C0"/>
    <w:rsid w:val="00770BFA"/>
    <w:rsid w:val="00770D2A"/>
    <w:rsid w:val="00770E73"/>
    <w:rsid w:val="00770F0E"/>
    <w:rsid w:val="0077135F"/>
    <w:rsid w:val="00772157"/>
    <w:rsid w:val="007723B6"/>
    <w:rsid w:val="00772D70"/>
    <w:rsid w:val="0077367E"/>
    <w:rsid w:val="00773A37"/>
    <w:rsid w:val="00773F5C"/>
    <w:rsid w:val="00773F87"/>
    <w:rsid w:val="007744CA"/>
    <w:rsid w:val="007745FE"/>
    <w:rsid w:val="00774B8D"/>
    <w:rsid w:val="007752DA"/>
    <w:rsid w:val="007753A4"/>
    <w:rsid w:val="0077568E"/>
    <w:rsid w:val="00776187"/>
    <w:rsid w:val="00777233"/>
    <w:rsid w:val="0077727F"/>
    <w:rsid w:val="007773F2"/>
    <w:rsid w:val="00777595"/>
    <w:rsid w:val="00777AE7"/>
    <w:rsid w:val="00780232"/>
    <w:rsid w:val="00780384"/>
    <w:rsid w:val="007809A8"/>
    <w:rsid w:val="007809AC"/>
    <w:rsid w:val="00780BDE"/>
    <w:rsid w:val="00780DBA"/>
    <w:rsid w:val="00781620"/>
    <w:rsid w:val="00781726"/>
    <w:rsid w:val="0078185A"/>
    <w:rsid w:val="007819DA"/>
    <w:rsid w:val="0078239D"/>
    <w:rsid w:val="00782616"/>
    <w:rsid w:val="00782772"/>
    <w:rsid w:val="00782B18"/>
    <w:rsid w:val="00782CA8"/>
    <w:rsid w:val="00782EA4"/>
    <w:rsid w:val="00782FE3"/>
    <w:rsid w:val="00783AD9"/>
    <w:rsid w:val="00783FDE"/>
    <w:rsid w:val="00784D22"/>
    <w:rsid w:val="0078525D"/>
    <w:rsid w:val="00786119"/>
    <w:rsid w:val="00786526"/>
    <w:rsid w:val="00786FDC"/>
    <w:rsid w:val="00787103"/>
    <w:rsid w:val="00787106"/>
    <w:rsid w:val="00787935"/>
    <w:rsid w:val="00787B97"/>
    <w:rsid w:val="00790F9A"/>
    <w:rsid w:val="007912D4"/>
    <w:rsid w:val="00791922"/>
    <w:rsid w:val="00791B23"/>
    <w:rsid w:val="00791E60"/>
    <w:rsid w:val="007921BB"/>
    <w:rsid w:val="0079249A"/>
    <w:rsid w:val="00793319"/>
    <w:rsid w:val="00793A53"/>
    <w:rsid w:val="007941E8"/>
    <w:rsid w:val="00794D2F"/>
    <w:rsid w:val="0079515D"/>
    <w:rsid w:val="0079518C"/>
    <w:rsid w:val="00795FD7"/>
    <w:rsid w:val="00796144"/>
    <w:rsid w:val="007A0452"/>
    <w:rsid w:val="007A07D6"/>
    <w:rsid w:val="007A083C"/>
    <w:rsid w:val="007A0A89"/>
    <w:rsid w:val="007A1414"/>
    <w:rsid w:val="007A1C54"/>
    <w:rsid w:val="007A2C21"/>
    <w:rsid w:val="007A3BDB"/>
    <w:rsid w:val="007A435E"/>
    <w:rsid w:val="007A49AE"/>
    <w:rsid w:val="007A4A5A"/>
    <w:rsid w:val="007A560F"/>
    <w:rsid w:val="007A6654"/>
    <w:rsid w:val="007A6A44"/>
    <w:rsid w:val="007A746A"/>
    <w:rsid w:val="007B010B"/>
    <w:rsid w:val="007B0777"/>
    <w:rsid w:val="007B108A"/>
    <w:rsid w:val="007B1423"/>
    <w:rsid w:val="007B1779"/>
    <w:rsid w:val="007B1BB0"/>
    <w:rsid w:val="007B21FF"/>
    <w:rsid w:val="007B2D16"/>
    <w:rsid w:val="007B2F13"/>
    <w:rsid w:val="007B3A7D"/>
    <w:rsid w:val="007B3AD7"/>
    <w:rsid w:val="007B473E"/>
    <w:rsid w:val="007B5992"/>
    <w:rsid w:val="007B5F66"/>
    <w:rsid w:val="007B7256"/>
    <w:rsid w:val="007B7B31"/>
    <w:rsid w:val="007C03CB"/>
    <w:rsid w:val="007C1F48"/>
    <w:rsid w:val="007C259D"/>
    <w:rsid w:val="007C25D9"/>
    <w:rsid w:val="007C27EB"/>
    <w:rsid w:val="007C3848"/>
    <w:rsid w:val="007C38F3"/>
    <w:rsid w:val="007C3E73"/>
    <w:rsid w:val="007C4345"/>
    <w:rsid w:val="007C4581"/>
    <w:rsid w:val="007C4862"/>
    <w:rsid w:val="007C4CFE"/>
    <w:rsid w:val="007C4D24"/>
    <w:rsid w:val="007C4DC5"/>
    <w:rsid w:val="007C5E19"/>
    <w:rsid w:val="007C642B"/>
    <w:rsid w:val="007C6A13"/>
    <w:rsid w:val="007C6EB9"/>
    <w:rsid w:val="007C7159"/>
    <w:rsid w:val="007C7D94"/>
    <w:rsid w:val="007D0A1A"/>
    <w:rsid w:val="007D189C"/>
    <w:rsid w:val="007D2708"/>
    <w:rsid w:val="007D2D70"/>
    <w:rsid w:val="007D3054"/>
    <w:rsid w:val="007D34D4"/>
    <w:rsid w:val="007D3880"/>
    <w:rsid w:val="007D3A77"/>
    <w:rsid w:val="007D3B79"/>
    <w:rsid w:val="007D3F73"/>
    <w:rsid w:val="007D4212"/>
    <w:rsid w:val="007D457C"/>
    <w:rsid w:val="007D4AA7"/>
    <w:rsid w:val="007D50C3"/>
    <w:rsid w:val="007D532D"/>
    <w:rsid w:val="007D5802"/>
    <w:rsid w:val="007D5B08"/>
    <w:rsid w:val="007D5B17"/>
    <w:rsid w:val="007D63F8"/>
    <w:rsid w:val="007D6712"/>
    <w:rsid w:val="007D7389"/>
    <w:rsid w:val="007D749E"/>
    <w:rsid w:val="007D75E1"/>
    <w:rsid w:val="007E03B5"/>
    <w:rsid w:val="007E08FB"/>
    <w:rsid w:val="007E155F"/>
    <w:rsid w:val="007E1862"/>
    <w:rsid w:val="007E190D"/>
    <w:rsid w:val="007E26EE"/>
    <w:rsid w:val="007E2BF5"/>
    <w:rsid w:val="007E2F9A"/>
    <w:rsid w:val="007E3498"/>
    <w:rsid w:val="007E3B8C"/>
    <w:rsid w:val="007E3F00"/>
    <w:rsid w:val="007E4649"/>
    <w:rsid w:val="007E4B0F"/>
    <w:rsid w:val="007E4DF7"/>
    <w:rsid w:val="007E4F3F"/>
    <w:rsid w:val="007E5030"/>
    <w:rsid w:val="007E53C9"/>
    <w:rsid w:val="007E5A83"/>
    <w:rsid w:val="007E5E52"/>
    <w:rsid w:val="007E5F2F"/>
    <w:rsid w:val="007E6195"/>
    <w:rsid w:val="007E703C"/>
    <w:rsid w:val="007E74F1"/>
    <w:rsid w:val="007E76A2"/>
    <w:rsid w:val="007E7B5A"/>
    <w:rsid w:val="007E7C3F"/>
    <w:rsid w:val="007F0714"/>
    <w:rsid w:val="007F0881"/>
    <w:rsid w:val="007F1123"/>
    <w:rsid w:val="007F1A77"/>
    <w:rsid w:val="007F2138"/>
    <w:rsid w:val="007F22F0"/>
    <w:rsid w:val="007F260F"/>
    <w:rsid w:val="007F2A27"/>
    <w:rsid w:val="007F2B61"/>
    <w:rsid w:val="007F309A"/>
    <w:rsid w:val="007F33A7"/>
    <w:rsid w:val="007F3719"/>
    <w:rsid w:val="007F3B08"/>
    <w:rsid w:val="007F3CC4"/>
    <w:rsid w:val="007F4A00"/>
    <w:rsid w:val="007F4DA1"/>
    <w:rsid w:val="007F56DD"/>
    <w:rsid w:val="007F6143"/>
    <w:rsid w:val="007F7560"/>
    <w:rsid w:val="007F764C"/>
    <w:rsid w:val="0080063B"/>
    <w:rsid w:val="00800FB0"/>
    <w:rsid w:val="0080131C"/>
    <w:rsid w:val="008022E8"/>
    <w:rsid w:val="00802748"/>
    <w:rsid w:val="00802BF1"/>
    <w:rsid w:val="00802E14"/>
    <w:rsid w:val="00803777"/>
    <w:rsid w:val="00804C34"/>
    <w:rsid w:val="00806039"/>
    <w:rsid w:val="00806E68"/>
    <w:rsid w:val="00807061"/>
    <w:rsid w:val="00807272"/>
    <w:rsid w:val="008101B0"/>
    <w:rsid w:val="008102FA"/>
    <w:rsid w:val="00810704"/>
    <w:rsid w:val="00810DFE"/>
    <w:rsid w:val="00810EEA"/>
    <w:rsid w:val="00810FDC"/>
    <w:rsid w:val="00811335"/>
    <w:rsid w:val="008118C0"/>
    <w:rsid w:val="00811A08"/>
    <w:rsid w:val="0081225F"/>
    <w:rsid w:val="008125F9"/>
    <w:rsid w:val="00812BF7"/>
    <w:rsid w:val="00812EBA"/>
    <w:rsid w:val="00813AA0"/>
    <w:rsid w:val="0081435D"/>
    <w:rsid w:val="008151FA"/>
    <w:rsid w:val="0081523B"/>
    <w:rsid w:val="008159F4"/>
    <w:rsid w:val="00815A81"/>
    <w:rsid w:val="00815BB4"/>
    <w:rsid w:val="00815C13"/>
    <w:rsid w:val="008161D8"/>
    <w:rsid w:val="00816DC0"/>
    <w:rsid w:val="00817182"/>
    <w:rsid w:val="008200E2"/>
    <w:rsid w:val="0082097C"/>
    <w:rsid w:val="00821897"/>
    <w:rsid w:val="00821BBC"/>
    <w:rsid w:val="00821BC8"/>
    <w:rsid w:val="008225A0"/>
    <w:rsid w:val="00823336"/>
    <w:rsid w:val="008235C4"/>
    <w:rsid w:val="0082396C"/>
    <w:rsid w:val="00823B9E"/>
    <w:rsid w:val="00823D02"/>
    <w:rsid w:val="008240E8"/>
    <w:rsid w:val="008247B6"/>
    <w:rsid w:val="008247C3"/>
    <w:rsid w:val="00824B5C"/>
    <w:rsid w:val="00825163"/>
    <w:rsid w:val="008256E0"/>
    <w:rsid w:val="008267C6"/>
    <w:rsid w:val="00826A91"/>
    <w:rsid w:val="00827344"/>
    <w:rsid w:val="00827F01"/>
    <w:rsid w:val="008307AA"/>
    <w:rsid w:val="00830812"/>
    <w:rsid w:val="008320F5"/>
    <w:rsid w:val="008324E4"/>
    <w:rsid w:val="008327F9"/>
    <w:rsid w:val="00832C5E"/>
    <w:rsid w:val="00833108"/>
    <w:rsid w:val="0083374E"/>
    <w:rsid w:val="00833765"/>
    <w:rsid w:val="008348A6"/>
    <w:rsid w:val="00834976"/>
    <w:rsid w:val="00834A1C"/>
    <w:rsid w:val="00834AA6"/>
    <w:rsid w:val="0083520F"/>
    <w:rsid w:val="00835D14"/>
    <w:rsid w:val="00836081"/>
    <w:rsid w:val="008369F8"/>
    <w:rsid w:val="00836CFC"/>
    <w:rsid w:val="0083708C"/>
    <w:rsid w:val="00837343"/>
    <w:rsid w:val="00837F74"/>
    <w:rsid w:val="00837F89"/>
    <w:rsid w:val="008401A9"/>
    <w:rsid w:val="008414BD"/>
    <w:rsid w:val="00841AF6"/>
    <w:rsid w:val="00843097"/>
    <w:rsid w:val="008436F5"/>
    <w:rsid w:val="00843B53"/>
    <w:rsid w:val="00843D99"/>
    <w:rsid w:val="00845057"/>
    <w:rsid w:val="0084538F"/>
    <w:rsid w:val="00845581"/>
    <w:rsid w:val="0084632B"/>
    <w:rsid w:val="008469B1"/>
    <w:rsid w:val="00846BA7"/>
    <w:rsid w:val="0084715F"/>
    <w:rsid w:val="0084739A"/>
    <w:rsid w:val="00851341"/>
    <w:rsid w:val="008518CB"/>
    <w:rsid w:val="00851D18"/>
    <w:rsid w:val="00851FFA"/>
    <w:rsid w:val="008520D2"/>
    <w:rsid w:val="0085256B"/>
    <w:rsid w:val="00852D40"/>
    <w:rsid w:val="008531F7"/>
    <w:rsid w:val="00853EA0"/>
    <w:rsid w:val="00854C27"/>
    <w:rsid w:val="00854F34"/>
    <w:rsid w:val="00854F89"/>
    <w:rsid w:val="0085522F"/>
    <w:rsid w:val="0085559C"/>
    <w:rsid w:val="0085674A"/>
    <w:rsid w:val="00856E0F"/>
    <w:rsid w:val="00856E33"/>
    <w:rsid w:val="00857062"/>
    <w:rsid w:val="008575B2"/>
    <w:rsid w:val="008577BD"/>
    <w:rsid w:val="00860C1B"/>
    <w:rsid w:val="00860ECA"/>
    <w:rsid w:val="00861854"/>
    <w:rsid w:val="00861B46"/>
    <w:rsid w:val="00861B9F"/>
    <w:rsid w:val="008622AD"/>
    <w:rsid w:val="008622DC"/>
    <w:rsid w:val="008626C0"/>
    <w:rsid w:val="00862F69"/>
    <w:rsid w:val="008635D9"/>
    <w:rsid w:val="008637D6"/>
    <w:rsid w:val="008639AC"/>
    <w:rsid w:val="0086482D"/>
    <w:rsid w:val="008652C5"/>
    <w:rsid w:val="00865A1A"/>
    <w:rsid w:val="00865E3D"/>
    <w:rsid w:val="00866094"/>
    <w:rsid w:val="0086626D"/>
    <w:rsid w:val="00866437"/>
    <w:rsid w:val="008666B1"/>
    <w:rsid w:val="008669EC"/>
    <w:rsid w:val="0086709B"/>
    <w:rsid w:val="00867520"/>
    <w:rsid w:val="008679CD"/>
    <w:rsid w:val="00870621"/>
    <w:rsid w:val="00870682"/>
    <w:rsid w:val="00870903"/>
    <w:rsid w:val="00870D7B"/>
    <w:rsid w:val="00870F74"/>
    <w:rsid w:val="00871912"/>
    <w:rsid w:val="008726C8"/>
    <w:rsid w:val="00872D0B"/>
    <w:rsid w:val="00873BEB"/>
    <w:rsid w:val="00873F8F"/>
    <w:rsid w:val="00874CA4"/>
    <w:rsid w:val="008756F2"/>
    <w:rsid w:val="00875A3E"/>
    <w:rsid w:val="00875ABC"/>
    <w:rsid w:val="00875FD0"/>
    <w:rsid w:val="008779B6"/>
    <w:rsid w:val="00877CC8"/>
    <w:rsid w:val="00877E30"/>
    <w:rsid w:val="0088021C"/>
    <w:rsid w:val="0088119D"/>
    <w:rsid w:val="008816A9"/>
    <w:rsid w:val="00881CD9"/>
    <w:rsid w:val="00881D1E"/>
    <w:rsid w:val="00882486"/>
    <w:rsid w:val="00882C26"/>
    <w:rsid w:val="00882D2B"/>
    <w:rsid w:val="00882D86"/>
    <w:rsid w:val="008839C3"/>
    <w:rsid w:val="00883A97"/>
    <w:rsid w:val="00883AD7"/>
    <w:rsid w:val="00883DBC"/>
    <w:rsid w:val="0088432E"/>
    <w:rsid w:val="00884504"/>
    <w:rsid w:val="008850CC"/>
    <w:rsid w:val="00885519"/>
    <w:rsid w:val="0088554B"/>
    <w:rsid w:val="00885E05"/>
    <w:rsid w:val="00886602"/>
    <w:rsid w:val="00886C3A"/>
    <w:rsid w:val="00887445"/>
    <w:rsid w:val="00887A69"/>
    <w:rsid w:val="00887B35"/>
    <w:rsid w:val="00887FF9"/>
    <w:rsid w:val="00890349"/>
    <w:rsid w:val="008903F0"/>
    <w:rsid w:val="008906E4"/>
    <w:rsid w:val="00890BD1"/>
    <w:rsid w:val="008917C0"/>
    <w:rsid w:val="00892975"/>
    <w:rsid w:val="00892AFC"/>
    <w:rsid w:val="00892E10"/>
    <w:rsid w:val="0089305E"/>
    <w:rsid w:val="008939C6"/>
    <w:rsid w:val="00893E98"/>
    <w:rsid w:val="00894A3B"/>
    <w:rsid w:val="00894B58"/>
    <w:rsid w:val="00894BE2"/>
    <w:rsid w:val="00895780"/>
    <w:rsid w:val="00895D45"/>
    <w:rsid w:val="008968E8"/>
    <w:rsid w:val="00896CDA"/>
    <w:rsid w:val="00897A28"/>
    <w:rsid w:val="00897C88"/>
    <w:rsid w:val="00897CDF"/>
    <w:rsid w:val="008A0C35"/>
    <w:rsid w:val="008A0C85"/>
    <w:rsid w:val="008A1670"/>
    <w:rsid w:val="008A167F"/>
    <w:rsid w:val="008A2106"/>
    <w:rsid w:val="008A29CE"/>
    <w:rsid w:val="008A2F1A"/>
    <w:rsid w:val="008A2FB7"/>
    <w:rsid w:val="008A36A2"/>
    <w:rsid w:val="008A37F1"/>
    <w:rsid w:val="008A3DFC"/>
    <w:rsid w:val="008A400F"/>
    <w:rsid w:val="008A44D9"/>
    <w:rsid w:val="008A465C"/>
    <w:rsid w:val="008A5072"/>
    <w:rsid w:val="008A5833"/>
    <w:rsid w:val="008A652A"/>
    <w:rsid w:val="008A652F"/>
    <w:rsid w:val="008A6C7F"/>
    <w:rsid w:val="008A6F76"/>
    <w:rsid w:val="008A750B"/>
    <w:rsid w:val="008A77ED"/>
    <w:rsid w:val="008A7821"/>
    <w:rsid w:val="008A7A62"/>
    <w:rsid w:val="008A7E53"/>
    <w:rsid w:val="008B003B"/>
    <w:rsid w:val="008B02B8"/>
    <w:rsid w:val="008B0945"/>
    <w:rsid w:val="008B1C48"/>
    <w:rsid w:val="008B233F"/>
    <w:rsid w:val="008B4AAF"/>
    <w:rsid w:val="008B4CB6"/>
    <w:rsid w:val="008B4E6B"/>
    <w:rsid w:val="008B4F4F"/>
    <w:rsid w:val="008B51DC"/>
    <w:rsid w:val="008B5441"/>
    <w:rsid w:val="008B599D"/>
    <w:rsid w:val="008B5AC3"/>
    <w:rsid w:val="008B5D29"/>
    <w:rsid w:val="008B60C8"/>
    <w:rsid w:val="008B62FF"/>
    <w:rsid w:val="008B6C16"/>
    <w:rsid w:val="008B6C72"/>
    <w:rsid w:val="008B6FFE"/>
    <w:rsid w:val="008B703A"/>
    <w:rsid w:val="008C0160"/>
    <w:rsid w:val="008C164A"/>
    <w:rsid w:val="008C1AE4"/>
    <w:rsid w:val="008C2018"/>
    <w:rsid w:val="008C20F4"/>
    <w:rsid w:val="008C2546"/>
    <w:rsid w:val="008C2A4E"/>
    <w:rsid w:val="008C2A91"/>
    <w:rsid w:val="008C2F8F"/>
    <w:rsid w:val="008C2FF3"/>
    <w:rsid w:val="008C335B"/>
    <w:rsid w:val="008C35D5"/>
    <w:rsid w:val="008C3813"/>
    <w:rsid w:val="008C3CE1"/>
    <w:rsid w:val="008C4309"/>
    <w:rsid w:val="008C4844"/>
    <w:rsid w:val="008C4EE4"/>
    <w:rsid w:val="008C54D9"/>
    <w:rsid w:val="008C5FDB"/>
    <w:rsid w:val="008C672B"/>
    <w:rsid w:val="008C6E7C"/>
    <w:rsid w:val="008C70D4"/>
    <w:rsid w:val="008C71B2"/>
    <w:rsid w:val="008C778A"/>
    <w:rsid w:val="008C7F3A"/>
    <w:rsid w:val="008D1433"/>
    <w:rsid w:val="008D196E"/>
    <w:rsid w:val="008D1B95"/>
    <w:rsid w:val="008D24BA"/>
    <w:rsid w:val="008D2668"/>
    <w:rsid w:val="008D2807"/>
    <w:rsid w:val="008D328E"/>
    <w:rsid w:val="008D3543"/>
    <w:rsid w:val="008D3637"/>
    <w:rsid w:val="008D5AD5"/>
    <w:rsid w:val="008D683C"/>
    <w:rsid w:val="008D6968"/>
    <w:rsid w:val="008D7829"/>
    <w:rsid w:val="008D7C78"/>
    <w:rsid w:val="008E001A"/>
    <w:rsid w:val="008E01CB"/>
    <w:rsid w:val="008E01F0"/>
    <w:rsid w:val="008E09D0"/>
    <w:rsid w:val="008E0D24"/>
    <w:rsid w:val="008E0EA7"/>
    <w:rsid w:val="008E16FD"/>
    <w:rsid w:val="008E1EAD"/>
    <w:rsid w:val="008E24DD"/>
    <w:rsid w:val="008E2719"/>
    <w:rsid w:val="008E2720"/>
    <w:rsid w:val="008E2AD0"/>
    <w:rsid w:val="008E2F57"/>
    <w:rsid w:val="008E31C8"/>
    <w:rsid w:val="008E3445"/>
    <w:rsid w:val="008E35F5"/>
    <w:rsid w:val="008E3867"/>
    <w:rsid w:val="008E3D32"/>
    <w:rsid w:val="008E3FBA"/>
    <w:rsid w:val="008E465C"/>
    <w:rsid w:val="008E484F"/>
    <w:rsid w:val="008E4988"/>
    <w:rsid w:val="008E4AA7"/>
    <w:rsid w:val="008E4CE2"/>
    <w:rsid w:val="008E576A"/>
    <w:rsid w:val="008E5809"/>
    <w:rsid w:val="008E7A79"/>
    <w:rsid w:val="008F0CBA"/>
    <w:rsid w:val="008F0F47"/>
    <w:rsid w:val="008F1046"/>
    <w:rsid w:val="008F15E4"/>
    <w:rsid w:val="008F16F8"/>
    <w:rsid w:val="008F1894"/>
    <w:rsid w:val="008F1AD0"/>
    <w:rsid w:val="008F1E6F"/>
    <w:rsid w:val="008F1E74"/>
    <w:rsid w:val="008F2BD0"/>
    <w:rsid w:val="008F2E59"/>
    <w:rsid w:val="008F38C1"/>
    <w:rsid w:val="008F3F89"/>
    <w:rsid w:val="008F438D"/>
    <w:rsid w:val="008F4CDE"/>
    <w:rsid w:val="008F4E28"/>
    <w:rsid w:val="008F571B"/>
    <w:rsid w:val="008F60CB"/>
    <w:rsid w:val="008F6193"/>
    <w:rsid w:val="008F63D0"/>
    <w:rsid w:val="008F6A37"/>
    <w:rsid w:val="008F6BAE"/>
    <w:rsid w:val="008F71F7"/>
    <w:rsid w:val="008F7215"/>
    <w:rsid w:val="008F721D"/>
    <w:rsid w:val="008F72B6"/>
    <w:rsid w:val="008F7311"/>
    <w:rsid w:val="008F7A82"/>
    <w:rsid w:val="0090057C"/>
    <w:rsid w:val="00900CF5"/>
    <w:rsid w:val="00900FB9"/>
    <w:rsid w:val="009025B6"/>
    <w:rsid w:val="009029E7"/>
    <w:rsid w:val="00902FDE"/>
    <w:rsid w:val="00903013"/>
    <w:rsid w:val="009034D9"/>
    <w:rsid w:val="0090363C"/>
    <w:rsid w:val="0090484A"/>
    <w:rsid w:val="00904A1D"/>
    <w:rsid w:val="00904E6A"/>
    <w:rsid w:val="009053AA"/>
    <w:rsid w:val="00905446"/>
    <w:rsid w:val="009054E2"/>
    <w:rsid w:val="00905514"/>
    <w:rsid w:val="00905538"/>
    <w:rsid w:val="009055B9"/>
    <w:rsid w:val="00906348"/>
    <w:rsid w:val="0090651B"/>
    <w:rsid w:val="00906AEC"/>
    <w:rsid w:val="00906B1A"/>
    <w:rsid w:val="0090726E"/>
    <w:rsid w:val="00907FCB"/>
    <w:rsid w:val="00907FDF"/>
    <w:rsid w:val="009105C0"/>
    <w:rsid w:val="00910E37"/>
    <w:rsid w:val="009112FE"/>
    <w:rsid w:val="00911F63"/>
    <w:rsid w:val="00911FEC"/>
    <w:rsid w:val="00912358"/>
    <w:rsid w:val="00912815"/>
    <w:rsid w:val="009128CB"/>
    <w:rsid w:val="00912A3F"/>
    <w:rsid w:val="00912E24"/>
    <w:rsid w:val="00914F3C"/>
    <w:rsid w:val="00915678"/>
    <w:rsid w:val="00916E28"/>
    <w:rsid w:val="00916F0E"/>
    <w:rsid w:val="00917A94"/>
    <w:rsid w:val="00917E5E"/>
    <w:rsid w:val="0092090C"/>
    <w:rsid w:val="00920B88"/>
    <w:rsid w:val="00920C8E"/>
    <w:rsid w:val="00921693"/>
    <w:rsid w:val="00921C17"/>
    <w:rsid w:val="009224FF"/>
    <w:rsid w:val="00922514"/>
    <w:rsid w:val="00922BAD"/>
    <w:rsid w:val="00922BB0"/>
    <w:rsid w:val="00922BCA"/>
    <w:rsid w:val="00923241"/>
    <w:rsid w:val="009237CE"/>
    <w:rsid w:val="00925BAE"/>
    <w:rsid w:val="00925CAB"/>
    <w:rsid w:val="0092620F"/>
    <w:rsid w:val="00926D58"/>
    <w:rsid w:val="00927443"/>
    <w:rsid w:val="009277C5"/>
    <w:rsid w:val="00927F8A"/>
    <w:rsid w:val="00930316"/>
    <w:rsid w:val="00930650"/>
    <w:rsid w:val="009306B7"/>
    <w:rsid w:val="00931387"/>
    <w:rsid w:val="0093147A"/>
    <w:rsid w:val="00931811"/>
    <w:rsid w:val="00933018"/>
    <w:rsid w:val="00933077"/>
    <w:rsid w:val="00933C9B"/>
    <w:rsid w:val="0093423F"/>
    <w:rsid w:val="00935032"/>
    <w:rsid w:val="009350D4"/>
    <w:rsid w:val="009350F7"/>
    <w:rsid w:val="00935BBE"/>
    <w:rsid w:val="00936209"/>
    <w:rsid w:val="009364DE"/>
    <w:rsid w:val="009367C4"/>
    <w:rsid w:val="00936889"/>
    <w:rsid w:val="00936CF6"/>
    <w:rsid w:val="00937719"/>
    <w:rsid w:val="00937930"/>
    <w:rsid w:val="00937C18"/>
    <w:rsid w:val="00940026"/>
    <w:rsid w:val="009402AE"/>
    <w:rsid w:val="00940A9D"/>
    <w:rsid w:val="00941210"/>
    <w:rsid w:val="00941564"/>
    <w:rsid w:val="0094299B"/>
    <w:rsid w:val="00942BE1"/>
    <w:rsid w:val="009435E6"/>
    <w:rsid w:val="0094401F"/>
    <w:rsid w:val="00944342"/>
    <w:rsid w:val="00944AF6"/>
    <w:rsid w:val="00944C90"/>
    <w:rsid w:val="009450BD"/>
    <w:rsid w:val="0094515D"/>
    <w:rsid w:val="00945293"/>
    <w:rsid w:val="0094547F"/>
    <w:rsid w:val="00945B10"/>
    <w:rsid w:val="00946B0F"/>
    <w:rsid w:val="00946FE1"/>
    <w:rsid w:val="0094706B"/>
    <w:rsid w:val="009475B8"/>
    <w:rsid w:val="009514D0"/>
    <w:rsid w:val="00951D5B"/>
    <w:rsid w:val="009525E5"/>
    <w:rsid w:val="00952B4C"/>
    <w:rsid w:val="00953039"/>
    <w:rsid w:val="00953E31"/>
    <w:rsid w:val="00954174"/>
    <w:rsid w:val="009544DB"/>
    <w:rsid w:val="00954670"/>
    <w:rsid w:val="0095477B"/>
    <w:rsid w:val="009548F8"/>
    <w:rsid w:val="009554EC"/>
    <w:rsid w:val="009557A3"/>
    <w:rsid w:val="0095585C"/>
    <w:rsid w:val="00955BD9"/>
    <w:rsid w:val="00955CA0"/>
    <w:rsid w:val="00955D72"/>
    <w:rsid w:val="009562F0"/>
    <w:rsid w:val="00956460"/>
    <w:rsid w:val="00956BE4"/>
    <w:rsid w:val="009579DC"/>
    <w:rsid w:val="00957F50"/>
    <w:rsid w:val="0096056A"/>
    <w:rsid w:val="00960733"/>
    <w:rsid w:val="009607F1"/>
    <w:rsid w:val="00960CA1"/>
    <w:rsid w:val="00961102"/>
    <w:rsid w:val="009619AD"/>
    <w:rsid w:val="00961A6C"/>
    <w:rsid w:val="00961E47"/>
    <w:rsid w:val="009629B3"/>
    <w:rsid w:val="00962A5C"/>
    <w:rsid w:val="0096312D"/>
    <w:rsid w:val="009632C0"/>
    <w:rsid w:val="00963897"/>
    <w:rsid w:val="00963B4F"/>
    <w:rsid w:val="00964D04"/>
    <w:rsid w:val="00964E6C"/>
    <w:rsid w:val="0096518C"/>
    <w:rsid w:val="00965777"/>
    <w:rsid w:val="00965EFB"/>
    <w:rsid w:val="00966013"/>
    <w:rsid w:val="00966AEE"/>
    <w:rsid w:val="00966AFD"/>
    <w:rsid w:val="00966BAD"/>
    <w:rsid w:val="00966F9E"/>
    <w:rsid w:val="009670E1"/>
    <w:rsid w:val="0096714F"/>
    <w:rsid w:val="0096745F"/>
    <w:rsid w:val="0096766A"/>
    <w:rsid w:val="00967A66"/>
    <w:rsid w:val="00967AAE"/>
    <w:rsid w:val="00967CBD"/>
    <w:rsid w:val="00967D9A"/>
    <w:rsid w:val="00967EC8"/>
    <w:rsid w:val="009707C2"/>
    <w:rsid w:val="00970E2A"/>
    <w:rsid w:val="009716AC"/>
    <w:rsid w:val="00971B91"/>
    <w:rsid w:val="00971C30"/>
    <w:rsid w:val="00972077"/>
    <w:rsid w:val="00972A96"/>
    <w:rsid w:val="00973D1D"/>
    <w:rsid w:val="00973E5E"/>
    <w:rsid w:val="00974003"/>
    <w:rsid w:val="00974031"/>
    <w:rsid w:val="00974A8C"/>
    <w:rsid w:val="00974BAE"/>
    <w:rsid w:val="00975671"/>
    <w:rsid w:val="00975EEC"/>
    <w:rsid w:val="009760E4"/>
    <w:rsid w:val="0097613B"/>
    <w:rsid w:val="009762CA"/>
    <w:rsid w:val="00976338"/>
    <w:rsid w:val="00976E5A"/>
    <w:rsid w:val="009778AC"/>
    <w:rsid w:val="00977BEA"/>
    <w:rsid w:val="00977C73"/>
    <w:rsid w:val="0098041B"/>
    <w:rsid w:val="009804A1"/>
    <w:rsid w:val="009806B2"/>
    <w:rsid w:val="00980A4A"/>
    <w:rsid w:val="0098193B"/>
    <w:rsid w:val="00981A69"/>
    <w:rsid w:val="00982076"/>
    <w:rsid w:val="009827D4"/>
    <w:rsid w:val="009827EA"/>
    <w:rsid w:val="00982BAA"/>
    <w:rsid w:val="0098369D"/>
    <w:rsid w:val="00983B29"/>
    <w:rsid w:val="00983BD0"/>
    <w:rsid w:val="00983E15"/>
    <w:rsid w:val="00984264"/>
    <w:rsid w:val="00984B75"/>
    <w:rsid w:val="00984F9C"/>
    <w:rsid w:val="00985522"/>
    <w:rsid w:val="00985FAD"/>
    <w:rsid w:val="00986117"/>
    <w:rsid w:val="0098669B"/>
    <w:rsid w:val="00987086"/>
    <w:rsid w:val="00987639"/>
    <w:rsid w:val="0098788C"/>
    <w:rsid w:val="009878D8"/>
    <w:rsid w:val="00987908"/>
    <w:rsid w:val="00987A76"/>
    <w:rsid w:val="00990036"/>
    <w:rsid w:val="009917FE"/>
    <w:rsid w:val="00991939"/>
    <w:rsid w:val="0099202E"/>
    <w:rsid w:val="0099207E"/>
    <w:rsid w:val="00992589"/>
    <w:rsid w:val="0099292A"/>
    <w:rsid w:val="00992946"/>
    <w:rsid w:val="00992D98"/>
    <w:rsid w:val="00992F4A"/>
    <w:rsid w:val="00993BBD"/>
    <w:rsid w:val="00993C1E"/>
    <w:rsid w:val="00995215"/>
    <w:rsid w:val="00996D21"/>
    <w:rsid w:val="009970E2"/>
    <w:rsid w:val="0099798E"/>
    <w:rsid w:val="00997AFD"/>
    <w:rsid w:val="00997B54"/>
    <w:rsid w:val="009A0822"/>
    <w:rsid w:val="009A0C53"/>
    <w:rsid w:val="009A11C7"/>
    <w:rsid w:val="009A168C"/>
    <w:rsid w:val="009A1B0F"/>
    <w:rsid w:val="009A1E0E"/>
    <w:rsid w:val="009A2043"/>
    <w:rsid w:val="009A2158"/>
    <w:rsid w:val="009A2282"/>
    <w:rsid w:val="009A23D9"/>
    <w:rsid w:val="009A23E7"/>
    <w:rsid w:val="009A2584"/>
    <w:rsid w:val="009A37DE"/>
    <w:rsid w:val="009A3995"/>
    <w:rsid w:val="009A3FCA"/>
    <w:rsid w:val="009A42B6"/>
    <w:rsid w:val="009A4432"/>
    <w:rsid w:val="009A4A38"/>
    <w:rsid w:val="009A543E"/>
    <w:rsid w:val="009A56FB"/>
    <w:rsid w:val="009A5B87"/>
    <w:rsid w:val="009A6C31"/>
    <w:rsid w:val="009A6F1A"/>
    <w:rsid w:val="009A778B"/>
    <w:rsid w:val="009A7999"/>
    <w:rsid w:val="009A7DD3"/>
    <w:rsid w:val="009A7F60"/>
    <w:rsid w:val="009B018D"/>
    <w:rsid w:val="009B0843"/>
    <w:rsid w:val="009B0A94"/>
    <w:rsid w:val="009B1741"/>
    <w:rsid w:val="009B1748"/>
    <w:rsid w:val="009B1EF5"/>
    <w:rsid w:val="009B23A8"/>
    <w:rsid w:val="009B24DE"/>
    <w:rsid w:val="009B286B"/>
    <w:rsid w:val="009B2B1C"/>
    <w:rsid w:val="009B2C33"/>
    <w:rsid w:val="009B2FF8"/>
    <w:rsid w:val="009B347E"/>
    <w:rsid w:val="009B3729"/>
    <w:rsid w:val="009B4230"/>
    <w:rsid w:val="009B454D"/>
    <w:rsid w:val="009B4BA9"/>
    <w:rsid w:val="009B4BFB"/>
    <w:rsid w:val="009B50E4"/>
    <w:rsid w:val="009B5208"/>
    <w:rsid w:val="009B5CDB"/>
    <w:rsid w:val="009B5F67"/>
    <w:rsid w:val="009B627C"/>
    <w:rsid w:val="009B62DF"/>
    <w:rsid w:val="009B6BD6"/>
    <w:rsid w:val="009B7ABD"/>
    <w:rsid w:val="009C050B"/>
    <w:rsid w:val="009C07F3"/>
    <w:rsid w:val="009C0865"/>
    <w:rsid w:val="009C0AA0"/>
    <w:rsid w:val="009C0C05"/>
    <w:rsid w:val="009C1172"/>
    <w:rsid w:val="009C1193"/>
    <w:rsid w:val="009C1636"/>
    <w:rsid w:val="009C1B98"/>
    <w:rsid w:val="009C3EEB"/>
    <w:rsid w:val="009C409E"/>
    <w:rsid w:val="009C45A9"/>
    <w:rsid w:val="009C49D1"/>
    <w:rsid w:val="009C4A4E"/>
    <w:rsid w:val="009C518A"/>
    <w:rsid w:val="009C6208"/>
    <w:rsid w:val="009C6668"/>
    <w:rsid w:val="009C6CC9"/>
    <w:rsid w:val="009C7587"/>
    <w:rsid w:val="009D00B0"/>
    <w:rsid w:val="009D0194"/>
    <w:rsid w:val="009D0FDE"/>
    <w:rsid w:val="009D1754"/>
    <w:rsid w:val="009D2449"/>
    <w:rsid w:val="009D2C1B"/>
    <w:rsid w:val="009D307D"/>
    <w:rsid w:val="009D33C1"/>
    <w:rsid w:val="009D36CF"/>
    <w:rsid w:val="009D4692"/>
    <w:rsid w:val="009D484C"/>
    <w:rsid w:val="009D4BC1"/>
    <w:rsid w:val="009D4DCB"/>
    <w:rsid w:val="009D583E"/>
    <w:rsid w:val="009D593E"/>
    <w:rsid w:val="009D6358"/>
    <w:rsid w:val="009D64A1"/>
    <w:rsid w:val="009D6B6C"/>
    <w:rsid w:val="009D7223"/>
    <w:rsid w:val="009D7331"/>
    <w:rsid w:val="009D742A"/>
    <w:rsid w:val="009D7891"/>
    <w:rsid w:val="009D7C2C"/>
    <w:rsid w:val="009E0433"/>
    <w:rsid w:val="009E0779"/>
    <w:rsid w:val="009E0AB6"/>
    <w:rsid w:val="009E1053"/>
    <w:rsid w:val="009E1371"/>
    <w:rsid w:val="009E13F6"/>
    <w:rsid w:val="009E1DEA"/>
    <w:rsid w:val="009E1E7F"/>
    <w:rsid w:val="009E1F2F"/>
    <w:rsid w:val="009E1F51"/>
    <w:rsid w:val="009E23AF"/>
    <w:rsid w:val="009E26DF"/>
    <w:rsid w:val="009E292D"/>
    <w:rsid w:val="009E3BF3"/>
    <w:rsid w:val="009E4880"/>
    <w:rsid w:val="009E49CD"/>
    <w:rsid w:val="009E4ACC"/>
    <w:rsid w:val="009E5136"/>
    <w:rsid w:val="009E557C"/>
    <w:rsid w:val="009E5CA6"/>
    <w:rsid w:val="009E5F10"/>
    <w:rsid w:val="009E63F4"/>
    <w:rsid w:val="009E68A3"/>
    <w:rsid w:val="009F094B"/>
    <w:rsid w:val="009F1FEE"/>
    <w:rsid w:val="009F2C9C"/>
    <w:rsid w:val="009F2FB3"/>
    <w:rsid w:val="009F36C5"/>
    <w:rsid w:val="009F452B"/>
    <w:rsid w:val="009F4724"/>
    <w:rsid w:val="009F502D"/>
    <w:rsid w:val="009F5702"/>
    <w:rsid w:val="009F5A76"/>
    <w:rsid w:val="009F5F80"/>
    <w:rsid w:val="009F6833"/>
    <w:rsid w:val="009F6B8C"/>
    <w:rsid w:val="009F6F05"/>
    <w:rsid w:val="009F7172"/>
    <w:rsid w:val="009F754D"/>
    <w:rsid w:val="00A005A6"/>
    <w:rsid w:val="00A00823"/>
    <w:rsid w:val="00A00830"/>
    <w:rsid w:val="00A008AF"/>
    <w:rsid w:val="00A00D20"/>
    <w:rsid w:val="00A011AF"/>
    <w:rsid w:val="00A0138D"/>
    <w:rsid w:val="00A01F63"/>
    <w:rsid w:val="00A028DF"/>
    <w:rsid w:val="00A02D8A"/>
    <w:rsid w:val="00A036CA"/>
    <w:rsid w:val="00A038F1"/>
    <w:rsid w:val="00A03967"/>
    <w:rsid w:val="00A03AF2"/>
    <w:rsid w:val="00A03F5E"/>
    <w:rsid w:val="00A04414"/>
    <w:rsid w:val="00A04DD1"/>
    <w:rsid w:val="00A04F87"/>
    <w:rsid w:val="00A052F0"/>
    <w:rsid w:val="00A0557C"/>
    <w:rsid w:val="00A05805"/>
    <w:rsid w:val="00A05A0A"/>
    <w:rsid w:val="00A05BF1"/>
    <w:rsid w:val="00A06218"/>
    <w:rsid w:val="00A063B7"/>
    <w:rsid w:val="00A0653D"/>
    <w:rsid w:val="00A06554"/>
    <w:rsid w:val="00A0689C"/>
    <w:rsid w:val="00A06E30"/>
    <w:rsid w:val="00A07533"/>
    <w:rsid w:val="00A07A70"/>
    <w:rsid w:val="00A1043B"/>
    <w:rsid w:val="00A10605"/>
    <w:rsid w:val="00A108FC"/>
    <w:rsid w:val="00A110DA"/>
    <w:rsid w:val="00A11496"/>
    <w:rsid w:val="00A1169E"/>
    <w:rsid w:val="00A11955"/>
    <w:rsid w:val="00A12C78"/>
    <w:rsid w:val="00A12DCF"/>
    <w:rsid w:val="00A133C7"/>
    <w:rsid w:val="00A1410D"/>
    <w:rsid w:val="00A141D2"/>
    <w:rsid w:val="00A143C6"/>
    <w:rsid w:val="00A15EC6"/>
    <w:rsid w:val="00A169CE"/>
    <w:rsid w:val="00A170DF"/>
    <w:rsid w:val="00A17AAF"/>
    <w:rsid w:val="00A17E3C"/>
    <w:rsid w:val="00A20667"/>
    <w:rsid w:val="00A206BD"/>
    <w:rsid w:val="00A20769"/>
    <w:rsid w:val="00A20AE9"/>
    <w:rsid w:val="00A21272"/>
    <w:rsid w:val="00A215A3"/>
    <w:rsid w:val="00A21CAE"/>
    <w:rsid w:val="00A228CF"/>
    <w:rsid w:val="00A22FFF"/>
    <w:rsid w:val="00A249FC"/>
    <w:rsid w:val="00A25176"/>
    <w:rsid w:val="00A25302"/>
    <w:rsid w:val="00A256CD"/>
    <w:rsid w:val="00A25AB8"/>
    <w:rsid w:val="00A2620E"/>
    <w:rsid w:val="00A2658A"/>
    <w:rsid w:val="00A265A4"/>
    <w:rsid w:val="00A273C7"/>
    <w:rsid w:val="00A275FB"/>
    <w:rsid w:val="00A27D41"/>
    <w:rsid w:val="00A303FE"/>
    <w:rsid w:val="00A3041D"/>
    <w:rsid w:val="00A30539"/>
    <w:rsid w:val="00A312E8"/>
    <w:rsid w:val="00A318FA"/>
    <w:rsid w:val="00A31AFD"/>
    <w:rsid w:val="00A31C64"/>
    <w:rsid w:val="00A32577"/>
    <w:rsid w:val="00A33978"/>
    <w:rsid w:val="00A34044"/>
    <w:rsid w:val="00A35E4B"/>
    <w:rsid w:val="00A365AE"/>
    <w:rsid w:val="00A36F57"/>
    <w:rsid w:val="00A371AD"/>
    <w:rsid w:val="00A37951"/>
    <w:rsid w:val="00A379D3"/>
    <w:rsid w:val="00A40007"/>
    <w:rsid w:val="00A40151"/>
    <w:rsid w:val="00A4057A"/>
    <w:rsid w:val="00A40CCD"/>
    <w:rsid w:val="00A40FC0"/>
    <w:rsid w:val="00A410EA"/>
    <w:rsid w:val="00A41387"/>
    <w:rsid w:val="00A41487"/>
    <w:rsid w:val="00A414EF"/>
    <w:rsid w:val="00A41CBC"/>
    <w:rsid w:val="00A425D6"/>
    <w:rsid w:val="00A429CD"/>
    <w:rsid w:val="00A42CA7"/>
    <w:rsid w:val="00A42DD0"/>
    <w:rsid w:val="00A42ED2"/>
    <w:rsid w:val="00A42EDD"/>
    <w:rsid w:val="00A431AD"/>
    <w:rsid w:val="00A43C51"/>
    <w:rsid w:val="00A43F62"/>
    <w:rsid w:val="00A44451"/>
    <w:rsid w:val="00A44D22"/>
    <w:rsid w:val="00A450EB"/>
    <w:rsid w:val="00A45170"/>
    <w:rsid w:val="00A46152"/>
    <w:rsid w:val="00A47320"/>
    <w:rsid w:val="00A476E8"/>
    <w:rsid w:val="00A477EF"/>
    <w:rsid w:val="00A47B24"/>
    <w:rsid w:val="00A500E2"/>
    <w:rsid w:val="00A5045D"/>
    <w:rsid w:val="00A505D3"/>
    <w:rsid w:val="00A50A96"/>
    <w:rsid w:val="00A5164F"/>
    <w:rsid w:val="00A52D0B"/>
    <w:rsid w:val="00A52D25"/>
    <w:rsid w:val="00A52D62"/>
    <w:rsid w:val="00A52EE9"/>
    <w:rsid w:val="00A53790"/>
    <w:rsid w:val="00A53D0A"/>
    <w:rsid w:val="00A548D2"/>
    <w:rsid w:val="00A55379"/>
    <w:rsid w:val="00A559FF"/>
    <w:rsid w:val="00A56217"/>
    <w:rsid w:val="00A56330"/>
    <w:rsid w:val="00A5651F"/>
    <w:rsid w:val="00A56559"/>
    <w:rsid w:val="00A566A9"/>
    <w:rsid w:val="00A56FB1"/>
    <w:rsid w:val="00A5764B"/>
    <w:rsid w:val="00A57BB6"/>
    <w:rsid w:val="00A57CD7"/>
    <w:rsid w:val="00A57E29"/>
    <w:rsid w:val="00A60154"/>
    <w:rsid w:val="00A60282"/>
    <w:rsid w:val="00A60D33"/>
    <w:rsid w:val="00A615B4"/>
    <w:rsid w:val="00A6178D"/>
    <w:rsid w:val="00A61DB1"/>
    <w:rsid w:val="00A62967"/>
    <w:rsid w:val="00A63897"/>
    <w:rsid w:val="00A63AAE"/>
    <w:rsid w:val="00A63BDD"/>
    <w:rsid w:val="00A64439"/>
    <w:rsid w:val="00A6470B"/>
    <w:rsid w:val="00A6477A"/>
    <w:rsid w:val="00A64F5D"/>
    <w:rsid w:val="00A65428"/>
    <w:rsid w:val="00A655FC"/>
    <w:rsid w:val="00A65743"/>
    <w:rsid w:val="00A6580E"/>
    <w:rsid w:val="00A65F55"/>
    <w:rsid w:val="00A66D39"/>
    <w:rsid w:val="00A671F5"/>
    <w:rsid w:val="00A67293"/>
    <w:rsid w:val="00A676B3"/>
    <w:rsid w:val="00A6776E"/>
    <w:rsid w:val="00A702AE"/>
    <w:rsid w:val="00A703AE"/>
    <w:rsid w:val="00A7093E"/>
    <w:rsid w:val="00A70940"/>
    <w:rsid w:val="00A70965"/>
    <w:rsid w:val="00A70B67"/>
    <w:rsid w:val="00A71710"/>
    <w:rsid w:val="00A729EF"/>
    <w:rsid w:val="00A7304B"/>
    <w:rsid w:val="00A73133"/>
    <w:rsid w:val="00A740A1"/>
    <w:rsid w:val="00A7459E"/>
    <w:rsid w:val="00A74A25"/>
    <w:rsid w:val="00A74B55"/>
    <w:rsid w:val="00A751AC"/>
    <w:rsid w:val="00A75AA2"/>
    <w:rsid w:val="00A76293"/>
    <w:rsid w:val="00A76645"/>
    <w:rsid w:val="00A76ABD"/>
    <w:rsid w:val="00A76AC7"/>
    <w:rsid w:val="00A76FDC"/>
    <w:rsid w:val="00A770AA"/>
    <w:rsid w:val="00A777C3"/>
    <w:rsid w:val="00A77BBB"/>
    <w:rsid w:val="00A77C9E"/>
    <w:rsid w:val="00A77DF6"/>
    <w:rsid w:val="00A77F2D"/>
    <w:rsid w:val="00A803E5"/>
    <w:rsid w:val="00A8045D"/>
    <w:rsid w:val="00A804C9"/>
    <w:rsid w:val="00A80FFA"/>
    <w:rsid w:val="00A810B3"/>
    <w:rsid w:val="00A811C9"/>
    <w:rsid w:val="00A812E9"/>
    <w:rsid w:val="00A81304"/>
    <w:rsid w:val="00A8146A"/>
    <w:rsid w:val="00A816B6"/>
    <w:rsid w:val="00A81846"/>
    <w:rsid w:val="00A818D1"/>
    <w:rsid w:val="00A8255A"/>
    <w:rsid w:val="00A83C54"/>
    <w:rsid w:val="00A83EF2"/>
    <w:rsid w:val="00A841F6"/>
    <w:rsid w:val="00A844A2"/>
    <w:rsid w:val="00A8470D"/>
    <w:rsid w:val="00A84762"/>
    <w:rsid w:val="00A85561"/>
    <w:rsid w:val="00A855A2"/>
    <w:rsid w:val="00A855C0"/>
    <w:rsid w:val="00A85A06"/>
    <w:rsid w:val="00A864EA"/>
    <w:rsid w:val="00A86674"/>
    <w:rsid w:val="00A868CA"/>
    <w:rsid w:val="00A87E67"/>
    <w:rsid w:val="00A87F13"/>
    <w:rsid w:val="00A87F4D"/>
    <w:rsid w:val="00A87FD6"/>
    <w:rsid w:val="00A9007D"/>
    <w:rsid w:val="00A91053"/>
    <w:rsid w:val="00A91395"/>
    <w:rsid w:val="00A91D56"/>
    <w:rsid w:val="00A91F26"/>
    <w:rsid w:val="00A920FA"/>
    <w:rsid w:val="00A924EB"/>
    <w:rsid w:val="00A926FD"/>
    <w:rsid w:val="00A927E2"/>
    <w:rsid w:val="00A93564"/>
    <w:rsid w:val="00A9370F"/>
    <w:rsid w:val="00A93981"/>
    <w:rsid w:val="00A93C2E"/>
    <w:rsid w:val="00A94336"/>
    <w:rsid w:val="00A943DA"/>
    <w:rsid w:val="00A94D11"/>
    <w:rsid w:val="00A94F89"/>
    <w:rsid w:val="00A953DA"/>
    <w:rsid w:val="00A9542D"/>
    <w:rsid w:val="00A96888"/>
    <w:rsid w:val="00A96BDB"/>
    <w:rsid w:val="00A96CE4"/>
    <w:rsid w:val="00A97E15"/>
    <w:rsid w:val="00AA00C6"/>
    <w:rsid w:val="00AA0292"/>
    <w:rsid w:val="00AA02CE"/>
    <w:rsid w:val="00AA08B2"/>
    <w:rsid w:val="00AA0FA1"/>
    <w:rsid w:val="00AA1D60"/>
    <w:rsid w:val="00AA2038"/>
    <w:rsid w:val="00AA29B1"/>
    <w:rsid w:val="00AA2FFE"/>
    <w:rsid w:val="00AA32B8"/>
    <w:rsid w:val="00AA3784"/>
    <w:rsid w:val="00AA3C6B"/>
    <w:rsid w:val="00AA6A4D"/>
    <w:rsid w:val="00AA6B33"/>
    <w:rsid w:val="00AA6DC1"/>
    <w:rsid w:val="00AA707D"/>
    <w:rsid w:val="00AA70DD"/>
    <w:rsid w:val="00AA72C6"/>
    <w:rsid w:val="00AA7770"/>
    <w:rsid w:val="00AA7F7A"/>
    <w:rsid w:val="00AB06AA"/>
    <w:rsid w:val="00AB14D9"/>
    <w:rsid w:val="00AB17E8"/>
    <w:rsid w:val="00AB1C4C"/>
    <w:rsid w:val="00AB27D6"/>
    <w:rsid w:val="00AB31A1"/>
    <w:rsid w:val="00AB3665"/>
    <w:rsid w:val="00AB3669"/>
    <w:rsid w:val="00AB3C56"/>
    <w:rsid w:val="00AB48A7"/>
    <w:rsid w:val="00AB51A3"/>
    <w:rsid w:val="00AB54BE"/>
    <w:rsid w:val="00AB5D77"/>
    <w:rsid w:val="00AB6618"/>
    <w:rsid w:val="00AB79A7"/>
    <w:rsid w:val="00AB7B01"/>
    <w:rsid w:val="00AC066C"/>
    <w:rsid w:val="00AC1081"/>
    <w:rsid w:val="00AC112F"/>
    <w:rsid w:val="00AC14B9"/>
    <w:rsid w:val="00AC19A1"/>
    <w:rsid w:val="00AC1AB4"/>
    <w:rsid w:val="00AC1C0B"/>
    <w:rsid w:val="00AC2B0A"/>
    <w:rsid w:val="00AC2B58"/>
    <w:rsid w:val="00AC3C7A"/>
    <w:rsid w:val="00AC4FEF"/>
    <w:rsid w:val="00AC531C"/>
    <w:rsid w:val="00AC5550"/>
    <w:rsid w:val="00AC5CDA"/>
    <w:rsid w:val="00AC676B"/>
    <w:rsid w:val="00AC69FD"/>
    <w:rsid w:val="00AC6B3E"/>
    <w:rsid w:val="00AC6BAD"/>
    <w:rsid w:val="00AC6E06"/>
    <w:rsid w:val="00AC6E79"/>
    <w:rsid w:val="00AC7659"/>
    <w:rsid w:val="00AC7C1D"/>
    <w:rsid w:val="00AD02A3"/>
    <w:rsid w:val="00AD1340"/>
    <w:rsid w:val="00AD228A"/>
    <w:rsid w:val="00AD2D0D"/>
    <w:rsid w:val="00AD345F"/>
    <w:rsid w:val="00AD36F0"/>
    <w:rsid w:val="00AD388C"/>
    <w:rsid w:val="00AD3AAD"/>
    <w:rsid w:val="00AD3BAC"/>
    <w:rsid w:val="00AD4244"/>
    <w:rsid w:val="00AD456B"/>
    <w:rsid w:val="00AD4ABD"/>
    <w:rsid w:val="00AD4ACF"/>
    <w:rsid w:val="00AD5693"/>
    <w:rsid w:val="00AD593A"/>
    <w:rsid w:val="00AD5BDC"/>
    <w:rsid w:val="00AD632A"/>
    <w:rsid w:val="00AD664B"/>
    <w:rsid w:val="00AD6885"/>
    <w:rsid w:val="00AD6E4F"/>
    <w:rsid w:val="00AD70F2"/>
    <w:rsid w:val="00AD724C"/>
    <w:rsid w:val="00AD7352"/>
    <w:rsid w:val="00AD7557"/>
    <w:rsid w:val="00AD770A"/>
    <w:rsid w:val="00AD79A4"/>
    <w:rsid w:val="00AE08E3"/>
    <w:rsid w:val="00AE0DD6"/>
    <w:rsid w:val="00AE133E"/>
    <w:rsid w:val="00AE1AB7"/>
    <w:rsid w:val="00AE1E70"/>
    <w:rsid w:val="00AE1EE5"/>
    <w:rsid w:val="00AE22EC"/>
    <w:rsid w:val="00AE264A"/>
    <w:rsid w:val="00AE2E4B"/>
    <w:rsid w:val="00AE2E8C"/>
    <w:rsid w:val="00AE2EDA"/>
    <w:rsid w:val="00AE3569"/>
    <w:rsid w:val="00AE3B1C"/>
    <w:rsid w:val="00AE3F6A"/>
    <w:rsid w:val="00AE40F9"/>
    <w:rsid w:val="00AE4EAD"/>
    <w:rsid w:val="00AE53B5"/>
    <w:rsid w:val="00AE53C6"/>
    <w:rsid w:val="00AE544B"/>
    <w:rsid w:val="00AE54D8"/>
    <w:rsid w:val="00AE5637"/>
    <w:rsid w:val="00AE5B2A"/>
    <w:rsid w:val="00AE6600"/>
    <w:rsid w:val="00AE6CC7"/>
    <w:rsid w:val="00AE6DEC"/>
    <w:rsid w:val="00AE6F84"/>
    <w:rsid w:val="00AE72A6"/>
    <w:rsid w:val="00AE740F"/>
    <w:rsid w:val="00AE77BE"/>
    <w:rsid w:val="00AE78A4"/>
    <w:rsid w:val="00AE7D9E"/>
    <w:rsid w:val="00AE7F43"/>
    <w:rsid w:val="00AE7FE4"/>
    <w:rsid w:val="00AF0071"/>
    <w:rsid w:val="00AF07CA"/>
    <w:rsid w:val="00AF1598"/>
    <w:rsid w:val="00AF15A2"/>
    <w:rsid w:val="00AF220D"/>
    <w:rsid w:val="00AF2790"/>
    <w:rsid w:val="00AF3353"/>
    <w:rsid w:val="00AF3382"/>
    <w:rsid w:val="00AF3696"/>
    <w:rsid w:val="00AF3752"/>
    <w:rsid w:val="00AF3817"/>
    <w:rsid w:val="00AF3873"/>
    <w:rsid w:val="00AF3F48"/>
    <w:rsid w:val="00AF470F"/>
    <w:rsid w:val="00AF486F"/>
    <w:rsid w:val="00AF50B7"/>
    <w:rsid w:val="00AF5201"/>
    <w:rsid w:val="00AF57F0"/>
    <w:rsid w:val="00AF58C7"/>
    <w:rsid w:val="00AF60D1"/>
    <w:rsid w:val="00AF6860"/>
    <w:rsid w:val="00AF6A41"/>
    <w:rsid w:val="00AF6BF1"/>
    <w:rsid w:val="00AF7697"/>
    <w:rsid w:val="00AF79A0"/>
    <w:rsid w:val="00AF7F20"/>
    <w:rsid w:val="00B00461"/>
    <w:rsid w:val="00B01421"/>
    <w:rsid w:val="00B01A85"/>
    <w:rsid w:val="00B01C1C"/>
    <w:rsid w:val="00B01F15"/>
    <w:rsid w:val="00B01FF8"/>
    <w:rsid w:val="00B0282C"/>
    <w:rsid w:val="00B02E7C"/>
    <w:rsid w:val="00B02E90"/>
    <w:rsid w:val="00B03790"/>
    <w:rsid w:val="00B03B40"/>
    <w:rsid w:val="00B04503"/>
    <w:rsid w:val="00B04946"/>
    <w:rsid w:val="00B054BF"/>
    <w:rsid w:val="00B06493"/>
    <w:rsid w:val="00B06F75"/>
    <w:rsid w:val="00B070A3"/>
    <w:rsid w:val="00B0733C"/>
    <w:rsid w:val="00B0749C"/>
    <w:rsid w:val="00B07FB0"/>
    <w:rsid w:val="00B10364"/>
    <w:rsid w:val="00B104AB"/>
    <w:rsid w:val="00B10F47"/>
    <w:rsid w:val="00B11957"/>
    <w:rsid w:val="00B11972"/>
    <w:rsid w:val="00B12D78"/>
    <w:rsid w:val="00B12D93"/>
    <w:rsid w:val="00B138B9"/>
    <w:rsid w:val="00B13BC8"/>
    <w:rsid w:val="00B13FF1"/>
    <w:rsid w:val="00B14078"/>
    <w:rsid w:val="00B14867"/>
    <w:rsid w:val="00B14891"/>
    <w:rsid w:val="00B14A46"/>
    <w:rsid w:val="00B14D5F"/>
    <w:rsid w:val="00B15E66"/>
    <w:rsid w:val="00B16189"/>
    <w:rsid w:val="00B161C9"/>
    <w:rsid w:val="00B16276"/>
    <w:rsid w:val="00B163C4"/>
    <w:rsid w:val="00B164B3"/>
    <w:rsid w:val="00B16623"/>
    <w:rsid w:val="00B16B1F"/>
    <w:rsid w:val="00B17D2B"/>
    <w:rsid w:val="00B17ECF"/>
    <w:rsid w:val="00B2152C"/>
    <w:rsid w:val="00B21992"/>
    <w:rsid w:val="00B219C3"/>
    <w:rsid w:val="00B21ACD"/>
    <w:rsid w:val="00B21E45"/>
    <w:rsid w:val="00B21FF2"/>
    <w:rsid w:val="00B2260B"/>
    <w:rsid w:val="00B23947"/>
    <w:rsid w:val="00B23A33"/>
    <w:rsid w:val="00B2451D"/>
    <w:rsid w:val="00B246BE"/>
    <w:rsid w:val="00B24A5F"/>
    <w:rsid w:val="00B24A68"/>
    <w:rsid w:val="00B25978"/>
    <w:rsid w:val="00B260AD"/>
    <w:rsid w:val="00B26169"/>
    <w:rsid w:val="00B26305"/>
    <w:rsid w:val="00B26535"/>
    <w:rsid w:val="00B26745"/>
    <w:rsid w:val="00B26BBC"/>
    <w:rsid w:val="00B26CC0"/>
    <w:rsid w:val="00B27350"/>
    <w:rsid w:val="00B27C39"/>
    <w:rsid w:val="00B3010B"/>
    <w:rsid w:val="00B304E1"/>
    <w:rsid w:val="00B30819"/>
    <w:rsid w:val="00B32080"/>
    <w:rsid w:val="00B320C8"/>
    <w:rsid w:val="00B325B6"/>
    <w:rsid w:val="00B32632"/>
    <w:rsid w:val="00B327ED"/>
    <w:rsid w:val="00B32B09"/>
    <w:rsid w:val="00B32CBF"/>
    <w:rsid w:val="00B32D26"/>
    <w:rsid w:val="00B32D50"/>
    <w:rsid w:val="00B33635"/>
    <w:rsid w:val="00B33670"/>
    <w:rsid w:val="00B33915"/>
    <w:rsid w:val="00B3422B"/>
    <w:rsid w:val="00B35B85"/>
    <w:rsid w:val="00B3624F"/>
    <w:rsid w:val="00B36339"/>
    <w:rsid w:val="00B36B5A"/>
    <w:rsid w:val="00B36BD7"/>
    <w:rsid w:val="00B37499"/>
    <w:rsid w:val="00B377BC"/>
    <w:rsid w:val="00B37817"/>
    <w:rsid w:val="00B379BE"/>
    <w:rsid w:val="00B40A41"/>
    <w:rsid w:val="00B40E20"/>
    <w:rsid w:val="00B40E6C"/>
    <w:rsid w:val="00B40EA0"/>
    <w:rsid w:val="00B40F3E"/>
    <w:rsid w:val="00B411C7"/>
    <w:rsid w:val="00B4146B"/>
    <w:rsid w:val="00B423C6"/>
    <w:rsid w:val="00B42CDD"/>
    <w:rsid w:val="00B42F38"/>
    <w:rsid w:val="00B434F2"/>
    <w:rsid w:val="00B43709"/>
    <w:rsid w:val="00B4386E"/>
    <w:rsid w:val="00B44183"/>
    <w:rsid w:val="00B445E0"/>
    <w:rsid w:val="00B44FB1"/>
    <w:rsid w:val="00B454EB"/>
    <w:rsid w:val="00B464EA"/>
    <w:rsid w:val="00B46636"/>
    <w:rsid w:val="00B503B3"/>
    <w:rsid w:val="00B50559"/>
    <w:rsid w:val="00B50985"/>
    <w:rsid w:val="00B50FD7"/>
    <w:rsid w:val="00B51AF7"/>
    <w:rsid w:val="00B51D4D"/>
    <w:rsid w:val="00B51E20"/>
    <w:rsid w:val="00B5336F"/>
    <w:rsid w:val="00B53ACE"/>
    <w:rsid w:val="00B53E2B"/>
    <w:rsid w:val="00B54412"/>
    <w:rsid w:val="00B548F3"/>
    <w:rsid w:val="00B55454"/>
    <w:rsid w:val="00B5549E"/>
    <w:rsid w:val="00B56107"/>
    <w:rsid w:val="00B563E0"/>
    <w:rsid w:val="00B5657A"/>
    <w:rsid w:val="00B56AA7"/>
    <w:rsid w:val="00B57099"/>
    <w:rsid w:val="00B5777D"/>
    <w:rsid w:val="00B603DF"/>
    <w:rsid w:val="00B60621"/>
    <w:rsid w:val="00B60923"/>
    <w:rsid w:val="00B60FC5"/>
    <w:rsid w:val="00B60FCF"/>
    <w:rsid w:val="00B615BD"/>
    <w:rsid w:val="00B624DB"/>
    <w:rsid w:val="00B62B57"/>
    <w:rsid w:val="00B633AD"/>
    <w:rsid w:val="00B638A3"/>
    <w:rsid w:val="00B63EFA"/>
    <w:rsid w:val="00B63F19"/>
    <w:rsid w:val="00B64238"/>
    <w:rsid w:val="00B645AD"/>
    <w:rsid w:val="00B64AF7"/>
    <w:rsid w:val="00B64B49"/>
    <w:rsid w:val="00B651E3"/>
    <w:rsid w:val="00B65324"/>
    <w:rsid w:val="00B65E0F"/>
    <w:rsid w:val="00B65F1C"/>
    <w:rsid w:val="00B668D9"/>
    <w:rsid w:val="00B67C8C"/>
    <w:rsid w:val="00B67F22"/>
    <w:rsid w:val="00B7007F"/>
    <w:rsid w:val="00B7040B"/>
    <w:rsid w:val="00B7091C"/>
    <w:rsid w:val="00B70BE9"/>
    <w:rsid w:val="00B71210"/>
    <w:rsid w:val="00B712C1"/>
    <w:rsid w:val="00B721DF"/>
    <w:rsid w:val="00B7260E"/>
    <w:rsid w:val="00B73941"/>
    <w:rsid w:val="00B7401C"/>
    <w:rsid w:val="00B749D9"/>
    <w:rsid w:val="00B7509C"/>
    <w:rsid w:val="00B75665"/>
    <w:rsid w:val="00B75856"/>
    <w:rsid w:val="00B759A0"/>
    <w:rsid w:val="00B75AA2"/>
    <w:rsid w:val="00B75C39"/>
    <w:rsid w:val="00B75C76"/>
    <w:rsid w:val="00B76246"/>
    <w:rsid w:val="00B76478"/>
    <w:rsid w:val="00B76677"/>
    <w:rsid w:val="00B76E98"/>
    <w:rsid w:val="00B76EEE"/>
    <w:rsid w:val="00B77714"/>
    <w:rsid w:val="00B777A9"/>
    <w:rsid w:val="00B8002E"/>
    <w:rsid w:val="00B806E0"/>
    <w:rsid w:val="00B80A78"/>
    <w:rsid w:val="00B817A1"/>
    <w:rsid w:val="00B81D93"/>
    <w:rsid w:val="00B81EB1"/>
    <w:rsid w:val="00B823BF"/>
    <w:rsid w:val="00B82F40"/>
    <w:rsid w:val="00B83BAE"/>
    <w:rsid w:val="00B83C02"/>
    <w:rsid w:val="00B83D79"/>
    <w:rsid w:val="00B84898"/>
    <w:rsid w:val="00B84F42"/>
    <w:rsid w:val="00B85508"/>
    <w:rsid w:val="00B857DB"/>
    <w:rsid w:val="00B85E3A"/>
    <w:rsid w:val="00B86282"/>
    <w:rsid w:val="00B86BE5"/>
    <w:rsid w:val="00B870F0"/>
    <w:rsid w:val="00B906E8"/>
    <w:rsid w:val="00B90F93"/>
    <w:rsid w:val="00B91261"/>
    <w:rsid w:val="00B914C6"/>
    <w:rsid w:val="00B9156B"/>
    <w:rsid w:val="00B916DE"/>
    <w:rsid w:val="00B919BF"/>
    <w:rsid w:val="00B921DD"/>
    <w:rsid w:val="00B92B5E"/>
    <w:rsid w:val="00B92C86"/>
    <w:rsid w:val="00B936F3"/>
    <w:rsid w:val="00B93C66"/>
    <w:rsid w:val="00B94958"/>
    <w:rsid w:val="00B94EFE"/>
    <w:rsid w:val="00B960B2"/>
    <w:rsid w:val="00B962CF"/>
    <w:rsid w:val="00B96458"/>
    <w:rsid w:val="00B96B87"/>
    <w:rsid w:val="00B96D70"/>
    <w:rsid w:val="00B97664"/>
    <w:rsid w:val="00B97778"/>
    <w:rsid w:val="00B979AC"/>
    <w:rsid w:val="00B97A8E"/>
    <w:rsid w:val="00BA075D"/>
    <w:rsid w:val="00BA090A"/>
    <w:rsid w:val="00BA0FA7"/>
    <w:rsid w:val="00BA1115"/>
    <w:rsid w:val="00BA1BB7"/>
    <w:rsid w:val="00BA2315"/>
    <w:rsid w:val="00BA2DA2"/>
    <w:rsid w:val="00BA3EBD"/>
    <w:rsid w:val="00BA3F60"/>
    <w:rsid w:val="00BA3FA6"/>
    <w:rsid w:val="00BA4331"/>
    <w:rsid w:val="00BA4FC1"/>
    <w:rsid w:val="00BA5491"/>
    <w:rsid w:val="00BA578B"/>
    <w:rsid w:val="00BA5A56"/>
    <w:rsid w:val="00BA61A8"/>
    <w:rsid w:val="00BA6D3A"/>
    <w:rsid w:val="00BA6EBD"/>
    <w:rsid w:val="00BA7989"/>
    <w:rsid w:val="00BA7E35"/>
    <w:rsid w:val="00BB0287"/>
    <w:rsid w:val="00BB04FC"/>
    <w:rsid w:val="00BB1178"/>
    <w:rsid w:val="00BB1529"/>
    <w:rsid w:val="00BB1643"/>
    <w:rsid w:val="00BB196D"/>
    <w:rsid w:val="00BB1AC6"/>
    <w:rsid w:val="00BB25B3"/>
    <w:rsid w:val="00BB3E00"/>
    <w:rsid w:val="00BB4377"/>
    <w:rsid w:val="00BB46C5"/>
    <w:rsid w:val="00BB4B29"/>
    <w:rsid w:val="00BB4E3E"/>
    <w:rsid w:val="00BB541C"/>
    <w:rsid w:val="00BB5C1C"/>
    <w:rsid w:val="00BB604C"/>
    <w:rsid w:val="00BB6091"/>
    <w:rsid w:val="00BB6176"/>
    <w:rsid w:val="00BB6AA6"/>
    <w:rsid w:val="00BB6BBC"/>
    <w:rsid w:val="00BB750B"/>
    <w:rsid w:val="00BB7591"/>
    <w:rsid w:val="00BB7F98"/>
    <w:rsid w:val="00BC0454"/>
    <w:rsid w:val="00BC0705"/>
    <w:rsid w:val="00BC07AF"/>
    <w:rsid w:val="00BC21C1"/>
    <w:rsid w:val="00BC2306"/>
    <w:rsid w:val="00BC2B74"/>
    <w:rsid w:val="00BC31BD"/>
    <w:rsid w:val="00BC3982"/>
    <w:rsid w:val="00BC54C8"/>
    <w:rsid w:val="00BC6170"/>
    <w:rsid w:val="00BC61DD"/>
    <w:rsid w:val="00BC6BA8"/>
    <w:rsid w:val="00BC6C26"/>
    <w:rsid w:val="00BC6FC8"/>
    <w:rsid w:val="00BC7AA3"/>
    <w:rsid w:val="00BC7E36"/>
    <w:rsid w:val="00BD0323"/>
    <w:rsid w:val="00BD0337"/>
    <w:rsid w:val="00BD0381"/>
    <w:rsid w:val="00BD06ED"/>
    <w:rsid w:val="00BD0F06"/>
    <w:rsid w:val="00BD0F0D"/>
    <w:rsid w:val="00BD1DED"/>
    <w:rsid w:val="00BD244F"/>
    <w:rsid w:val="00BD2EAA"/>
    <w:rsid w:val="00BD3E1F"/>
    <w:rsid w:val="00BD4A53"/>
    <w:rsid w:val="00BD4AE6"/>
    <w:rsid w:val="00BD55AE"/>
    <w:rsid w:val="00BD6070"/>
    <w:rsid w:val="00BD66FF"/>
    <w:rsid w:val="00BD6F12"/>
    <w:rsid w:val="00BD6FE8"/>
    <w:rsid w:val="00BD6FED"/>
    <w:rsid w:val="00BD76DE"/>
    <w:rsid w:val="00BD7B5B"/>
    <w:rsid w:val="00BD7B9B"/>
    <w:rsid w:val="00BD7C7F"/>
    <w:rsid w:val="00BD7D57"/>
    <w:rsid w:val="00BE00C7"/>
    <w:rsid w:val="00BE055B"/>
    <w:rsid w:val="00BE0657"/>
    <w:rsid w:val="00BE1131"/>
    <w:rsid w:val="00BE14F4"/>
    <w:rsid w:val="00BE1F84"/>
    <w:rsid w:val="00BE21BA"/>
    <w:rsid w:val="00BE22DC"/>
    <w:rsid w:val="00BE2B57"/>
    <w:rsid w:val="00BE3D47"/>
    <w:rsid w:val="00BE3E55"/>
    <w:rsid w:val="00BE40A9"/>
    <w:rsid w:val="00BE41D8"/>
    <w:rsid w:val="00BE5A16"/>
    <w:rsid w:val="00BE5FB2"/>
    <w:rsid w:val="00BE63B9"/>
    <w:rsid w:val="00BE64CB"/>
    <w:rsid w:val="00BE6A57"/>
    <w:rsid w:val="00BE6EF0"/>
    <w:rsid w:val="00BE7894"/>
    <w:rsid w:val="00BE792C"/>
    <w:rsid w:val="00BE7BDD"/>
    <w:rsid w:val="00BE7E31"/>
    <w:rsid w:val="00BF005F"/>
    <w:rsid w:val="00BF0072"/>
    <w:rsid w:val="00BF0BCF"/>
    <w:rsid w:val="00BF131F"/>
    <w:rsid w:val="00BF1A2C"/>
    <w:rsid w:val="00BF1C9B"/>
    <w:rsid w:val="00BF20F5"/>
    <w:rsid w:val="00BF2915"/>
    <w:rsid w:val="00BF2AE8"/>
    <w:rsid w:val="00BF2B5B"/>
    <w:rsid w:val="00BF34A5"/>
    <w:rsid w:val="00BF354F"/>
    <w:rsid w:val="00BF3912"/>
    <w:rsid w:val="00BF3C68"/>
    <w:rsid w:val="00BF46DE"/>
    <w:rsid w:val="00BF4B4A"/>
    <w:rsid w:val="00BF4EB7"/>
    <w:rsid w:val="00BF5582"/>
    <w:rsid w:val="00BF63F9"/>
    <w:rsid w:val="00BF672B"/>
    <w:rsid w:val="00BF6BD6"/>
    <w:rsid w:val="00BF72EF"/>
    <w:rsid w:val="00BF72FE"/>
    <w:rsid w:val="00BF7458"/>
    <w:rsid w:val="00BF7AB5"/>
    <w:rsid w:val="00BF7D20"/>
    <w:rsid w:val="00C0054E"/>
    <w:rsid w:val="00C0153F"/>
    <w:rsid w:val="00C0161F"/>
    <w:rsid w:val="00C0258B"/>
    <w:rsid w:val="00C02A85"/>
    <w:rsid w:val="00C03420"/>
    <w:rsid w:val="00C0349C"/>
    <w:rsid w:val="00C03613"/>
    <w:rsid w:val="00C03EDD"/>
    <w:rsid w:val="00C04E00"/>
    <w:rsid w:val="00C05056"/>
    <w:rsid w:val="00C05D70"/>
    <w:rsid w:val="00C06067"/>
    <w:rsid w:val="00C06501"/>
    <w:rsid w:val="00C06C65"/>
    <w:rsid w:val="00C07175"/>
    <w:rsid w:val="00C07D14"/>
    <w:rsid w:val="00C07E6B"/>
    <w:rsid w:val="00C10BA5"/>
    <w:rsid w:val="00C10F02"/>
    <w:rsid w:val="00C12025"/>
    <w:rsid w:val="00C1260A"/>
    <w:rsid w:val="00C12A0E"/>
    <w:rsid w:val="00C12BF9"/>
    <w:rsid w:val="00C12E8B"/>
    <w:rsid w:val="00C13186"/>
    <w:rsid w:val="00C14274"/>
    <w:rsid w:val="00C146D0"/>
    <w:rsid w:val="00C14BBF"/>
    <w:rsid w:val="00C15255"/>
    <w:rsid w:val="00C154F6"/>
    <w:rsid w:val="00C15A86"/>
    <w:rsid w:val="00C1603D"/>
    <w:rsid w:val="00C1607D"/>
    <w:rsid w:val="00C169A3"/>
    <w:rsid w:val="00C17206"/>
    <w:rsid w:val="00C17C4F"/>
    <w:rsid w:val="00C17FB4"/>
    <w:rsid w:val="00C20108"/>
    <w:rsid w:val="00C20600"/>
    <w:rsid w:val="00C20643"/>
    <w:rsid w:val="00C20C12"/>
    <w:rsid w:val="00C21329"/>
    <w:rsid w:val="00C21BA1"/>
    <w:rsid w:val="00C21EA9"/>
    <w:rsid w:val="00C21F09"/>
    <w:rsid w:val="00C22057"/>
    <w:rsid w:val="00C220BA"/>
    <w:rsid w:val="00C225C6"/>
    <w:rsid w:val="00C22F1F"/>
    <w:rsid w:val="00C22F5E"/>
    <w:rsid w:val="00C232F8"/>
    <w:rsid w:val="00C2373D"/>
    <w:rsid w:val="00C237FD"/>
    <w:rsid w:val="00C242BF"/>
    <w:rsid w:val="00C24C4A"/>
    <w:rsid w:val="00C253D7"/>
    <w:rsid w:val="00C25E42"/>
    <w:rsid w:val="00C2600E"/>
    <w:rsid w:val="00C265AE"/>
    <w:rsid w:val="00C26678"/>
    <w:rsid w:val="00C269B9"/>
    <w:rsid w:val="00C269E7"/>
    <w:rsid w:val="00C26AC8"/>
    <w:rsid w:val="00C26F52"/>
    <w:rsid w:val="00C2715A"/>
    <w:rsid w:val="00C27276"/>
    <w:rsid w:val="00C3011A"/>
    <w:rsid w:val="00C3017E"/>
    <w:rsid w:val="00C30EDA"/>
    <w:rsid w:val="00C317CF"/>
    <w:rsid w:val="00C317D3"/>
    <w:rsid w:val="00C31BFF"/>
    <w:rsid w:val="00C31C8F"/>
    <w:rsid w:val="00C32AC4"/>
    <w:rsid w:val="00C3300A"/>
    <w:rsid w:val="00C3352E"/>
    <w:rsid w:val="00C3387E"/>
    <w:rsid w:val="00C33920"/>
    <w:rsid w:val="00C34081"/>
    <w:rsid w:val="00C34BC3"/>
    <w:rsid w:val="00C35326"/>
    <w:rsid w:val="00C35871"/>
    <w:rsid w:val="00C358FA"/>
    <w:rsid w:val="00C35C3E"/>
    <w:rsid w:val="00C368CF"/>
    <w:rsid w:val="00C403BA"/>
    <w:rsid w:val="00C40B6A"/>
    <w:rsid w:val="00C40BEE"/>
    <w:rsid w:val="00C40CDC"/>
    <w:rsid w:val="00C41CD9"/>
    <w:rsid w:val="00C41F15"/>
    <w:rsid w:val="00C42CE4"/>
    <w:rsid w:val="00C42D35"/>
    <w:rsid w:val="00C43355"/>
    <w:rsid w:val="00C437A9"/>
    <w:rsid w:val="00C43E6F"/>
    <w:rsid w:val="00C44302"/>
    <w:rsid w:val="00C455F3"/>
    <w:rsid w:val="00C46B73"/>
    <w:rsid w:val="00C46C6B"/>
    <w:rsid w:val="00C4761E"/>
    <w:rsid w:val="00C4794B"/>
    <w:rsid w:val="00C47B7E"/>
    <w:rsid w:val="00C47EFB"/>
    <w:rsid w:val="00C5029B"/>
    <w:rsid w:val="00C50386"/>
    <w:rsid w:val="00C50E40"/>
    <w:rsid w:val="00C5116A"/>
    <w:rsid w:val="00C51360"/>
    <w:rsid w:val="00C51682"/>
    <w:rsid w:val="00C51707"/>
    <w:rsid w:val="00C51D8F"/>
    <w:rsid w:val="00C52268"/>
    <w:rsid w:val="00C523B3"/>
    <w:rsid w:val="00C5285B"/>
    <w:rsid w:val="00C52AAE"/>
    <w:rsid w:val="00C52B3A"/>
    <w:rsid w:val="00C532C9"/>
    <w:rsid w:val="00C53816"/>
    <w:rsid w:val="00C538B8"/>
    <w:rsid w:val="00C53C6C"/>
    <w:rsid w:val="00C549C7"/>
    <w:rsid w:val="00C551A3"/>
    <w:rsid w:val="00C55B04"/>
    <w:rsid w:val="00C567AE"/>
    <w:rsid w:val="00C568B2"/>
    <w:rsid w:val="00C5708A"/>
    <w:rsid w:val="00C578BB"/>
    <w:rsid w:val="00C57D39"/>
    <w:rsid w:val="00C6016A"/>
    <w:rsid w:val="00C60C38"/>
    <w:rsid w:val="00C61670"/>
    <w:rsid w:val="00C61859"/>
    <w:rsid w:val="00C61973"/>
    <w:rsid w:val="00C62F8A"/>
    <w:rsid w:val="00C6323E"/>
    <w:rsid w:val="00C63368"/>
    <w:rsid w:val="00C6356A"/>
    <w:rsid w:val="00C63769"/>
    <w:rsid w:val="00C63AFB"/>
    <w:rsid w:val="00C63C05"/>
    <w:rsid w:val="00C651B6"/>
    <w:rsid w:val="00C656DD"/>
    <w:rsid w:val="00C65812"/>
    <w:rsid w:val="00C6603C"/>
    <w:rsid w:val="00C666AC"/>
    <w:rsid w:val="00C6679B"/>
    <w:rsid w:val="00C67473"/>
    <w:rsid w:val="00C67D89"/>
    <w:rsid w:val="00C67E0D"/>
    <w:rsid w:val="00C700B1"/>
    <w:rsid w:val="00C70417"/>
    <w:rsid w:val="00C704DC"/>
    <w:rsid w:val="00C70A6E"/>
    <w:rsid w:val="00C70B80"/>
    <w:rsid w:val="00C7140D"/>
    <w:rsid w:val="00C714E4"/>
    <w:rsid w:val="00C71654"/>
    <w:rsid w:val="00C72025"/>
    <w:rsid w:val="00C720BF"/>
    <w:rsid w:val="00C72282"/>
    <w:rsid w:val="00C7365E"/>
    <w:rsid w:val="00C73E97"/>
    <w:rsid w:val="00C74190"/>
    <w:rsid w:val="00C74364"/>
    <w:rsid w:val="00C74662"/>
    <w:rsid w:val="00C747F0"/>
    <w:rsid w:val="00C74E32"/>
    <w:rsid w:val="00C754CC"/>
    <w:rsid w:val="00C75D48"/>
    <w:rsid w:val="00C76193"/>
    <w:rsid w:val="00C76254"/>
    <w:rsid w:val="00C76EB5"/>
    <w:rsid w:val="00C77A76"/>
    <w:rsid w:val="00C77AF8"/>
    <w:rsid w:val="00C802C3"/>
    <w:rsid w:val="00C803C3"/>
    <w:rsid w:val="00C80443"/>
    <w:rsid w:val="00C80A64"/>
    <w:rsid w:val="00C80EF0"/>
    <w:rsid w:val="00C80FB2"/>
    <w:rsid w:val="00C813E1"/>
    <w:rsid w:val="00C818F3"/>
    <w:rsid w:val="00C81E50"/>
    <w:rsid w:val="00C836FC"/>
    <w:rsid w:val="00C84BA9"/>
    <w:rsid w:val="00C84DBF"/>
    <w:rsid w:val="00C858FE"/>
    <w:rsid w:val="00C8604F"/>
    <w:rsid w:val="00C864B0"/>
    <w:rsid w:val="00C86847"/>
    <w:rsid w:val="00C8745C"/>
    <w:rsid w:val="00C875D6"/>
    <w:rsid w:val="00C87781"/>
    <w:rsid w:val="00C87B89"/>
    <w:rsid w:val="00C87F9E"/>
    <w:rsid w:val="00C9015E"/>
    <w:rsid w:val="00C90371"/>
    <w:rsid w:val="00C90528"/>
    <w:rsid w:val="00C91499"/>
    <w:rsid w:val="00C9179B"/>
    <w:rsid w:val="00C9266F"/>
    <w:rsid w:val="00C929CF"/>
    <w:rsid w:val="00C932E8"/>
    <w:rsid w:val="00C93810"/>
    <w:rsid w:val="00C93850"/>
    <w:rsid w:val="00C9395F"/>
    <w:rsid w:val="00C93984"/>
    <w:rsid w:val="00C93B64"/>
    <w:rsid w:val="00C94B46"/>
    <w:rsid w:val="00C94F7C"/>
    <w:rsid w:val="00C959F7"/>
    <w:rsid w:val="00C96395"/>
    <w:rsid w:val="00C9671F"/>
    <w:rsid w:val="00C968F6"/>
    <w:rsid w:val="00C96FF9"/>
    <w:rsid w:val="00C975E5"/>
    <w:rsid w:val="00C97A8D"/>
    <w:rsid w:val="00CA0116"/>
    <w:rsid w:val="00CA26BC"/>
    <w:rsid w:val="00CA2738"/>
    <w:rsid w:val="00CA2BC4"/>
    <w:rsid w:val="00CA310E"/>
    <w:rsid w:val="00CA312D"/>
    <w:rsid w:val="00CA32D2"/>
    <w:rsid w:val="00CA3739"/>
    <w:rsid w:val="00CA392B"/>
    <w:rsid w:val="00CA3E97"/>
    <w:rsid w:val="00CA526C"/>
    <w:rsid w:val="00CA56C9"/>
    <w:rsid w:val="00CA5C63"/>
    <w:rsid w:val="00CA6B4D"/>
    <w:rsid w:val="00CA7094"/>
    <w:rsid w:val="00CB158F"/>
    <w:rsid w:val="00CB17BE"/>
    <w:rsid w:val="00CB1AA5"/>
    <w:rsid w:val="00CB1C65"/>
    <w:rsid w:val="00CB26B6"/>
    <w:rsid w:val="00CB2B7C"/>
    <w:rsid w:val="00CB2DBA"/>
    <w:rsid w:val="00CB2FBE"/>
    <w:rsid w:val="00CB3581"/>
    <w:rsid w:val="00CB3BBE"/>
    <w:rsid w:val="00CB3FD8"/>
    <w:rsid w:val="00CB46DA"/>
    <w:rsid w:val="00CB4F0D"/>
    <w:rsid w:val="00CB50BB"/>
    <w:rsid w:val="00CB51FA"/>
    <w:rsid w:val="00CB6602"/>
    <w:rsid w:val="00CB6A81"/>
    <w:rsid w:val="00CB6BD7"/>
    <w:rsid w:val="00CB71B5"/>
    <w:rsid w:val="00CB721C"/>
    <w:rsid w:val="00CB76A0"/>
    <w:rsid w:val="00CB7F65"/>
    <w:rsid w:val="00CC0473"/>
    <w:rsid w:val="00CC0819"/>
    <w:rsid w:val="00CC088F"/>
    <w:rsid w:val="00CC121F"/>
    <w:rsid w:val="00CC1407"/>
    <w:rsid w:val="00CC1505"/>
    <w:rsid w:val="00CC235B"/>
    <w:rsid w:val="00CC253A"/>
    <w:rsid w:val="00CC335C"/>
    <w:rsid w:val="00CC50CD"/>
    <w:rsid w:val="00CC50D3"/>
    <w:rsid w:val="00CC50DF"/>
    <w:rsid w:val="00CC634F"/>
    <w:rsid w:val="00CC6811"/>
    <w:rsid w:val="00CC76D9"/>
    <w:rsid w:val="00CC7CFF"/>
    <w:rsid w:val="00CD019B"/>
    <w:rsid w:val="00CD0995"/>
    <w:rsid w:val="00CD0E59"/>
    <w:rsid w:val="00CD110D"/>
    <w:rsid w:val="00CD139E"/>
    <w:rsid w:val="00CD1597"/>
    <w:rsid w:val="00CD17A2"/>
    <w:rsid w:val="00CD1B4D"/>
    <w:rsid w:val="00CD2394"/>
    <w:rsid w:val="00CD2B7D"/>
    <w:rsid w:val="00CD32FF"/>
    <w:rsid w:val="00CD364E"/>
    <w:rsid w:val="00CD46BE"/>
    <w:rsid w:val="00CD46FD"/>
    <w:rsid w:val="00CD4B48"/>
    <w:rsid w:val="00CD5425"/>
    <w:rsid w:val="00CD5728"/>
    <w:rsid w:val="00CD61F1"/>
    <w:rsid w:val="00CD63FD"/>
    <w:rsid w:val="00CD662F"/>
    <w:rsid w:val="00CD6836"/>
    <w:rsid w:val="00CD68D8"/>
    <w:rsid w:val="00CD6D5B"/>
    <w:rsid w:val="00CD77AB"/>
    <w:rsid w:val="00CE043D"/>
    <w:rsid w:val="00CE0483"/>
    <w:rsid w:val="00CE0A95"/>
    <w:rsid w:val="00CE132D"/>
    <w:rsid w:val="00CE194F"/>
    <w:rsid w:val="00CE1E4E"/>
    <w:rsid w:val="00CE2960"/>
    <w:rsid w:val="00CE2B4C"/>
    <w:rsid w:val="00CE2B98"/>
    <w:rsid w:val="00CE2F19"/>
    <w:rsid w:val="00CE3AFB"/>
    <w:rsid w:val="00CE3E2D"/>
    <w:rsid w:val="00CE3F12"/>
    <w:rsid w:val="00CE4CF4"/>
    <w:rsid w:val="00CE4F87"/>
    <w:rsid w:val="00CE5483"/>
    <w:rsid w:val="00CE592F"/>
    <w:rsid w:val="00CE5949"/>
    <w:rsid w:val="00CE5E95"/>
    <w:rsid w:val="00CE707F"/>
    <w:rsid w:val="00CE73AA"/>
    <w:rsid w:val="00CE7B35"/>
    <w:rsid w:val="00CF01CD"/>
    <w:rsid w:val="00CF05F9"/>
    <w:rsid w:val="00CF0743"/>
    <w:rsid w:val="00CF074A"/>
    <w:rsid w:val="00CF08B3"/>
    <w:rsid w:val="00CF24E4"/>
    <w:rsid w:val="00CF3595"/>
    <w:rsid w:val="00CF4463"/>
    <w:rsid w:val="00CF4BF1"/>
    <w:rsid w:val="00CF4CA3"/>
    <w:rsid w:val="00CF53C2"/>
    <w:rsid w:val="00CF5A19"/>
    <w:rsid w:val="00CF5D26"/>
    <w:rsid w:val="00CF5E98"/>
    <w:rsid w:val="00CF69B0"/>
    <w:rsid w:val="00CF6F0D"/>
    <w:rsid w:val="00CF6FEE"/>
    <w:rsid w:val="00CF71A1"/>
    <w:rsid w:val="00CF71F2"/>
    <w:rsid w:val="00CF7350"/>
    <w:rsid w:val="00D00699"/>
    <w:rsid w:val="00D01264"/>
    <w:rsid w:val="00D019A3"/>
    <w:rsid w:val="00D02740"/>
    <w:rsid w:val="00D02766"/>
    <w:rsid w:val="00D02B35"/>
    <w:rsid w:val="00D02BD2"/>
    <w:rsid w:val="00D0397A"/>
    <w:rsid w:val="00D03A99"/>
    <w:rsid w:val="00D03E98"/>
    <w:rsid w:val="00D04BF9"/>
    <w:rsid w:val="00D05CA3"/>
    <w:rsid w:val="00D062D3"/>
    <w:rsid w:val="00D06404"/>
    <w:rsid w:val="00D06461"/>
    <w:rsid w:val="00D066D3"/>
    <w:rsid w:val="00D06B0E"/>
    <w:rsid w:val="00D07122"/>
    <w:rsid w:val="00D0720B"/>
    <w:rsid w:val="00D0796A"/>
    <w:rsid w:val="00D07E13"/>
    <w:rsid w:val="00D103C8"/>
    <w:rsid w:val="00D11283"/>
    <w:rsid w:val="00D11367"/>
    <w:rsid w:val="00D11B97"/>
    <w:rsid w:val="00D11F2A"/>
    <w:rsid w:val="00D12021"/>
    <w:rsid w:val="00D131C2"/>
    <w:rsid w:val="00D13897"/>
    <w:rsid w:val="00D1395A"/>
    <w:rsid w:val="00D13AA2"/>
    <w:rsid w:val="00D13E6D"/>
    <w:rsid w:val="00D141E7"/>
    <w:rsid w:val="00D14966"/>
    <w:rsid w:val="00D14BCB"/>
    <w:rsid w:val="00D14EEB"/>
    <w:rsid w:val="00D14F67"/>
    <w:rsid w:val="00D16580"/>
    <w:rsid w:val="00D17673"/>
    <w:rsid w:val="00D17734"/>
    <w:rsid w:val="00D17BE3"/>
    <w:rsid w:val="00D20F32"/>
    <w:rsid w:val="00D21007"/>
    <w:rsid w:val="00D21857"/>
    <w:rsid w:val="00D21DAF"/>
    <w:rsid w:val="00D22477"/>
    <w:rsid w:val="00D224A5"/>
    <w:rsid w:val="00D22AA7"/>
    <w:rsid w:val="00D23594"/>
    <w:rsid w:val="00D23BAF"/>
    <w:rsid w:val="00D24B2A"/>
    <w:rsid w:val="00D2538D"/>
    <w:rsid w:val="00D25C9E"/>
    <w:rsid w:val="00D2646B"/>
    <w:rsid w:val="00D268BB"/>
    <w:rsid w:val="00D27349"/>
    <w:rsid w:val="00D30562"/>
    <w:rsid w:val="00D30630"/>
    <w:rsid w:val="00D3079E"/>
    <w:rsid w:val="00D30ABE"/>
    <w:rsid w:val="00D31FD3"/>
    <w:rsid w:val="00D32132"/>
    <w:rsid w:val="00D32725"/>
    <w:rsid w:val="00D336A0"/>
    <w:rsid w:val="00D3382F"/>
    <w:rsid w:val="00D3385D"/>
    <w:rsid w:val="00D338DD"/>
    <w:rsid w:val="00D339F0"/>
    <w:rsid w:val="00D33D4C"/>
    <w:rsid w:val="00D34709"/>
    <w:rsid w:val="00D3483E"/>
    <w:rsid w:val="00D34B43"/>
    <w:rsid w:val="00D3589B"/>
    <w:rsid w:val="00D35B45"/>
    <w:rsid w:val="00D35C8A"/>
    <w:rsid w:val="00D36256"/>
    <w:rsid w:val="00D371B6"/>
    <w:rsid w:val="00D37B18"/>
    <w:rsid w:val="00D37E1F"/>
    <w:rsid w:val="00D40B39"/>
    <w:rsid w:val="00D40BEF"/>
    <w:rsid w:val="00D410BF"/>
    <w:rsid w:val="00D41657"/>
    <w:rsid w:val="00D419B3"/>
    <w:rsid w:val="00D42860"/>
    <w:rsid w:val="00D429CA"/>
    <w:rsid w:val="00D42A5D"/>
    <w:rsid w:val="00D42AB2"/>
    <w:rsid w:val="00D42B69"/>
    <w:rsid w:val="00D43084"/>
    <w:rsid w:val="00D431E2"/>
    <w:rsid w:val="00D4321F"/>
    <w:rsid w:val="00D434AE"/>
    <w:rsid w:val="00D43C24"/>
    <w:rsid w:val="00D443E2"/>
    <w:rsid w:val="00D44D19"/>
    <w:rsid w:val="00D44D33"/>
    <w:rsid w:val="00D45184"/>
    <w:rsid w:val="00D451C1"/>
    <w:rsid w:val="00D45677"/>
    <w:rsid w:val="00D45D9E"/>
    <w:rsid w:val="00D46662"/>
    <w:rsid w:val="00D46966"/>
    <w:rsid w:val="00D46C96"/>
    <w:rsid w:val="00D46F66"/>
    <w:rsid w:val="00D473D4"/>
    <w:rsid w:val="00D47BA0"/>
    <w:rsid w:val="00D47D28"/>
    <w:rsid w:val="00D506DF"/>
    <w:rsid w:val="00D50902"/>
    <w:rsid w:val="00D50B91"/>
    <w:rsid w:val="00D50CAC"/>
    <w:rsid w:val="00D5127E"/>
    <w:rsid w:val="00D51C49"/>
    <w:rsid w:val="00D51FB3"/>
    <w:rsid w:val="00D52201"/>
    <w:rsid w:val="00D526EC"/>
    <w:rsid w:val="00D53798"/>
    <w:rsid w:val="00D53C18"/>
    <w:rsid w:val="00D5424D"/>
    <w:rsid w:val="00D548E3"/>
    <w:rsid w:val="00D55203"/>
    <w:rsid w:val="00D554B8"/>
    <w:rsid w:val="00D556D1"/>
    <w:rsid w:val="00D55823"/>
    <w:rsid w:val="00D560E4"/>
    <w:rsid w:val="00D569F1"/>
    <w:rsid w:val="00D572BD"/>
    <w:rsid w:val="00D574AF"/>
    <w:rsid w:val="00D57734"/>
    <w:rsid w:val="00D57DA5"/>
    <w:rsid w:val="00D57DA8"/>
    <w:rsid w:val="00D57E2A"/>
    <w:rsid w:val="00D57ECD"/>
    <w:rsid w:val="00D60715"/>
    <w:rsid w:val="00D60CA6"/>
    <w:rsid w:val="00D61AF9"/>
    <w:rsid w:val="00D6225B"/>
    <w:rsid w:val="00D622CC"/>
    <w:rsid w:val="00D626B1"/>
    <w:rsid w:val="00D62C14"/>
    <w:rsid w:val="00D6330F"/>
    <w:rsid w:val="00D63391"/>
    <w:rsid w:val="00D63E42"/>
    <w:rsid w:val="00D641F7"/>
    <w:rsid w:val="00D64FCC"/>
    <w:rsid w:val="00D65C2D"/>
    <w:rsid w:val="00D65C44"/>
    <w:rsid w:val="00D65C5E"/>
    <w:rsid w:val="00D65FA3"/>
    <w:rsid w:val="00D66295"/>
    <w:rsid w:val="00D66B03"/>
    <w:rsid w:val="00D66C9F"/>
    <w:rsid w:val="00D67693"/>
    <w:rsid w:val="00D67C27"/>
    <w:rsid w:val="00D713F1"/>
    <w:rsid w:val="00D71AE1"/>
    <w:rsid w:val="00D729F4"/>
    <w:rsid w:val="00D736C9"/>
    <w:rsid w:val="00D737C3"/>
    <w:rsid w:val="00D739CA"/>
    <w:rsid w:val="00D741F1"/>
    <w:rsid w:val="00D74426"/>
    <w:rsid w:val="00D7442C"/>
    <w:rsid w:val="00D7468C"/>
    <w:rsid w:val="00D74A4E"/>
    <w:rsid w:val="00D74C3A"/>
    <w:rsid w:val="00D74D20"/>
    <w:rsid w:val="00D75784"/>
    <w:rsid w:val="00D75968"/>
    <w:rsid w:val="00D75980"/>
    <w:rsid w:val="00D759AD"/>
    <w:rsid w:val="00D75AE7"/>
    <w:rsid w:val="00D768D1"/>
    <w:rsid w:val="00D80BAC"/>
    <w:rsid w:val="00D80CAE"/>
    <w:rsid w:val="00D80F7B"/>
    <w:rsid w:val="00D812D7"/>
    <w:rsid w:val="00D8149F"/>
    <w:rsid w:val="00D81727"/>
    <w:rsid w:val="00D81992"/>
    <w:rsid w:val="00D81CBA"/>
    <w:rsid w:val="00D821FF"/>
    <w:rsid w:val="00D82CC1"/>
    <w:rsid w:val="00D832BC"/>
    <w:rsid w:val="00D83A1A"/>
    <w:rsid w:val="00D85FDC"/>
    <w:rsid w:val="00D86816"/>
    <w:rsid w:val="00D87491"/>
    <w:rsid w:val="00D878AD"/>
    <w:rsid w:val="00D9063D"/>
    <w:rsid w:val="00D90EE6"/>
    <w:rsid w:val="00D90F5C"/>
    <w:rsid w:val="00D9166D"/>
    <w:rsid w:val="00D91E91"/>
    <w:rsid w:val="00D92130"/>
    <w:rsid w:val="00D93578"/>
    <w:rsid w:val="00D9364A"/>
    <w:rsid w:val="00D93802"/>
    <w:rsid w:val="00D93887"/>
    <w:rsid w:val="00D94175"/>
    <w:rsid w:val="00D94667"/>
    <w:rsid w:val="00D94D16"/>
    <w:rsid w:val="00D94EE8"/>
    <w:rsid w:val="00D9608A"/>
    <w:rsid w:val="00D96AA4"/>
    <w:rsid w:val="00D96AB8"/>
    <w:rsid w:val="00D97074"/>
    <w:rsid w:val="00D97EA0"/>
    <w:rsid w:val="00DA0F08"/>
    <w:rsid w:val="00DA0F79"/>
    <w:rsid w:val="00DA1564"/>
    <w:rsid w:val="00DA15EA"/>
    <w:rsid w:val="00DA294E"/>
    <w:rsid w:val="00DA2A91"/>
    <w:rsid w:val="00DA2E74"/>
    <w:rsid w:val="00DA3730"/>
    <w:rsid w:val="00DA3788"/>
    <w:rsid w:val="00DA44DE"/>
    <w:rsid w:val="00DA5138"/>
    <w:rsid w:val="00DA53A1"/>
    <w:rsid w:val="00DA53E2"/>
    <w:rsid w:val="00DA5719"/>
    <w:rsid w:val="00DA5D06"/>
    <w:rsid w:val="00DA5E91"/>
    <w:rsid w:val="00DA6022"/>
    <w:rsid w:val="00DB0548"/>
    <w:rsid w:val="00DB05A0"/>
    <w:rsid w:val="00DB0BB4"/>
    <w:rsid w:val="00DB1BAB"/>
    <w:rsid w:val="00DB1F1F"/>
    <w:rsid w:val="00DB24BF"/>
    <w:rsid w:val="00DB2D1F"/>
    <w:rsid w:val="00DB2ED8"/>
    <w:rsid w:val="00DB32FE"/>
    <w:rsid w:val="00DB349F"/>
    <w:rsid w:val="00DB3619"/>
    <w:rsid w:val="00DB38C6"/>
    <w:rsid w:val="00DB3920"/>
    <w:rsid w:val="00DB3A9D"/>
    <w:rsid w:val="00DB402D"/>
    <w:rsid w:val="00DB436D"/>
    <w:rsid w:val="00DB44E0"/>
    <w:rsid w:val="00DB4659"/>
    <w:rsid w:val="00DB4730"/>
    <w:rsid w:val="00DB568B"/>
    <w:rsid w:val="00DB58BC"/>
    <w:rsid w:val="00DB5BFB"/>
    <w:rsid w:val="00DB60C1"/>
    <w:rsid w:val="00DB6284"/>
    <w:rsid w:val="00DB6FF8"/>
    <w:rsid w:val="00DB71DB"/>
    <w:rsid w:val="00DB770D"/>
    <w:rsid w:val="00DB794E"/>
    <w:rsid w:val="00DB7D77"/>
    <w:rsid w:val="00DC0276"/>
    <w:rsid w:val="00DC0E2B"/>
    <w:rsid w:val="00DC0EAE"/>
    <w:rsid w:val="00DC121B"/>
    <w:rsid w:val="00DC15EA"/>
    <w:rsid w:val="00DC24A2"/>
    <w:rsid w:val="00DC286F"/>
    <w:rsid w:val="00DC2877"/>
    <w:rsid w:val="00DC2AA9"/>
    <w:rsid w:val="00DC2E15"/>
    <w:rsid w:val="00DC314F"/>
    <w:rsid w:val="00DC31F6"/>
    <w:rsid w:val="00DC3426"/>
    <w:rsid w:val="00DC3430"/>
    <w:rsid w:val="00DC3579"/>
    <w:rsid w:val="00DC3910"/>
    <w:rsid w:val="00DC3D49"/>
    <w:rsid w:val="00DC4137"/>
    <w:rsid w:val="00DC4E50"/>
    <w:rsid w:val="00DC55FF"/>
    <w:rsid w:val="00DC5B9B"/>
    <w:rsid w:val="00DC6169"/>
    <w:rsid w:val="00DC6909"/>
    <w:rsid w:val="00DC6B57"/>
    <w:rsid w:val="00DC6E83"/>
    <w:rsid w:val="00DC71B2"/>
    <w:rsid w:val="00DC7FE2"/>
    <w:rsid w:val="00DD0005"/>
    <w:rsid w:val="00DD07E5"/>
    <w:rsid w:val="00DD097C"/>
    <w:rsid w:val="00DD0CF0"/>
    <w:rsid w:val="00DD182C"/>
    <w:rsid w:val="00DD1C7A"/>
    <w:rsid w:val="00DD1E3A"/>
    <w:rsid w:val="00DD221C"/>
    <w:rsid w:val="00DD244B"/>
    <w:rsid w:val="00DD299A"/>
    <w:rsid w:val="00DD2A5F"/>
    <w:rsid w:val="00DD3181"/>
    <w:rsid w:val="00DD3598"/>
    <w:rsid w:val="00DD3B39"/>
    <w:rsid w:val="00DD3F63"/>
    <w:rsid w:val="00DD4A18"/>
    <w:rsid w:val="00DD4ADE"/>
    <w:rsid w:val="00DD508D"/>
    <w:rsid w:val="00DD5299"/>
    <w:rsid w:val="00DD569A"/>
    <w:rsid w:val="00DD5A41"/>
    <w:rsid w:val="00DD5BB3"/>
    <w:rsid w:val="00DD5D48"/>
    <w:rsid w:val="00DD5F39"/>
    <w:rsid w:val="00DD6166"/>
    <w:rsid w:val="00DD6DD2"/>
    <w:rsid w:val="00DD7B22"/>
    <w:rsid w:val="00DE06B8"/>
    <w:rsid w:val="00DE0E7C"/>
    <w:rsid w:val="00DE136F"/>
    <w:rsid w:val="00DE173A"/>
    <w:rsid w:val="00DE2477"/>
    <w:rsid w:val="00DE2DD4"/>
    <w:rsid w:val="00DE3CAC"/>
    <w:rsid w:val="00DE3DCA"/>
    <w:rsid w:val="00DE4A03"/>
    <w:rsid w:val="00DE502C"/>
    <w:rsid w:val="00DE5156"/>
    <w:rsid w:val="00DE5172"/>
    <w:rsid w:val="00DE535F"/>
    <w:rsid w:val="00DE5665"/>
    <w:rsid w:val="00DE58DA"/>
    <w:rsid w:val="00DE61DC"/>
    <w:rsid w:val="00DE6813"/>
    <w:rsid w:val="00DE6D66"/>
    <w:rsid w:val="00DE6ECF"/>
    <w:rsid w:val="00DE750F"/>
    <w:rsid w:val="00DE7BEF"/>
    <w:rsid w:val="00DF0FE9"/>
    <w:rsid w:val="00DF2320"/>
    <w:rsid w:val="00DF2664"/>
    <w:rsid w:val="00DF2A54"/>
    <w:rsid w:val="00DF2BD1"/>
    <w:rsid w:val="00DF41D2"/>
    <w:rsid w:val="00DF420E"/>
    <w:rsid w:val="00DF434F"/>
    <w:rsid w:val="00DF4639"/>
    <w:rsid w:val="00DF52D4"/>
    <w:rsid w:val="00DF5D23"/>
    <w:rsid w:val="00DF6542"/>
    <w:rsid w:val="00DF73FF"/>
    <w:rsid w:val="00DF7982"/>
    <w:rsid w:val="00DF7D9B"/>
    <w:rsid w:val="00E00547"/>
    <w:rsid w:val="00E00645"/>
    <w:rsid w:val="00E00762"/>
    <w:rsid w:val="00E01189"/>
    <w:rsid w:val="00E01581"/>
    <w:rsid w:val="00E02CE1"/>
    <w:rsid w:val="00E02E67"/>
    <w:rsid w:val="00E03675"/>
    <w:rsid w:val="00E03723"/>
    <w:rsid w:val="00E03D25"/>
    <w:rsid w:val="00E04B46"/>
    <w:rsid w:val="00E04E55"/>
    <w:rsid w:val="00E05D97"/>
    <w:rsid w:val="00E0680C"/>
    <w:rsid w:val="00E069DC"/>
    <w:rsid w:val="00E06BEA"/>
    <w:rsid w:val="00E07304"/>
    <w:rsid w:val="00E10005"/>
    <w:rsid w:val="00E1015C"/>
    <w:rsid w:val="00E1183E"/>
    <w:rsid w:val="00E11A64"/>
    <w:rsid w:val="00E1212C"/>
    <w:rsid w:val="00E1213C"/>
    <w:rsid w:val="00E123E4"/>
    <w:rsid w:val="00E126F3"/>
    <w:rsid w:val="00E12D2F"/>
    <w:rsid w:val="00E135C3"/>
    <w:rsid w:val="00E14136"/>
    <w:rsid w:val="00E15E94"/>
    <w:rsid w:val="00E161B0"/>
    <w:rsid w:val="00E1703F"/>
    <w:rsid w:val="00E1778E"/>
    <w:rsid w:val="00E1796D"/>
    <w:rsid w:val="00E179E6"/>
    <w:rsid w:val="00E17C3C"/>
    <w:rsid w:val="00E17CE1"/>
    <w:rsid w:val="00E205EA"/>
    <w:rsid w:val="00E20DDD"/>
    <w:rsid w:val="00E21376"/>
    <w:rsid w:val="00E225E1"/>
    <w:rsid w:val="00E228AF"/>
    <w:rsid w:val="00E229F7"/>
    <w:rsid w:val="00E22B29"/>
    <w:rsid w:val="00E2335A"/>
    <w:rsid w:val="00E233E9"/>
    <w:rsid w:val="00E246C4"/>
    <w:rsid w:val="00E248C6"/>
    <w:rsid w:val="00E249FB"/>
    <w:rsid w:val="00E26024"/>
    <w:rsid w:val="00E261AE"/>
    <w:rsid w:val="00E26412"/>
    <w:rsid w:val="00E2643D"/>
    <w:rsid w:val="00E26B54"/>
    <w:rsid w:val="00E2710F"/>
    <w:rsid w:val="00E27984"/>
    <w:rsid w:val="00E27B74"/>
    <w:rsid w:val="00E30EE8"/>
    <w:rsid w:val="00E30FF7"/>
    <w:rsid w:val="00E3129D"/>
    <w:rsid w:val="00E31602"/>
    <w:rsid w:val="00E31784"/>
    <w:rsid w:val="00E3227D"/>
    <w:rsid w:val="00E330D4"/>
    <w:rsid w:val="00E334F4"/>
    <w:rsid w:val="00E337FE"/>
    <w:rsid w:val="00E33DDB"/>
    <w:rsid w:val="00E34367"/>
    <w:rsid w:val="00E3486D"/>
    <w:rsid w:val="00E34980"/>
    <w:rsid w:val="00E34B24"/>
    <w:rsid w:val="00E34F83"/>
    <w:rsid w:val="00E35CED"/>
    <w:rsid w:val="00E35D07"/>
    <w:rsid w:val="00E36540"/>
    <w:rsid w:val="00E36870"/>
    <w:rsid w:val="00E369C7"/>
    <w:rsid w:val="00E36BFC"/>
    <w:rsid w:val="00E37408"/>
    <w:rsid w:val="00E3740B"/>
    <w:rsid w:val="00E37936"/>
    <w:rsid w:val="00E37E09"/>
    <w:rsid w:val="00E40903"/>
    <w:rsid w:val="00E40CC2"/>
    <w:rsid w:val="00E40E95"/>
    <w:rsid w:val="00E41653"/>
    <w:rsid w:val="00E41B19"/>
    <w:rsid w:val="00E41BD9"/>
    <w:rsid w:val="00E41CAA"/>
    <w:rsid w:val="00E421CE"/>
    <w:rsid w:val="00E42C84"/>
    <w:rsid w:val="00E42E3F"/>
    <w:rsid w:val="00E43056"/>
    <w:rsid w:val="00E43836"/>
    <w:rsid w:val="00E438CC"/>
    <w:rsid w:val="00E43E2E"/>
    <w:rsid w:val="00E4590F"/>
    <w:rsid w:val="00E45D5C"/>
    <w:rsid w:val="00E46357"/>
    <w:rsid w:val="00E467CF"/>
    <w:rsid w:val="00E46907"/>
    <w:rsid w:val="00E46D2E"/>
    <w:rsid w:val="00E46DED"/>
    <w:rsid w:val="00E4743B"/>
    <w:rsid w:val="00E478E1"/>
    <w:rsid w:val="00E47B55"/>
    <w:rsid w:val="00E47FAD"/>
    <w:rsid w:val="00E47FEC"/>
    <w:rsid w:val="00E503D2"/>
    <w:rsid w:val="00E50449"/>
    <w:rsid w:val="00E504A3"/>
    <w:rsid w:val="00E51393"/>
    <w:rsid w:val="00E51490"/>
    <w:rsid w:val="00E51529"/>
    <w:rsid w:val="00E515C7"/>
    <w:rsid w:val="00E51834"/>
    <w:rsid w:val="00E51A71"/>
    <w:rsid w:val="00E51E02"/>
    <w:rsid w:val="00E51F69"/>
    <w:rsid w:val="00E51F95"/>
    <w:rsid w:val="00E52399"/>
    <w:rsid w:val="00E529ED"/>
    <w:rsid w:val="00E52FE0"/>
    <w:rsid w:val="00E53457"/>
    <w:rsid w:val="00E536EC"/>
    <w:rsid w:val="00E54B82"/>
    <w:rsid w:val="00E55B9B"/>
    <w:rsid w:val="00E5638D"/>
    <w:rsid w:val="00E56CB8"/>
    <w:rsid w:val="00E56E7C"/>
    <w:rsid w:val="00E57337"/>
    <w:rsid w:val="00E57F76"/>
    <w:rsid w:val="00E60657"/>
    <w:rsid w:val="00E607DF"/>
    <w:rsid w:val="00E6086E"/>
    <w:rsid w:val="00E609E9"/>
    <w:rsid w:val="00E60E46"/>
    <w:rsid w:val="00E60EDF"/>
    <w:rsid w:val="00E62625"/>
    <w:rsid w:val="00E63423"/>
    <w:rsid w:val="00E634AC"/>
    <w:rsid w:val="00E644AF"/>
    <w:rsid w:val="00E65194"/>
    <w:rsid w:val="00E65838"/>
    <w:rsid w:val="00E6591E"/>
    <w:rsid w:val="00E65A12"/>
    <w:rsid w:val="00E668CF"/>
    <w:rsid w:val="00E67503"/>
    <w:rsid w:val="00E67605"/>
    <w:rsid w:val="00E70052"/>
    <w:rsid w:val="00E700DE"/>
    <w:rsid w:val="00E70457"/>
    <w:rsid w:val="00E70CD2"/>
    <w:rsid w:val="00E70DCA"/>
    <w:rsid w:val="00E719C7"/>
    <w:rsid w:val="00E71BE0"/>
    <w:rsid w:val="00E71D7C"/>
    <w:rsid w:val="00E71E7C"/>
    <w:rsid w:val="00E72658"/>
    <w:rsid w:val="00E74969"/>
    <w:rsid w:val="00E7648D"/>
    <w:rsid w:val="00E76544"/>
    <w:rsid w:val="00E7709B"/>
    <w:rsid w:val="00E77232"/>
    <w:rsid w:val="00E776A8"/>
    <w:rsid w:val="00E77A55"/>
    <w:rsid w:val="00E80483"/>
    <w:rsid w:val="00E807C6"/>
    <w:rsid w:val="00E80CFA"/>
    <w:rsid w:val="00E80D51"/>
    <w:rsid w:val="00E82130"/>
    <w:rsid w:val="00E82800"/>
    <w:rsid w:val="00E8298B"/>
    <w:rsid w:val="00E83024"/>
    <w:rsid w:val="00E836B2"/>
    <w:rsid w:val="00E838D2"/>
    <w:rsid w:val="00E83B18"/>
    <w:rsid w:val="00E84144"/>
    <w:rsid w:val="00E846E3"/>
    <w:rsid w:val="00E857C0"/>
    <w:rsid w:val="00E85BB8"/>
    <w:rsid w:val="00E862D4"/>
    <w:rsid w:val="00E86B83"/>
    <w:rsid w:val="00E86BD4"/>
    <w:rsid w:val="00E8702C"/>
    <w:rsid w:val="00E87315"/>
    <w:rsid w:val="00E878D3"/>
    <w:rsid w:val="00E87B3C"/>
    <w:rsid w:val="00E87F86"/>
    <w:rsid w:val="00E903D2"/>
    <w:rsid w:val="00E90A6F"/>
    <w:rsid w:val="00E90F69"/>
    <w:rsid w:val="00E91A8D"/>
    <w:rsid w:val="00E91FBF"/>
    <w:rsid w:val="00E92170"/>
    <w:rsid w:val="00E92AD4"/>
    <w:rsid w:val="00E92C1D"/>
    <w:rsid w:val="00E92E9E"/>
    <w:rsid w:val="00E933EC"/>
    <w:rsid w:val="00E93B42"/>
    <w:rsid w:val="00E945EC"/>
    <w:rsid w:val="00E95466"/>
    <w:rsid w:val="00E9555B"/>
    <w:rsid w:val="00E95852"/>
    <w:rsid w:val="00E95873"/>
    <w:rsid w:val="00E96250"/>
    <w:rsid w:val="00E9666B"/>
    <w:rsid w:val="00E96DDD"/>
    <w:rsid w:val="00E97E3D"/>
    <w:rsid w:val="00EA012F"/>
    <w:rsid w:val="00EA08FE"/>
    <w:rsid w:val="00EA103A"/>
    <w:rsid w:val="00EA1F53"/>
    <w:rsid w:val="00EA21FA"/>
    <w:rsid w:val="00EA2B80"/>
    <w:rsid w:val="00EA2F3D"/>
    <w:rsid w:val="00EA3729"/>
    <w:rsid w:val="00EA3B1A"/>
    <w:rsid w:val="00EA3CD2"/>
    <w:rsid w:val="00EA3EB5"/>
    <w:rsid w:val="00EA4141"/>
    <w:rsid w:val="00EA4397"/>
    <w:rsid w:val="00EA43B2"/>
    <w:rsid w:val="00EA4A78"/>
    <w:rsid w:val="00EA548A"/>
    <w:rsid w:val="00EA5542"/>
    <w:rsid w:val="00EA5804"/>
    <w:rsid w:val="00EA58E4"/>
    <w:rsid w:val="00EA6B1F"/>
    <w:rsid w:val="00EA709E"/>
    <w:rsid w:val="00EA7101"/>
    <w:rsid w:val="00EA7482"/>
    <w:rsid w:val="00EA7755"/>
    <w:rsid w:val="00EB0208"/>
    <w:rsid w:val="00EB08ED"/>
    <w:rsid w:val="00EB1876"/>
    <w:rsid w:val="00EB1AA6"/>
    <w:rsid w:val="00EB1D4A"/>
    <w:rsid w:val="00EB1DCF"/>
    <w:rsid w:val="00EB219C"/>
    <w:rsid w:val="00EB2D8C"/>
    <w:rsid w:val="00EB3F6C"/>
    <w:rsid w:val="00EB4812"/>
    <w:rsid w:val="00EB4FD5"/>
    <w:rsid w:val="00EB504C"/>
    <w:rsid w:val="00EB57C6"/>
    <w:rsid w:val="00EB5A9F"/>
    <w:rsid w:val="00EB617C"/>
    <w:rsid w:val="00EB685C"/>
    <w:rsid w:val="00EB6FAA"/>
    <w:rsid w:val="00EB77B1"/>
    <w:rsid w:val="00EB7916"/>
    <w:rsid w:val="00EB7949"/>
    <w:rsid w:val="00EC001B"/>
    <w:rsid w:val="00EC0B1A"/>
    <w:rsid w:val="00EC1BB2"/>
    <w:rsid w:val="00EC20D7"/>
    <w:rsid w:val="00EC2343"/>
    <w:rsid w:val="00EC27C9"/>
    <w:rsid w:val="00EC286A"/>
    <w:rsid w:val="00EC2B9A"/>
    <w:rsid w:val="00EC2C45"/>
    <w:rsid w:val="00EC2E32"/>
    <w:rsid w:val="00EC3A87"/>
    <w:rsid w:val="00EC4819"/>
    <w:rsid w:val="00EC51D0"/>
    <w:rsid w:val="00EC548D"/>
    <w:rsid w:val="00EC554F"/>
    <w:rsid w:val="00EC5915"/>
    <w:rsid w:val="00EC5A41"/>
    <w:rsid w:val="00EC5B8D"/>
    <w:rsid w:val="00EC5BF5"/>
    <w:rsid w:val="00EC5C12"/>
    <w:rsid w:val="00EC6084"/>
    <w:rsid w:val="00EC6620"/>
    <w:rsid w:val="00EC6AF6"/>
    <w:rsid w:val="00EC6C89"/>
    <w:rsid w:val="00EC6FE9"/>
    <w:rsid w:val="00EC7DB7"/>
    <w:rsid w:val="00ED00F1"/>
    <w:rsid w:val="00ED0C45"/>
    <w:rsid w:val="00ED1158"/>
    <w:rsid w:val="00ED11E4"/>
    <w:rsid w:val="00ED1DA3"/>
    <w:rsid w:val="00ED1F08"/>
    <w:rsid w:val="00ED21EB"/>
    <w:rsid w:val="00ED24C4"/>
    <w:rsid w:val="00ED3139"/>
    <w:rsid w:val="00ED3243"/>
    <w:rsid w:val="00ED37C5"/>
    <w:rsid w:val="00ED3C1C"/>
    <w:rsid w:val="00ED3D04"/>
    <w:rsid w:val="00ED3DC8"/>
    <w:rsid w:val="00ED4512"/>
    <w:rsid w:val="00ED4D3D"/>
    <w:rsid w:val="00ED5605"/>
    <w:rsid w:val="00ED59DB"/>
    <w:rsid w:val="00ED5DE9"/>
    <w:rsid w:val="00ED6599"/>
    <w:rsid w:val="00ED6788"/>
    <w:rsid w:val="00ED6911"/>
    <w:rsid w:val="00ED7443"/>
    <w:rsid w:val="00ED77B2"/>
    <w:rsid w:val="00EE03A3"/>
    <w:rsid w:val="00EE0483"/>
    <w:rsid w:val="00EE0838"/>
    <w:rsid w:val="00EE0BDB"/>
    <w:rsid w:val="00EE0D4E"/>
    <w:rsid w:val="00EE0DB6"/>
    <w:rsid w:val="00EE1416"/>
    <w:rsid w:val="00EE2061"/>
    <w:rsid w:val="00EE2240"/>
    <w:rsid w:val="00EE464B"/>
    <w:rsid w:val="00EE4C29"/>
    <w:rsid w:val="00EE5646"/>
    <w:rsid w:val="00EE59C8"/>
    <w:rsid w:val="00EE609E"/>
    <w:rsid w:val="00EE6984"/>
    <w:rsid w:val="00EE6D3A"/>
    <w:rsid w:val="00EF0629"/>
    <w:rsid w:val="00EF13CF"/>
    <w:rsid w:val="00EF1A75"/>
    <w:rsid w:val="00EF286D"/>
    <w:rsid w:val="00EF38FA"/>
    <w:rsid w:val="00EF3CFB"/>
    <w:rsid w:val="00EF41C8"/>
    <w:rsid w:val="00EF45F9"/>
    <w:rsid w:val="00EF5147"/>
    <w:rsid w:val="00EF52D4"/>
    <w:rsid w:val="00EF5A79"/>
    <w:rsid w:val="00EF70A4"/>
    <w:rsid w:val="00EF7208"/>
    <w:rsid w:val="00EF7329"/>
    <w:rsid w:val="00EF73E0"/>
    <w:rsid w:val="00EF74E6"/>
    <w:rsid w:val="00EF783B"/>
    <w:rsid w:val="00EF7E45"/>
    <w:rsid w:val="00F00133"/>
    <w:rsid w:val="00F004DE"/>
    <w:rsid w:val="00F0081E"/>
    <w:rsid w:val="00F01DC0"/>
    <w:rsid w:val="00F01FB6"/>
    <w:rsid w:val="00F021BC"/>
    <w:rsid w:val="00F03307"/>
    <w:rsid w:val="00F036AB"/>
    <w:rsid w:val="00F044A9"/>
    <w:rsid w:val="00F0489D"/>
    <w:rsid w:val="00F0573F"/>
    <w:rsid w:val="00F06353"/>
    <w:rsid w:val="00F06DCC"/>
    <w:rsid w:val="00F0778B"/>
    <w:rsid w:val="00F1031E"/>
    <w:rsid w:val="00F1074A"/>
    <w:rsid w:val="00F10C4C"/>
    <w:rsid w:val="00F11753"/>
    <w:rsid w:val="00F11C1F"/>
    <w:rsid w:val="00F1205F"/>
    <w:rsid w:val="00F12ADA"/>
    <w:rsid w:val="00F131B5"/>
    <w:rsid w:val="00F138B1"/>
    <w:rsid w:val="00F13B3D"/>
    <w:rsid w:val="00F13FEC"/>
    <w:rsid w:val="00F14205"/>
    <w:rsid w:val="00F14F5D"/>
    <w:rsid w:val="00F151DC"/>
    <w:rsid w:val="00F16429"/>
    <w:rsid w:val="00F16849"/>
    <w:rsid w:val="00F2096D"/>
    <w:rsid w:val="00F2108D"/>
    <w:rsid w:val="00F21341"/>
    <w:rsid w:val="00F216FD"/>
    <w:rsid w:val="00F2183F"/>
    <w:rsid w:val="00F21873"/>
    <w:rsid w:val="00F219C3"/>
    <w:rsid w:val="00F21C90"/>
    <w:rsid w:val="00F21CFC"/>
    <w:rsid w:val="00F21F0B"/>
    <w:rsid w:val="00F226E0"/>
    <w:rsid w:val="00F23DD6"/>
    <w:rsid w:val="00F23FC9"/>
    <w:rsid w:val="00F24C3F"/>
    <w:rsid w:val="00F24DF4"/>
    <w:rsid w:val="00F25BC7"/>
    <w:rsid w:val="00F26711"/>
    <w:rsid w:val="00F26987"/>
    <w:rsid w:val="00F27163"/>
    <w:rsid w:val="00F27415"/>
    <w:rsid w:val="00F279F6"/>
    <w:rsid w:val="00F27E6F"/>
    <w:rsid w:val="00F306E3"/>
    <w:rsid w:val="00F3099B"/>
    <w:rsid w:val="00F3158A"/>
    <w:rsid w:val="00F31637"/>
    <w:rsid w:val="00F31E32"/>
    <w:rsid w:val="00F322A7"/>
    <w:rsid w:val="00F32381"/>
    <w:rsid w:val="00F3319F"/>
    <w:rsid w:val="00F33A50"/>
    <w:rsid w:val="00F348E7"/>
    <w:rsid w:val="00F34A17"/>
    <w:rsid w:val="00F3591A"/>
    <w:rsid w:val="00F363E5"/>
    <w:rsid w:val="00F365DB"/>
    <w:rsid w:val="00F36B40"/>
    <w:rsid w:val="00F36DB1"/>
    <w:rsid w:val="00F37012"/>
    <w:rsid w:val="00F37693"/>
    <w:rsid w:val="00F376BE"/>
    <w:rsid w:val="00F37923"/>
    <w:rsid w:val="00F40619"/>
    <w:rsid w:val="00F41344"/>
    <w:rsid w:val="00F41BBE"/>
    <w:rsid w:val="00F42806"/>
    <w:rsid w:val="00F4320B"/>
    <w:rsid w:val="00F4337C"/>
    <w:rsid w:val="00F438F7"/>
    <w:rsid w:val="00F4409E"/>
    <w:rsid w:val="00F44BD6"/>
    <w:rsid w:val="00F4542B"/>
    <w:rsid w:val="00F45638"/>
    <w:rsid w:val="00F457E9"/>
    <w:rsid w:val="00F4592A"/>
    <w:rsid w:val="00F45937"/>
    <w:rsid w:val="00F45BEA"/>
    <w:rsid w:val="00F46669"/>
    <w:rsid w:val="00F468D4"/>
    <w:rsid w:val="00F46D1C"/>
    <w:rsid w:val="00F46E97"/>
    <w:rsid w:val="00F471CF"/>
    <w:rsid w:val="00F47AA8"/>
    <w:rsid w:val="00F47DD6"/>
    <w:rsid w:val="00F50BCE"/>
    <w:rsid w:val="00F50CAD"/>
    <w:rsid w:val="00F514DF"/>
    <w:rsid w:val="00F5175F"/>
    <w:rsid w:val="00F51E6B"/>
    <w:rsid w:val="00F52029"/>
    <w:rsid w:val="00F52363"/>
    <w:rsid w:val="00F523B7"/>
    <w:rsid w:val="00F52664"/>
    <w:rsid w:val="00F52EF9"/>
    <w:rsid w:val="00F5378D"/>
    <w:rsid w:val="00F53CE0"/>
    <w:rsid w:val="00F54536"/>
    <w:rsid w:val="00F5488E"/>
    <w:rsid w:val="00F55018"/>
    <w:rsid w:val="00F5553F"/>
    <w:rsid w:val="00F5557A"/>
    <w:rsid w:val="00F557AB"/>
    <w:rsid w:val="00F557BA"/>
    <w:rsid w:val="00F55BC9"/>
    <w:rsid w:val="00F55D38"/>
    <w:rsid w:val="00F55F34"/>
    <w:rsid w:val="00F5633D"/>
    <w:rsid w:val="00F56858"/>
    <w:rsid w:val="00F56C71"/>
    <w:rsid w:val="00F573C4"/>
    <w:rsid w:val="00F57EBC"/>
    <w:rsid w:val="00F604E7"/>
    <w:rsid w:val="00F6087A"/>
    <w:rsid w:val="00F60A01"/>
    <w:rsid w:val="00F611BA"/>
    <w:rsid w:val="00F61B7E"/>
    <w:rsid w:val="00F61CBE"/>
    <w:rsid w:val="00F61D44"/>
    <w:rsid w:val="00F61E76"/>
    <w:rsid w:val="00F61F9C"/>
    <w:rsid w:val="00F6229E"/>
    <w:rsid w:val="00F626C4"/>
    <w:rsid w:val="00F62A5C"/>
    <w:rsid w:val="00F62C08"/>
    <w:rsid w:val="00F62D96"/>
    <w:rsid w:val="00F638FD"/>
    <w:rsid w:val="00F6393A"/>
    <w:rsid w:val="00F64367"/>
    <w:rsid w:val="00F644F4"/>
    <w:rsid w:val="00F6489F"/>
    <w:rsid w:val="00F64958"/>
    <w:rsid w:val="00F65C50"/>
    <w:rsid w:val="00F6602B"/>
    <w:rsid w:val="00F66283"/>
    <w:rsid w:val="00F66739"/>
    <w:rsid w:val="00F66769"/>
    <w:rsid w:val="00F66D8D"/>
    <w:rsid w:val="00F66DEE"/>
    <w:rsid w:val="00F67055"/>
    <w:rsid w:val="00F676CA"/>
    <w:rsid w:val="00F67892"/>
    <w:rsid w:val="00F67B85"/>
    <w:rsid w:val="00F70956"/>
    <w:rsid w:val="00F71BBE"/>
    <w:rsid w:val="00F71C03"/>
    <w:rsid w:val="00F71F84"/>
    <w:rsid w:val="00F722F8"/>
    <w:rsid w:val="00F7247D"/>
    <w:rsid w:val="00F72490"/>
    <w:rsid w:val="00F72D1F"/>
    <w:rsid w:val="00F72F39"/>
    <w:rsid w:val="00F74204"/>
    <w:rsid w:val="00F74846"/>
    <w:rsid w:val="00F74A71"/>
    <w:rsid w:val="00F758E1"/>
    <w:rsid w:val="00F75D1A"/>
    <w:rsid w:val="00F764F9"/>
    <w:rsid w:val="00F7665F"/>
    <w:rsid w:val="00F767E3"/>
    <w:rsid w:val="00F77511"/>
    <w:rsid w:val="00F77687"/>
    <w:rsid w:val="00F77729"/>
    <w:rsid w:val="00F77891"/>
    <w:rsid w:val="00F80C12"/>
    <w:rsid w:val="00F80DAE"/>
    <w:rsid w:val="00F810F9"/>
    <w:rsid w:val="00F810FF"/>
    <w:rsid w:val="00F817AC"/>
    <w:rsid w:val="00F8263C"/>
    <w:rsid w:val="00F82ED4"/>
    <w:rsid w:val="00F83614"/>
    <w:rsid w:val="00F84348"/>
    <w:rsid w:val="00F84458"/>
    <w:rsid w:val="00F846BC"/>
    <w:rsid w:val="00F851AB"/>
    <w:rsid w:val="00F85253"/>
    <w:rsid w:val="00F8588A"/>
    <w:rsid w:val="00F858CE"/>
    <w:rsid w:val="00F85E95"/>
    <w:rsid w:val="00F85FAF"/>
    <w:rsid w:val="00F86387"/>
    <w:rsid w:val="00F8697C"/>
    <w:rsid w:val="00F86C20"/>
    <w:rsid w:val="00F8760D"/>
    <w:rsid w:val="00F87A78"/>
    <w:rsid w:val="00F90440"/>
    <w:rsid w:val="00F914F4"/>
    <w:rsid w:val="00F916EB"/>
    <w:rsid w:val="00F91C9A"/>
    <w:rsid w:val="00F92E22"/>
    <w:rsid w:val="00F93020"/>
    <w:rsid w:val="00F93108"/>
    <w:rsid w:val="00F9352A"/>
    <w:rsid w:val="00F93B52"/>
    <w:rsid w:val="00F93E0F"/>
    <w:rsid w:val="00F94147"/>
    <w:rsid w:val="00F941A4"/>
    <w:rsid w:val="00F942DB"/>
    <w:rsid w:val="00F9444D"/>
    <w:rsid w:val="00F94627"/>
    <w:rsid w:val="00F95406"/>
    <w:rsid w:val="00F954C5"/>
    <w:rsid w:val="00F955BB"/>
    <w:rsid w:val="00F95C45"/>
    <w:rsid w:val="00F96A23"/>
    <w:rsid w:val="00F96CB1"/>
    <w:rsid w:val="00F97043"/>
    <w:rsid w:val="00FA09BA"/>
    <w:rsid w:val="00FA1900"/>
    <w:rsid w:val="00FA2341"/>
    <w:rsid w:val="00FA3651"/>
    <w:rsid w:val="00FA3902"/>
    <w:rsid w:val="00FA4D42"/>
    <w:rsid w:val="00FA4DF2"/>
    <w:rsid w:val="00FA4FC2"/>
    <w:rsid w:val="00FA538D"/>
    <w:rsid w:val="00FA5987"/>
    <w:rsid w:val="00FA61D3"/>
    <w:rsid w:val="00FA62E2"/>
    <w:rsid w:val="00FA67E3"/>
    <w:rsid w:val="00FA72AE"/>
    <w:rsid w:val="00FA7B4C"/>
    <w:rsid w:val="00FA7B6F"/>
    <w:rsid w:val="00FA7ED7"/>
    <w:rsid w:val="00FA7F1F"/>
    <w:rsid w:val="00FA7F7B"/>
    <w:rsid w:val="00FB007A"/>
    <w:rsid w:val="00FB0BC5"/>
    <w:rsid w:val="00FB0C37"/>
    <w:rsid w:val="00FB0CFE"/>
    <w:rsid w:val="00FB0D66"/>
    <w:rsid w:val="00FB12E1"/>
    <w:rsid w:val="00FB1390"/>
    <w:rsid w:val="00FB1A27"/>
    <w:rsid w:val="00FB23C7"/>
    <w:rsid w:val="00FB253F"/>
    <w:rsid w:val="00FB2B44"/>
    <w:rsid w:val="00FB2C7B"/>
    <w:rsid w:val="00FB2FC1"/>
    <w:rsid w:val="00FB35DA"/>
    <w:rsid w:val="00FB3D74"/>
    <w:rsid w:val="00FB4131"/>
    <w:rsid w:val="00FB4163"/>
    <w:rsid w:val="00FB4593"/>
    <w:rsid w:val="00FB4E3D"/>
    <w:rsid w:val="00FB5417"/>
    <w:rsid w:val="00FB5563"/>
    <w:rsid w:val="00FB5D83"/>
    <w:rsid w:val="00FB60D6"/>
    <w:rsid w:val="00FB6745"/>
    <w:rsid w:val="00FB6F0B"/>
    <w:rsid w:val="00FB701F"/>
    <w:rsid w:val="00FC032A"/>
    <w:rsid w:val="00FC13DE"/>
    <w:rsid w:val="00FC15EA"/>
    <w:rsid w:val="00FC194C"/>
    <w:rsid w:val="00FC19E5"/>
    <w:rsid w:val="00FC215E"/>
    <w:rsid w:val="00FC2535"/>
    <w:rsid w:val="00FC27FC"/>
    <w:rsid w:val="00FC2F1A"/>
    <w:rsid w:val="00FC350F"/>
    <w:rsid w:val="00FC35D8"/>
    <w:rsid w:val="00FC38D3"/>
    <w:rsid w:val="00FC410C"/>
    <w:rsid w:val="00FC458D"/>
    <w:rsid w:val="00FC4942"/>
    <w:rsid w:val="00FC4C87"/>
    <w:rsid w:val="00FC4D83"/>
    <w:rsid w:val="00FC4E8D"/>
    <w:rsid w:val="00FC5019"/>
    <w:rsid w:val="00FC5743"/>
    <w:rsid w:val="00FC5AC3"/>
    <w:rsid w:val="00FC5D62"/>
    <w:rsid w:val="00FC6185"/>
    <w:rsid w:val="00FC65AB"/>
    <w:rsid w:val="00FC6C36"/>
    <w:rsid w:val="00FC7D6D"/>
    <w:rsid w:val="00FC7DD4"/>
    <w:rsid w:val="00FC7E92"/>
    <w:rsid w:val="00FD0255"/>
    <w:rsid w:val="00FD0CB7"/>
    <w:rsid w:val="00FD13A0"/>
    <w:rsid w:val="00FD155D"/>
    <w:rsid w:val="00FD1CE8"/>
    <w:rsid w:val="00FD20FD"/>
    <w:rsid w:val="00FD21DC"/>
    <w:rsid w:val="00FD225E"/>
    <w:rsid w:val="00FD2FDB"/>
    <w:rsid w:val="00FD3523"/>
    <w:rsid w:val="00FD39C7"/>
    <w:rsid w:val="00FD3F04"/>
    <w:rsid w:val="00FD3FFE"/>
    <w:rsid w:val="00FD4181"/>
    <w:rsid w:val="00FD4238"/>
    <w:rsid w:val="00FD477C"/>
    <w:rsid w:val="00FD4A41"/>
    <w:rsid w:val="00FD4B75"/>
    <w:rsid w:val="00FD4E0F"/>
    <w:rsid w:val="00FD53F8"/>
    <w:rsid w:val="00FD5DF7"/>
    <w:rsid w:val="00FD6371"/>
    <w:rsid w:val="00FD6DFE"/>
    <w:rsid w:val="00FD706D"/>
    <w:rsid w:val="00FD709E"/>
    <w:rsid w:val="00FD70EC"/>
    <w:rsid w:val="00FD721E"/>
    <w:rsid w:val="00FD75A5"/>
    <w:rsid w:val="00FD77AE"/>
    <w:rsid w:val="00FD79C4"/>
    <w:rsid w:val="00FD7CE8"/>
    <w:rsid w:val="00FD7DE3"/>
    <w:rsid w:val="00FE0812"/>
    <w:rsid w:val="00FE0E41"/>
    <w:rsid w:val="00FE10E6"/>
    <w:rsid w:val="00FE17A0"/>
    <w:rsid w:val="00FE1800"/>
    <w:rsid w:val="00FE1ECD"/>
    <w:rsid w:val="00FE3DD9"/>
    <w:rsid w:val="00FE3E35"/>
    <w:rsid w:val="00FE3F38"/>
    <w:rsid w:val="00FE4887"/>
    <w:rsid w:val="00FE4956"/>
    <w:rsid w:val="00FE5D21"/>
    <w:rsid w:val="00FE5F53"/>
    <w:rsid w:val="00FE653F"/>
    <w:rsid w:val="00FF0FF0"/>
    <w:rsid w:val="00FF1B9C"/>
    <w:rsid w:val="00FF1BF1"/>
    <w:rsid w:val="00FF2C6C"/>
    <w:rsid w:val="00FF2FC0"/>
    <w:rsid w:val="00FF3DB6"/>
    <w:rsid w:val="00FF53D1"/>
    <w:rsid w:val="00FF54ED"/>
    <w:rsid w:val="00FF55EF"/>
    <w:rsid w:val="00FF5621"/>
    <w:rsid w:val="00FF59B0"/>
    <w:rsid w:val="00FF60DE"/>
    <w:rsid w:val="00FF6726"/>
    <w:rsid w:val="00FF6A4F"/>
    <w:rsid w:val="00FF6F54"/>
    <w:rsid w:val="00FF73AD"/>
    <w:rsid w:val="00FF73E0"/>
    <w:rsid w:val="00FF750E"/>
    <w:rsid w:val="00FF769A"/>
    <w:rsid w:val="00FF7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170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Preformatted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8A29CE"/>
    <w:rPr>
      <w:sz w:val="24"/>
      <w:szCs w:val="24"/>
    </w:rPr>
  </w:style>
  <w:style w:type="paragraph" w:styleId="10">
    <w:name w:val="heading 1"/>
    <w:basedOn w:val="a0"/>
    <w:next w:val="a0"/>
    <w:link w:val="11"/>
    <w:qFormat/>
    <w:rsid w:val="00AD7352"/>
    <w:pPr>
      <w:keepNext/>
      <w:jc w:val="both"/>
      <w:outlineLvl w:val="0"/>
    </w:pPr>
    <w:rPr>
      <w:b/>
      <w:bCs/>
      <w:sz w:val="28"/>
    </w:rPr>
  </w:style>
  <w:style w:type="paragraph" w:styleId="2">
    <w:name w:val="heading 2"/>
    <w:basedOn w:val="a0"/>
    <w:next w:val="a0"/>
    <w:link w:val="20"/>
    <w:qFormat/>
    <w:rsid w:val="00AD7352"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0"/>
    <w:next w:val="a0"/>
    <w:link w:val="30"/>
    <w:qFormat/>
    <w:rsid w:val="00AD7352"/>
    <w:pPr>
      <w:keepNext/>
      <w:jc w:val="center"/>
      <w:outlineLvl w:val="2"/>
    </w:pPr>
    <w:rPr>
      <w:sz w:val="28"/>
    </w:rPr>
  </w:style>
  <w:style w:type="paragraph" w:styleId="4">
    <w:name w:val="heading 4"/>
    <w:basedOn w:val="a0"/>
    <w:next w:val="a0"/>
    <w:link w:val="40"/>
    <w:unhideWhenUsed/>
    <w:qFormat/>
    <w:rsid w:val="00AD735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0"/>
    <w:next w:val="a0"/>
    <w:link w:val="50"/>
    <w:unhideWhenUsed/>
    <w:qFormat/>
    <w:rsid w:val="00AD735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nhideWhenUsed/>
    <w:qFormat/>
    <w:rsid w:val="00AD7352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rsid w:val="00AD7352"/>
    <w:p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0"/>
    <w:next w:val="a0"/>
    <w:link w:val="80"/>
    <w:unhideWhenUsed/>
    <w:qFormat/>
    <w:rsid w:val="00AD7352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0"/>
    <w:next w:val="a0"/>
    <w:link w:val="90"/>
    <w:unhideWhenUsed/>
    <w:qFormat/>
    <w:rsid w:val="00AD7352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link w:val="10"/>
    <w:rsid w:val="00AD7352"/>
    <w:rPr>
      <w:b/>
      <w:bCs/>
      <w:sz w:val="28"/>
      <w:szCs w:val="24"/>
    </w:rPr>
  </w:style>
  <w:style w:type="character" w:customStyle="1" w:styleId="20">
    <w:name w:val="Заголовок 2 Знак"/>
    <w:link w:val="2"/>
    <w:rsid w:val="00AD7352"/>
    <w:rPr>
      <w:b/>
      <w:bCs/>
      <w:sz w:val="28"/>
      <w:szCs w:val="24"/>
    </w:rPr>
  </w:style>
  <w:style w:type="character" w:customStyle="1" w:styleId="30">
    <w:name w:val="Заголовок 3 Знак"/>
    <w:link w:val="3"/>
    <w:rsid w:val="00AD7352"/>
    <w:rPr>
      <w:sz w:val="28"/>
      <w:szCs w:val="24"/>
    </w:rPr>
  </w:style>
  <w:style w:type="character" w:customStyle="1" w:styleId="40">
    <w:name w:val="Заголовок 4 Знак"/>
    <w:link w:val="4"/>
    <w:rsid w:val="00AD7352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rsid w:val="00AD7352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rsid w:val="00AD7352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rsid w:val="00AD7352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rsid w:val="00AD7352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rsid w:val="00AD7352"/>
    <w:rPr>
      <w:rFonts w:ascii="Cambria" w:eastAsia="Times New Roman" w:hAnsi="Cambria" w:cs="Times New Roman"/>
      <w:sz w:val="22"/>
      <w:szCs w:val="22"/>
    </w:rPr>
  </w:style>
  <w:style w:type="paragraph" w:customStyle="1" w:styleId="a4">
    <w:name w:val="Знак"/>
    <w:basedOn w:val="a0"/>
    <w:rsid w:val="0062127C"/>
    <w:pPr>
      <w:spacing w:after="160" w:line="240" w:lineRule="exact"/>
    </w:pPr>
    <w:rPr>
      <w:rFonts w:ascii="Verdana" w:hAnsi="Verdana"/>
      <w:lang w:val="en-US" w:eastAsia="en-US"/>
    </w:rPr>
  </w:style>
  <w:style w:type="table" w:styleId="a5">
    <w:name w:val="Table Grid"/>
    <w:basedOn w:val="a2"/>
    <w:uiPriority w:val="59"/>
    <w:rsid w:val="004566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Знак1 Знак Знак Знак Знак Знак Знак"/>
    <w:basedOn w:val="a0"/>
    <w:rsid w:val="00EC2C4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6">
    <w:name w:val="Body Text Indent"/>
    <w:basedOn w:val="a0"/>
    <w:link w:val="a7"/>
    <w:rsid w:val="00EC2C45"/>
    <w:pPr>
      <w:tabs>
        <w:tab w:val="left" w:pos="4536"/>
      </w:tabs>
      <w:spacing w:line="360" w:lineRule="auto"/>
      <w:ind w:firstLine="720"/>
      <w:jc w:val="both"/>
    </w:pPr>
    <w:rPr>
      <w:sz w:val="28"/>
      <w:szCs w:val="20"/>
    </w:rPr>
  </w:style>
  <w:style w:type="character" w:customStyle="1" w:styleId="a7">
    <w:name w:val="Основной текст с отступом Знак"/>
    <w:link w:val="a6"/>
    <w:rsid w:val="00AD7352"/>
    <w:rPr>
      <w:sz w:val="28"/>
    </w:rPr>
  </w:style>
  <w:style w:type="paragraph" w:styleId="21">
    <w:name w:val="Body Text 2"/>
    <w:basedOn w:val="a0"/>
    <w:link w:val="22"/>
    <w:rsid w:val="00EC2C45"/>
    <w:pPr>
      <w:spacing w:after="120" w:line="480" w:lineRule="auto"/>
    </w:pPr>
    <w:rPr>
      <w:sz w:val="28"/>
      <w:szCs w:val="28"/>
    </w:rPr>
  </w:style>
  <w:style w:type="character" w:customStyle="1" w:styleId="22">
    <w:name w:val="Основной текст 2 Знак"/>
    <w:link w:val="21"/>
    <w:locked/>
    <w:rsid w:val="002557FE"/>
    <w:rPr>
      <w:sz w:val="28"/>
      <w:szCs w:val="28"/>
    </w:rPr>
  </w:style>
  <w:style w:type="paragraph" w:customStyle="1" w:styleId="13">
    <w:name w:val="Знак1 Знак Знак Знак Знак Знак Знак"/>
    <w:basedOn w:val="a0"/>
    <w:rsid w:val="00EC2C4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8">
    <w:name w:val="Body Text"/>
    <w:basedOn w:val="a0"/>
    <w:link w:val="a9"/>
    <w:rsid w:val="00EC2C45"/>
    <w:pPr>
      <w:spacing w:after="120"/>
    </w:pPr>
  </w:style>
  <w:style w:type="character" w:customStyle="1" w:styleId="a9">
    <w:name w:val="Основной текст Знак"/>
    <w:link w:val="a8"/>
    <w:rsid w:val="00547B18"/>
    <w:rPr>
      <w:sz w:val="24"/>
      <w:szCs w:val="24"/>
    </w:rPr>
  </w:style>
  <w:style w:type="paragraph" w:styleId="31">
    <w:name w:val="Body Text Indent 3"/>
    <w:basedOn w:val="a0"/>
    <w:link w:val="32"/>
    <w:rsid w:val="00EC2C45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547B18"/>
    <w:rPr>
      <w:sz w:val="16"/>
      <w:szCs w:val="16"/>
    </w:rPr>
  </w:style>
  <w:style w:type="paragraph" w:customStyle="1" w:styleId="ConsPlusNonformat">
    <w:name w:val="ConsPlusNonformat"/>
    <w:rsid w:val="00E233E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CC088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FontStyle73">
    <w:name w:val="Font Style73"/>
    <w:rsid w:val="005440D5"/>
    <w:rPr>
      <w:rFonts w:ascii="Times New Roman" w:hAnsi="Times New Roman" w:cs="Times New Roman"/>
      <w:sz w:val="22"/>
      <w:szCs w:val="22"/>
    </w:rPr>
  </w:style>
  <w:style w:type="paragraph" w:customStyle="1" w:styleId="Style14">
    <w:name w:val="Style14"/>
    <w:basedOn w:val="a0"/>
    <w:rsid w:val="005440D5"/>
    <w:pPr>
      <w:widowControl w:val="0"/>
      <w:autoSpaceDE w:val="0"/>
      <w:autoSpaceDN w:val="0"/>
      <w:adjustRightInd w:val="0"/>
      <w:spacing w:line="274" w:lineRule="exact"/>
      <w:jc w:val="both"/>
    </w:pPr>
    <w:rPr>
      <w:rFonts w:eastAsia="Calibri"/>
    </w:rPr>
  </w:style>
  <w:style w:type="paragraph" w:customStyle="1" w:styleId="Style6">
    <w:name w:val="Style6"/>
    <w:basedOn w:val="a0"/>
    <w:rsid w:val="005440D5"/>
    <w:pPr>
      <w:widowControl w:val="0"/>
      <w:autoSpaceDE w:val="0"/>
      <w:autoSpaceDN w:val="0"/>
      <w:adjustRightInd w:val="0"/>
      <w:spacing w:line="269" w:lineRule="exact"/>
    </w:pPr>
    <w:rPr>
      <w:rFonts w:eastAsia="Calibri"/>
    </w:rPr>
  </w:style>
  <w:style w:type="paragraph" w:customStyle="1" w:styleId="Style10">
    <w:name w:val="Style10"/>
    <w:basedOn w:val="a0"/>
    <w:rsid w:val="005440D5"/>
    <w:pPr>
      <w:widowControl w:val="0"/>
      <w:autoSpaceDE w:val="0"/>
      <w:autoSpaceDN w:val="0"/>
      <w:adjustRightInd w:val="0"/>
      <w:spacing w:line="274" w:lineRule="exact"/>
      <w:jc w:val="both"/>
    </w:pPr>
    <w:rPr>
      <w:rFonts w:eastAsia="Calibri"/>
    </w:rPr>
  </w:style>
  <w:style w:type="paragraph" w:customStyle="1" w:styleId="ConsPlusCell">
    <w:name w:val="ConsPlusCell"/>
    <w:link w:val="ConsPlusCell0"/>
    <w:rsid w:val="005440D5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character" w:customStyle="1" w:styleId="ConsPlusCell0">
    <w:name w:val="ConsPlusCell Знак"/>
    <w:link w:val="ConsPlusCell"/>
    <w:locked/>
    <w:rsid w:val="00FF750E"/>
    <w:rPr>
      <w:rFonts w:ascii="Arial" w:eastAsia="Calibri" w:hAnsi="Arial" w:cs="Arial"/>
      <w:lang w:val="ru-RU" w:eastAsia="ru-RU" w:bidi="ar-SA"/>
    </w:rPr>
  </w:style>
  <w:style w:type="paragraph" w:customStyle="1" w:styleId="ConsPlusTitle">
    <w:name w:val="ConsPlusTitle"/>
    <w:rsid w:val="002C48AC"/>
    <w:pPr>
      <w:widowControl w:val="0"/>
      <w:autoSpaceDE w:val="0"/>
      <w:autoSpaceDN w:val="0"/>
      <w:adjustRightInd w:val="0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Style11">
    <w:name w:val="Style11"/>
    <w:basedOn w:val="a0"/>
    <w:rsid w:val="002C48AC"/>
    <w:pPr>
      <w:widowControl w:val="0"/>
      <w:autoSpaceDE w:val="0"/>
      <w:autoSpaceDN w:val="0"/>
      <w:adjustRightInd w:val="0"/>
      <w:spacing w:line="276" w:lineRule="exact"/>
      <w:jc w:val="both"/>
    </w:pPr>
    <w:rPr>
      <w:rFonts w:eastAsia="Calibri"/>
    </w:rPr>
  </w:style>
  <w:style w:type="paragraph" w:styleId="aa">
    <w:name w:val="Title"/>
    <w:basedOn w:val="a0"/>
    <w:link w:val="ab"/>
    <w:qFormat/>
    <w:rsid w:val="006652DE"/>
    <w:pPr>
      <w:jc w:val="center"/>
    </w:pPr>
    <w:rPr>
      <w:b/>
      <w:bCs/>
      <w:sz w:val="32"/>
    </w:rPr>
  </w:style>
  <w:style w:type="character" w:customStyle="1" w:styleId="ab">
    <w:name w:val="Название Знак"/>
    <w:link w:val="aa"/>
    <w:rsid w:val="00AD7352"/>
    <w:rPr>
      <w:b/>
      <w:bCs/>
      <w:sz w:val="32"/>
      <w:szCs w:val="24"/>
    </w:rPr>
  </w:style>
  <w:style w:type="paragraph" w:styleId="ac">
    <w:name w:val="footer"/>
    <w:basedOn w:val="a0"/>
    <w:rsid w:val="00FC5743"/>
    <w:pPr>
      <w:tabs>
        <w:tab w:val="center" w:pos="4677"/>
        <w:tab w:val="right" w:pos="9355"/>
      </w:tabs>
    </w:pPr>
  </w:style>
  <w:style w:type="character" w:styleId="ad">
    <w:name w:val="page number"/>
    <w:basedOn w:val="a1"/>
    <w:rsid w:val="00FC5743"/>
  </w:style>
  <w:style w:type="paragraph" w:customStyle="1" w:styleId="ConsPlusNormal">
    <w:name w:val="ConsPlusNormal"/>
    <w:rsid w:val="00BD2E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header"/>
    <w:basedOn w:val="a0"/>
    <w:link w:val="af"/>
    <w:rsid w:val="00F66769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f">
    <w:name w:val="Верхний колонтитул Знак"/>
    <w:link w:val="ae"/>
    <w:rsid w:val="00F66769"/>
    <w:rPr>
      <w:rFonts w:eastAsia="Calibri"/>
      <w:sz w:val="24"/>
      <w:szCs w:val="24"/>
    </w:rPr>
  </w:style>
  <w:style w:type="paragraph" w:customStyle="1" w:styleId="14">
    <w:name w:val="Абзац списка1"/>
    <w:basedOn w:val="a0"/>
    <w:rsid w:val="004F36DB"/>
    <w:pPr>
      <w:ind w:left="720"/>
      <w:contextualSpacing/>
    </w:pPr>
    <w:rPr>
      <w:rFonts w:eastAsia="Calibri"/>
    </w:rPr>
  </w:style>
  <w:style w:type="paragraph" w:styleId="af0">
    <w:name w:val="footnote text"/>
    <w:basedOn w:val="a0"/>
    <w:link w:val="af1"/>
    <w:rsid w:val="00851341"/>
    <w:rPr>
      <w:sz w:val="20"/>
      <w:szCs w:val="20"/>
    </w:rPr>
  </w:style>
  <w:style w:type="character" w:customStyle="1" w:styleId="af1">
    <w:name w:val="Текст сноски Знак"/>
    <w:basedOn w:val="a1"/>
    <w:link w:val="af0"/>
    <w:rsid w:val="00851341"/>
  </w:style>
  <w:style w:type="character" w:styleId="af2">
    <w:name w:val="footnote reference"/>
    <w:rsid w:val="00851341"/>
    <w:rPr>
      <w:vertAlign w:val="superscript"/>
    </w:rPr>
  </w:style>
  <w:style w:type="character" w:styleId="af3">
    <w:name w:val="Strong"/>
    <w:qFormat/>
    <w:rsid w:val="00D572BD"/>
    <w:rPr>
      <w:rFonts w:cs="Times New Roman"/>
      <w:b/>
      <w:bCs/>
    </w:rPr>
  </w:style>
  <w:style w:type="paragraph" w:styleId="af4">
    <w:name w:val="Balloon Text"/>
    <w:basedOn w:val="a0"/>
    <w:link w:val="af5"/>
    <w:rsid w:val="004369DD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4369DD"/>
    <w:rPr>
      <w:rFonts w:ascii="Tahoma" w:hAnsi="Tahoma" w:cs="Tahoma"/>
      <w:sz w:val="16"/>
      <w:szCs w:val="16"/>
    </w:rPr>
  </w:style>
  <w:style w:type="character" w:customStyle="1" w:styleId="FontStyle16">
    <w:name w:val="Font Style16"/>
    <w:rsid w:val="00920C8E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0"/>
    <w:rsid w:val="00920C8E"/>
    <w:pPr>
      <w:widowControl w:val="0"/>
      <w:autoSpaceDE w:val="0"/>
      <w:autoSpaceDN w:val="0"/>
      <w:adjustRightInd w:val="0"/>
      <w:spacing w:line="245" w:lineRule="exact"/>
      <w:ind w:firstLine="130"/>
    </w:pPr>
  </w:style>
  <w:style w:type="paragraph" w:customStyle="1" w:styleId="Style8">
    <w:name w:val="Style8"/>
    <w:basedOn w:val="a0"/>
    <w:rsid w:val="00920C8E"/>
    <w:pPr>
      <w:widowControl w:val="0"/>
      <w:autoSpaceDE w:val="0"/>
      <w:autoSpaceDN w:val="0"/>
      <w:adjustRightInd w:val="0"/>
      <w:spacing w:line="245" w:lineRule="exact"/>
    </w:pPr>
  </w:style>
  <w:style w:type="paragraph" w:customStyle="1" w:styleId="Style3">
    <w:name w:val="Style3"/>
    <w:basedOn w:val="a0"/>
    <w:rsid w:val="00920C8E"/>
    <w:pPr>
      <w:widowControl w:val="0"/>
      <w:autoSpaceDE w:val="0"/>
      <w:autoSpaceDN w:val="0"/>
      <w:adjustRightInd w:val="0"/>
    </w:pPr>
  </w:style>
  <w:style w:type="character" w:customStyle="1" w:styleId="FontStyle18">
    <w:name w:val="Font Style18"/>
    <w:rsid w:val="00920C8E"/>
    <w:rPr>
      <w:rFonts w:ascii="Franklin Gothic Book" w:hAnsi="Franklin Gothic Book" w:cs="Franklin Gothic Book"/>
      <w:b/>
      <w:bCs/>
      <w:sz w:val="8"/>
      <w:szCs w:val="8"/>
    </w:rPr>
  </w:style>
  <w:style w:type="paragraph" w:styleId="af6">
    <w:name w:val="List Paragraph"/>
    <w:basedOn w:val="a0"/>
    <w:qFormat/>
    <w:rsid w:val="00D66C9F"/>
    <w:pPr>
      <w:ind w:left="720" w:hanging="357"/>
      <w:contextualSpacing/>
      <w:jc w:val="both"/>
    </w:pPr>
    <w:rPr>
      <w:rFonts w:ascii="Calibri" w:hAnsi="Calibri"/>
      <w:sz w:val="22"/>
      <w:szCs w:val="22"/>
    </w:rPr>
  </w:style>
  <w:style w:type="paragraph" w:styleId="af7">
    <w:name w:val="No Spacing"/>
    <w:link w:val="af8"/>
    <w:uiPriority w:val="1"/>
    <w:qFormat/>
    <w:rsid w:val="00AD7352"/>
    <w:rPr>
      <w:sz w:val="24"/>
      <w:szCs w:val="24"/>
    </w:rPr>
  </w:style>
  <w:style w:type="character" w:customStyle="1" w:styleId="af8">
    <w:name w:val="Без интервала Знак"/>
    <w:link w:val="af7"/>
    <w:uiPriority w:val="1"/>
    <w:locked/>
    <w:rsid w:val="00AD7352"/>
    <w:rPr>
      <w:sz w:val="24"/>
      <w:szCs w:val="24"/>
      <w:lang w:val="ru-RU" w:eastAsia="ru-RU" w:bidi="ar-SA"/>
    </w:rPr>
  </w:style>
  <w:style w:type="character" w:customStyle="1" w:styleId="af9">
    <w:name w:val="Подзаголовок Знак"/>
    <w:link w:val="afa"/>
    <w:rsid w:val="00AD7352"/>
    <w:rPr>
      <w:rFonts w:ascii="Cambria" w:eastAsia="Times New Roman" w:hAnsi="Cambria" w:cs="Times New Roman"/>
      <w:sz w:val="24"/>
      <w:szCs w:val="24"/>
    </w:rPr>
  </w:style>
  <w:style w:type="paragraph" w:styleId="afa">
    <w:name w:val="Subtitle"/>
    <w:basedOn w:val="a0"/>
    <w:link w:val="af9"/>
    <w:qFormat/>
    <w:rsid w:val="00AD7352"/>
    <w:pPr>
      <w:spacing w:after="60"/>
      <w:jc w:val="center"/>
      <w:outlineLvl w:val="1"/>
    </w:pPr>
    <w:rPr>
      <w:rFonts w:ascii="Cambria" w:hAnsi="Cambria"/>
    </w:rPr>
  </w:style>
  <w:style w:type="character" w:customStyle="1" w:styleId="HTML">
    <w:name w:val="Стандартный HTML Знак"/>
    <w:link w:val="HTML0"/>
    <w:uiPriority w:val="99"/>
    <w:rsid w:val="00AD7352"/>
    <w:rPr>
      <w:rFonts w:ascii="Courier New" w:hAnsi="Courier New" w:cs="Courier New"/>
    </w:rPr>
  </w:style>
  <w:style w:type="paragraph" w:styleId="HTML0">
    <w:name w:val="HTML Preformatted"/>
    <w:basedOn w:val="a0"/>
    <w:link w:val="HTML"/>
    <w:uiPriority w:val="99"/>
    <w:rsid w:val="00AD73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9pt">
    <w:name w:val="Основной текст + 9 pt"/>
    <w:aliases w:val="Полужирный5,Интервал 0 pt7"/>
    <w:link w:val="afb"/>
    <w:locked/>
    <w:rsid w:val="00194AD3"/>
    <w:rPr>
      <w:b/>
      <w:bCs/>
      <w:spacing w:val="-2"/>
      <w:sz w:val="18"/>
      <w:szCs w:val="18"/>
      <w:shd w:val="clear" w:color="auto" w:fill="FFFFFF"/>
    </w:rPr>
  </w:style>
  <w:style w:type="paragraph" w:customStyle="1" w:styleId="afb">
    <w:name w:val="Подпись к таблице"/>
    <w:basedOn w:val="a0"/>
    <w:link w:val="9pt"/>
    <w:rsid w:val="00194AD3"/>
    <w:pPr>
      <w:widowControl w:val="0"/>
      <w:shd w:val="clear" w:color="auto" w:fill="FFFFFF"/>
      <w:spacing w:line="240" w:lineRule="atLeast"/>
    </w:pPr>
    <w:rPr>
      <w:b/>
      <w:bCs/>
      <w:spacing w:val="-2"/>
      <w:sz w:val="18"/>
      <w:szCs w:val="18"/>
    </w:rPr>
  </w:style>
  <w:style w:type="paragraph" w:customStyle="1" w:styleId="15">
    <w:name w:val="Абзац списка1"/>
    <w:basedOn w:val="a0"/>
    <w:rsid w:val="001650D8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23">
    <w:name w:val="Абзац списка2"/>
    <w:basedOn w:val="a0"/>
    <w:rsid w:val="00A1169E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Heading">
    <w:name w:val="Heading"/>
    <w:rsid w:val="00A011AF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16">
    <w:name w:val="Нижний колонтитул1"/>
    <w:basedOn w:val="a0"/>
    <w:next w:val="ac"/>
    <w:link w:val="afc"/>
    <w:unhideWhenUsed/>
    <w:rsid w:val="009C1193"/>
    <w:pPr>
      <w:tabs>
        <w:tab w:val="center" w:pos="4677"/>
        <w:tab w:val="right" w:pos="9355"/>
      </w:tabs>
      <w:spacing w:after="200" w:line="276" w:lineRule="auto"/>
    </w:pPr>
    <w:rPr>
      <w:sz w:val="20"/>
      <w:szCs w:val="20"/>
    </w:rPr>
  </w:style>
  <w:style w:type="character" w:customStyle="1" w:styleId="afc">
    <w:name w:val="Нижний колонтитул Знак"/>
    <w:link w:val="16"/>
    <w:rsid w:val="009C1193"/>
  </w:style>
  <w:style w:type="paragraph" w:customStyle="1" w:styleId="afd">
    <w:name w:val="Знак Знак Знак Знак Знак Знак Знак"/>
    <w:basedOn w:val="a0"/>
    <w:rsid w:val="00547B18"/>
    <w:rPr>
      <w:rFonts w:ascii="Verdana" w:hAnsi="Verdana" w:cs="Verdana"/>
      <w:lang w:eastAsia="en-US"/>
    </w:rPr>
  </w:style>
  <w:style w:type="paragraph" w:customStyle="1" w:styleId="17">
    <w:name w:val="марк список 1"/>
    <w:basedOn w:val="a0"/>
    <w:rsid w:val="00547B18"/>
    <w:pPr>
      <w:adjustRightInd w:val="0"/>
      <w:spacing w:before="120" w:after="120" w:line="360" w:lineRule="atLeast"/>
      <w:jc w:val="both"/>
      <w:textAlignment w:val="baseline"/>
    </w:pPr>
    <w:rPr>
      <w:lang w:eastAsia="en-US"/>
    </w:rPr>
  </w:style>
  <w:style w:type="paragraph" w:customStyle="1" w:styleId="1">
    <w:name w:val="нум список 1"/>
    <w:basedOn w:val="17"/>
    <w:rsid w:val="00547B18"/>
    <w:pPr>
      <w:numPr>
        <w:numId w:val="1"/>
      </w:numPr>
    </w:pPr>
  </w:style>
  <w:style w:type="paragraph" w:customStyle="1" w:styleId="a">
    <w:name w:val="Номер таблицы"/>
    <w:basedOn w:val="a0"/>
    <w:rsid w:val="00547B18"/>
    <w:pPr>
      <w:widowControl w:val="0"/>
      <w:numPr>
        <w:numId w:val="2"/>
      </w:numPr>
      <w:adjustRightInd w:val="0"/>
      <w:spacing w:before="120" w:after="120" w:line="360" w:lineRule="atLeast"/>
      <w:jc w:val="right"/>
      <w:textAlignment w:val="baseline"/>
    </w:pPr>
    <w:rPr>
      <w:rFonts w:ascii="Arial Narrow" w:hAnsi="Arial Narrow" w:cs="Arial Narrow"/>
      <w:b/>
      <w:bCs/>
      <w:sz w:val="20"/>
      <w:szCs w:val="20"/>
    </w:rPr>
  </w:style>
  <w:style w:type="paragraph" w:styleId="24">
    <w:name w:val="Body Text Indent 2"/>
    <w:basedOn w:val="a0"/>
    <w:link w:val="25"/>
    <w:rsid w:val="00547B18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link w:val="24"/>
    <w:rsid w:val="00547B18"/>
    <w:rPr>
      <w:sz w:val="24"/>
      <w:szCs w:val="24"/>
    </w:rPr>
  </w:style>
  <w:style w:type="character" w:styleId="afe">
    <w:name w:val="Hyperlink"/>
    <w:uiPriority w:val="99"/>
    <w:rsid w:val="00547B18"/>
    <w:rPr>
      <w:rFonts w:ascii="Arial" w:hAnsi="Arial" w:cs="Arial"/>
      <w:i/>
      <w:iCs/>
      <w:sz w:val="18"/>
      <w:szCs w:val="18"/>
    </w:rPr>
  </w:style>
  <w:style w:type="paragraph" w:styleId="aff">
    <w:name w:val="Plain Text"/>
    <w:basedOn w:val="a0"/>
    <w:link w:val="aff0"/>
    <w:rsid w:val="00547B18"/>
    <w:rPr>
      <w:rFonts w:ascii="Courier New" w:hAnsi="Courier New"/>
      <w:sz w:val="20"/>
      <w:szCs w:val="20"/>
    </w:rPr>
  </w:style>
  <w:style w:type="character" w:customStyle="1" w:styleId="aff0">
    <w:name w:val="Текст Знак"/>
    <w:link w:val="aff"/>
    <w:rsid w:val="00547B18"/>
    <w:rPr>
      <w:rFonts w:ascii="Courier New" w:hAnsi="Courier New"/>
    </w:rPr>
  </w:style>
  <w:style w:type="paragraph" w:customStyle="1" w:styleId="ConsNormal">
    <w:name w:val="ConsNormal"/>
    <w:rsid w:val="00547B1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otnoteTextChar">
    <w:name w:val="Footnote Text Char"/>
    <w:locked/>
    <w:rsid w:val="00547B18"/>
    <w:rPr>
      <w:rFonts w:ascii="Arial" w:hAnsi="Arial" w:cs="Arial"/>
      <w:lang w:val="ru-RU" w:eastAsia="ru-RU" w:bidi="ar-SA"/>
    </w:rPr>
  </w:style>
  <w:style w:type="paragraph" w:customStyle="1" w:styleId="ConsPlusDocList">
    <w:name w:val="ConsPlusDocList"/>
    <w:rsid w:val="00547B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e13">
    <w:name w:val="Style13"/>
    <w:basedOn w:val="a0"/>
    <w:rsid w:val="00547B18"/>
    <w:pPr>
      <w:widowControl w:val="0"/>
      <w:autoSpaceDE w:val="0"/>
      <w:autoSpaceDN w:val="0"/>
      <w:adjustRightInd w:val="0"/>
    </w:pPr>
  </w:style>
  <w:style w:type="paragraph" w:customStyle="1" w:styleId="Style34">
    <w:name w:val="Style34"/>
    <w:basedOn w:val="a0"/>
    <w:rsid w:val="00547B18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74">
    <w:name w:val="Font Style74"/>
    <w:rsid w:val="00547B18"/>
    <w:rPr>
      <w:rFonts w:ascii="Times New Roman" w:hAnsi="Times New Roman" w:cs="Times New Roman"/>
      <w:sz w:val="26"/>
      <w:szCs w:val="26"/>
    </w:rPr>
  </w:style>
  <w:style w:type="paragraph" w:customStyle="1" w:styleId="Style43">
    <w:name w:val="Style43"/>
    <w:basedOn w:val="a0"/>
    <w:rsid w:val="00547B18"/>
    <w:pPr>
      <w:widowControl w:val="0"/>
      <w:autoSpaceDE w:val="0"/>
      <w:autoSpaceDN w:val="0"/>
      <w:adjustRightInd w:val="0"/>
    </w:pPr>
  </w:style>
  <w:style w:type="paragraph" w:customStyle="1" w:styleId="Style40">
    <w:name w:val="Style40"/>
    <w:basedOn w:val="a0"/>
    <w:rsid w:val="00547B18"/>
    <w:pPr>
      <w:widowControl w:val="0"/>
      <w:autoSpaceDE w:val="0"/>
      <w:autoSpaceDN w:val="0"/>
      <w:adjustRightInd w:val="0"/>
      <w:spacing w:line="326" w:lineRule="exact"/>
      <w:ind w:firstLine="696"/>
      <w:jc w:val="both"/>
    </w:pPr>
  </w:style>
  <w:style w:type="character" w:customStyle="1" w:styleId="91">
    <w:name w:val="Знак Знак9"/>
    <w:locked/>
    <w:rsid w:val="00547B18"/>
    <w:rPr>
      <w:b/>
      <w:spacing w:val="90"/>
      <w:sz w:val="64"/>
      <w:szCs w:val="64"/>
      <w:lang w:val="ru-RU" w:eastAsia="ru-RU" w:bidi="ar-SA"/>
    </w:rPr>
  </w:style>
  <w:style w:type="character" w:customStyle="1" w:styleId="81">
    <w:name w:val="Знак Знак8"/>
    <w:locked/>
    <w:rsid w:val="00547B18"/>
    <w:rPr>
      <w:b/>
      <w:bCs/>
      <w:sz w:val="18"/>
      <w:szCs w:val="18"/>
      <w:lang w:val="ru-RU" w:eastAsia="ru-RU" w:bidi="ar-SA"/>
    </w:rPr>
  </w:style>
  <w:style w:type="character" w:customStyle="1" w:styleId="71">
    <w:name w:val="Знак Знак7"/>
    <w:rsid w:val="00547B18"/>
    <w:rPr>
      <w:b/>
      <w:bCs/>
      <w:sz w:val="28"/>
      <w:szCs w:val="28"/>
      <w:lang w:val="ru-RU" w:eastAsia="ru-RU" w:bidi="ar-SA"/>
    </w:rPr>
  </w:style>
  <w:style w:type="character" w:customStyle="1" w:styleId="61">
    <w:name w:val="Знак Знак6"/>
    <w:locked/>
    <w:rsid w:val="00547B18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51">
    <w:name w:val="Знак Знак5"/>
    <w:locked/>
    <w:rsid w:val="00547B18"/>
    <w:rPr>
      <w:sz w:val="24"/>
      <w:szCs w:val="24"/>
      <w:lang w:val="ru-RU" w:eastAsia="ru-RU" w:bidi="ar-SA"/>
    </w:rPr>
  </w:style>
  <w:style w:type="character" w:customStyle="1" w:styleId="41">
    <w:name w:val="Знак Знак4"/>
    <w:locked/>
    <w:rsid w:val="00547B18"/>
    <w:rPr>
      <w:rFonts w:eastAsia="Calibri"/>
      <w:b/>
      <w:bCs/>
      <w:sz w:val="32"/>
      <w:szCs w:val="24"/>
      <w:lang w:val="ru-RU" w:eastAsia="ru-RU" w:bidi="ar-SA"/>
    </w:rPr>
  </w:style>
  <w:style w:type="character" w:customStyle="1" w:styleId="33">
    <w:name w:val="Знак Знак3"/>
    <w:locked/>
    <w:rsid w:val="00547B18"/>
    <w:rPr>
      <w:sz w:val="16"/>
      <w:szCs w:val="16"/>
      <w:lang w:val="ru-RU" w:eastAsia="ru-RU" w:bidi="ar-SA"/>
    </w:rPr>
  </w:style>
  <w:style w:type="character" w:customStyle="1" w:styleId="26">
    <w:name w:val="Знак Знак2"/>
    <w:locked/>
    <w:rsid w:val="00547B18"/>
    <w:rPr>
      <w:rFonts w:eastAsia="Calibri"/>
      <w:sz w:val="24"/>
      <w:szCs w:val="24"/>
      <w:lang w:val="ru-RU" w:eastAsia="ru-RU" w:bidi="ar-SA"/>
    </w:rPr>
  </w:style>
  <w:style w:type="character" w:customStyle="1" w:styleId="92">
    <w:name w:val="Знак Знак9"/>
    <w:locked/>
    <w:rsid w:val="00547B18"/>
    <w:rPr>
      <w:b/>
      <w:spacing w:val="90"/>
      <w:sz w:val="64"/>
      <w:szCs w:val="64"/>
      <w:lang w:val="ru-RU" w:eastAsia="ru-RU" w:bidi="ar-SA"/>
    </w:rPr>
  </w:style>
  <w:style w:type="character" w:customStyle="1" w:styleId="82">
    <w:name w:val="Знак Знак8"/>
    <w:locked/>
    <w:rsid w:val="00547B18"/>
    <w:rPr>
      <w:b/>
      <w:bCs/>
      <w:sz w:val="18"/>
      <w:szCs w:val="18"/>
      <w:lang w:val="ru-RU" w:eastAsia="ru-RU" w:bidi="ar-SA"/>
    </w:rPr>
  </w:style>
  <w:style w:type="character" w:customStyle="1" w:styleId="72">
    <w:name w:val="Знак Знак7"/>
    <w:rsid w:val="00547B18"/>
    <w:rPr>
      <w:b/>
      <w:bCs/>
      <w:sz w:val="28"/>
      <w:szCs w:val="28"/>
      <w:lang w:val="ru-RU" w:eastAsia="ru-RU" w:bidi="ar-SA"/>
    </w:rPr>
  </w:style>
  <w:style w:type="character" w:customStyle="1" w:styleId="62">
    <w:name w:val="Знак Знак6"/>
    <w:locked/>
    <w:rsid w:val="00547B18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52">
    <w:name w:val="Знак Знак5"/>
    <w:locked/>
    <w:rsid w:val="00547B18"/>
    <w:rPr>
      <w:sz w:val="24"/>
      <w:szCs w:val="24"/>
      <w:lang w:val="ru-RU" w:eastAsia="ru-RU" w:bidi="ar-SA"/>
    </w:rPr>
  </w:style>
  <w:style w:type="character" w:customStyle="1" w:styleId="42">
    <w:name w:val="Знак Знак4"/>
    <w:locked/>
    <w:rsid w:val="00547B18"/>
    <w:rPr>
      <w:rFonts w:eastAsia="Calibri"/>
      <w:b/>
      <w:bCs/>
      <w:sz w:val="32"/>
      <w:szCs w:val="24"/>
      <w:lang w:val="ru-RU" w:eastAsia="ru-RU" w:bidi="ar-SA"/>
    </w:rPr>
  </w:style>
  <w:style w:type="character" w:customStyle="1" w:styleId="34">
    <w:name w:val="Знак Знак3"/>
    <w:locked/>
    <w:rsid w:val="00547B18"/>
    <w:rPr>
      <w:sz w:val="16"/>
      <w:szCs w:val="16"/>
      <w:lang w:val="ru-RU" w:eastAsia="ru-RU" w:bidi="ar-SA"/>
    </w:rPr>
  </w:style>
  <w:style w:type="character" w:customStyle="1" w:styleId="27">
    <w:name w:val="Знак Знак2"/>
    <w:locked/>
    <w:rsid w:val="00547B18"/>
    <w:rPr>
      <w:rFonts w:eastAsia="Calibri"/>
      <w:sz w:val="24"/>
      <w:szCs w:val="24"/>
      <w:lang w:val="ru-RU" w:eastAsia="ru-RU" w:bidi="ar-SA"/>
    </w:rPr>
  </w:style>
  <w:style w:type="character" w:styleId="aff1">
    <w:name w:val="FollowedHyperlink"/>
    <w:uiPriority w:val="99"/>
    <w:unhideWhenUsed/>
    <w:rsid w:val="004824F6"/>
    <w:rPr>
      <w:color w:val="800080"/>
      <w:u w:val="single"/>
    </w:rPr>
  </w:style>
  <w:style w:type="paragraph" w:customStyle="1" w:styleId="xl66">
    <w:name w:val="xl66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</w:rPr>
  </w:style>
  <w:style w:type="paragraph" w:customStyle="1" w:styleId="xl67">
    <w:name w:val="xl67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68">
    <w:name w:val="xl68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69">
    <w:name w:val="xl69"/>
    <w:basedOn w:val="a0"/>
    <w:rsid w:val="004824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70">
    <w:name w:val="xl70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71">
    <w:name w:val="xl71"/>
    <w:basedOn w:val="a0"/>
    <w:rsid w:val="004824F6"/>
    <w:pP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2">
    <w:name w:val="xl72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73">
    <w:name w:val="xl73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4">
    <w:name w:val="xl74"/>
    <w:basedOn w:val="a0"/>
    <w:rsid w:val="004824F6"/>
    <w:pPr>
      <w:spacing w:before="100" w:beforeAutospacing="1" w:after="100" w:afterAutospacing="1"/>
    </w:pPr>
    <w:rPr>
      <w:sz w:val="28"/>
      <w:szCs w:val="28"/>
    </w:rPr>
  </w:style>
  <w:style w:type="paragraph" w:customStyle="1" w:styleId="xl75">
    <w:name w:val="xl75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  <w:color w:val="000000"/>
    </w:rPr>
  </w:style>
  <w:style w:type="paragraph" w:customStyle="1" w:styleId="xl77">
    <w:name w:val="xl77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78">
    <w:name w:val="xl78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8"/>
      <w:szCs w:val="28"/>
    </w:rPr>
  </w:style>
  <w:style w:type="paragraph" w:customStyle="1" w:styleId="xl79">
    <w:name w:val="xl79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0">
    <w:name w:val="xl80"/>
    <w:basedOn w:val="a0"/>
    <w:rsid w:val="004824F6"/>
    <w:pP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81">
    <w:name w:val="xl81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82">
    <w:name w:val="xl82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83">
    <w:name w:val="xl83"/>
    <w:basedOn w:val="a0"/>
    <w:rsid w:val="004824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84">
    <w:name w:val="xl84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85">
    <w:name w:val="xl85"/>
    <w:basedOn w:val="a0"/>
    <w:rsid w:val="004824F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86">
    <w:name w:val="xl86"/>
    <w:basedOn w:val="a0"/>
    <w:rsid w:val="004824F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87">
    <w:name w:val="xl87"/>
    <w:basedOn w:val="a0"/>
    <w:rsid w:val="004824F6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88">
    <w:name w:val="xl88"/>
    <w:basedOn w:val="a0"/>
    <w:rsid w:val="004824F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89">
    <w:name w:val="xl89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0">
    <w:name w:val="xl90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1">
    <w:name w:val="xl91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92">
    <w:name w:val="xl92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8"/>
      <w:szCs w:val="28"/>
    </w:rPr>
  </w:style>
  <w:style w:type="paragraph" w:customStyle="1" w:styleId="xl93">
    <w:name w:val="xl93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8"/>
      <w:szCs w:val="28"/>
    </w:rPr>
  </w:style>
  <w:style w:type="paragraph" w:customStyle="1" w:styleId="xl94">
    <w:name w:val="xl94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95">
    <w:name w:val="xl95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96">
    <w:name w:val="xl96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97">
    <w:name w:val="xl97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98">
    <w:name w:val="xl98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99">
    <w:name w:val="xl99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00">
    <w:name w:val="xl100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01">
    <w:name w:val="xl101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02">
    <w:name w:val="xl102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03">
    <w:name w:val="xl103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04">
    <w:name w:val="xl104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05">
    <w:name w:val="xl105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06">
    <w:name w:val="xl106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07">
    <w:name w:val="xl107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8"/>
      <w:szCs w:val="28"/>
    </w:rPr>
  </w:style>
  <w:style w:type="paragraph" w:customStyle="1" w:styleId="xl108">
    <w:name w:val="xl108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109">
    <w:name w:val="xl109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110">
    <w:name w:val="xl110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1">
    <w:name w:val="xl111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112">
    <w:name w:val="xl112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113">
    <w:name w:val="xl113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14">
    <w:name w:val="xl114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15">
    <w:name w:val="xl115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28"/>
      <w:szCs w:val="28"/>
    </w:rPr>
  </w:style>
  <w:style w:type="paragraph" w:customStyle="1" w:styleId="xl116">
    <w:name w:val="xl116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i/>
      <w:iCs/>
      <w:sz w:val="28"/>
      <w:szCs w:val="28"/>
    </w:rPr>
  </w:style>
  <w:style w:type="paragraph" w:customStyle="1" w:styleId="xl117">
    <w:name w:val="xl117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i/>
      <w:iCs/>
      <w:sz w:val="28"/>
      <w:szCs w:val="28"/>
    </w:rPr>
  </w:style>
  <w:style w:type="paragraph" w:customStyle="1" w:styleId="xl118">
    <w:name w:val="xl118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19">
    <w:name w:val="xl119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8"/>
      <w:szCs w:val="28"/>
    </w:rPr>
  </w:style>
  <w:style w:type="paragraph" w:customStyle="1" w:styleId="xl120">
    <w:name w:val="xl120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8"/>
      <w:szCs w:val="28"/>
    </w:rPr>
  </w:style>
  <w:style w:type="paragraph" w:customStyle="1" w:styleId="xl121">
    <w:name w:val="xl121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22">
    <w:name w:val="xl122"/>
    <w:basedOn w:val="a0"/>
    <w:rsid w:val="004824F6"/>
    <w:pPr>
      <w:spacing w:before="100" w:beforeAutospacing="1" w:after="100" w:afterAutospacing="1"/>
    </w:pPr>
    <w:rPr>
      <w:i/>
      <w:iCs/>
      <w:sz w:val="28"/>
      <w:szCs w:val="28"/>
    </w:rPr>
  </w:style>
  <w:style w:type="paragraph" w:customStyle="1" w:styleId="xl123">
    <w:name w:val="xl123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24">
    <w:name w:val="xl124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25">
    <w:name w:val="xl125"/>
    <w:basedOn w:val="a0"/>
    <w:rsid w:val="004824F6"/>
    <w:pPr>
      <w:spacing w:before="100" w:beforeAutospacing="1" w:after="100" w:afterAutospacing="1"/>
    </w:pPr>
    <w:rPr>
      <w:sz w:val="28"/>
      <w:szCs w:val="28"/>
    </w:rPr>
  </w:style>
  <w:style w:type="paragraph" w:customStyle="1" w:styleId="xl126">
    <w:name w:val="xl126"/>
    <w:basedOn w:val="a0"/>
    <w:rsid w:val="004824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127">
    <w:name w:val="xl127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8"/>
      <w:szCs w:val="28"/>
    </w:rPr>
  </w:style>
  <w:style w:type="paragraph" w:customStyle="1" w:styleId="xl128">
    <w:name w:val="xl128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8"/>
      <w:szCs w:val="28"/>
    </w:rPr>
  </w:style>
  <w:style w:type="paragraph" w:customStyle="1" w:styleId="xl129">
    <w:name w:val="xl129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8"/>
      <w:szCs w:val="28"/>
    </w:rPr>
  </w:style>
  <w:style w:type="paragraph" w:customStyle="1" w:styleId="xl130">
    <w:name w:val="xl130"/>
    <w:basedOn w:val="a0"/>
    <w:rsid w:val="004824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  <w:sz w:val="28"/>
      <w:szCs w:val="28"/>
    </w:rPr>
  </w:style>
  <w:style w:type="paragraph" w:customStyle="1" w:styleId="xl131">
    <w:name w:val="xl131"/>
    <w:basedOn w:val="a0"/>
    <w:rsid w:val="004824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32">
    <w:name w:val="xl132"/>
    <w:basedOn w:val="a0"/>
    <w:rsid w:val="004824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33">
    <w:name w:val="xl133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  <w:sz w:val="28"/>
      <w:szCs w:val="28"/>
    </w:rPr>
  </w:style>
  <w:style w:type="paragraph" w:customStyle="1" w:styleId="xl134">
    <w:name w:val="xl134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35">
    <w:name w:val="xl135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36">
    <w:name w:val="xl136"/>
    <w:basedOn w:val="a0"/>
    <w:rsid w:val="004824F6"/>
    <w:pP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37">
    <w:name w:val="xl137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8"/>
      <w:szCs w:val="28"/>
    </w:rPr>
  </w:style>
  <w:style w:type="paragraph" w:customStyle="1" w:styleId="xl138">
    <w:name w:val="xl138"/>
    <w:basedOn w:val="a0"/>
    <w:rsid w:val="004824F6"/>
    <w:pPr>
      <w:spacing w:before="100" w:beforeAutospacing="1" w:after="100" w:afterAutospacing="1"/>
    </w:pPr>
    <w:rPr>
      <w:sz w:val="28"/>
      <w:szCs w:val="28"/>
    </w:rPr>
  </w:style>
  <w:style w:type="paragraph" w:customStyle="1" w:styleId="xl139">
    <w:name w:val="xl139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40">
    <w:name w:val="xl140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  <w:sz w:val="28"/>
      <w:szCs w:val="28"/>
    </w:rPr>
  </w:style>
  <w:style w:type="paragraph" w:customStyle="1" w:styleId="xl141">
    <w:name w:val="xl141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i/>
      <w:iCs/>
      <w:sz w:val="28"/>
      <w:szCs w:val="28"/>
    </w:rPr>
  </w:style>
  <w:style w:type="paragraph" w:customStyle="1" w:styleId="xl142">
    <w:name w:val="xl142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28"/>
      <w:szCs w:val="28"/>
    </w:rPr>
  </w:style>
  <w:style w:type="paragraph" w:customStyle="1" w:styleId="xl143">
    <w:name w:val="xl143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44">
    <w:name w:val="xl144"/>
    <w:basedOn w:val="a0"/>
    <w:rsid w:val="004824F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8"/>
      <w:szCs w:val="28"/>
    </w:rPr>
  </w:style>
  <w:style w:type="paragraph" w:customStyle="1" w:styleId="xl145">
    <w:name w:val="xl145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146">
    <w:name w:val="xl146"/>
    <w:basedOn w:val="a0"/>
    <w:rsid w:val="004824F6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8"/>
      <w:szCs w:val="28"/>
    </w:rPr>
  </w:style>
  <w:style w:type="paragraph" w:customStyle="1" w:styleId="xl147">
    <w:name w:val="xl147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148">
    <w:name w:val="xl148"/>
    <w:basedOn w:val="a0"/>
    <w:rsid w:val="004824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149">
    <w:name w:val="xl149"/>
    <w:basedOn w:val="a0"/>
    <w:rsid w:val="004824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150">
    <w:name w:val="xl150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151">
    <w:name w:val="xl151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152">
    <w:name w:val="xl152"/>
    <w:basedOn w:val="a0"/>
    <w:rsid w:val="004824F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153">
    <w:name w:val="xl153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154">
    <w:name w:val="xl154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FF0000"/>
      <w:sz w:val="28"/>
      <w:szCs w:val="28"/>
    </w:rPr>
  </w:style>
  <w:style w:type="paragraph" w:customStyle="1" w:styleId="xl155">
    <w:name w:val="xl155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156">
    <w:name w:val="xl156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157">
    <w:name w:val="xl157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</w:rPr>
  </w:style>
  <w:style w:type="paragraph" w:customStyle="1" w:styleId="xl158">
    <w:name w:val="xl158"/>
    <w:basedOn w:val="a0"/>
    <w:rsid w:val="004824F6"/>
    <w:pP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59">
    <w:name w:val="xl159"/>
    <w:basedOn w:val="a0"/>
    <w:rsid w:val="004824F6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160">
    <w:name w:val="xl160"/>
    <w:basedOn w:val="a0"/>
    <w:rsid w:val="004824F6"/>
    <w:pP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61">
    <w:name w:val="xl161"/>
    <w:basedOn w:val="a0"/>
    <w:rsid w:val="004824F6"/>
    <w:pP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62">
    <w:name w:val="xl162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63">
    <w:name w:val="xl163"/>
    <w:basedOn w:val="a0"/>
    <w:rsid w:val="004824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64">
    <w:name w:val="xl164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65">
    <w:name w:val="xl165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66">
    <w:name w:val="xl166"/>
    <w:basedOn w:val="a0"/>
    <w:rsid w:val="004824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67">
    <w:name w:val="xl167"/>
    <w:basedOn w:val="a0"/>
    <w:rsid w:val="004824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68">
    <w:name w:val="xl168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69">
    <w:name w:val="xl169"/>
    <w:basedOn w:val="a0"/>
    <w:rsid w:val="004824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70">
    <w:name w:val="xl170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8"/>
      <w:szCs w:val="28"/>
    </w:rPr>
  </w:style>
  <w:style w:type="paragraph" w:customStyle="1" w:styleId="xl171">
    <w:name w:val="xl171"/>
    <w:basedOn w:val="a0"/>
    <w:rsid w:val="004824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8"/>
      <w:szCs w:val="28"/>
    </w:rPr>
  </w:style>
  <w:style w:type="paragraph" w:customStyle="1" w:styleId="xl172">
    <w:name w:val="xl172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8"/>
      <w:szCs w:val="28"/>
    </w:rPr>
  </w:style>
  <w:style w:type="paragraph" w:customStyle="1" w:styleId="xl173">
    <w:name w:val="xl173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174">
    <w:name w:val="xl174"/>
    <w:basedOn w:val="a0"/>
    <w:rsid w:val="004824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175">
    <w:name w:val="xl175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176">
    <w:name w:val="xl176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8"/>
      <w:szCs w:val="28"/>
    </w:rPr>
  </w:style>
  <w:style w:type="paragraph" w:customStyle="1" w:styleId="xl177">
    <w:name w:val="xl177"/>
    <w:basedOn w:val="a0"/>
    <w:rsid w:val="004824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8"/>
      <w:szCs w:val="28"/>
    </w:rPr>
  </w:style>
  <w:style w:type="paragraph" w:customStyle="1" w:styleId="xl178">
    <w:name w:val="xl178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8"/>
      <w:szCs w:val="28"/>
    </w:rPr>
  </w:style>
  <w:style w:type="paragraph" w:customStyle="1" w:styleId="xl179">
    <w:name w:val="xl179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80">
    <w:name w:val="xl180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81">
    <w:name w:val="xl181"/>
    <w:basedOn w:val="a0"/>
    <w:rsid w:val="004824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82">
    <w:name w:val="xl182"/>
    <w:basedOn w:val="a0"/>
    <w:rsid w:val="004824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183">
    <w:name w:val="xl183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84">
    <w:name w:val="xl184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85">
    <w:name w:val="xl185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186">
    <w:name w:val="xl186"/>
    <w:basedOn w:val="a0"/>
    <w:rsid w:val="004824F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187">
    <w:name w:val="xl187"/>
    <w:basedOn w:val="a0"/>
    <w:rsid w:val="004824F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188">
    <w:name w:val="xl188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189">
    <w:name w:val="xl189"/>
    <w:basedOn w:val="a0"/>
    <w:rsid w:val="004824F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190">
    <w:name w:val="xl190"/>
    <w:basedOn w:val="a0"/>
    <w:rsid w:val="004824F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191">
    <w:name w:val="xl191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92">
    <w:name w:val="xl192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93">
    <w:name w:val="xl193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94">
    <w:name w:val="xl194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95">
    <w:name w:val="xl195"/>
    <w:basedOn w:val="a0"/>
    <w:rsid w:val="004824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96">
    <w:name w:val="xl196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97">
    <w:name w:val="xl197"/>
    <w:basedOn w:val="a0"/>
    <w:rsid w:val="004824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98">
    <w:name w:val="xl198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99">
    <w:name w:val="xl199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200">
    <w:name w:val="xl200"/>
    <w:basedOn w:val="a0"/>
    <w:rsid w:val="004824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201">
    <w:name w:val="xl201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202">
    <w:name w:val="xl202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FF0000"/>
      <w:sz w:val="28"/>
      <w:szCs w:val="28"/>
    </w:rPr>
  </w:style>
  <w:style w:type="paragraph" w:customStyle="1" w:styleId="xl203">
    <w:name w:val="xl203"/>
    <w:basedOn w:val="a0"/>
    <w:rsid w:val="004824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FF0000"/>
      <w:sz w:val="28"/>
      <w:szCs w:val="28"/>
    </w:rPr>
  </w:style>
  <w:style w:type="paragraph" w:customStyle="1" w:styleId="xl204">
    <w:name w:val="xl204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205">
    <w:name w:val="xl205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206">
    <w:name w:val="xl206"/>
    <w:basedOn w:val="a0"/>
    <w:rsid w:val="004824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207">
    <w:name w:val="xl207"/>
    <w:basedOn w:val="a0"/>
    <w:rsid w:val="004824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8"/>
      <w:szCs w:val="28"/>
    </w:rPr>
  </w:style>
  <w:style w:type="paragraph" w:customStyle="1" w:styleId="xl208">
    <w:name w:val="xl208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209">
    <w:name w:val="xl209"/>
    <w:basedOn w:val="a0"/>
    <w:rsid w:val="004824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210">
    <w:name w:val="xl210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211">
    <w:name w:val="xl211"/>
    <w:basedOn w:val="a0"/>
    <w:rsid w:val="004824F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12">
    <w:name w:val="xl212"/>
    <w:basedOn w:val="a0"/>
    <w:rsid w:val="004824F6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13">
    <w:name w:val="xl213"/>
    <w:basedOn w:val="a0"/>
    <w:rsid w:val="004824F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14">
    <w:name w:val="xl214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8"/>
      <w:szCs w:val="28"/>
    </w:rPr>
  </w:style>
  <w:style w:type="paragraph" w:customStyle="1" w:styleId="xl215">
    <w:name w:val="xl215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16">
    <w:name w:val="xl216"/>
    <w:basedOn w:val="a0"/>
    <w:rsid w:val="004824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17">
    <w:name w:val="xl217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18">
    <w:name w:val="xl218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219">
    <w:name w:val="xl219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20">
    <w:name w:val="xl220"/>
    <w:basedOn w:val="a0"/>
    <w:rsid w:val="004824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21">
    <w:name w:val="xl221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22">
    <w:name w:val="xl222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FF0000"/>
      <w:sz w:val="28"/>
      <w:szCs w:val="28"/>
    </w:rPr>
  </w:style>
  <w:style w:type="paragraph" w:customStyle="1" w:styleId="xl223">
    <w:name w:val="xl223"/>
    <w:basedOn w:val="a0"/>
    <w:rsid w:val="004824F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224">
    <w:name w:val="xl224"/>
    <w:basedOn w:val="a0"/>
    <w:rsid w:val="004824F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225">
    <w:name w:val="xl225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26">
    <w:name w:val="xl226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227">
    <w:name w:val="xl227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228">
    <w:name w:val="xl228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229">
    <w:name w:val="xl229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230">
    <w:name w:val="xl230"/>
    <w:basedOn w:val="a0"/>
    <w:rsid w:val="004824F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231">
    <w:name w:val="xl231"/>
    <w:basedOn w:val="a0"/>
    <w:rsid w:val="004824F6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232">
    <w:name w:val="xl232"/>
    <w:basedOn w:val="a0"/>
    <w:rsid w:val="004824F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233">
    <w:name w:val="xl233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234">
    <w:name w:val="xl234"/>
    <w:basedOn w:val="a0"/>
    <w:rsid w:val="004824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235">
    <w:name w:val="xl235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236">
    <w:name w:val="xl236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37">
    <w:name w:val="xl237"/>
    <w:basedOn w:val="a0"/>
    <w:rsid w:val="004824F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238">
    <w:name w:val="xl238"/>
    <w:basedOn w:val="a0"/>
    <w:rsid w:val="004824F6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239">
    <w:name w:val="xl239"/>
    <w:basedOn w:val="a0"/>
    <w:rsid w:val="004824F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240">
    <w:name w:val="xl240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8"/>
      <w:szCs w:val="28"/>
    </w:rPr>
  </w:style>
  <w:style w:type="paragraph" w:customStyle="1" w:styleId="xl241">
    <w:name w:val="xl241"/>
    <w:basedOn w:val="a0"/>
    <w:rsid w:val="004824F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42">
    <w:name w:val="xl242"/>
    <w:basedOn w:val="a0"/>
    <w:rsid w:val="004824F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43">
    <w:name w:val="xl243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8"/>
      <w:szCs w:val="28"/>
    </w:rPr>
  </w:style>
  <w:style w:type="paragraph" w:customStyle="1" w:styleId="xl244">
    <w:name w:val="xl244"/>
    <w:basedOn w:val="a0"/>
    <w:rsid w:val="004824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8"/>
      <w:szCs w:val="28"/>
    </w:rPr>
  </w:style>
  <w:style w:type="paragraph" w:customStyle="1" w:styleId="xl245">
    <w:name w:val="xl245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8"/>
      <w:szCs w:val="28"/>
    </w:rPr>
  </w:style>
  <w:style w:type="paragraph" w:customStyle="1" w:styleId="xl246">
    <w:name w:val="xl246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47">
    <w:name w:val="xl247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248">
    <w:name w:val="xl248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249">
    <w:name w:val="xl249"/>
    <w:basedOn w:val="a0"/>
    <w:rsid w:val="004824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250">
    <w:name w:val="xl250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8"/>
      <w:szCs w:val="28"/>
    </w:rPr>
  </w:style>
  <w:style w:type="paragraph" w:customStyle="1" w:styleId="xl251">
    <w:name w:val="xl251"/>
    <w:basedOn w:val="a0"/>
    <w:rsid w:val="004824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8"/>
      <w:szCs w:val="28"/>
    </w:rPr>
  </w:style>
  <w:style w:type="paragraph" w:customStyle="1" w:styleId="xl252">
    <w:name w:val="xl252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8"/>
      <w:szCs w:val="28"/>
    </w:rPr>
  </w:style>
  <w:style w:type="paragraph" w:customStyle="1" w:styleId="xl253">
    <w:name w:val="xl253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8"/>
      <w:szCs w:val="28"/>
    </w:rPr>
  </w:style>
  <w:style w:type="paragraph" w:customStyle="1" w:styleId="xl254">
    <w:name w:val="xl254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8"/>
      <w:szCs w:val="28"/>
    </w:rPr>
  </w:style>
  <w:style w:type="paragraph" w:customStyle="1" w:styleId="xl255">
    <w:name w:val="xl255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256">
    <w:name w:val="xl256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257">
    <w:name w:val="xl257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258">
    <w:name w:val="xl258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259">
    <w:name w:val="xl259"/>
    <w:basedOn w:val="a0"/>
    <w:rsid w:val="004824F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260">
    <w:name w:val="xl260"/>
    <w:basedOn w:val="a0"/>
    <w:rsid w:val="004824F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261">
    <w:name w:val="xl261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262">
    <w:name w:val="xl262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FF0000"/>
      <w:sz w:val="28"/>
      <w:szCs w:val="28"/>
    </w:rPr>
  </w:style>
  <w:style w:type="paragraph" w:customStyle="1" w:styleId="xl263">
    <w:name w:val="xl263"/>
    <w:basedOn w:val="a0"/>
    <w:rsid w:val="004824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FF0000"/>
      <w:sz w:val="28"/>
      <w:szCs w:val="28"/>
    </w:rPr>
  </w:style>
  <w:style w:type="paragraph" w:customStyle="1" w:styleId="xl264">
    <w:name w:val="xl264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FF0000"/>
      <w:sz w:val="28"/>
      <w:szCs w:val="28"/>
    </w:rPr>
  </w:style>
  <w:style w:type="paragraph" w:customStyle="1" w:styleId="xl265">
    <w:name w:val="xl265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8"/>
      <w:szCs w:val="28"/>
    </w:rPr>
  </w:style>
  <w:style w:type="paragraph" w:customStyle="1" w:styleId="xl266">
    <w:name w:val="xl266"/>
    <w:basedOn w:val="a0"/>
    <w:rsid w:val="004824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8"/>
      <w:szCs w:val="28"/>
    </w:rPr>
  </w:style>
  <w:style w:type="paragraph" w:customStyle="1" w:styleId="xl267">
    <w:name w:val="xl267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8"/>
      <w:szCs w:val="28"/>
    </w:rPr>
  </w:style>
  <w:style w:type="paragraph" w:customStyle="1" w:styleId="xl268">
    <w:name w:val="xl268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8"/>
      <w:szCs w:val="28"/>
    </w:rPr>
  </w:style>
  <w:style w:type="paragraph" w:customStyle="1" w:styleId="xl269">
    <w:name w:val="xl269"/>
    <w:basedOn w:val="a0"/>
    <w:rsid w:val="004824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8"/>
      <w:szCs w:val="28"/>
    </w:rPr>
  </w:style>
  <w:style w:type="paragraph" w:customStyle="1" w:styleId="xl270">
    <w:name w:val="xl270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8"/>
      <w:szCs w:val="28"/>
    </w:rPr>
  </w:style>
  <w:style w:type="paragraph" w:customStyle="1" w:styleId="xl271">
    <w:name w:val="xl271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272">
    <w:name w:val="xl272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273">
    <w:name w:val="xl273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8"/>
      <w:szCs w:val="28"/>
    </w:rPr>
  </w:style>
  <w:style w:type="paragraph" w:customStyle="1" w:styleId="xl274">
    <w:name w:val="xl274"/>
    <w:basedOn w:val="a0"/>
    <w:rsid w:val="004824F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275">
    <w:name w:val="xl275"/>
    <w:basedOn w:val="a0"/>
    <w:rsid w:val="004824F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276">
    <w:name w:val="xl276"/>
    <w:basedOn w:val="a0"/>
    <w:rsid w:val="004824F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277">
    <w:name w:val="xl277"/>
    <w:basedOn w:val="a0"/>
    <w:rsid w:val="004824F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278">
    <w:name w:val="xl278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279">
    <w:name w:val="xl279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280">
    <w:name w:val="xl280"/>
    <w:basedOn w:val="a0"/>
    <w:rsid w:val="004824F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281">
    <w:name w:val="xl281"/>
    <w:basedOn w:val="a0"/>
    <w:rsid w:val="004824F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282">
    <w:name w:val="xl282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83">
    <w:name w:val="xl283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84">
    <w:name w:val="xl284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285">
    <w:name w:val="xl285"/>
    <w:basedOn w:val="a0"/>
    <w:rsid w:val="004824F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286">
    <w:name w:val="xl286"/>
    <w:basedOn w:val="a0"/>
    <w:rsid w:val="004824F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287">
    <w:name w:val="xl287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288">
    <w:name w:val="xl288"/>
    <w:basedOn w:val="a0"/>
    <w:rsid w:val="004824F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289">
    <w:name w:val="xl289"/>
    <w:basedOn w:val="a0"/>
    <w:rsid w:val="004824F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290">
    <w:name w:val="xl290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291">
    <w:name w:val="xl291"/>
    <w:basedOn w:val="a0"/>
    <w:rsid w:val="004824F6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292">
    <w:name w:val="xl292"/>
    <w:basedOn w:val="a0"/>
    <w:rsid w:val="004824F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293">
    <w:name w:val="xl293"/>
    <w:basedOn w:val="a0"/>
    <w:rsid w:val="004824F6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294">
    <w:name w:val="xl294"/>
    <w:basedOn w:val="a0"/>
    <w:rsid w:val="004824F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295">
    <w:name w:val="xl295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296">
    <w:name w:val="xl296"/>
    <w:basedOn w:val="a0"/>
    <w:rsid w:val="004824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8"/>
      <w:szCs w:val="28"/>
    </w:rPr>
  </w:style>
  <w:style w:type="paragraph" w:customStyle="1" w:styleId="xl297">
    <w:name w:val="xl297"/>
    <w:basedOn w:val="a0"/>
    <w:rsid w:val="004824F6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8"/>
      <w:szCs w:val="28"/>
    </w:rPr>
  </w:style>
  <w:style w:type="paragraph" w:customStyle="1" w:styleId="xl298">
    <w:name w:val="xl298"/>
    <w:basedOn w:val="a0"/>
    <w:rsid w:val="004824F6"/>
    <w:pPr>
      <w:spacing w:before="100" w:beforeAutospacing="1" w:after="100" w:afterAutospacing="1"/>
      <w:jc w:val="center"/>
      <w:textAlignment w:val="top"/>
    </w:pPr>
    <w:rPr>
      <w:b/>
      <w:bCs/>
      <w:sz w:val="28"/>
      <w:szCs w:val="28"/>
    </w:rPr>
  </w:style>
  <w:style w:type="paragraph" w:customStyle="1" w:styleId="xl299">
    <w:name w:val="xl299"/>
    <w:basedOn w:val="a0"/>
    <w:rsid w:val="004824F6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8"/>
      <w:szCs w:val="28"/>
    </w:rPr>
  </w:style>
  <w:style w:type="paragraph" w:customStyle="1" w:styleId="xl300">
    <w:name w:val="xl300"/>
    <w:basedOn w:val="a0"/>
    <w:rsid w:val="004824F6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301">
    <w:name w:val="xl301"/>
    <w:basedOn w:val="a0"/>
    <w:rsid w:val="004824F6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302">
    <w:name w:val="xl302"/>
    <w:basedOn w:val="a0"/>
    <w:rsid w:val="004824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303">
    <w:name w:val="xl303"/>
    <w:basedOn w:val="a0"/>
    <w:rsid w:val="004824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304">
    <w:name w:val="xl304"/>
    <w:basedOn w:val="a0"/>
    <w:rsid w:val="004824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4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8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1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5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1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8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3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8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4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9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9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7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6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0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0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4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6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7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9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7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3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OLD\Quick%20NTFS%20Partition%202\With_ITO-2\WorkDoc\&#1041;&#1083;&#1072;&#1085;&#1082;&#1080;_&#1080;&#1079;&#1084;&#1077;&#1085;&#1077;&#1085;&#1080;&#1103;\&#1040;&#1076;&#1084;_&#1073;&#1077;&#1079;%20&#1080;&#1089;&#1093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B0C5F-A150-496E-ACD1-D603487FF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Адм_без исх</Template>
  <TotalTime>1457</TotalTime>
  <Pages>122</Pages>
  <Words>34488</Words>
  <Characters>196583</Characters>
  <Application>Microsoft Office Word</Application>
  <DocSecurity>0</DocSecurity>
  <Lines>1638</Lines>
  <Paragraphs>461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Ewfjdkjdkj kjgkjfkgjfg gkfdjgkfdjg</vt:lpstr>
    </vt:vector>
  </TitlesOfParts>
  <Company>Администрация ЗАТО г. Североморск</Company>
  <LinksUpToDate>false</LinksUpToDate>
  <CharactersWithSpaces>230610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Ewfjdkjdkj kjgkjfkgjfg gkfdjgkfdjg</dc:title>
  <dc:creator>*</dc:creator>
  <cp:lastModifiedBy>User</cp:lastModifiedBy>
  <cp:revision>3</cp:revision>
  <cp:lastPrinted>2018-03-26T13:04:00Z</cp:lastPrinted>
  <dcterms:created xsi:type="dcterms:W3CDTF">2018-04-02T12:50:00Z</dcterms:created>
  <dcterms:modified xsi:type="dcterms:W3CDTF">2018-08-18T13:05:00Z</dcterms:modified>
</cp:coreProperties>
</file>